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915"/>
        <w:tblW w:w="275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60"/>
        <w:gridCol w:w="160"/>
        <w:gridCol w:w="160"/>
        <w:gridCol w:w="160"/>
        <w:gridCol w:w="160"/>
        <w:gridCol w:w="160"/>
        <w:gridCol w:w="160"/>
        <w:gridCol w:w="2284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</w:tblGrid>
      <w:tr w:rsidR="008367F6" w:rsidRPr="002E10BE" w14:paraId="652F2A08" w14:textId="77777777" w:rsidTr="006F789D">
        <w:trPr>
          <w:trHeight w:val="5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952982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666620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8A3E1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3C8CE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1B470D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818ABF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4B71A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E121A3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D41EBE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AC1F2A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345450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937AE6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E8A85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4D64C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4E1479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745154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60E886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C50A77" w14:textId="77777777"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5D6C5497" w14:textId="77777777" w:rsidR="000B04FB" w:rsidRPr="008367F6" w:rsidRDefault="006F789D" w:rsidP="00DE4249">
      <w:pPr>
        <w:pStyle w:val="Nadpis1"/>
        <w:keepNext w:val="0"/>
        <w:spacing w:before="120"/>
        <w:rPr>
          <w:lang w:val="sk-SK"/>
        </w:rPr>
      </w:pPr>
      <w:bookmarkStart w:id="0" w:name="_Toc474124189"/>
      <w:bookmarkStart w:id="1" w:name="_Toc474124301"/>
      <w:r>
        <w:rPr>
          <w:lang w:val="sk-SK"/>
        </w:rPr>
        <w:t>P</w:t>
      </w:r>
      <w:r w:rsidR="000B04FB" w:rsidRPr="008367F6">
        <w:rPr>
          <w:lang w:val="sk-SK"/>
        </w:rPr>
        <w:t>opis spoločnosti</w:t>
      </w:r>
      <w:bookmarkEnd w:id="0"/>
      <w:bookmarkEnd w:id="1"/>
    </w:p>
    <w:p w14:paraId="1FF5FCF9" w14:textId="77777777" w:rsidR="002927F5" w:rsidRPr="008367F6" w:rsidRDefault="008367F6" w:rsidP="008559BB">
      <w:pPr>
        <w:keepNext w:val="0"/>
        <w:jc w:val="left"/>
        <w:rPr>
          <w:lang w:val="sk-SK"/>
        </w:rPr>
      </w:pPr>
      <w:r>
        <w:rPr>
          <w:lang w:val="sk-SK"/>
        </w:rPr>
        <w:t>MONA-CO</w:t>
      </w:r>
      <w:r w:rsidR="002F22C8" w:rsidRPr="008367F6">
        <w:rPr>
          <w:lang w:val="sk-SK"/>
        </w:rPr>
        <w:t xml:space="preserve"> s.r.o.</w:t>
      </w:r>
      <w:r w:rsidR="009A0AC1" w:rsidRPr="008367F6">
        <w:rPr>
          <w:lang w:val="sk-SK"/>
        </w:rPr>
        <w:t xml:space="preserve"> </w:t>
      </w:r>
      <w:r w:rsidR="000B04FB" w:rsidRPr="008367F6">
        <w:rPr>
          <w:lang w:val="sk-SK"/>
        </w:rPr>
        <w:t>(ďalej len „</w:t>
      </w:r>
      <w:r w:rsidR="00AA1551" w:rsidRPr="008367F6">
        <w:rPr>
          <w:lang w:val="sk-SK"/>
        </w:rPr>
        <w:t>spoločnosť</w:t>
      </w:r>
      <w:r w:rsidR="000B04FB" w:rsidRPr="008367F6">
        <w:rPr>
          <w:lang w:val="sk-SK"/>
        </w:rPr>
        <w:t>”</w:t>
      </w:r>
      <w:r>
        <w:rPr>
          <w:lang w:val="sk-SK"/>
        </w:rPr>
        <w:t xml:space="preserve"> alebo „účtovná jednotka“</w:t>
      </w:r>
      <w:r w:rsidR="000B04FB" w:rsidRPr="008367F6">
        <w:rPr>
          <w:lang w:val="sk-SK"/>
        </w:rPr>
        <w:t xml:space="preserve">) je spoločnosť s ručením obmedzeným, ktorá </w:t>
      </w:r>
      <w:r w:rsidR="0048228F" w:rsidRPr="008367F6">
        <w:rPr>
          <w:lang w:val="sk-SK"/>
        </w:rPr>
        <w:t>bol</w:t>
      </w:r>
      <w:r w:rsidR="00745B12" w:rsidRPr="008367F6">
        <w:rPr>
          <w:lang w:val="sk-SK"/>
        </w:rPr>
        <w:t xml:space="preserve">a </w:t>
      </w:r>
      <w:r w:rsidR="003D093E" w:rsidRPr="008367F6">
        <w:rPr>
          <w:lang w:val="sk-SK"/>
        </w:rPr>
        <w:t xml:space="preserve">zapísaná </w:t>
      </w:r>
      <w:r>
        <w:rPr>
          <w:lang w:val="sk-SK"/>
        </w:rPr>
        <w:t>dňa 02.11.1995</w:t>
      </w:r>
      <w:r w:rsidR="002F22C8" w:rsidRPr="008367F6">
        <w:rPr>
          <w:lang w:val="sk-SK"/>
        </w:rPr>
        <w:t xml:space="preserve"> </w:t>
      </w:r>
      <w:r w:rsidR="0048228F" w:rsidRPr="008367F6">
        <w:rPr>
          <w:lang w:val="sk-SK"/>
        </w:rPr>
        <w:t>do</w:t>
      </w:r>
      <w:r w:rsidR="003D093E" w:rsidRPr="008367F6">
        <w:rPr>
          <w:lang w:val="sk-SK"/>
        </w:rPr>
        <w:t> Obchodn</w:t>
      </w:r>
      <w:r w:rsidR="0048228F" w:rsidRPr="008367F6">
        <w:rPr>
          <w:lang w:val="sk-SK"/>
        </w:rPr>
        <w:t>ého</w:t>
      </w:r>
      <w:r w:rsidR="003D093E" w:rsidRPr="008367F6">
        <w:rPr>
          <w:lang w:val="sk-SK"/>
        </w:rPr>
        <w:t xml:space="preserve"> registr</w:t>
      </w:r>
      <w:r w:rsidR="0048228F" w:rsidRPr="008367F6">
        <w:rPr>
          <w:lang w:val="sk-SK"/>
        </w:rPr>
        <w:t>a</w:t>
      </w:r>
      <w:r w:rsidR="003D093E" w:rsidRPr="008367F6">
        <w:rPr>
          <w:lang w:val="sk-SK"/>
        </w:rPr>
        <w:t xml:space="preserve">  Okresn</w:t>
      </w:r>
      <w:r>
        <w:rPr>
          <w:lang w:val="sk-SK"/>
        </w:rPr>
        <w:t>ého</w:t>
      </w:r>
      <w:r w:rsidR="003D093E" w:rsidRPr="008367F6">
        <w:rPr>
          <w:lang w:val="sk-SK"/>
        </w:rPr>
        <w:t xml:space="preserve"> súd </w:t>
      </w:r>
      <w:r w:rsidR="002F22C8" w:rsidRPr="008367F6">
        <w:rPr>
          <w:lang w:val="sk-SK"/>
        </w:rPr>
        <w:t>Bratislava I.,</w:t>
      </w:r>
      <w:r w:rsidR="003D093E" w:rsidRPr="008367F6">
        <w:rPr>
          <w:lang w:val="sk-SK"/>
        </w:rPr>
        <w:t> oddiel</w:t>
      </w:r>
      <w:r w:rsidR="002F22C8" w:rsidRPr="008367F6">
        <w:rPr>
          <w:lang w:val="sk-SK"/>
        </w:rPr>
        <w:t>: Sro, v</w:t>
      </w:r>
      <w:r w:rsidR="003D093E" w:rsidRPr="008367F6">
        <w:rPr>
          <w:lang w:val="sk-SK"/>
        </w:rPr>
        <w:t>ložk</w:t>
      </w:r>
      <w:r w:rsidR="0048228F" w:rsidRPr="008367F6">
        <w:rPr>
          <w:lang w:val="sk-SK"/>
        </w:rPr>
        <w:t>a</w:t>
      </w:r>
      <w:r w:rsidR="003D093E" w:rsidRPr="008367F6">
        <w:rPr>
          <w:lang w:val="sk-SK"/>
        </w:rPr>
        <w:t xml:space="preserve"> </w:t>
      </w:r>
      <w:r w:rsidR="002F22C8" w:rsidRPr="008367F6">
        <w:rPr>
          <w:lang w:val="sk-SK"/>
        </w:rPr>
        <w:t xml:space="preserve"> </w:t>
      </w:r>
      <w:r w:rsidR="002F22C8" w:rsidRPr="008367F6">
        <w:rPr>
          <w:lang w:val="sk-SK"/>
        </w:rPr>
        <w:br/>
        <w:t xml:space="preserve">č.: </w:t>
      </w:r>
      <w:r w:rsidR="00AB2C94">
        <w:rPr>
          <w:lang w:val="sk-SK"/>
        </w:rPr>
        <w:t>9847/B</w:t>
      </w:r>
      <w:r w:rsidR="002927F5" w:rsidRPr="008367F6">
        <w:rPr>
          <w:lang w:val="sk-SK"/>
        </w:rPr>
        <w:t xml:space="preserve">. </w:t>
      </w:r>
      <w:r w:rsidR="00AB2C94">
        <w:rPr>
          <w:lang w:val="sk-SK"/>
        </w:rPr>
        <w:t xml:space="preserve"> Sídlo spoločnosti: </w:t>
      </w:r>
      <w:r w:rsidR="005A638D">
        <w:rPr>
          <w:lang w:val="sk-SK"/>
        </w:rPr>
        <w:t>Pribinova 22, 811 09</w:t>
      </w:r>
      <w:r w:rsidR="00AB2C94">
        <w:rPr>
          <w:lang w:val="sk-SK"/>
        </w:rPr>
        <w:t xml:space="preserve"> Bratislava</w:t>
      </w:r>
      <w:r w:rsidR="002F22C8" w:rsidRPr="008367F6">
        <w:rPr>
          <w:lang w:val="sk-SK"/>
        </w:rPr>
        <w:t>,</w:t>
      </w:r>
      <w:r w:rsidR="002927F5" w:rsidRPr="008367F6">
        <w:rPr>
          <w:lang w:val="sk-SK"/>
        </w:rPr>
        <w:t xml:space="preserve"> </w:t>
      </w:r>
      <w:r w:rsidR="000B04FB" w:rsidRPr="008367F6">
        <w:rPr>
          <w:lang w:val="sk-SK"/>
        </w:rPr>
        <w:t>Slovenská republika, identifikačné číslo</w:t>
      </w:r>
      <w:r w:rsidR="002F22C8" w:rsidRPr="008367F6">
        <w:rPr>
          <w:lang w:val="sk-SK"/>
        </w:rPr>
        <w:t>:</w:t>
      </w:r>
      <w:r w:rsidR="009A0AC1" w:rsidRPr="008367F6">
        <w:rPr>
          <w:lang w:val="sk-SK"/>
        </w:rPr>
        <w:t xml:space="preserve"> </w:t>
      </w:r>
      <w:r w:rsidR="00AB2C94">
        <w:rPr>
          <w:lang w:val="sk-SK"/>
        </w:rPr>
        <w:t>31 405 584.</w:t>
      </w:r>
    </w:p>
    <w:p w14:paraId="3AF6A750" w14:textId="38604D1F" w:rsidR="005A638D" w:rsidRDefault="000B04FB" w:rsidP="00E0211F">
      <w:pPr>
        <w:keepNext w:val="0"/>
        <w:rPr>
          <w:lang w:val="sk-SK"/>
        </w:rPr>
      </w:pPr>
      <w:r w:rsidRPr="008367F6">
        <w:rPr>
          <w:lang w:val="sk-SK"/>
        </w:rPr>
        <w:t xml:space="preserve">V roku </w:t>
      </w:r>
      <w:r w:rsidR="00EC2EEB" w:rsidRPr="008367F6">
        <w:rPr>
          <w:lang w:val="sk-SK"/>
        </w:rPr>
        <w:t>20</w:t>
      </w:r>
      <w:r w:rsidR="00EE587B">
        <w:rPr>
          <w:lang w:val="sk-SK"/>
        </w:rPr>
        <w:t>2</w:t>
      </w:r>
      <w:r w:rsidR="00A51A35">
        <w:rPr>
          <w:lang w:val="sk-SK"/>
        </w:rPr>
        <w:t>4</w:t>
      </w:r>
      <w:r w:rsidRPr="008367F6">
        <w:rPr>
          <w:lang w:val="sk-SK"/>
        </w:rPr>
        <w:t xml:space="preserve"> </w:t>
      </w:r>
      <w:r w:rsidR="005A638D">
        <w:rPr>
          <w:lang w:val="sk-SK"/>
        </w:rPr>
        <w:t xml:space="preserve">v Obchodnom registri </w:t>
      </w:r>
      <w:r w:rsidR="006F789D">
        <w:rPr>
          <w:lang w:val="sk-SK"/>
        </w:rPr>
        <w:t>ne</w:t>
      </w:r>
      <w:r w:rsidR="005A638D">
        <w:rPr>
          <w:lang w:val="sk-SK"/>
        </w:rPr>
        <w:t xml:space="preserve">boli zaznamenané </w:t>
      </w:r>
      <w:r w:rsidR="006F789D">
        <w:rPr>
          <w:lang w:val="sk-SK"/>
        </w:rPr>
        <w:t>žiadn</w:t>
      </w:r>
      <w:r w:rsidR="008559BB">
        <w:rPr>
          <w:lang w:val="sk-SK"/>
        </w:rPr>
        <w:t>e</w:t>
      </w:r>
      <w:r w:rsidR="005A638D">
        <w:rPr>
          <w:lang w:val="sk-SK"/>
        </w:rPr>
        <w:t xml:space="preserve"> zmeny:</w:t>
      </w:r>
    </w:p>
    <w:p w14:paraId="237D6D26" w14:textId="77777777" w:rsidR="009A2F5A" w:rsidRPr="008367F6" w:rsidRDefault="003D093E" w:rsidP="009A2F5A">
      <w:pPr>
        <w:keepNext w:val="0"/>
        <w:rPr>
          <w:lang w:val="sk-SK"/>
        </w:rPr>
      </w:pPr>
      <w:r w:rsidRPr="008367F6">
        <w:rPr>
          <w:lang w:val="sk-SK"/>
        </w:rPr>
        <w:t>Hlavným predmetom činnosti je:</w:t>
      </w:r>
    </w:p>
    <w:p w14:paraId="1DD1106A" w14:textId="77777777" w:rsidR="009A2F5A" w:rsidRPr="008367F6" w:rsidRDefault="00AB2C94" w:rsidP="009A2F5A">
      <w:pPr>
        <w:keepNext w:val="0"/>
        <w:rPr>
          <w:lang w:val="sk-SK"/>
        </w:rPr>
      </w:pPr>
      <w:r>
        <w:rPr>
          <w:lang w:val="sk-SK"/>
        </w:rPr>
        <w:t>1/ Ekonomické a účtovné poradenstvo, vedenie účtovníctva</w:t>
      </w:r>
    </w:p>
    <w:p w14:paraId="786F8287" w14:textId="77777777" w:rsidR="00A72DBA" w:rsidRPr="008367F6" w:rsidRDefault="009A2F5A" w:rsidP="009A2F5A">
      <w:pPr>
        <w:keepNext w:val="0"/>
        <w:rPr>
          <w:lang w:val="sk-SK"/>
        </w:rPr>
      </w:pPr>
      <w:r w:rsidRPr="008367F6">
        <w:rPr>
          <w:lang w:val="sk-SK"/>
        </w:rPr>
        <w:t>I</w:t>
      </w:r>
      <w:r w:rsidR="00C57091" w:rsidRPr="008367F6">
        <w:rPr>
          <w:lang w:val="sk-SK"/>
        </w:rPr>
        <w:t>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8367F6" w14:paraId="6E75E6E8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74F2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664427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56A5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8367F6" w14:paraId="51AC0321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52EF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7004" w14:textId="17CCAA31" w:rsidR="00C57091" w:rsidRPr="008367F6" w:rsidRDefault="0045787C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3772" w14:textId="77777777" w:rsidR="00C57091" w:rsidRPr="008367F6" w:rsidRDefault="00AB2C9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</w:t>
            </w:r>
          </w:p>
        </w:tc>
      </w:tr>
      <w:tr w:rsidR="00C57091" w:rsidRPr="008367F6" w14:paraId="12260346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E659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CA9B" w14:textId="0926D1A1" w:rsidR="00C57091" w:rsidRPr="008367F6" w:rsidRDefault="0045787C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9A31" w14:textId="77777777" w:rsidR="00C57091" w:rsidRPr="008367F6" w:rsidRDefault="00AB2C9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</w:t>
            </w:r>
          </w:p>
        </w:tc>
      </w:tr>
      <w:tr w:rsidR="00C57091" w:rsidRPr="008367F6" w14:paraId="40E2F42F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541E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EBDF" w14:textId="77777777" w:rsidR="00C57091" w:rsidRPr="008367F6" w:rsidRDefault="009A2F5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B634" w14:textId="77777777" w:rsidR="00C57091" w:rsidRPr="008367F6" w:rsidRDefault="009A2F5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0</w:t>
            </w:r>
          </w:p>
        </w:tc>
      </w:tr>
    </w:tbl>
    <w:p w14:paraId="5DBE7C53" w14:textId="77777777" w:rsidR="00C57091" w:rsidRPr="008367F6" w:rsidRDefault="00C57091" w:rsidP="00810C0F">
      <w:pPr>
        <w:keepNext w:val="0"/>
        <w:spacing w:after="120"/>
        <w:rPr>
          <w:b/>
          <w:lang w:val="sk-SK"/>
        </w:rPr>
      </w:pPr>
    </w:p>
    <w:p w14:paraId="6FB46067" w14:textId="77777777" w:rsidR="00C57091" w:rsidRPr="008367F6" w:rsidRDefault="00C57091" w:rsidP="00E0211F">
      <w:pPr>
        <w:keepNext w:val="0"/>
        <w:rPr>
          <w:lang w:val="sk-SK"/>
        </w:rPr>
      </w:pPr>
      <w:r w:rsidRPr="008367F6">
        <w:rPr>
          <w:lang w:val="sk-SK"/>
        </w:rPr>
        <w:t>Informácie o štruktúre spoločníkov</w:t>
      </w:r>
      <w:r w:rsidR="002A593B" w:rsidRPr="008367F6">
        <w:rPr>
          <w:lang w:val="sk-SK"/>
        </w:rPr>
        <w:t>/</w:t>
      </w:r>
      <w:r w:rsidRPr="008367F6">
        <w:rPr>
          <w:lang w:val="sk-SK"/>
        </w:rPr>
        <w:t>akcionárov ku dňu, ku ktorému sa zostavuje účtovná závierka a o štruktúre spoločníkov</w:t>
      </w:r>
      <w:r w:rsidR="002A593B" w:rsidRPr="008367F6">
        <w:rPr>
          <w:lang w:val="sk-SK"/>
        </w:rPr>
        <w:t>/</w:t>
      </w:r>
      <w:r w:rsidRPr="008367F6">
        <w:rPr>
          <w:lang w:val="sk-SK"/>
        </w:rPr>
        <w:t>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8367F6" w14:paraId="0D754B2B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75E350F7" w14:textId="77777777" w:rsidR="00C57091" w:rsidRPr="008367F6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Spoločník</w:t>
            </w:r>
            <w:r w:rsidR="002A593B" w:rsidRPr="008367F6">
              <w:rPr>
                <w:b/>
                <w:sz w:val="16"/>
                <w:szCs w:val="16"/>
                <w:lang w:val="sk-SK"/>
              </w:rPr>
              <w:t>/A</w:t>
            </w:r>
            <w:r w:rsidRPr="008367F6">
              <w:rPr>
                <w:b/>
                <w:sz w:val="16"/>
                <w:szCs w:val="16"/>
                <w:lang w:val="sk-SK"/>
              </w:rPr>
              <w:t>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62F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14:paraId="7AADC5B0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85EF1D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6833273D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8367F6" w14:paraId="378A4FAE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7D17BB2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35C04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E510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67F6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1161758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</w:tr>
      <w:tr w:rsidR="00C57091" w:rsidRPr="008367F6" w14:paraId="48EE64E7" w14:textId="77777777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8F57" w14:textId="77777777" w:rsidR="00C57091" w:rsidRPr="008367F6" w:rsidRDefault="009604DD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Ing. </w:t>
            </w:r>
            <w:r w:rsidR="00AB2C94">
              <w:rPr>
                <w:sz w:val="16"/>
                <w:szCs w:val="16"/>
                <w:lang w:val="sk-SK"/>
              </w:rPr>
              <w:t xml:space="preserve">Alexandra </w:t>
            </w:r>
            <w:r w:rsidR="0048605A">
              <w:rPr>
                <w:sz w:val="16"/>
                <w:szCs w:val="16"/>
                <w:lang w:val="sk-SK"/>
              </w:rPr>
              <w:t xml:space="preserve"> </w:t>
            </w:r>
            <w:r w:rsidR="00AB2C94">
              <w:rPr>
                <w:sz w:val="16"/>
                <w:szCs w:val="16"/>
                <w:lang w:val="sk-SK"/>
              </w:rPr>
              <w:t>Joklová</w:t>
            </w:r>
            <w:r>
              <w:rPr>
                <w:sz w:val="16"/>
                <w:szCs w:val="16"/>
                <w:lang w:val="sk-SK"/>
              </w:rPr>
              <w:t>-Ungerová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E13B" w14:textId="77777777" w:rsidR="00C57091" w:rsidRPr="008367F6" w:rsidRDefault="0048605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9277" w14:textId="77777777" w:rsidR="00C57091" w:rsidRPr="008367F6" w:rsidRDefault="004860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A6A3" w14:textId="77777777" w:rsidR="00C57091" w:rsidRPr="008367F6" w:rsidRDefault="004860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D8F9907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14:paraId="0841D6AF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D711" w14:textId="77777777"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AF9E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37C1" w14:textId="77777777" w:rsidR="00C57091" w:rsidRPr="008367F6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F4E1" w14:textId="77777777" w:rsidR="00C57091" w:rsidRPr="008367F6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CC28B0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14:paraId="4F235A10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BCE2" w14:textId="77777777"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049E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E510" w14:textId="77777777" w:rsidR="00C57091" w:rsidRPr="008367F6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4B1D" w14:textId="77777777" w:rsidR="00C57091" w:rsidRPr="008367F6" w:rsidRDefault="00C57091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03F8021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14:paraId="0AD29035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FD31" w14:textId="77777777"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116D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4728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AB17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D5757DD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14:paraId="0164205A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E957" w14:textId="77777777"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8F43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E351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7C6F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E857848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14:paraId="31D65A75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39C707" w14:textId="77777777" w:rsidR="00C57091" w:rsidRPr="008367F6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Spolu</w:t>
            </w:r>
            <w:r w:rsidRPr="008367F6">
              <w:rPr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8954970" w14:textId="77777777" w:rsidR="00C57091" w:rsidRPr="008367F6" w:rsidRDefault="0048605A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2F104C" w14:textId="77777777" w:rsidR="00C57091" w:rsidRPr="008367F6" w:rsidRDefault="009A2F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2911FCE" w14:textId="77777777" w:rsidR="00C57091" w:rsidRPr="008367F6" w:rsidRDefault="009A2F5A" w:rsidP="009A2F5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E06C4" w14:textId="77777777"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</w:tbl>
    <w:p w14:paraId="0758F866" w14:textId="77777777" w:rsidR="00C57091" w:rsidRPr="008367F6" w:rsidRDefault="00C57091" w:rsidP="00AB2DD4">
      <w:pPr>
        <w:keepNext w:val="0"/>
        <w:spacing w:after="0"/>
        <w:rPr>
          <w:lang w:val="sk-SK"/>
        </w:rPr>
      </w:pPr>
    </w:p>
    <w:p w14:paraId="7B3E15E0" w14:textId="77777777" w:rsidR="00C57091" w:rsidRPr="008367F6" w:rsidRDefault="00C57091" w:rsidP="00AB2DD4">
      <w:pPr>
        <w:keepNext w:val="0"/>
        <w:spacing w:after="0"/>
        <w:rPr>
          <w:lang w:val="sk-SK"/>
        </w:rPr>
      </w:pPr>
    </w:p>
    <w:p w14:paraId="17DA34C1" w14:textId="77777777" w:rsidR="00C57091" w:rsidRPr="008367F6" w:rsidRDefault="00C57091" w:rsidP="00AB2DD4">
      <w:pPr>
        <w:keepNext w:val="0"/>
        <w:spacing w:after="0"/>
        <w:rPr>
          <w:lang w:val="sk-SK"/>
        </w:rPr>
      </w:pPr>
    </w:p>
    <w:p w14:paraId="292685B0" w14:textId="77777777" w:rsidR="00821623" w:rsidRDefault="00821623" w:rsidP="00E0211F">
      <w:pPr>
        <w:keepNext w:val="0"/>
        <w:rPr>
          <w:lang w:val="sk-SK"/>
        </w:rPr>
      </w:pPr>
    </w:p>
    <w:p w14:paraId="45E385E8" w14:textId="77777777" w:rsidR="009604DD" w:rsidRDefault="009604DD" w:rsidP="00E0211F">
      <w:pPr>
        <w:keepNext w:val="0"/>
        <w:rPr>
          <w:lang w:val="sk-SK"/>
        </w:rPr>
      </w:pPr>
    </w:p>
    <w:p w14:paraId="4494EE5F" w14:textId="0758D62A" w:rsidR="000B04FB" w:rsidRDefault="000B04FB" w:rsidP="00E0211F">
      <w:pPr>
        <w:keepNext w:val="0"/>
        <w:rPr>
          <w:lang w:val="sk-SK"/>
        </w:rPr>
      </w:pPr>
      <w:r w:rsidRPr="008367F6">
        <w:rPr>
          <w:lang w:val="sk-SK"/>
        </w:rPr>
        <w:t xml:space="preserve">Členovia štatutárnych orgánov k 31. decembru </w:t>
      </w:r>
      <w:r w:rsidR="00A51A35">
        <w:rPr>
          <w:lang w:val="sk-SK"/>
        </w:rPr>
        <w:t>2024</w:t>
      </w:r>
    </w:p>
    <w:p w14:paraId="20898B3B" w14:textId="47DEF62B" w:rsidR="00821623" w:rsidRDefault="00DF5AA8" w:rsidP="00821623">
      <w:pPr>
        <w:keepNext w:val="0"/>
        <w:jc w:val="center"/>
        <w:rPr>
          <w:lang w:val="sk-SK"/>
        </w:rPr>
      </w:pPr>
      <w:r>
        <w:rPr>
          <w:lang w:val="sk-SK"/>
        </w:rPr>
        <w:t>k</w:t>
      </w:r>
      <w:r w:rsidR="00821623">
        <w:rPr>
          <w:lang w:val="sk-SK"/>
        </w:rPr>
        <w:t>onateľ</w:t>
      </w:r>
      <w:r w:rsidR="00821623">
        <w:rPr>
          <w:lang w:val="sk-SK"/>
        </w:rPr>
        <w:br/>
        <w:t>_______________________________________________________________________________________</w:t>
      </w:r>
    </w:p>
    <w:p w14:paraId="57AF0C4E" w14:textId="77777777" w:rsidR="00821623" w:rsidRDefault="00821623" w:rsidP="00821623">
      <w:pPr>
        <w:keepNext w:val="0"/>
        <w:pBdr>
          <w:bottom w:val="single" w:sz="12" w:space="1" w:color="auto"/>
        </w:pBdr>
        <w:jc w:val="center"/>
        <w:rPr>
          <w:lang w:val="sk-SK"/>
        </w:rPr>
      </w:pPr>
      <w:r>
        <w:rPr>
          <w:lang w:val="sk-SK"/>
        </w:rPr>
        <w:t xml:space="preserve">Ing. Alexandra </w:t>
      </w:r>
      <w:r w:rsidR="009604DD">
        <w:rPr>
          <w:lang w:val="sk-SK"/>
        </w:rPr>
        <w:t>Ungerová</w:t>
      </w:r>
    </w:p>
    <w:p w14:paraId="7177FD2D" w14:textId="77777777" w:rsidR="00821623" w:rsidRDefault="00821623" w:rsidP="00821623">
      <w:pPr>
        <w:keepNext w:val="0"/>
        <w:pBdr>
          <w:bottom w:val="single" w:sz="12" w:space="1" w:color="auto"/>
        </w:pBdr>
        <w:jc w:val="center"/>
        <w:rPr>
          <w:lang w:val="sk-SK"/>
        </w:rPr>
      </w:pPr>
    </w:p>
    <w:p w14:paraId="23389652" w14:textId="77777777" w:rsidR="000B04FB" w:rsidRPr="00821623" w:rsidRDefault="000B04FB" w:rsidP="00E0211F">
      <w:pPr>
        <w:pStyle w:val="Nadpis1"/>
        <w:keepNext w:val="0"/>
        <w:rPr>
          <w:lang w:val="sk-SK"/>
        </w:rPr>
      </w:pPr>
      <w:bookmarkStart w:id="2" w:name="_Toc474124190"/>
      <w:bookmarkStart w:id="3" w:name="_Toc474124302"/>
      <w:r w:rsidRPr="00821623">
        <w:rPr>
          <w:lang w:val="sk-SK"/>
        </w:rPr>
        <w:lastRenderedPageBreak/>
        <w:t xml:space="preserve">ZákladnÉ východiskÁ prE </w:t>
      </w:r>
      <w:r w:rsidR="00C138FD" w:rsidRPr="00821623">
        <w:rPr>
          <w:lang w:val="sk-SK"/>
        </w:rPr>
        <w:t xml:space="preserve">ZostavenIE </w:t>
      </w:r>
      <w:r w:rsidRPr="00821623">
        <w:rPr>
          <w:lang w:val="sk-SK"/>
        </w:rPr>
        <w:t>účTOVNEJ závIErky</w:t>
      </w:r>
      <w:bookmarkEnd w:id="2"/>
      <w:bookmarkEnd w:id="3"/>
    </w:p>
    <w:p w14:paraId="4CEB7BB7" w14:textId="77777777" w:rsidR="003D093E" w:rsidRPr="00821623" w:rsidRDefault="00C138FD" w:rsidP="00E0211F">
      <w:pPr>
        <w:keepNext w:val="0"/>
        <w:rPr>
          <w:lang w:val="sk-SK"/>
        </w:rPr>
      </w:pPr>
      <w:r w:rsidRPr="00821623">
        <w:rPr>
          <w:lang w:val="sk-SK"/>
        </w:rPr>
        <w:t>Ú</w:t>
      </w:r>
      <w:r w:rsidR="000B04FB" w:rsidRPr="00821623">
        <w:rPr>
          <w:lang w:val="sk-SK"/>
        </w:rPr>
        <w:t xml:space="preserve">čtovná závierka bola </w:t>
      </w:r>
      <w:r w:rsidRPr="00821623">
        <w:rPr>
          <w:lang w:val="sk-SK"/>
        </w:rPr>
        <w:t xml:space="preserve">zostavená </w:t>
      </w:r>
      <w:r w:rsidR="000B04FB" w:rsidRPr="00821623">
        <w:rPr>
          <w:lang w:val="sk-SK"/>
        </w:rPr>
        <w:t xml:space="preserve">podľa </w:t>
      </w:r>
      <w:r w:rsidR="008E0906" w:rsidRPr="00821623">
        <w:rPr>
          <w:lang w:val="sk-SK"/>
        </w:rPr>
        <w:t xml:space="preserve">Zákona č. 431/2002 Z.z. </w:t>
      </w:r>
      <w:r w:rsidR="000B04FB" w:rsidRPr="00821623">
        <w:rPr>
          <w:lang w:val="sk-SK"/>
        </w:rPr>
        <w:t>o</w:t>
      </w:r>
      <w:r w:rsidR="003D093E" w:rsidRPr="00821623">
        <w:rPr>
          <w:lang w:val="sk-SK"/>
        </w:rPr>
        <w:t> </w:t>
      </w:r>
      <w:r w:rsidR="000B04FB" w:rsidRPr="00821623">
        <w:rPr>
          <w:lang w:val="sk-SK"/>
        </w:rPr>
        <w:t>účtovníctve</w:t>
      </w:r>
      <w:r w:rsidR="003D093E" w:rsidRPr="00821623">
        <w:rPr>
          <w:lang w:val="sk-SK"/>
        </w:rPr>
        <w:t xml:space="preserve"> </w:t>
      </w:r>
      <w:r w:rsidRPr="00821623">
        <w:rPr>
          <w:lang w:val="sk-SK"/>
        </w:rPr>
        <w:t>v znení</w:t>
      </w:r>
      <w:r w:rsidR="008E0906" w:rsidRPr="00821623">
        <w:rPr>
          <w:lang w:val="sk-SK"/>
        </w:rPr>
        <w:t xml:space="preserve"> neskorších predpisov </w:t>
      </w:r>
      <w:r w:rsidR="003D093E" w:rsidRPr="00821623">
        <w:rPr>
          <w:lang w:val="sk-SK"/>
        </w:rPr>
        <w:t xml:space="preserve">za </w:t>
      </w:r>
      <w:r w:rsidR="00E10C5B" w:rsidRPr="00821623">
        <w:rPr>
          <w:lang w:val="sk-SK"/>
        </w:rPr>
        <w:t xml:space="preserve">predpokladu nepretržitého trvania jej činnosti </w:t>
      </w:r>
      <w:r w:rsidR="003D093E" w:rsidRPr="00821623">
        <w:rPr>
          <w:lang w:val="sk-SK"/>
        </w:rPr>
        <w:t xml:space="preserve">a je zostavená </w:t>
      </w:r>
      <w:r w:rsidR="00821623">
        <w:rPr>
          <w:lang w:val="sk-SK"/>
        </w:rPr>
        <w:t>ako riadna</w:t>
      </w:r>
      <w:r w:rsidR="003D093E" w:rsidRPr="00821623">
        <w:rPr>
          <w:lang w:val="sk-SK"/>
        </w:rPr>
        <w:t xml:space="preserve"> účtovná závierka. </w:t>
      </w:r>
    </w:p>
    <w:p w14:paraId="73721757" w14:textId="6E71C0FD" w:rsidR="00DF5AA8" w:rsidRPr="00DF5AA8" w:rsidRDefault="00845C71" w:rsidP="00DF5AA8">
      <w:pPr>
        <w:spacing w:line="288" w:lineRule="auto"/>
        <w:rPr>
          <w:lang w:val="sk-SK"/>
        </w:rPr>
      </w:pPr>
      <w:r w:rsidRPr="00821623">
        <w:rPr>
          <w:lang w:val="sk-SK"/>
        </w:rPr>
        <w:t xml:space="preserve">Účtovná závierka spoločnosti za predchádzajúce účtovné obdobie k 31. </w:t>
      </w:r>
      <w:r w:rsidR="00DD6F3E" w:rsidRPr="00821623">
        <w:rPr>
          <w:lang w:val="sk-SK"/>
        </w:rPr>
        <w:t>decembru</w:t>
      </w:r>
      <w:r w:rsidR="00297A42" w:rsidRPr="00821623">
        <w:rPr>
          <w:lang w:val="sk-SK"/>
        </w:rPr>
        <w:t xml:space="preserve"> </w:t>
      </w:r>
      <w:r w:rsidR="002A593B" w:rsidRPr="00821623">
        <w:rPr>
          <w:lang w:val="sk-SK"/>
        </w:rPr>
        <w:t>20</w:t>
      </w:r>
      <w:r w:rsidR="006D1409">
        <w:rPr>
          <w:lang w:val="sk-SK"/>
        </w:rPr>
        <w:t>2</w:t>
      </w:r>
      <w:r w:rsidR="00FE555D">
        <w:rPr>
          <w:lang w:val="sk-SK"/>
        </w:rPr>
        <w:t>2</w:t>
      </w:r>
      <w:r w:rsidR="00297A42" w:rsidRPr="00821623">
        <w:rPr>
          <w:i/>
          <w:lang w:val="sk-SK"/>
        </w:rPr>
        <w:t xml:space="preserve"> </w:t>
      </w:r>
      <w:r w:rsidRPr="00821623">
        <w:rPr>
          <w:lang w:val="sk-SK"/>
        </w:rPr>
        <w:t xml:space="preserve">bola schválená </w:t>
      </w:r>
      <w:r w:rsidR="00FE555D">
        <w:rPr>
          <w:lang w:val="sk-SK"/>
        </w:rPr>
        <w:t xml:space="preserve">15.12.2022 </w:t>
      </w:r>
      <w:r w:rsidR="00DF5AA8">
        <w:rPr>
          <w:lang w:val="sk-SK"/>
        </w:rPr>
        <w:t xml:space="preserve">Rozhodnutím jediného spoločníka </w:t>
      </w:r>
      <w:r w:rsidR="00DF5AA8">
        <w:rPr>
          <w:bCs/>
          <w:sz w:val="24"/>
          <w:szCs w:val="24"/>
          <w:lang w:val="sk-SK"/>
        </w:rPr>
        <w:tab/>
      </w:r>
      <w:r w:rsidR="00DF5AA8" w:rsidRPr="00DF5AA8">
        <w:rPr>
          <w:bCs/>
          <w:lang w:val="sk-SK"/>
        </w:rPr>
        <w:t xml:space="preserve">Ing. Alexandrou Ungerovou, Hadriánova  885/12,  851 10 Bratislava, rodné číslo  785513/6168, dátum narodenia 13.05.1978, </w:t>
      </w:r>
      <w:r w:rsidR="00DF5AA8" w:rsidRPr="00DF5AA8">
        <w:rPr>
          <w:lang w:val="sk-SK"/>
        </w:rPr>
        <w:t xml:space="preserve">vykonávajúceho pôsobnosť valného zhromaždenia spoločnosti v súlade s  § 132  Obchodného zákonníka v platnom znení. </w:t>
      </w:r>
      <w:r w:rsidR="00DF5AA8" w:rsidRPr="00DF5AA8">
        <w:rPr>
          <w:bCs/>
          <w:lang w:val="sk-SK"/>
        </w:rPr>
        <w:t xml:space="preserve"> </w:t>
      </w:r>
    </w:p>
    <w:p w14:paraId="761C049B" w14:textId="77777777" w:rsidR="000B04FB" w:rsidRPr="00821623" w:rsidRDefault="000B04FB" w:rsidP="00E0211F">
      <w:pPr>
        <w:pStyle w:val="Nadpis1"/>
        <w:keepNext w:val="0"/>
        <w:rPr>
          <w:lang w:val="sk-SK"/>
        </w:rPr>
      </w:pPr>
      <w:r w:rsidRPr="00821623">
        <w:rPr>
          <w:lang w:val="sk-SK"/>
        </w:rPr>
        <w:t>VŠEOBECNÉ účTOVNÉ zásady</w:t>
      </w:r>
      <w:r w:rsidR="008E0906" w:rsidRPr="00821623">
        <w:rPr>
          <w:lang w:val="sk-SK"/>
        </w:rPr>
        <w:t xml:space="preserve"> A METÓDY</w:t>
      </w:r>
    </w:p>
    <w:p w14:paraId="2BE9A526" w14:textId="799BD779" w:rsidR="000B04FB" w:rsidRPr="00821623" w:rsidRDefault="00C35939" w:rsidP="00E0211F">
      <w:pPr>
        <w:keepNext w:val="0"/>
        <w:rPr>
          <w:i/>
          <w:lang w:val="sk-SK"/>
        </w:rPr>
      </w:pPr>
      <w:r w:rsidRPr="00821623">
        <w:rPr>
          <w:lang w:val="sk-SK"/>
        </w:rPr>
        <w:t>Účtovné zásady</w:t>
      </w:r>
      <w:r w:rsidR="001A47A0" w:rsidRPr="00821623">
        <w:rPr>
          <w:lang w:val="sk-SK"/>
        </w:rPr>
        <w:t xml:space="preserve"> a metódy</w:t>
      </w:r>
      <w:r w:rsidR="000B04FB" w:rsidRPr="00821623">
        <w:rPr>
          <w:lang w:val="sk-SK"/>
        </w:rPr>
        <w:t xml:space="preserve">, ktoré </w:t>
      </w:r>
      <w:r w:rsidR="00AA1551" w:rsidRPr="00821623">
        <w:rPr>
          <w:lang w:val="sk-SK"/>
        </w:rPr>
        <w:t xml:space="preserve">spoločnosť </w:t>
      </w:r>
      <w:r w:rsidR="000B04FB" w:rsidRPr="00821623">
        <w:rPr>
          <w:lang w:val="sk-SK"/>
        </w:rPr>
        <w:t>používala pri zostavení</w:t>
      </w:r>
      <w:r w:rsidR="00733623" w:rsidRPr="00821623">
        <w:rPr>
          <w:lang w:val="sk-SK"/>
        </w:rPr>
        <w:t xml:space="preserve"> účtovnej závierky za rok </w:t>
      </w:r>
      <w:r w:rsidR="00EC2EEB" w:rsidRPr="00821623">
        <w:rPr>
          <w:lang w:val="sk-SK"/>
        </w:rPr>
        <w:t>20</w:t>
      </w:r>
      <w:r w:rsidR="006D1409">
        <w:rPr>
          <w:lang w:val="sk-SK"/>
        </w:rPr>
        <w:t>2</w:t>
      </w:r>
      <w:r w:rsidR="00FE555D">
        <w:rPr>
          <w:lang w:val="sk-SK"/>
        </w:rPr>
        <w:t>2</w:t>
      </w:r>
      <w:r w:rsidR="00733623" w:rsidRPr="00821623">
        <w:rPr>
          <w:lang w:val="sk-SK"/>
        </w:rPr>
        <w:t xml:space="preserve"> </w:t>
      </w:r>
      <w:r w:rsidR="00CF4057" w:rsidRPr="00821623">
        <w:rPr>
          <w:lang w:val="sk-SK"/>
        </w:rPr>
        <w:t>sú nasledovné</w:t>
      </w:r>
      <w:r w:rsidR="000B04FB" w:rsidRPr="00821623">
        <w:rPr>
          <w:lang w:val="sk-SK"/>
        </w:rPr>
        <w:t xml:space="preserve">: </w:t>
      </w:r>
    </w:p>
    <w:p w14:paraId="3D7164F8" w14:textId="77777777" w:rsidR="000B04FB" w:rsidRPr="00821623" w:rsidRDefault="000B04FB" w:rsidP="00E0211F">
      <w:pPr>
        <w:pStyle w:val="Nadpis2"/>
        <w:keepNext w:val="0"/>
        <w:numPr>
          <w:ilvl w:val="0"/>
          <w:numId w:val="4"/>
        </w:numPr>
        <w:rPr>
          <w:b w:val="0"/>
          <w:i/>
          <w:lang w:val="sk-SK"/>
        </w:rPr>
      </w:pPr>
      <w:bookmarkStart w:id="4" w:name="_Toc474124192"/>
      <w:bookmarkStart w:id="5" w:name="_Toc474124304"/>
      <w:r w:rsidRPr="00821623">
        <w:rPr>
          <w:lang w:val="sk-SK"/>
        </w:rPr>
        <w:t>Dlhodobý nehmotný majetok</w:t>
      </w:r>
      <w:bookmarkEnd w:id="4"/>
      <w:bookmarkEnd w:id="5"/>
      <w:r w:rsidR="00821623">
        <w:rPr>
          <w:lang w:val="sk-SK"/>
        </w:rPr>
        <w:t xml:space="preserve"> – </w:t>
      </w:r>
      <w:r w:rsidR="00821623" w:rsidRPr="00821623">
        <w:rPr>
          <w:b w:val="0"/>
          <w:i/>
          <w:lang w:val="sk-SK"/>
        </w:rPr>
        <w:t>účtovná jednotka neeviduje</w:t>
      </w:r>
    </w:p>
    <w:p w14:paraId="423B407B" w14:textId="77777777" w:rsidR="000B04FB" w:rsidRPr="00821623" w:rsidRDefault="000B04FB" w:rsidP="00DE4249">
      <w:pPr>
        <w:pStyle w:val="Nadpis2"/>
        <w:keepNext w:val="0"/>
        <w:spacing w:before="120"/>
        <w:rPr>
          <w:lang w:val="sk-SK"/>
        </w:rPr>
      </w:pPr>
      <w:bookmarkStart w:id="6" w:name="_Toc474124193"/>
      <w:bookmarkStart w:id="7" w:name="_Toc474124305"/>
      <w:r w:rsidRPr="00821623">
        <w:rPr>
          <w:lang w:val="sk-SK"/>
        </w:rPr>
        <w:t>Dlhodobý hmotný majetok</w:t>
      </w:r>
      <w:bookmarkEnd w:id="6"/>
      <w:bookmarkEnd w:id="7"/>
    </w:p>
    <w:p w14:paraId="762585F9" w14:textId="77777777" w:rsidR="00876725" w:rsidRPr="00821623" w:rsidRDefault="00B32F83" w:rsidP="00E0211F">
      <w:pPr>
        <w:keepNext w:val="0"/>
        <w:rPr>
          <w:lang w:val="sk-SK"/>
        </w:rPr>
      </w:pPr>
      <w:r w:rsidRPr="00821623">
        <w:rPr>
          <w:lang w:val="sk-SK"/>
        </w:rPr>
        <w:t>Nakupovaný dl</w:t>
      </w:r>
      <w:r w:rsidR="000B04FB" w:rsidRPr="00821623">
        <w:rPr>
          <w:lang w:val="sk-SK"/>
        </w:rPr>
        <w:t xml:space="preserve">hodobý hmotný majetok </w:t>
      </w:r>
      <w:r w:rsidR="004449C4" w:rsidRPr="00821623">
        <w:rPr>
          <w:lang w:val="sk-SK"/>
        </w:rPr>
        <w:t>sa</w:t>
      </w:r>
      <w:r w:rsidR="000B04FB" w:rsidRPr="00821623">
        <w:rPr>
          <w:lang w:val="sk-SK"/>
        </w:rPr>
        <w:t xml:space="preserve"> oceňuje v obstarávací</w:t>
      </w:r>
      <w:r w:rsidR="009A566E" w:rsidRPr="00821623">
        <w:rPr>
          <w:lang w:val="sk-SK"/>
        </w:rPr>
        <w:t>c</w:t>
      </w:r>
      <w:r w:rsidR="000B04FB" w:rsidRPr="00821623">
        <w:rPr>
          <w:lang w:val="sk-SK"/>
        </w:rPr>
        <w:t xml:space="preserve">h cenách, ktoré zahŕňajú cenu obstarania, náklady na dopravu, clo a ďalšie náklady </w:t>
      </w:r>
      <w:r w:rsidR="001A47A0" w:rsidRPr="00821623">
        <w:rPr>
          <w:lang w:val="sk-SK"/>
        </w:rPr>
        <w:t xml:space="preserve">súvisiace </w:t>
      </w:r>
      <w:r w:rsidR="000B04FB" w:rsidRPr="00821623">
        <w:rPr>
          <w:lang w:val="sk-SK"/>
        </w:rPr>
        <w:t>s obstaraním.</w:t>
      </w:r>
    </w:p>
    <w:p w14:paraId="189192C0" w14:textId="77777777" w:rsidR="00821623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Dlhodobý hmotný majetok </w:t>
      </w:r>
      <w:r w:rsidR="00DB123B" w:rsidRPr="00821623">
        <w:rPr>
          <w:lang w:val="sk-SK"/>
        </w:rPr>
        <w:t xml:space="preserve">vytvorený vlastnou činnosťou </w:t>
      </w:r>
      <w:r w:rsidR="00821623">
        <w:rPr>
          <w:lang w:val="sk-SK"/>
        </w:rPr>
        <w:t xml:space="preserve"> za účtovné obdobie nebol tvorený.</w:t>
      </w:r>
    </w:p>
    <w:p w14:paraId="23B79BCE" w14:textId="77777777" w:rsidR="000B04FB" w:rsidRPr="00821623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Dlhodobý hmotný majetok získaný bez</w:t>
      </w:r>
      <w:r w:rsidR="006A193F" w:rsidRPr="00821623">
        <w:rPr>
          <w:lang w:val="sk-SK"/>
        </w:rPr>
        <w:t>od</w:t>
      </w:r>
      <w:r w:rsidRPr="00821623">
        <w:rPr>
          <w:lang w:val="sk-SK"/>
        </w:rPr>
        <w:t xml:space="preserve">platne </w:t>
      </w:r>
      <w:r w:rsidR="00821623">
        <w:rPr>
          <w:lang w:val="sk-SK"/>
        </w:rPr>
        <w:t>ani d</w:t>
      </w:r>
      <w:r w:rsidR="00821623" w:rsidRPr="00821623">
        <w:rPr>
          <w:lang w:val="sk-SK"/>
        </w:rPr>
        <w:t>lhodobý hmotný majetok obstaraný iným spôsobom</w:t>
      </w:r>
      <w:r w:rsidR="00821623" w:rsidRPr="00821623">
        <w:rPr>
          <w:i/>
          <w:lang w:val="sk-SK"/>
        </w:rPr>
        <w:t xml:space="preserve"> </w:t>
      </w:r>
      <w:r w:rsidR="00821623">
        <w:rPr>
          <w:lang w:val="sk-SK"/>
        </w:rPr>
        <w:t>účtovná jednotka neeviduje.</w:t>
      </w:r>
    </w:p>
    <w:p w14:paraId="55E0EF52" w14:textId="77777777" w:rsidR="000B04FB" w:rsidRPr="00821623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Náklady na technické zhodnotenie dlhodobého hmotného majetku zvyšujú jeho obstarávaci</w:t>
      </w:r>
      <w:r w:rsidR="006400B9" w:rsidRPr="00821623">
        <w:rPr>
          <w:lang w:val="sk-SK"/>
        </w:rPr>
        <w:t>u cenu. Opravy a</w:t>
      </w:r>
      <w:r w:rsidR="000474ED" w:rsidRPr="00821623">
        <w:rPr>
          <w:lang w:val="sk-SK"/>
        </w:rPr>
        <w:t> </w:t>
      </w:r>
      <w:r w:rsidR="006400B9" w:rsidRPr="00821623">
        <w:rPr>
          <w:lang w:val="sk-SK"/>
        </w:rPr>
        <w:t>údržba sa účtu</w:t>
      </w:r>
      <w:r w:rsidRPr="00821623">
        <w:rPr>
          <w:lang w:val="sk-SK"/>
        </w:rPr>
        <w:t>jú do nákladov.</w:t>
      </w:r>
    </w:p>
    <w:p w14:paraId="314A138D" w14:textId="77777777" w:rsidR="000B04FB" w:rsidRPr="00821623" w:rsidRDefault="000B04FB" w:rsidP="00E0211F">
      <w:pPr>
        <w:keepNext w:val="0"/>
        <w:rPr>
          <w:b/>
          <w:i/>
          <w:lang w:val="sk-SK"/>
        </w:rPr>
      </w:pPr>
      <w:r w:rsidRPr="00821623">
        <w:rPr>
          <w:b/>
          <w:i/>
          <w:lang w:val="sk-SK"/>
        </w:rPr>
        <w:t>Odpisovanie</w:t>
      </w:r>
    </w:p>
    <w:p w14:paraId="01DCDE3F" w14:textId="77777777" w:rsidR="000B04FB" w:rsidRPr="00821623" w:rsidRDefault="00AE1613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Dlhodobý hmotný majetok </w:t>
      </w:r>
      <w:r w:rsidR="00D33CEA" w:rsidRPr="00821623">
        <w:rPr>
          <w:lang w:val="sk-SK"/>
        </w:rPr>
        <w:t xml:space="preserve">sa </w:t>
      </w:r>
      <w:r w:rsidRPr="00821623">
        <w:rPr>
          <w:lang w:val="sk-SK"/>
        </w:rPr>
        <w:t>odpis</w:t>
      </w:r>
      <w:r w:rsidR="00D33CEA" w:rsidRPr="00821623">
        <w:rPr>
          <w:lang w:val="sk-SK"/>
        </w:rPr>
        <w:t>uje</w:t>
      </w:r>
      <w:r w:rsidRPr="00821623">
        <w:rPr>
          <w:lang w:val="sk-SK"/>
        </w:rPr>
        <w:t xml:space="preserve"> do nákladov </w:t>
      </w:r>
      <w:r w:rsidR="00035820" w:rsidRPr="00821623">
        <w:rPr>
          <w:lang w:val="sk-SK"/>
        </w:rPr>
        <w:t>počas</w:t>
      </w:r>
      <w:r w:rsidRPr="00821623">
        <w:rPr>
          <w:lang w:val="sk-SK"/>
        </w:rPr>
        <w:t xml:space="preserve"> predpokladanej doby životnosti prís</w:t>
      </w:r>
      <w:r w:rsidR="00035820" w:rsidRPr="00821623">
        <w:rPr>
          <w:lang w:val="sk-SK"/>
        </w:rPr>
        <w:t xml:space="preserve">lušného majetku. Predpokladaná </w:t>
      </w:r>
      <w:r w:rsidRPr="00821623">
        <w:rPr>
          <w:lang w:val="sk-SK"/>
        </w:rPr>
        <w:t xml:space="preserve">doba používania, metóda odpisovania a odpisová </w:t>
      </w:r>
      <w:r w:rsidR="00035820" w:rsidRPr="00821623">
        <w:rPr>
          <w:lang w:val="sk-SK"/>
        </w:rPr>
        <w:t xml:space="preserve">sadzba sú </w:t>
      </w:r>
      <w:r w:rsidRPr="00821623">
        <w:rPr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821623" w14:paraId="55CEA605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146B815" w14:textId="77777777" w:rsidR="00DB123B" w:rsidRPr="00821623" w:rsidRDefault="00DB123B" w:rsidP="00DE4249">
            <w:pPr>
              <w:pStyle w:val="TableHeader"/>
              <w:keepNext w:val="0"/>
              <w:spacing w:before="60" w:after="60"/>
              <w:rPr>
                <w:b/>
                <w:highlight w:val="yellow"/>
                <w:lang w:val="sk-SK"/>
              </w:rPr>
            </w:pPr>
            <w:r w:rsidRPr="00821623">
              <w:rPr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110C303" w14:textId="77777777" w:rsidR="00DB123B" w:rsidRPr="00821623" w:rsidRDefault="005C422B" w:rsidP="00DE4249">
            <w:pPr>
              <w:pStyle w:val="TableHeader"/>
              <w:keepNext w:val="0"/>
              <w:spacing w:before="60" w:after="60"/>
              <w:rPr>
                <w:b/>
                <w:lang w:val="sk-SK"/>
              </w:rPr>
            </w:pPr>
            <w:r w:rsidRPr="00821623">
              <w:rPr>
                <w:b/>
                <w:lang w:val="sk-SK"/>
              </w:rPr>
              <w:t>P</w:t>
            </w:r>
            <w:r w:rsidR="00DB123B" w:rsidRPr="00821623">
              <w:rPr>
                <w:b/>
                <w:lang w:val="sk-SK"/>
              </w:rPr>
              <w:t>redpokladaná doba pou</w:t>
            </w:r>
            <w:r w:rsidRPr="00821623">
              <w:rPr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B164293" w14:textId="77777777" w:rsidR="00DB123B" w:rsidRPr="00821623" w:rsidRDefault="005C422B" w:rsidP="00DE4249">
            <w:pPr>
              <w:pStyle w:val="TableHeader"/>
              <w:keepNext w:val="0"/>
              <w:spacing w:before="60" w:after="60"/>
              <w:rPr>
                <w:b/>
                <w:lang w:val="sk-SK"/>
              </w:rPr>
            </w:pPr>
            <w:r w:rsidRPr="00821623">
              <w:rPr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0004DE3E" w14:textId="77777777" w:rsidR="00DB123B" w:rsidRPr="00821623" w:rsidRDefault="005C422B" w:rsidP="00DE4249">
            <w:pPr>
              <w:pStyle w:val="TableHeader"/>
              <w:keepNext w:val="0"/>
              <w:spacing w:before="60" w:after="60"/>
              <w:rPr>
                <w:b/>
                <w:lang w:val="sk-SK"/>
              </w:rPr>
            </w:pPr>
            <w:r w:rsidRPr="00821623">
              <w:rPr>
                <w:b/>
                <w:lang w:val="sk-SK"/>
              </w:rPr>
              <w:t>Metóda odpisovania</w:t>
            </w:r>
          </w:p>
        </w:tc>
      </w:tr>
      <w:tr w:rsidR="00DB123B" w:rsidRPr="00821623" w14:paraId="794F36E1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73C4022E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419489C9" w14:textId="7651194A" w:rsidR="00DB123B" w:rsidRPr="00821623" w:rsidRDefault="006D1409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CC428A">
              <w:rPr>
                <w:lang w:val="sk-SK"/>
              </w:rPr>
              <w:t>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7A76AD39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35E04F4E" w14:textId="77777777" w:rsidR="00DB123B" w:rsidRPr="00821623" w:rsidRDefault="00CC428A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 w14:paraId="118E99B2" w14:textId="77777777">
        <w:trPr>
          <w:cantSplit/>
        </w:trPr>
        <w:tc>
          <w:tcPr>
            <w:tcW w:w="3261" w:type="dxa"/>
            <w:vAlign w:val="bottom"/>
          </w:tcPr>
          <w:p w14:paraId="6EF943E1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14:paraId="6BAE0F8A" w14:textId="77777777" w:rsidR="00DB123B" w:rsidRPr="00821623" w:rsidRDefault="00514E43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14:paraId="0F970444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2F8B642B" w14:textId="77777777" w:rsidR="00DB123B" w:rsidRPr="00821623" w:rsidRDefault="00514E43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 w14:paraId="6CF21D73" w14:textId="77777777">
        <w:trPr>
          <w:cantSplit/>
        </w:trPr>
        <w:tc>
          <w:tcPr>
            <w:tcW w:w="3261" w:type="dxa"/>
            <w:vAlign w:val="bottom"/>
          </w:tcPr>
          <w:p w14:paraId="26AAED80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14:paraId="066604F2" w14:textId="450EFB44" w:rsidR="00DB123B" w:rsidRPr="00821623" w:rsidRDefault="00EE587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14:paraId="12D8694B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134C30A0" w14:textId="526994A9" w:rsidR="00DB123B" w:rsidRPr="00821623" w:rsidRDefault="00EE587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 w14:paraId="2F1DEEC3" w14:textId="7777777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1F60AEE1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5B21A901" w14:textId="77777777" w:rsidR="00DB123B" w:rsidRPr="00821623" w:rsidRDefault="00514E43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12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55D7F34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5EE5C0AF" w14:textId="77777777" w:rsidR="00DB123B" w:rsidRPr="00821623" w:rsidRDefault="00514E43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 w14:paraId="3913EAFD" w14:textId="7777777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2A5D8BFA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highlight w:val="yellow"/>
                <w:lang w:val="sk-SK"/>
              </w:rPr>
            </w:pPr>
            <w:r w:rsidRPr="00821623">
              <w:rPr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61CFC731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7B1986AD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1D509FEC" w14:textId="77777777"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</w:tr>
    </w:tbl>
    <w:p w14:paraId="4C2AC5F9" w14:textId="77777777" w:rsidR="006A3EAA" w:rsidRDefault="006A3EAA" w:rsidP="00DE4249">
      <w:pPr>
        <w:keepNext w:val="0"/>
        <w:spacing w:after="0"/>
        <w:rPr>
          <w:lang w:val="sk-SK"/>
        </w:rPr>
      </w:pPr>
    </w:p>
    <w:p w14:paraId="1FF9C809" w14:textId="77777777" w:rsidR="00514E43" w:rsidRPr="00821623" w:rsidRDefault="00514E43" w:rsidP="00DE4249">
      <w:pPr>
        <w:keepNext w:val="0"/>
        <w:spacing w:after="0"/>
        <w:rPr>
          <w:lang w:val="sk-SK"/>
        </w:rPr>
      </w:pPr>
    </w:p>
    <w:p w14:paraId="4C7BCE4C" w14:textId="77777777" w:rsidR="00321E3E" w:rsidRPr="00821623" w:rsidRDefault="00C50DB0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V prípade prechodného zníženia úžitkovej hodnoty dlhodobého hmotného majetku </w:t>
      </w:r>
      <w:r w:rsidR="00236F0C" w:rsidRPr="00821623">
        <w:rPr>
          <w:lang w:val="sk-SK"/>
        </w:rPr>
        <w:t>sa</w:t>
      </w:r>
      <w:r w:rsidR="00035820" w:rsidRPr="00821623">
        <w:rPr>
          <w:lang w:val="sk-SK"/>
        </w:rPr>
        <w:t xml:space="preserve"> </w:t>
      </w:r>
      <w:r w:rsidR="00236F0C" w:rsidRPr="00821623">
        <w:rPr>
          <w:lang w:val="sk-SK"/>
        </w:rPr>
        <w:t>tvorí</w:t>
      </w:r>
      <w:r w:rsidRPr="00821623">
        <w:rPr>
          <w:lang w:val="sk-SK"/>
        </w:rPr>
        <w:t xml:space="preserve"> opravná položka vo výške rozdielu jeho zistenej úžitkovej hodnoty a zostatkovej hodnoty.</w:t>
      </w:r>
    </w:p>
    <w:p w14:paraId="44A608F5" w14:textId="77777777" w:rsidR="00001A25" w:rsidRPr="00821623" w:rsidRDefault="00321E3E" w:rsidP="00E0211F">
      <w:pPr>
        <w:pStyle w:val="Nadpis2"/>
        <w:keepNext w:val="0"/>
        <w:numPr>
          <w:ilvl w:val="0"/>
          <w:numId w:val="0"/>
        </w:numPr>
        <w:rPr>
          <w:sz w:val="4"/>
          <w:szCs w:val="4"/>
          <w:lang w:val="sk-SK"/>
        </w:rPr>
      </w:pPr>
      <w:r w:rsidRPr="00821623">
        <w:rPr>
          <w:lang w:val="sk-SK"/>
        </w:rPr>
        <w:br w:type="page"/>
      </w:r>
    </w:p>
    <w:p w14:paraId="30B2868E" w14:textId="77777777" w:rsidR="000B04FB" w:rsidRPr="00821623" w:rsidRDefault="006A3EAA" w:rsidP="00E0211F">
      <w:pPr>
        <w:pStyle w:val="Nadpis2"/>
        <w:keepNext w:val="0"/>
        <w:rPr>
          <w:lang w:val="sk-SK"/>
        </w:rPr>
      </w:pPr>
      <w:r w:rsidRPr="00821623">
        <w:rPr>
          <w:lang w:val="sk-SK"/>
        </w:rPr>
        <w:lastRenderedPageBreak/>
        <w:t>F</w:t>
      </w:r>
      <w:r w:rsidR="000B04FB" w:rsidRPr="00821623">
        <w:rPr>
          <w:lang w:val="sk-SK"/>
        </w:rPr>
        <w:t>inančný majetok</w:t>
      </w:r>
    </w:p>
    <w:p w14:paraId="4BE0D079" w14:textId="77777777" w:rsidR="00141ECB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Krátkodobý finančný majetok tvor</w:t>
      </w:r>
      <w:r w:rsidR="00941BE4" w:rsidRPr="00821623">
        <w:rPr>
          <w:lang w:val="sk-SK"/>
        </w:rPr>
        <w:t>ia</w:t>
      </w:r>
      <w:r w:rsidRPr="00821623">
        <w:rPr>
          <w:lang w:val="sk-SK"/>
        </w:rPr>
        <w:t xml:space="preserve"> ceniny, peniaze v hotovosti a na bankových účtoch</w:t>
      </w:r>
    </w:p>
    <w:p w14:paraId="34A1D392" w14:textId="77777777" w:rsidR="009E29BC" w:rsidRPr="009E29BC" w:rsidRDefault="000B04FB" w:rsidP="00E0211F">
      <w:pPr>
        <w:pStyle w:val="Nadpis2"/>
        <w:keepNext w:val="0"/>
        <w:rPr>
          <w:lang w:val="sk-SK"/>
        </w:rPr>
      </w:pPr>
      <w:bookmarkStart w:id="8" w:name="_Toc474124195"/>
      <w:bookmarkStart w:id="9" w:name="_Toc474124307"/>
      <w:r w:rsidRPr="009E29BC">
        <w:rPr>
          <w:lang w:val="sk-SK"/>
        </w:rPr>
        <w:t>Zásoby</w:t>
      </w:r>
      <w:bookmarkEnd w:id="8"/>
      <w:bookmarkEnd w:id="9"/>
    </w:p>
    <w:p w14:paraId="3F3E48DA" w14:textId="77777777"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Nakupované zásoby sú ocenené obstarávacími cenami, ktorých súčasťou je cena obstarania a náklady súvisiace s obstaraním. Prijaté zľavy, diskonty, rabaty znižujú obstarávaciu cenu zásob.</w:t>
      </w:r>
    </w:p>
    <w:p w14:paraId="537DB19B" w14:textId="77777777"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Účtovná jednotka neúčtovala o zásobách vytvorených vlastnou činnosťou ani o zásobách obstaraných iným spôsobom.</w:t>
      </w:r>
    </w:p>
    <w:p w14:paraId="18135C0E" w14:textId="77777777"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 xml:space="preserve">V prípade prechodného zníženia úžitkovej hodnoty zásob sa tvorí  opravná položka. </w:t>
      </w:r>
    </w:p>
    <w:p w14:paraId="39BF4945" w14:textId="77777777" w:rsidR="00AF76F5" w:rsidRPr="009E29BC" w:rsidRDefault="00AF76F5" w:rsidP="00E0211F">
      <w:pPr>
        <w:pStyle w:val="Nadpis2"/>
        <w:keepNext w:val="0"/>
        <w:rPr>
          <w:lang w:val="sk-SK"/>
        </w:rPr>
      </w:pPr>
      <w:r w:rsidRPr="009E29BC">
        <w:rPr>
          <w:lang w:val="sk-SK"/>
        </w:rPr>
        <w:t xml:space="preserve">Zákazková výroba </w:t>
      </w:r>
      <w:r w:rsidR="003E7124" w:rsidRPr="009E29BC">
        <w:rPr>
          <w:lang w:val="sk-SK"/>
        </w:rPr>
        <w:t xml:space="preserve">- </w:t>
      </w:r>
      <w:r w:rsidR="003E7124" w:rsidRPr="009E29BC">
        <w:rPr>
          <w:b w:val="0"/>
          <w:i/>
          <w:lang w:val="sk-SK"/>
        </w:rPr>
        <w:t>účtovná jednotka o zákazkovej výrobe neúčtovala</w:t>
      </w:r>
    </w:p>
    <w:p w14:paraId="7A6AC124" w14:textId="60D8833B" w:rsidR="002A593B" w:rsidRPr="003E7124" w:rsidRDefault="002A593B" w:rsidP="002A593B">
      <w:pPr>
        <w:pStyle w:val="Nadpis2"/>
        <w:keepNext w:val="0"/>
        <w:rPr>
          <w:lang w:val="sk-SK"/>
        </w:rPr>
      </w:pPr>
      <w:r w:rsidRPr="003E7124">
        <w:rPr>
          <w:lang w:val="sk-SK"/>
        </w:rPr>
        <w:t xml:space="preserve">Zákazková výstavba nehnuteľností určených na predaj </w:t>
      </w:r>
      <w:r w:rsidR="003E7124" w:rsidRPr="003E7124">
        <w:rPr>
          <w:lang w:val="sk-SK"/>
        </w:rPr>
        <w:t xml:space="preserve">- </w:t>
      </w:r>
      <w:r w:rsidR="00141D8B">
        <w:rPr>
          <w:b w:val="0"/>
          <w:i/>
          <w:lang w:val="sk-SK"/>
        </w:rPr>
        <w:t>spoločno</w:t>
      </w:r>
      <w:r w:rsidR="0045787C">
        <w:rPr>
          <w:b w:val="0"/>
          <w:i/>
          <w:lang w:val="sk-SK"/>
        </w:rPr>
        <w:t>s</w:t>
      </w:r>
      <w:r w:rsidR="00141D8B">
        <w:rPr>
          <w:b w:val="0"/>
          <w:i/>
          <w:lang w:val="sk-SK"/>
        </w:rPr>
        <w:t>ť</w:t>
      </w:r>
      <w:r w:rsidR="003E7124" w:rsidRPr="003E7124">
        <w:rPr>
          <w:b w:val="0"/>
          <w:i/>
          <w:lang w:val="sk-SK"/>
        </w:rPr>
        <w:t xml:space="preserve"> o zákazkovej výstavbe neúčtovala</w:t>
      </w:r>
    </w:p>
    <w:p w14:paraId="6C80838D" w14:textId="77777777" w:rsidR="000B04FB" w:rsidRPr="003E7124" w:rsidRDefault="000B04FB" w:rsidP="00E0211F">
      <w:pPr>
        <w:pStyle w:val="Nadpis2"/>
        <w:keepNext w:val="0"/>
        <w:rPr>
          <w:lang w:val="sk-SK"/>
        </w:rPr>
      </w:pPr>
      <w:bookmarkStart w:id="10" w:name="_Toc474124196"/>
      <w:bookmarkStart w:id="11" w:name="_Toc474124308"/>
      <w:r w:rsidRPr="003E7124">
        <w:rPr>
          <w:lang w:val="sk-SK"/>
        </w:rPr>
        <w:t>Pohľadávky</w:t>
      </w:r>
      <w:bookmarkEnd w:id="10"/>
      <w:bookmarkEnd w:id="11"/>
    </w:p>
    <w:p w14:paraId="1943B3A2" w14:textId="77777777" w:rsidR="00402AC6" w:rsidRPr="003E7124" w:rsidRDefault="000B04FB" w:rsidP="00E0211F">
      <w:pPr>
        <w:keepNext w:val="0"/>
        <w:rPr>
          <w:lang w:val="sk-SK"/>
        </w:rPr>
      </w:pPr>
      <w:r w:rsidRPr="003E7124">
        <w:rPr>
          <w:lang w:val="sk-SK"/>
        </w:rPr>
        <w:t xml:space="preserve">Pohľadávky sa oceňujú menovitou hodnotou. </w:t>
      </w:r>
      <w:r w:rsidR="008B5BE2" w:rsidRPr="003E7124">
        <w:rPr>
          <w:lang w:val="sk-SK"/>
        </w:rPr>
        <w:t>Postúpené pohľadávky a pohľadávky nadobudnuté vkladom do základného imania sa oceňujú obstarávacou cenou</w:t>
      </w:r>
      <w:r w:rsidR="00A419CD" w:rsidRPr="003E7124">
        <w:rPr>
          <w:lang w:val="sk-SK"/>
        </w:rPr>
        <w:t xml:space="preserve">. </w:t>
      </w:r>
      <w:r w:rsidRPr="003E7124">
        <w:rPr>
          <w:lang w:val="sk-SK"/>
        </w:rPr>
        <w:t xml:space="preserve">Ocenenie pochybných pohľadávok sa </w:t>
      </w:r>
      <w:r w:rsidR="001A0983" w:rsidRPr="003E7124">
        <w:rPr>
          <w:lang w:val="sk-SK"/>
        </w:rPr>
        <w:t xml:space="preserve">upravuje </w:t>
      </w:r>
      <w:r w:rsidR="00836637" w:rsidRPr="003E7124">
        <w:rPr>
          <w:lang w:val="sk-SK"/>
        </w:rPr>
        <w:t xml:space="preserve">na ich </w:t>
      </w:r>
      <w:r w:rsidR="00AF76F5" w:rsidRPr="003E7124">
        <w:rPr>
          <w:lang w:val="sk-SK"/>
        </w:rPr>
        <w:t xml:space="preserve">realizovateľnú </w:t>
      </w:r>
      <w:r w:rsidR="00836637" w:rsidRPr="003E7124">
        <w:rPr>
          <w:lang w:val="sk-SK"/>
        </w:rPr>
        <w:t xml:space="preserve"> hodnotu </w:t>
      </w:r>
      <w:r w:rsidRPr="003E7124">
        <w:rPr>
          <w:lang w:val="sk-SK"/>
        </w:rPr>
        <w:t xml:space="preserve"> opravný</w:t>
      </w:r>
      <w:r w:rsidR="001A0983" w:rsidRPr="003E7124">
        <w:rPr>
          <w:lang w:val="sk-SK"/>
        </w:rPr>
        <w:t xml:space="preserve">mi </w:t>
      </w:r>
      <w:r w:rsidRPr="003E7124">
        <w:rPr>
          <w:lang w:val="sk-SK"/>
        </w:rPr>
        <w:t xml:space="preserve"> polož</w:t>
      </w:r>
      <w:r w:rsidR="001A0983" w:rsidRPr="003E7124">
        <w:rPr>
          <w:lang w:val="sk-SK"/>
        </w:rPr>
        <w:t>kami .</w:t>
      </w:r>
    </w:p>
    <w:p w14:paraId="554F079F" w14:textId="77777777" w:rsidR="00321E3E" w:rsidRPr="003E7124" w:rsidRDefault="00321E3E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Náklady budúcich období a príjmy budúcich období</w:t>
      </w:r>
    </w:p>
    <w:p w14:paraId="53E43A53" w14:textId="77777777" w:rsidR="00FE1FEE" w:rsidRPr="003E7124" w:rsidRDefault="00321E3E" w:rsidP="00E0211F">
      <w:pPr>
        <w:pStyle w:val="Zkladntext"/>
        <w:keepNext w:val="0"/>
        <w:rPr>
          <w:lang w:val="sk-SK"/>
        </w:rPr>
      </w:pPr>
      <w:r w:rsidRPr="003E7124">
        <w:rPr>
          <w:lang w:val="sk-SK"/>
        </w:rPr>
        <w:t xml:space="preserve">Náklady budúcich období a príjmy budúcich období sa oceňujú ich </w:t>
      </w:r>
      <w:r w:rsidR="00492D9D" w:rsidRPr="003E7124">
        <w:rPr>
          <w:lang w:val="sk-SK"/>
        </w:rPr>
        <w:t>menovitou hodnotou, pričom sa vykazujú</w:t>
      </w:r>
      <w:r w:rsidRPr="003E7124">
        <w:rPr>
          <w:lang w:val="sk-SK"/>
        </w:rPr>
        <w:t xml:space="preserve"> vo výške, ktorá je potrebná na dodržanie zásady vecnej a časove</w:t>
      </w:r>
      <w:r w:rsidR="00FE1FEE" w:rsidRPr="003E7124">
        <w:rPr>
          <w:lang w:val="sk-SK"/>
        </w:rPr>
        <w:t>j súvislosti s účtovným obdobím.</w:t>
      </w:r>
    </w:p>
    <w:p w14:paraId="759E5AA4" w14:textId="77777777" w:rsidR="000D0052" w:rsidRPr="003E7124" w:rsidRDefault="000D0052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 xml:space="preserve">Záväzky </w:t>
      </w:r>
    </w:p>
    <w:p w14:paraId="57083346" w14:textId="77777777" w:rsidR="000D0052" w:rsidRPr="003E7124" w:rsidRDefault="000D0052" w:rsidP="00E0211F">
      <w:pPr>
        <w:pStyle w:val="Nadpis2"/>
        <w:keepNext w:val="0"/>
        <w:numPr>
          <w:ilvl w:val="0"/>
          <w:numId w:val="0"/>
        </w:numPr>
        <w:rPr>
          <w:b w:val="0"/>
          <w:lang w:val="sk-SK"/>
        </w:rPr>
      </w:pPr>
      <w:r w:rsidRPr="003E7124">
        <w:rPr>
          <w:b w:val="0"/>
          <w:lang w:val="sk-SK"/>
        </w:rPr>
        <w:t xml:space="preserve">Dlhodobé i krátkodobé záväzky sa vykazujú v menovitých hodnotách. </w:t>
      </w:r>
    </w:p>
    <w:p w14:paraId="70A3DB45" w14:textId="20DAD883" w:rsidR="000D0052" w:rsidRPr="003E7124" w:rsidRDefault="000D0052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 xml:space="preserve">Rezervy </w:t>
      </w:r>
      <w:r w:rsidR="0045787C">
        <w:rPr>
          <w:lang w:val="sk-SK"/>
        </w:rPr>
        <w:t>–</w:t>
      </w:r>
      <w:r w:rsidR="003E7124">
        <w:rPr>
          <w:lang w:val="sk-SK"/>
        </w:rPr>
        <w:t xml:space="preserve"> </w:t>
      </w:r>
      <w:r w:rsidR="0045787C">
        <w:rPr>
          <w:b w:val="0"/>
          <w:i/>
          <w:lang w:val="sk-SK"/>
        </w:rPr>
        <w:t>boli vytvorené na účtovnú závierku</w:t>
      </w:r>
    </w:p>
    <w:p w14:paraId="591FD3E9" w14:textId="77777777" w:rsidR="000D0052" w:rsidRPr="003E7124" w:rsidRDefault="000D0052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Výdavky budúcich období a výnosy budúcich období</w:t>
      </w:r>
      <w:r w:rsidR="003E7124">
        <w:rPr>
          <w:lang w:val="sk-SK"/>
        </w:rPr>
        <w:t xml:space="preserve"> - </w:t>
      </w:r>
      <w:r w:rsidR="003E7124" w:rsidRPr="00821623">
        <w:rPr>
          <w:b w:val="0"/>
          <w:i/>
          <w:lang w:val="sk-SK"/>
        </w:rPr>
        <w:t xml:space="preserve">účtovná jednotka </w:t>
      </w:r>
      <w:r w:rsidR="003E7124">
        <w:rPr>
          <w:b w:val="0"/>
          <w:i/>
          <w:lang w:val="sk-SK"/>
        </w:rPr>
        <w:t>neeviduje</w:t>
      </w:r>
    </w:p>
    <w:p w14:paraId="35117693" w14:textId="77777777" w:rsidR="000D0052" w:rsidRPr="003E7124" w:rsidRDefault="000D0052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Vlastné imanie</w:t>
      </w:r>
    </w:p>
    <w:p w14:paraId="79FEB293" w14:textId="77777777" w:rsidR="003E7124" w:rsidRDefault="000D0052" w:rsidP="00E0211F">
      <w:pPr>
        <w:keepNext w:val="0"/>
        <w:rPr>
          <w:lang w:val="sk-SK"/>
        </w:rPr>
      </w:pPr>
      <w:r w:rsidRPr="003E7124">
        <w:rPr>
          <w:lang w:val="sk-SK"/>
        </w:rPr>
        <w:t>Vlastné imanie sa skladá zo základného imania</w:t>
      </w:r>
      <w:r w:rsidR="003E7124" w:rsidRPr="003E7124">
        <w:rPr>
          <w:lang w:val="sk-SK"/>
        </w:rPr>
        <w:t xml:space="preserve"> a zákonného rezervného fondu.</w:t>
      </w:r>
      <w:r w:rsidR="003E7124">
        <w:rPr>
          <w:lang w:val="sk-SK"/>
        </w:rPr>
        <w:t xml:space="preserve"> </w:t>
      </w:r>
      <w:r w:rsidRPr="003E7124">
        <w:rPr>
          <w:lang w:val="sk-SK"/>
        </w:rPr>
        <w:t xml:space="preserve">Základné imanie spoločnosti sa vykazuje vo výške zapísanej v obchodnom registri </w:t>
      </w:r>
      <w:r w:rsidRPr="003E7124">
        <w:rPr>
          <w:iCs/>
          <w:lang w:val="sk-SK"/>
        </w:rPr>
        <w:t>okresného/krajského</w:t>
      </w:r>
      <w:r w:rsidRPr="003E7124">
        <w:rPr>
          <w:lang w:val="sk-SK"/>
        </w:rPr>
        <w:t xml:space="preserve"> súdu. </w:t>
      </w:r>
    </w:p>
    <w:p w14:paraId="3B15B50D" w14:textId="77777777" w:rsidR="003E7124" w:rsidRPr="003E7124" w:rsidRDefault="00FE1FEE" w:rsidP="003E7124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Transakcie v cudzích menách</w:t>
      </w:r>
      <w:r w:rsidR="003E7124">
        <w:rPr>
          <w:lang w:val="sk-SK"/>
        </w:rPr>
        <w:t xml:space="preserve"> - </w:t>
      </w:r>
      <w:r w:rsidR="003E7124" w:rsidRPr="00821623">
        <w:rPr>
          <w:b w:val="0"/>
          <w:i/>
          <w:lang w:val="sk-SK"/>
        </w:rPr>
        <w:t xml:space="preserve">účtovná jednotka </w:t>
      </w:r>
      <w:r w:rsidR="003E7124">
        <w:rPr>
          <w:b w:val="0"/>
          <w:i/>
          <w:lang w:val="sk-SK"/>
        </w:rPr>
        <w:t>neúčtovala</w:t>
      </w:r>
    </w:p>
    <w:p w14:paraId="4ACF931B" w14:textId="77777777" w:rsidR="00FE1FEE" w:rsidRPr="003E7124" w:rsidRDefault="00FE1FEE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Výnosy</w:t>
      </w:r>
    </w:p>
    <w:p w14:paraId="184B556B" w14:textId="77777777" w:rsidR="00FE1FEE" w:rsidRPr="003E7124" w:rsidRDefault="00FE1FEE" w:rsidP="00E0211F">
      <w:pPr>
        <w:pStyle w:val="Zkladntext"/>
        <w:keepNext w:val="0"/>
        <w:rPr>
          <w:lang w:val="sk-SK"/>
        </w:rPr>
      </w:pPr>
      <w:r w:rsidRPr="003E7124">
        <w:rPr>
          <w:lang w:val="sk-SK"/>
        </w:rPr>
        <w:t xml:space="preserve">Tržby za vlastné výkony a tovar </w:t>
      </w:r>
      <w:r w:rsidR="003E7124">
        <w:rPr>
          <w:lang w:val="sk-SK"/>
        </w:rPr>
        <w:t xml:space="preserve"> </w:t>
      </w:r>
      <w:r w:rsidRPr="003E7124">
        <w:rPr>
          <w:lang w:val="sk-SK"/>
        </w:rPr>
        <w:t xml:space="preserve">neobsahujú daň z pridanej hodnoty. Sú tiež znížené o zľavy a zrážky (rabaty, bonusy, skontá, dobropisy a pod.). Tržby sú účtované ku dňu splnenia dodávky alebo služby. </w:t>
      </w:r>
    </w:p>
    <w:p w14:paraId="1D189ED9" w14:textId="77777777" w:rsidR="0095179E" w:rsidRPr="00141D8B" w:rsidRDefault="0095179E" w:rsidP="00E0211F">
      <w:pPr>
        <w:pStyle w:val="Nadpis2"/>
        <w:keepNext w:val="0"/>
        <w:rPr>
          <w:b w:val="0"/>
          <w:i/>
          <w:lang w:val="sk-SK"/>
        </w:rPr>
      </w:pPr>
      <w:bookmarkStart w:id="12" w:name="_Toc474124199"/>
      <w:bookmarkStart w:id="13" w:name="_Toc474124311"/>
      <w:r w:rsidRPr="003E7124">
        <w:rPr>
          <w:lang w:val="sk-SK"/>
        </w:rPr>
        <w:t xml:space="preserve">Finančný </w:t>
      </w:r>
      <w:bookmarkEnd w:id="12"/>
      <w:bookmarkEnd w:id="13"/>
      <w:r w:rsidR="008905B2" w:rsidRPr="003E7124">
        <w:rPr>
          <w:lang w:val="sk-SK"/>
        </w:rPr>
        <w:t>lízing</w:t>
      </w:r>
      <w:r w:rsidR="003E7124">
        <w:rPr>
          <w:lang w:val="sk-SK"/>
        </w:rPr>
        <w:t xml:space="preserve"> – </w:t>
      </w:r>
      <w:r w:rsidR="003E7124" w:rsidRPr="00141D8B">
        <w:rPr>
          <w:b w:val="0"/>
          <w:i/>
          <w:lang w:val="sk-SK"/>
        </w:rPr>
        <w:t>o finančnom lízingu spoločnosť neúčtovala</w:t>
      </w:r>
    </w:p>
    <w:p w14:paraId="5492AE6B" w14:textId="77777777" w:rsidR="000B04FB" w:rsidRPr="003E7124" w:rsidRDefault="000B04FB" w:rsidP="00E0211F">
      <w:pPr>
        <w:pStyle w:val="Nadpis2"/>
        <w:keepNext w:val="0"/>
        <w:rPr>
          <w:lang w:val="sk-SK"/>
        </w:rPr>
      </w:pPr>
      <w:bookmarkStart w:id="14" w:name="_Toc474124202"/>
      <w:bookmarkStart w:id="15" w:name="_Toc474124314"/>
      <w:r w:rsidRPr="003E7124">
        <w:rPr>
          <w:lang w:val="sk-SK"/>
        </w:rPr>
        <w:t>Daň z príjm</w:t>
      </w:r>
      <w:bookmarkEnd w:id="14"/>
      <w:bookmarkEnd w:id="15"/>
      <w:r w:rsidRPr="003E7124">
        <w:rPr>
          <w:lang w:val="sk-SK"/>
        </w:rPr>
        <w:t>u</w:t>
      </w:r>
    </w:p>
    <w:p w14:paraId="1A3A1292" w14:textId="77777777" w:rsidR="00154BB3" w:rsidRPr="003E7124" w:rsidRDefault="0095179E" w:rsidP="00E0211F">
      <w:pPr>
        <w:keepNext w:val="0"/>
        <w:rPr>
          <w:lang w:val="sk-SK"/>
        </w:rPr>
      </w:pPr>
      <w:r w:rsidRPr="003E7124">
        <w:rPr>
          <w:lang w:val="sk-SK"/>
        </w:rPr>
        <w:t xml:space="preserve">Náklad na daň z príjmov sa počíta </w:t>
      </w:r>
      <w:r w:rsidR="00317A0A" w:rsidRPr="003E7124">
        <w:rPr>
          <w:lang w:val="sk-SK"/>
        </w:rPr>
        <w:t>pomocou</w:t>
      </w:r>
      <w:r w:rsidRPr="003E7124">
        <w:rPr>
          <w:lang w:val="sk-SK"/>
        </w:rPr>
        <w:t xml:space="preserve"> </w:t>
      </w:r>
      <w:r w:rsidR="005A638D">
        <w:rPr>
          <w:lang w:val="sk-SK"/>
        </w:rPr>
        <w:t xml:space="preserve"> </w:t>
      </w:r>
      <w:r w:rsidRPr="003E7124">
        <w:rPr>
          <w:lang w:val="sk-SK"/>
        </w:rPr>
        <w:t>platnej daňovej sadzby z účtovného zisku</w:t>
      </w:r>
      <w:r w:rsidR="00D34432" w:rsidRPr="003E7124">
        <w:rPr>
          <w:lang w:val="sk-SK"/>
        </w:rPr>
        <w:t xml:space="preserve"> upraveného </w:t>
      </w:r>
      <w:r w:rsidRPr="003E7124">
        <w:rPr>
          <w:lang w:val="sk-SK"/>
        </w:rPr>
        <w:t>o trvalé alebo dočasne daňovo neuznateľné náklady a nezdaňované výnosy</w:t>
      </w:r>
      <w:r w:rsidR="00647357" w:rsidRPr="003E7124">
        <w:rPr>
          <w:lang w:val="sk-SK"/>
        </w:rPr>
        <w:t>.</w:t>
      </w:r>
      <w:r w:rsidRPr="003E7124">
        <w:rPr>
          <w:lang w:val="sk-SK"/>
        </w:rPr>
        <w:t xml:space="preserve"> </w:t>
      </w:r>
      <w:r w:rsidR="00154BB3" w:rsidRPr="003E7124">
        <w:rPr>
          <w:lang w:val="sk-SK"/>
        </w:rPr>
        <w:t xml:space="preserve">Odložené dane </w:t>
      </w:r>
      <w:r w:rsidR="00141D8B">
        <w:rPr>
          <w:lang w:val="sk-SK"/>
        </w:rPr>
        <w:t>- účtovná jednotka neúčtuje.</w:t>
      </w:r>
    </w:p>
    <w:p w14:paraId="40E71A65" w14:textId="77777777" w:rsidR="00154BB3" w:rsidRPr="003E7124" w:rsidRDefault="00154BB3" w:rsidP="00E0211F">
      <w:pPr>
        <w:pStyle w:val="odstavecbezcisla"/>
        <w:suppressAutoHyphens/>
        <w:ind w:left="0"/>
        <w:rPr>
          <w:b/>
        </w:rPr>
      </w:pPr>
    </w:p>
    <w:p w14:paraId="7CEC66BC" w14:textId="77777777" w:rsidR="00730B8A" w:rsidRDefault="00C07B30" w:rsidP="00FC617D">
      <w:pPr>
        <w:pStyle w:val="Nadpis2"/>
        <w:keepNext w:val="0"/>
        <w:rPr>
          <w:b w:val="0"/>
          <w:i/>
          <w:lang w:val="sk-SK"/>
        </w:rPr>
      </w:pPr>
      <w:r w:rsidRPr="00730B8A">
        <w:rPr>
          <w:lang w:val="sk-SK"/>
        </w:rPr>
        <w:t>Dotácie/Investičné ponuky</w:t>
      </w:r>
      <w:r w:rsidR="00141D8B" w:rsidRPr="00730B8A">
        <w:rPr>
          <w:lang w:val="sk-SK"/>
        </w:rPr>
        <w:t xml:space="preserve"> – </w:t>
      </w:r>
      <w:r w:rsidR="00141D8B" w:rsidRPr="00730B8A">
        <w:rPr>
          <w:b w:val="0"/>
          <w:i/>
          <w:lang w:val="sk-SK"/>
        </w:rPr>
        <w:t>účtovná jednotka neeviduje</w:t>
      </w:r>
    </w:p>
    <w:p w14:paraId="142E3688" w14:textId="77777777" w:rsidR="00730B8A" w:rsidRPr="00730B8A" w:rsidRDefault="00730B8A" w:rsidP="00730B8A">
      <w:pPr>
        <w:rPr>
          <w:lang w:val="sk-SK"/>
        </w:rPr>
      </w:pPr>
    </w:p>
    <w:p w14:paraId="4BEEB92D" w14:textId="77777777" w:rsidR="00730B8A" w:rsidRDefault="00730B8A" w:rsidP="00730B8A">
      <w:pPr>
        <w:pStyle w:val="Odsekzoznamu"/>
        <w:rPr>
          <w:b/>
          <w:lang w:val="sk-SK"/>
        </w:rPr>
      </w:pPr>
      <w:r w:rsidRPr="00730B8A">
        <w:rPr>
          <w:u w:val="single"/>
          <w:lang w:val="sk-SK"/>
        </w:rPr>
        <w:t xml:space="preserve">4. </w:t>
      </w:r>
      <w:r w:rsidR="001F2DCF" w:rsidRPr="00730B8A">
        <w:rPr>
          <w:u w:val="single"/>
          <w:lang w:val="sk-SK"/>
        </w:rPr>
        <w:t>DLHODOBÝ MAJETO</w:t>
      </w:r>
      <w:r>
        <w:rPr>
          <w:u w:val="single"/>
          <w:lang w:val="sk-SK"/>
        </w:rPr>
        <w:t>K</w:t>
      </w:r>
      <w:r w:rsidRPr="00730B8A">
        <w:rPr>
          <w:b/>
          <w:lang w:val="sk-SK"/>
        </w:rPr>
        <w:t xml:space="preserve"> </w:t>
      </w:r>
    </w:p>
    <w:p w14:paraId="2042CEEA" w14:textId="77777777" w:rsidR="00730B8A" w:rsidRDefault="00730B8A" w:rsidP="00730B8A">
      <w:pPr>
        <w:pStyle w:val="Odsekzoznamu"/>
        <w:rPr>
          <w:b/>
          <w:lang w:val="sk-SK"/>
        </w:rPr>
      </w:pPr>
    </w:p>
    <w:p w14:paraId="3E089923" w14:textId="77777777" w:rsidR="00730B8A" w:rsidRPr="00730B8A" w:rsidRDefault="00730B8A" w:rsidP="00730B8A">
      <w:pPr>
        <w:pStyle w:val="Odsekzoznamu"/>
        <w:rPr>
          <w:lang w:val="sk-SK"/>
        </w:rPr>
      </w:pPr>
    </w:p>
    <w:p w14:paraId="6AE79B0B" w14:textId="77777777" w:rsidR="00730B8A" w:rsidRPr="001F2DCF" w:rsidRDefault="00730B8A" w:rsidP="00730B8A">
      <w:pPr>
        <w:pStyle w:val="Odsekzoznamu"/>
        <w:numPr>
          <w:ilvl w:val="0"/>
          <w:numId w:val="38"/>
        </w:numPr>
        <w:rPr>
          <w:lang w:val="sk-SK"/>
        </w:rPr>
      </w:pPr>
      <w:r w:rsidRPr="001F2DCF">
        <w:rPr>
          <w:b/>
          <w:lang w:val="sk-SK"/>
        </w:rPr>
        <w:t xml:space="preserve">Dlhodobý hmotný majetok </w:t>
      </w:r>
    </w:p>
    <w:p w14:paraId="5233F233" w14:textId="77777777" w:rsidR="00730B8A" w:rsidRDefault="00730B8A" w:rsidP="00730B8A">
      <w:pPr>
        <w:pStyle w:val="Odsekzoznamu"/>
        <w:rPr>
          <w:b/>
          <w:lang w:val="sk-SK"/>
        </w:rPr>
      </w:pPr>
    </w:p>
    <w:p w14:paraId="2DDF7C73" w14:textId="77777777" w:rsidR="00730B8A" w:rsidRPr="001F2DCF" w:rsidRDefault="00730B8A" w:rsidP="00730B8A">
      <w:pPr>
        <w:pStyle w:val="Odsekzoznamu"/>
        <w:jc w:val="left"/>
        <w:rPr>
          <w:lang w:val="sk-SK"/>
        </w:rPr>
      </w:pPr>
      <w:r>
        <w:rPr>
          <w:lang w:val="sk-SK"/>
        </w:rP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30B8A" w:rsidRPr="00141D8B" w14:paraId="2671ABDB" w14:textId="77777777" w:rsidTr="00FC617D">
        <w:trPr>
          <w:trHeight w:val="469"/>
        </w:trPr>
        <w:tc>
          <w:tcPr>
            <w:tcW w:w="1602" w:type="dxa"/>
            <w:vMerge w:val="restart"/>
            <w:vAlign w:val="center"/>
          </w:tcPr>
          <w:p w14:paraId="71B60D29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F2DCF">
              <w:rPr>
                <w:iCs/>
                <w:highlight w:val="yellow"/>
                <w:lang w:val="sk-SK"/>
              </w:rPr>
              <w:br w:type="page"/>
            </w:r>
            <w:r>
              <w:rPr>
                <w:iCs/>
                <w:lang w:val="sk-SK"/>
              </w:rPr>
              <w:t>D</w:t>
            </w:r>
            <w:r w:rsidRPr="00141D8B">
              <w:rPr>
                <w:b/>
                <w:sz w:val="16"/>
                <w:szCs w:val="16"/>
                <w:lang w:val="sk-SK"/>
              </w:rPr>
              <w:t>lhodobý hmotný majetok</w:t>
            </w:r>
          </w:p>
        </w:tc>
        <w:tc>
          <w:tcPr>
            <w:tcW w:w="7612" w:type="dxa"/>
            <w:gridSpan w:val="9"/>
            <w:vAlign w:val="center"/>
          </w:tcPr>
          <w:p w14:paraId="7023BF60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30B8A" w:rsidRPr="00141D8B" w14:paraId="107D0921" w14:textId="77777777" w:rsidTr="00FC617D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71DAAC46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6D0FF0B7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17927CEA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69CEEE27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Samost.</w:t>
            </w:r>
            <w:r>
              <w:rPr>
                <w:b/>
                <w:sz w:val="14"/>
                <w:szCs w:val="14"/>
                <w:lang w:val="sk-SK"/>
              </w:rPr>
              <w:t>at.</w:t>
            </w:r>
            <w:r w:rsidRPr="00064274">
              <w:rPr>
                <w:b/>
                <w:sz w:val="14"/>
                <w:szCs w:val="14"/>
                <w:lang w:val="sk-SK"/>
              </w:rPr>
              <w:t xml:space="preserve">hnuteľné veci a </w:t>
            </w:r>
            <w:r>
              <w:rPr>
                <w:b/>
                <w:sz w:val="14"/>
                <w:szCs w:val="14"/>
                <w:lang w:val="sk-SK"/>
              </w:rPr>
              <w:t>súbory hnuteľn.</w:t>
            </w:r>
            <w:r w:rsidRPr="00141D8B">
              <w:rPr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42934381" w14:textId="77777777" w:rsidR="00730B8A" w:rsidRPr="00064274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Pestovateľs</w:t>
            </w:r>
            <w:r>
              <w:rPr>
                <w:b/>
                <w:sz w:val="14"/>
                <w:szCs w:val="14"/>
                <w:lang w:val="sk-SK"/>
              </w:rPr>
              <w:t>.</w:t>
            </w:r>
            <w:r w:rsidRPr="00064274">
              <w:rPr>
                <w:b/>
                <w:sz w:val="14"/>
                <w:szCs w:val="14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269196F0" w14:textId="77777777" w:rsidR="00730B8A" w:rsidRPr="00064274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Základné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14:paraId="3A583E51" w14:textId="77777777" w:rsidR="00730B8A" w:rsidRPr="00064274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Ostatný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14:paraId="665B8E0D" w14:textId="77777777" w:rsidR="00730B8A" w:rsidRPr="00064274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Obsta</w:t>
            </w:r>
            <w:r>
              <w:rPr>
                <w:b/>
                <w:sz w:val="14"/>
                <w:szCs w:val="14"/>
                <w:lang w:val="sk-SK"/>
              </w:rPr>
              <w:t>r.</w:t>
            </w:r>
            <w:r w:rsidRPr="00064274">
              <w:rPr>
                <w:b/>
                <w:sz w:val="14"/>
                <w:szCs w:val="14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14:paraId="616586C0" w14:textId="77777777" w:rsidR="00730B8A" w:rsidRPr="00064274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Poskytnuté preddavky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14:paraId="0EEF6186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30B8A" w:rsidRPr="00141D8B" w14:paraId="184DFFD2" w14:textId="77777777" w:rsidTr="00FC617D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14:paraId="27D3FA5A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80D7D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A3021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532E9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3EF514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CD156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7BE9C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855DD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2EE67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1130CDA5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30B8A" w:rsidRPr="004E442F" w14:paraId="04623D73" w14:textId="77777777" w:rsidTr="00FC617D">
        <w:trPr>
          <w:trHeight w:hRule="exact" w:val="409"/>
        </w:trPr>
        <w:tc>
          <w:tcPr>
            <w:tcW w:w="1602" w:type="dxa"/>
            <w:vAlign w:val="center"/>
          </w:tcPr>
          <w:p w14:paraId="035BDCB5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62EAED1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77F5886D" w14:textId="05101D3F" w:rsidR="00730B8A" w:rsidRPr="004E442F" w:rsidRDefault="00A51A35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87834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217FAB38" w14:textId="3958C4DD" w:rsidR="00730B8A" w:rsidRPr="004E442F" w:rsidRDefault="00A51A35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4084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39D8534B" w14:textId="77777777" w:rsidR="00730B8A" w:rsidRPr="004E442F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3B0036D1" w14:textId="77777777" w:rsidR="00730B8A" w:rsidRPr="004E442F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14:paraId="1243D036" w14:textId="44D28FBC" w:rsidR="00730B8A" w:rsidRPr="004E442F" w:rsidRDefault="008B6A41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7281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4E976AC1" w14:textId="77777777" w:rsidR="00730B8A" w:rsidRPr="004E442F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14:paraId="21E73E5D" w14:textId="77777777" w:rsidR="00730B8A" w:rsidRPr="004E442F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3F503DDE" w14:textId="3646492B" w:rsidR="00730B8A" w:rsidRPr="004E442F" w:rsidRDefault="00A51A35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99198</w:t>
            </w:r>
          </w:p>
        </w:tc>
      </w:tr>
      <w:tr w:rsidR="00730B8A" w:rsidRPr="004E442F" w14:paraId="4BFCCD37" w14:textId="77777777" w:rsidTr="00FC617D">
        <w:trPr>
          <w:trHeight w:hRule="exact" w:val="425"/>
        </w:trPr>
        <w:tc>
          <w:tcPr>
            <w:tcW w:w="1602" w:type="dxa"/>
            <w:vAlign w:val="center"/>
          </w:tcPr>
          <w:p w14:paraId="5FB9D5A4" w14:textId="3848FA17" w:rsidR="00730B8A" w:rsidRPr="00141D8B" w:rsidRDefault="00730B8A" w:rsidP="005873A1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vAlign w:val="center"/>
          </w:tcPr>
          <w:p w14:paraId="7745ED82" w14:textId="77777777" w:rsidR="00730B8A" w:rsidRPr="00141D8B" w:rsidRDefault="00730B8A" w:rsidP="005873A1">
            <w:pPr>
              <w:tabs>
                <w:tab w:val="center" w:pos="4536"/>
                <w:tab w:val="right" w:pos="9072"/>
              </w:tabs>
              <w:spacing w:after="0" w:line="360" w:lineRule="auto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0B59ADF" w14:textId="4C3E6D8A" w:rsidR="0007425A" w:rsidRPr="004E442F" w:rsidRDefault="0007425A" w:rsidP="005873A1">
            <w:pPr>
              <w:tabs>
                <w:tab w:val="center" w:pos="4536"/>
                <w:tab w:val="right" w:pos="9072"/>
              </w:tabs>
              <w:spacing w:after="0" w:line="360" w:lineRule="auto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</w:t>
            </w:r>
            <w:r w:rsidR="00E96EA3">
              <w:rPr>
                <w:sz w:val="18"/>
                <w:lang w:val="sk-SK"/>
              </w:rPr>
              <w:t>357</w:t>
            </w:r>
          </w:p>
        </w:tc>
        <w:tc>
          <w:tcPr>
            <w:tcW w:w="832" w:type="dxa"/>
            <w:vAlign w:val="center"/>
          </w:tcPr>
          <w:p w14:paraId="62034695" w14:textId="44462856" w:rsidR="00730B8A" w:rsidRPr="004E442F" w:rsidRDefault="00A51A35" w:rsidP="005873A1">
            <w:pPr>
              <w:tabs>
                <w:tab w:val="center" w:pos="4536"/>
                <w:tab w:val="right" w:pos="9072"/>
              </w:tabs>
              <w:spacing w:after="0" w:line="360" w:lineRule="auto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14:paraId="32B7BFB6" w14:textId="77777777" w:rsidR="00730B8A" w:rsidRPr="004E442F" w:rsidRDefault="00730B8A" w:rsidP="005873A1">
            <w:pPr>
              <w:tabs>
                <w:tab w:val="center" w:pos="4536"/>
                <w:tab w:val="right" w:pos="9072"/>
              </w:tabs>
              <w:spacing w:after="0" w:line="360" w:lineRule="auto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E426D14" w14:textId="77777777" w:rsidR="00730B8A" w:rsidRPr="004E442F" w:rsidRDefault="00730B8A" w:rsidP="005873A1">
            <w:pPr>
              <w:tabs>
                <w:tab w:val="center" w:pos="4536"/>
                <w:tab w:val="right" w:pos="9072"/>
              </w:tabs>
              <w:spacing w:after="0" w:line="360" w:lineRule="auto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655F6870" w14:textId="272C8F4B" w:rsidR="00730B8A" w:rsidRPr="004E442F" w:rsidRDefault="008B6A41" w:rsidP="005873A1">
            <w:pPr>
              <w:tabs>
                <w:tab w:val="center" w:pos="4536"/>
                <w:tab w:val="right" w:pos="9072"/>
              </w:tabs>
              <w:spacing w:after="0" w:line="360" w:lineRule="auto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66" w:type="dxa"/>
            <w:vAlign w:val="center"/>
          </w:tcPr>
          <w:p w14:paraId="1836782B" w14:textId="77777777" w:rsidR="00730B8A" w:rsidRPr="004E442F" w:rsidRDefault="00730B8A" w:rsidP="005873A1">
            <w:pPr>
              <w:tabs>
                <w:tab w:val="center" w:pos="4536"/>
                <w:tab w:val="right" w:pos="9072"/>
              </w:tabs>
              <w:spacing w:after="0" w:line="360" w:lineRule="auto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7CACB72D" w14:textId="77777777" w:rsidR="00730B8A" w:rsidRPr="004E442F" w:rsidRDefault="00730B8A" w:rsidP="005873A1">
            <w:pPr>
              <w:tabs>
                <w:tab w:val="center" w:pos="4536"/>
                <w:tab w:val="right" w:pos="9072"/>
              </w:tabs>
              <w:spacing w:after="0" w:line="360" w:lineRule="auto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08FC23F9" w14:textId="665EB558" w:rsidR="007A7BDD" w:rsidRPr="004E442F" w:rsidRDefault="007A7BDD" w:rsidP="007A7BDD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      3357</w:t>
            </w:r>
          </w:p>
        </w:tc>
      </w:tr>
      <w:tr w:rsidR="00730B8A" w:rsidRPr="004E442F" w14:paraId="288F2662" w14:textId="77777777" w:rsidTr="00FC617D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3C5994F1" w14:textId="77777777" w:rsidR="00730B8A" w:rsidRPr="00141D8B" w:rsidRDefault="00730B8A" w:rsidP="00FC61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3B3B2D9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2FE10BBF" w14:textId="3CAAE515" w:rsidR="00730B8A" w:rsidRPr="004E442F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84477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678C5ADA" w14:textId="3526FB77" w:rsidR="00730B8A" w:rsidRPr="004E442F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4084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0E864D71" w14:textId="77777777" w:rsidR="00730B8A" w:rsidRPr="004E442F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51559F46" w14:textId="77777777" w:rsidR="00730B8A" w:rsidRPr="004E442F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5CCC153F" w14:textId="7D35F11E" w:rsidR="00730B8A" w:rsidRPr="004E442F" w:rsidRDefault="00601DB9" w:rsidP="00601DB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7281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1C580368" w14:textId="77777777" w:rsidR="00730B8A" w:rsidRPr="004E442F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14:paraId="7787675F" w14:textId="77777777" w:rsidR="00730B8A" w:rsidRPr="004E442F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095A95D" w14:textId="1D3ADC5B" w:rsidR="00730B8A" w:rsidRPr="004E442F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95842</w:t>
            </w:r>
          </w:p>
        </w:tc>
      </w:tr>
      <w:tr w:rsidR="00730B8A" w:rsidRPr="00141D8B" w14:paraId="5084E33F" w14:textId="77777777" w:rsidTr="00FC617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16C05007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AC886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7BAE6D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F34E3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FC9F2A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2E42A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7EF95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EF62F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70E64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0CFD756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30B8A" w:rsidRPr="00141D8B" w14:paraId="25D58E95" w14:textId="77777777" w:rsidTr="00FC617D">
        <w:trPr>
          <w:trHeight w:hRule="exact" w:val="432"/>
        </w:trPr>
        <w:tc>
          <w:tcPr>
            <w:tcW w:w="1602" w:type="dxa"/>
            <w:vAlign w:val="center"/>
          </w:tcPr>
          <w:p w14:paraId="150EBC09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účtovn. obdobia</w:t>
            </w:r>
          </w:p>
        </w:tc>
        <w:tc>
          <w:tcPr>
            <w:tcW w:w="993" w:type="dxa"/>
            <w:vAlign w:val="center"/>
          </w:tcPr>
          <w:p w14:paraId="71505811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24F8A39" w14:textId="23D623AD" w:rsidR="00730B8A" w:rsidRPr="00E20EA6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46439</w:t>
            </w:r>
          </w:p>
        </w:tc>
        <w:tc>
          <w:tcPr>
            <w:tcW w:w="832" w:type="dxa"/>
            <w:vAlign w:val="center"/>
          </w:tcPr>
          <w:p w14:paraId="307684E6" w14:textId="1515D2D4" w:rsidR="00730B8A" w:rsidRPr="00E20EA6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4084</w:t>
            </w:r>
          </w:p>
        </w:tc>
        <w:tc>
          <w:tcPr>
            <w:tcW w:w="969" w:type="dxa"/>
            <w:vAlign w:val="center"/>
          </w:tcPr>
          <w:p w14:paraId="4DD53D60" w14:textId="77777777" w:rsidR="00730B8A" w:rsidRPr="00E20EA6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8A07334" w14:textId="77777777" w:rsidR="00730B8A" w:rsidRPr="00E20EA6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0E7057E1" w14:textId="77777777" w:rsidR="00730B8A" w:rsidRPr="00E20EA6" w:rsidRDefault="00EC7453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7281</w:t>
            </w:r>
          </w:p>
        </w:tc>
        <w:tc>
          <w:tcPr>
            <w:tcW w:w="766" w:type="dxa"/>
            <w:vAlign w:val="center"/>
          </w:tcPr>
          <w:p w14:paraId="06E7F8E1" w14:textId="77777777" w:rsidR="00730B8A" w:rsidRPr="00E20EA6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0C4394AD" w14:textId="77777777" w:rsidR="00730B8A" w:rsidRPr="00E20EA6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17AB6886" w14:textId="78353DB9" w:rsidR="00730B8A" w:rsidRPr="00E20EA6" w:rsidRDefault="00690C81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76758</w:t>
            </w:r>
          </w:p>
        </w:tc>
      </w:tr>
      <w:tr w:rsidR="00BB4558" w:rsidRPr="00141D8B" w14:paraId="25E00331" w14:textId="77777777" w:rsidTr="00FC617D">
        <w:trPr>
          <w:trHeight w:hRule="exact" w:val="423"/>
        </w:trPr>
        <w:tc>
          <w:tcPr>
            <w:tcW w:w="1602" w:type="dxa"/>
            <w:vAlign w:val="center"/>
          </w:tcPr>
          <w:p w14:paraId="7E589CB2" w14:textId="77777777" w:rsidR="00BB4558" w:rsidRPr="008B6A41" w:rsidRDefault="00BB4558" w:rsidP="00FC61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Cs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vAlign w:val="center"/>
          </w:tcPr>
          <w:p w14:paraId="28806023" w14:textId="77777777" w:rsidR="00BB4558" w:rsidRPr="008B6A41" w:rsidRDefault="00BB4558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FF4E1C6" w14:textId="413A790F" w:rsidR="00BB4558" w:rsidRPr="008B6A41" w:rsidRDefault="000A49F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  <w:r w:rsidRPr="008B6A41">
              <w:rPr>
                <w:bCs/>
                <w:sz w:val="18"/>
                <w:lang w:val="sk-SK"/>
              </w:rPr>
              <w:t>3357</w:t>
            </w:r>
          </w:p>
        </w:tc>
        <w:tc>
          <w:tcPr>
            <w:tcW w:w="832" w:type="dxa"/>
            <w:vAlign w:val="center"/>
          </w:tcPr>
          <w:p w14:paraId="50865892" w14:textId="239CFE60" w:rsidR="00BB4558" w:rsidRPr="008B6A41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  <w:r>
              <w:rPr>
                <w:bCs/>
                <w:sz w:val="18"/>
                <w:lang w:val="sk-SK"/>
              </w:rPr>
              <w:t>4084</w:t>
            </w:r>
          </w:p>
        </w:tc>
        <w:tc>
          <w:tcPr>
            <w:tcW w:w="969" w:type="dxa"/>
            <w:vAlign w:val="center"/>
          </w:tcPr>
          <w:p w14:paraId="4D00CB9B" w14:textId="77777777" w:rsidR="00BB4558" w:rsidRPr="008B6A41" w:rsidRDefault="00BB4558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28FC8BC" w14:textId="77777777" w:rsidR="00BB4558" w:rsidRPr="008B6A41" w:rsidRDefault="00BB4558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51149C74" w14:textId="23A45D5C" w:rsidR="00BB4558" w:rsidRPr="008B6A41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  <w:r>
              <w:rPr>
                <w:bCs/>
                <w:sz w:val="18"/>
                <w:lang w:val="sk-SK"/>
              </w:rPr>
              <w:t>0</w:t>
            </w:r>
          </w:p>
        </w:tc>
        <w:tc>
          <w:tcPr>
            <w:tcW w:w="766" w:type="dxa"/>
            <w:vAlign w:val="center"/>
          </w:tcPr>
          <w:p w14:paraId="1EC2E4E9" w14:textId="77777777" w:rsidR="00BB4558" w:rsidRPr="008B6A41" w:rsidRDefault="00BB4558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35D47F29" w14:textId="77777777" w:rsidR="00BB4558" w:rsidRPr="008B6A41" w:rsidRDefault="00BB4558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341F0A6F" w14:textId="65293ABB" w:rsidR="00BB4558" w:rsidRPr="008B6A41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  <w:r>
              <w:rPr>
                <w:bCs/>
                <w:sz w:val="18"/>
                <w:lang w:val="sk-SK"/>
              </w:rPr>
              <w:t>7441</w:t>
            </w:r>
          </w:p>
        </w:tc>
      </w:tr>
      <w:tr w:rsidR="00730B8A" w:rsidRPr="00141D8B" w14:paraId="41FA2DAF" w14:textId="77777777" w:rsidTr="00FC617D">
        <w:trPr>
          <w:trHeight w:hRule="exact" w:val="423"/>
        </w:trPr>
        <w:tc>
          <w:tcPr>
            <w:tcW w:w="1602" w:type="dxa"/>
            <w:vAlign w:val="center"/>
          </w:tcPr>
          <w:p w14:paraId="13A5BF7E" w14:textId="77777777" w:rsidR="00730B8A" w:rsidRPr="00141D8B" w:rsidRDefault="00730B8A" w:rsidP="00FC61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58AFFF98" w14:textId="77777777" w:rsidR="00730B8A" w:rsidRPr="00141D8B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2ED429D" w14:textId="072CA4FE" w:rsidR="00601DB9" w:rsidRPr="008B6A41" w:rsidRDefault="007A7BDD" w:rsidP="00FE555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  <w:r>
              <w:rPr>
                <w:bCs/>
                <w:sz w:val="18"/>
                <w:lang w:val="sk-SK"/>
              </w:rPr>
              <w:t>49795</w:t>
            </w:r>
          </w:p>
        </w:tc>
        <w:tc>
          <w:tcPr>
            <w:tcW w:w="832" w:type="dxa"/>
            <w:vAlign w:val="center"/>
          </w:tcPr>
          <w:p w14:paraId="13216FA2" w14:textId="1B158537" w:rsidR="00730B8A" w:rsidRPr="008B6A41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  <w:r>
              <w:rPr>
                <w:bCs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14:paraId="04C4513A" w14:textId="77777777" w:rsidR="00730B8A" w:rsidRPr="008B6A41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A6CDA76" w14:textId="77777777" w:rsidR="00730B8A" w:rsidRPr="008B6A41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3D05CA24" w14:textId="77777777" w:rsidR="00730B8A" w:rsidRPr="008B6A41" w:rsidRDefault="00EC7453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  <w:r w:rsidRPr="008B6A41">
              <w:rPr>
                <w:bCs/>
                <w:sz w:val="18"/>
                <w:lang w:val="sk-SK"/>
              </w:rPr>
              <w:t>7281</w:t>
            </w:r>
          </w:p>
        </w:tc>
        <w:tc>
          <w:tcPr>
            <w:tcW w:w="766" w:type="dxa"/>
            <w:vAlign w:val="center"/>
          </w:tcPr>
          <w:p w14:paraId="2228A8DD" w14:textId="77777777" w:rsidR="00730B8A" w:rsidRPr="008B6A41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0CE2DB56" w14:textId="77777777" w:rsidR="00730B8A" w:rsidRPr="008B6A41" w:rsidRDefault="00730B8A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76053CCB" w14:textId="25CDDE5A" w:rsidR="00730B8A" w:rsidRPr="008B6A41" w:rsidRDefault="007A7BDD" w:rsidP="00FC61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8"/>
                <w:lang w:val="sk-SK"/>
              </w:rPr>
            </w:pPr>
            <w:r>
              <w:rPr>
                <w:bCs/>
                <w:sz w:val="18"/>
                <w:lang w:val="sk-SK"/>
              </w:rPr>
              <w:t>57076</w:t>
            </w:r>
          </w:p>
        </w:tc>
      </w:tr>
    </w:tbl>
    <w:p w14:paraId="35B768D1" w14:textId="77777777" w:rsidR="00192F4C" w:rsidRPr="00141D8B" w:rsidRDefault="00192F4C" w:rsidP="002A0F41">
      <w:pPr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2A0F41" w:rsidRPr="00141D8B" w14:paraId="64841FF0" w14:textId="77777777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F663" w14:textId="77777777"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C51359" w14:textId="77777777"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141D8B" w14:paraId="2A00B72F" w14:textId="77777777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1587" w14:textId="77777777"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Dlhodobý hmotný majetok, na </w:t>
            </w:r>
            <w:r w:rsidR="009E0D02">
              <w:rPr>
                <w:sz w:val="16"/>
                <w:szCs w:val="16"/>
                <w:lang w:val="sk-SK"/>
              </w:rPr>
              <w:t xml:space="preserve"> </w:t>
            </w:r>
            <w:r w:rsidRPr="00141D8B">
              <w:rPr>
                <w:sz w:val="16"/>
                <w:szCs w:val="16"/>
                <w:lang w:val="sk-SK"/>
              </w:rPr>
              <w:t>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9FA1" w14:textId="77777777" w:rsidR="002A0F41" w:rsidRPr="00141D8B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141D8B" w14:paraId="29E4DDB1" w14:textId="77777777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5BCA" w14:textId="77777777"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4CCA" w14:textId="77777777" w:rsidR="002A0F41" w:rsidRPr="00141D8B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4C198FF7" w14:textId="77777777" w:rsidR="00C57091" w:rsidRPr="00141D8B" w:rsidRDefault="00C57091" w:rsidP="00E0211F">
      <w:pPr>
        <w:keepNext w:val="0"/>
        <w:rPr>
          <w:lang w:val="sk-SK"/>
        </w:rPr>
      </w:pPr>
    </w:p>
    <w:p w14:paraId="0BB4C735" w14:textId="77777777" w:rsidR="00F66A06" w:rsidRDefault="00F66A06" w:rsidP="00E0211F">
      <w:pPr>
        <w:keepNext w:val="0"/>
        <w:spacing w:before="120" w:line="240" w:lineRule="atLeast"/>
        <w:rPr>
          <w:b/>
          <w:lang w:val="sk-SK"/>
        </w:rPr>
      </w:pPr>
    </w:p>
    <w:p w14:paraId="314AF2E1" w14:textId="77777777" w:rsidR="004D0BD2" w:rsidRPr="00141D8B" w:rsidRDefault="004D0BD2" w:rsidP="00E0211F">
      <w:pPr>
        <w:keepNext w:val="0"/>
        <w:spacing w:before="120" w:line="240" w:lineRule="atLeast"/>
        <w:rPr>
          <w:b/>
          <w:lang w:val="sk-SK"/>
        </w:rPr>
      </w:pPr>
      <w:r w:rsidRPr="00141D8B">
        <w:rPr>
          <w:b/>
          <w:lang w:val="sk-SK"/>
        </w:rPr>
        <w:t>Poistenie majetku</w:t>
      </w:r>
    </w:p>
    <w:p w14:paraId="77BA351A" w14:textId="77777777" w:rsidR="00940759" w:rsidRDefault="00940759" w:rsidP="00F66A06">
      <w:pPr>
        <w:pStyle w:val="Normalitalic"/>
        <w:keepNext w:val="0"/>
        <w:rPr>
          <w:i w:val="0"/>
          <w:lang w:val="sk-SK"/>
        </w:rPr>
      </w:pPr>
    </w:p>
    <w:p w14:paraId="3D942AC5" w14:textId="77777777" w:rsidR="00940759" w:rsidRPr="00940759" w:rsidRDefault="0025037A" w:rsidP="00940759">
      <w:pPr>
        <w:pStyle w:val="Odsekzoznamu"/>
        <w:numPr>
          <w:ilvl w:val="0"/>
          <w:numId w:val="38"/>
        </w:numPr>
        <w:rPr>
          <w:b/>
          <w:lang w:val="sk-SK"/>
        </w:rPr>
      </w:pPr>
      <w:r w:rsidRPr="00940759">
        <w:rPr>
          <w:b/>
          <w:lang w:val="sk-SK"/>
        </w:rPr>
        <w:t>Dlhodobý finančný majetok</w:t>
      </w:r>
    </w:p>
    <w:p w14:paraId="78399903" w14:textId="77777777" w:rsidR="000B04FB" w:rsidRPr="00723E94" w:rsidRDefault="002A0F41" w:rsidP="0025037A">
      <w:pPr>
        <w:rPr>
          <w:lang w:val="sk-SK"/>
        </w:rPr>
      </w:pPr>
      <w:r w:rsidRPr="00723E94">
        <w:rPr>
          <w:lang w:val="sk-SK"/>
        </w:rPr>
        <w:t>Informácie o dlhodobom finančnom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723E94" w14:paraId="2CC14BAA" w14:textId="77777777" w:rsidTr="003E4A61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14:paraId="54AFF2F0" w14:textId="77777777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14:paraId="7D07BBEC" w14:textId="77777777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A0F41" w:rsidRPr="00723E94" w14:paraId="48F17A94" w14:textId="77777777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14:paraId="0E808736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3CFDCE9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lové CP a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 </w:t>
            </w:r>
            <w:r w:rsidRPr="00723E94">
              <w:rPr>
                <w:b/>
                <w:sz w:val="16"/>
                <w:szCs w:val="16"/>
                <w:lang w:val="sk-SK"/>
              </w:rPr>
              <w:t>podie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ly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14:paraId="085ABCA0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Podielové CP a podiely v spoloč-nosti s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 </w:t>
            </w:r>
            <w:r w:rsidRPr="00723E94">
              <w:rPr>
                <w:b/>
                <w:sz w:val="16"/>
                <w:szCs w:val="16"/>
                <w:lang w:val="sk-SK"/>
              </w:rPr>
              <w:t>podstat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ným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1C0301D8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3A6A8C64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2498B8C3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11F4E1EA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7A8B9603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Obsta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rávaný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5806E048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Poskyt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nuté pred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davky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14:paraId="1AD71947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3E2EE8" w:rsidRPr="00723E94" w14:paraId="6DEDB3EB" w14:textId="77777777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14:paraId="72F86C09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55812B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4917AD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51E2582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91C803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B3087D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595E62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868735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FDB92C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14:paraId="4CB59A4F" w14:textId="77777777"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14:paraId="325193B3" w14:textId="77777777" w:rsidTr="009A088F">
        <w:trPr>
          <w:trHeight w:hRule="exact" w:val="430"/>
        </w:trPr>
        <w:tc>
          <w:tcPr>
            <w:tcW w:w="1526" w:type="dxa"/>
            <w:vAlign w:val="center"/>
          </w:tcPr>
          <w:p w14:paraId="531C3BCD" w14:textId="77777777" w:rsidR="00720258" w:rsidRPr="00723E94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14:paraId="7D2F0401" w14:textId="77777777"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0FB9A715" w14:textId="1B12D84E" w:rsidR="00720258" w:rsidRPr="00723E94" w:rsidRDefault="00720258" w:rsidP="009E0D0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04B88E6" w14:textId="77777777"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CCFC934" w14:textId="77777777"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A66AE13" w14:textId="77777777"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3030F51B" w14:textId="77777777"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137DD5B" w14:textId="77777777"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3733D004" w14:textId="77777777"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59BFE8C4" w14:textId="579570BD" w:rsidR="00720258" w:rsidRPr="00723E94" w:rsidRDefault="00720258" w:rsidP="009E0D0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A0F41" w:rsidRPr="00723E94" w14:paraId="36349251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7E9C1476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14:paraId="44C9FC49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13E05B75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2121504D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61267AD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B20192F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97308E5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D293DD0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23541E2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102D5578" w14:textId="77777777" w:rsidR="002A0F41" w:rsidRPr="00723E94" w:rsidRDefault="002A0F41" w:rsidP="009E0D0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</w:p>
        </w:tc>
      </w:tr>
      <w:tr w:rsidR="002A0F41" w:rsidRPr="00723E94" w14:paraId="3E72FD79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19DE1055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14:paraId="77255DB9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6F898208" w14:textId="6887037F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094E689E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01024AE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65BF24A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306ADADF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E5B7CA0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66C8B0E8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3C37A99F" w14:textId="3D00F36A" w:rsidR="002A0F41" w:rsidRPr="00723E94" w:rsidRDefault="002A0F41" w:rsidP="00690C81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</w:p>
        </w:tc>
      </w:tr>
      <w:tr w:rsidR="002A0F41" w:rsidRPr="00723E94" w14:paraId="5E563E23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5C72D416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14:paraId="3C3F349F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5FD28F6D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2BD5365F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D9391F6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1534DBB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3D9BDB9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350444B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9589BCF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275E0E45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14:paraId="7420B109" w14:textId="77777777" w:rsidTr="009A088F">
        <w:trPr>
          <w:trHeight w:hRule="exact" w:val="433"/>
        </w:trPr>
        <w:tc>
          <w:tcPr>
            <w:tcW w:w="1526" w:type="dxa"/>
            <w:vAlign w:val="center"/>
          </w:tcPr>
          <w:p w14:paraId="2D9AB316" w14:textId="77777777" w:rsidR="00720258" w:rsidRPr="00723E94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14:paraId="22D51BD3" w14:textId="77777777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64993668" w14:textId="2E42B689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4C91BEE" w14:textId="77777777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24165BC" w14:textId="77777777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1E8A2D4" w14:textId="77777777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04BB8E70" w14:textId="77777777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A541610" w14:textId="77777777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76DF2034" w14:textId="77777777"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68E3542A" w14:textId="1E9DFEBF" w:rsidR="00720258" w:rsidRPr="00723E94" w:rsidRDefault="00720258" w:rsidP="002E7B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14:paraId="2534A80C" w14:textId="77777777" w:rsidR="00D10FB5" w:rsidRPr="00723E94" w:rsidRDefault="00D10FB5" w:rsidP="00FE08DA">
      <w:pPr>
        <w:pStyle w:val="Normalitalic"/>
        <w:keepNext w:val="0"/>
        <w:spacing w:after="0"/>
        <w:rPr>
          <w:i w:val="0"/>
          <w:highlight w:val="yellow"/>
          <w:lang w:val="sk-SK"/>
        </w:rPr>
      </w:pPr>
    </w:p>
    <w:p w14:paraId="701F9EE9" w14:textId="77777777" w:rsidR="00720258" w:rsidRPr="00723E94" w:rsidRDefault="00720258" w:rsidP="00720258">
      <w:pPr>
        <w:pStyle w:val="Normalitalic"/>
        <w:keepNext w:val="0"/>
        <w:spacing w:after="0"/>
        <w:rPr>
          <w:highlight w:val="yellow"/>
          <w:lang w:val="sk-SK"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7"/>
        <w:gridCol w:w="4635"/>
      </w:tblGrid>
      <w:tr w:rsidR="002A0F41" w:rsidRPr="00723E94" w14:paraId="1E2250FA" w14:textId="77777777" w:rsidTr="001747F0">
        <w:trPr>
          <w:trHeight w:hRule="exact" w:val="440"/>
        </w:trPr>
        <w:tc>
          <w:tcPr>
            <w:tcW w:w="463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4696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40985F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723E94" w14:paraId="79AC0A74" w14:textId="77777777" w:rsidTr="001747F0">
        <w:trPr>
          <w:trHeight w:hRule="exact" w:val="440"/>
        </w:trPr>
        <w:tc>
          <w:tcPr>
            <w:tcW w:w="463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3FD8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FDB7" w14:textId="77777777" w:rsidR="002A0F41" w:rsidRPr="00723E94" w:rsidRDefault="001747F0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 w:rsidR="002A0F41" w:rsidRPr="00723E94" w14:paraId="3D73D42F" w14:textId="77777777" w:rsidTr="001747F0">
        <w:trPr>
          <w:trHeight w:hRule="exact" w:val="440"/>
        </w:trPr>
        <w:tc>
          <w:tcPr>
            <w:tcW w:w="46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EE17" w14:textId="77777777"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BC33" w14:textId="77777777" w:rsidR="002A0F41" w:rsidRPr="00723E94" w:rsidRDefault="001747F0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</w:tbl>
    <w:p w14:paraId="1F9FD908" w14:textId="77777777" w:rsidR="002A0F41" w:rsidRPr="00723E94" w:rsidRDefault="002A0F41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14:paraId="5255C619" w14:textId="77777777" w:rsidR="00E31011" w:rsidRDefault="00E31011" w:rsidP="0025037A">
      <w:pPr>
        <w:keepNext w:val="0"/>
        <w:spacing w:after="0"/>
        <w:jc w:val="left"/>
        <w:rPr>
          <w:b/>
          <w:lang w:val="sk-SK"/>
        </w:rPr>
      </w:pPr>
    </w:p>
    <w:p w14:paraId="273607FB" w14:textId="77777777" w:rsidR="009E29BC" w:rsidRPr="009E29BC" w:rsidRDefault="001747F0" w:rsidP="001747F0">
      <w:pPr>
        <w:pStyle w:val="Nadpis1"/>
        <w:keepNext w:val="0"/>
        <w:numPr>
          <w:ilvl w:val="0"/>
          <w:numId w:val="0"/>
        </w:numPr>
        <w:spacing w:before="120"/>
        <w:ind w:left="454" w:hanging="454"/>
        <w:rPr>
          <w:lang w:val="sk-SK"/>
        </w:rPr>
      </w:pPr>
      <w:bookmarkStart w:id="16" w:name="_Toc474124207"/>
      <w:bookmarkStart w:id="17" w:name="_Toc474124319"/>
      <w:bookmarkStart w:id="18" w:name="_Toc474124208"/>
      <w:bookmarkStart w:id="19" w:name="_Toc474124320"/>
      <w:r>
        <w:rPr>
          <w:lang w:val="sk-SK"/>
        </w:rPr>
        <w:t xml:space="preserve">5. </w:t>
      </w:r>
      <w:r w:rsidR="009E29BC" w:rsidRPr="009E29BC">
        <w:rPr>
          <w:lang w:val="sk-SK"/>
        </w:rPr>
        <w:t>Zásoby</w:t>
      </w:r>
      <w:bookmarkEnd w:id="16"/>
      <w:bookmarkEnd w:id="17"/>
    </w:p>
    <w:p w14:paraId="5EDCFF8C" w14:textId="77777777"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Informácie o opravných položkách k</w:t>
      </w:r>
      <w:r w:rsidR="001747F0">
        <w:rPr>
          <w:lang w:val="sk-SK"/>
        </w:rPr>
        <w:t> </w:t>
      </w:r>
      <w:r w:rsidRPr="009E29BC">
        <w:rPr>
          <w:lang w:val="sk-SK"/>
        </w:rPr>
        <w:t>zásobám</w:t>
      </w:r>
      <w:r w:rsidR="001747F0">
        <w:rPr>
          <w:lang w:val="sk-SK"/>
        </w:rPr>
        <w:t xml:space="preserve"> – ORPAVNÉ POLOŽKY k zásobám neboli tvorené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410"/>
        <w:gridCol w:w="1410"/>
        <w:gridCol w:w="1423"/>
        <w:gridCol w:w="1396"/>
        <w:gridCol w:w="1410"/>
      </w:tblGrid>
      <w:tr w:rsidR="009E29BC" w:rsidRPr="009E29BC" w14:paraId="602E9F06" w14:textId="77777777" w:rsidTr="005A638D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F44961E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B31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E29BC" w:rsidRPr="009E29BC" w14:paraId="04C72F78" w14:textId="77777777" w:rsidTr="005A638D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9C6B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589CA6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55CE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C74F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E4C3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D620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E29BC" w:rsidRPr="009E29BC" w14:paraId="13FE4689" w14:textId="77777777" w:rsidTr="005A638D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B7A7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702F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B834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89C5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0D1A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83AC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14:paraId="60F4F3E9" w14:textId="77777777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C2B9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FB97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952A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46C5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DD97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C485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14:paraId="231CE739" w14:textId="77777777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2A6E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904E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F213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B8C3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0653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972A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14:paraId="6384A3FC" w14:textId="77777777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3BB1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C1CD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C0C6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239A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A336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2769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14:paraId="69F12293" w14:textId="77777777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E744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0B0C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A233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6C60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5D4B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C57D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14:paraId="7785F76C" w14:textId="77777777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5D42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907B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A0EA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0FDE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8FD6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FCED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14:paraId="3AEF8A11" w14:textId="77777777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D694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DEC8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7187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1DD6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73C2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AB3A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14:paraId="4D81F033" w14:textId="77777777" w:rsidTr="005A638D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7848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2E48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6EFA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3919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4A79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EE5B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0CE8B7E3" w14:textId="77777777" w:rsidR="009E29BC" w:rsidRDefault="009E29BC" w:rsidP="009E29BC">
      <w:pPr>
        <w:keepNext w:val="0"/>
        <w:rPr>
          <w:lang w:val="sk-SK"/>
        </w:rPr>
      </w:pPr>
    </w:p>
    <w:p w14:paraId="56E32D65" w14:textId="77777777"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Informácie o nehnuteľnostiach na predaj</w:t>
      </w:r>
      <w:r w:rsidR="001747F0">
        <w:rPr>
          <w:lang w:val="sk-SK"/>
        </w:rPr>
        <w:t xml:space="preserve">  - ÚJ neeviduje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2"/>
        <w:gridCol w:w="4602"/>
      </w:tblGrid>
      <w:tr w:rsidR="009E29BC" w:rsidRPr="009E29BC" w14:paraId="5CFD534D" w14:textId="77777777" w:rsidTr="005A638D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62CA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47DD31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 xml:space="preserve">Hodnota </w:t>
            </w:r>
          </w:p>
        </w:tc>
      </w:tr>
      <w:tr w:rsidR="009E29BC" w:rsidRPr="009E29BC" w14:paraId="309C465A" w14:textId="77777777" w:rsidTr="005A638D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9B25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Náklady na obstarávanie nehnuteľnosti na predaj za účtovné obdobie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C30B" w14:textId="77777777" w:rsidR="009E29BC" w:rsidRPr="009E29BC" w:rsidRDefault="009E29BC" w:rsidP="005A638D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14:paraId="31DF313F" w14:textId="77777777" w:rsidTr="005A638D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BDDD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Náklady na obstaranie nehnuteľnosti na predaj od začiatku obstarávania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B8F4" w14:textId="77777777" w:rsidR="009E29BC" w:rsidRPr="009E29BC" w:rsidRDefault="009E29BC" w:rsidP="005A638D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5A711819" w14:textId="77777777" w:rsidR="009E29BC" w:rsidRPr="009E29BC" w:rsidRDefault="009E29BC" w:rsidP="009E29BC">
      <w:pPr>
        <w:keepNext w:val="0"/>
        <w:rPr>
          <w:b/>
          <w:lang w:val="sk-SK"/>
        </w:rPr>
      </w:pPr>
    </w:p>
    <w:p w14:paraId="3FB66B99" w14:textId="77777777" w:rsidR="009E29BC" w:rsidRPr="009E29BC" w:rsidRDefault="009E29BC" w:rsidP="009E29BC">
      <w:pPr>
        <w:keepNext w:val="0"/>
        <w:spacing w:before="240"/>
        <w:rPr>
          <w:lang w:val="sk-SK"/>
        </w:rPr>
      </w:pPr>
      <w:r w:rsidRPr="009E29BC">
        <w:rPr>
          <w:lang w:val="sk-SK"/>
        </w:rPr>
        <w:t>Informácie o zásobách, na ktoré je zriadené záložné právo a o zásobách, pri ktorých má účtovná jednotka obmedzené právo s nimi nakladať</w:t>
      </w:r>
      <w:r w:rsidR="001747F0">
        <w:rPr>
          <w:lang w:val="sk-SK"/>
        </w:rPr>
        <w:t xml:space="preserve"> – ÚJ neeviduje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606"/>
      </w:tblGrid>
      <w:tr w:rsidR="009E29BC" w:rsidRPr="009E29BC" w14:paraId="5C98B865" w14:textId="77777777" w:rsidTr="005A638D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915E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B7933F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9E29BC" w:rsidRPr="009E29BC" w14:paraId="49D7E647" w14:textId="77777777" w:rsidTr="005A638D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D2BB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3A2E" w14:textId="77777777" w:rsidR="009E29BC" w:rsidRPr="009E29BC" w:rsidRDefault="009E29BC" w:rsidP="005A638D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14:paraId="1EFC513C" w14:textId="77777777" w:rsidTr="005A638D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1D63" w14:textId="77777777" w:rsidR="009E29BC" w:rsidRPr="009E29BC" w:rsidRDefault="009E29BC" w:rsidP="005A63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Zásoby, pri ktorých má účtovná jednotka obmedzené právo s nimi nakladať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58DF" w14:textId="77777777" w:rsidR="009E29BC" w:rsidRPr="009E29BC" w:rsidRDefault="009E29BC" w:rsidP="005A638D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50C525C4" w14:textId="77777777" w:rsidR="003E2EE8" w:rsidRDefault="003E2EE8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3646A82B" w14:textId="77777777" w:rsidR="001747F0" w:rsidRDefault="001747F0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4FAE5CE7" w14:textId="77777777" w:rsidR="001747F0" w:rsidRDefault="001747F0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6F2ED73E" w14:textId="1DE7317D" w:rsidR="001747F0" w:rsidRDefault="001747F0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49625536" w14:textId="5EBCA391" w:rsidR="00BB4558" w:rsidRDefault="00BB4558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05DBE2BF" w14:textId="5F967088" w:rsidR="00BB4558" w:rsidRDefault="00BB4558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2968059F" w14:textId="16AC740A" w:rsidR="00BB4558" w:rsidRDefault="00BB4558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70EC5DD9" w14:textId="77777777" w:rsidR="00BB4558" w:rsidRDefault="00BB4558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730450BE" w14:textId="77777777" w:rsidR="001747F0" w:rsidRDefault="001747F0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079A8688" w14:textId="77777777" w:rsidR="00FC617D" w:rsidRDefault="00FC617D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4E27CC79" w14:textId="77777777" w:rsidR="00FC617D" w:rsidRDefault="00FC617D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67DC1938" w14:textId="6A4AC0D0" w:rsidR="00FC617D" w:rsidRDefault="00FC617D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50D3E4CC" w14:textId="77777777" w:rsidR="005608FC" w:rsidRDefault="005608FC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01C05C54" w14:textId="77777777" w:rsidR="001747F0" w:rsidRDefault="001747F0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4BA2B3F8" w14:textId="77777777" w:rsidR="00E31011" w:rsidRPr="009E29BC" w:rsidRDefault="00E31011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14:paraId="3BDF0671" w14:textId="77777777" w:rsidR="000B04FB" w:rsidRDefault="001747F0" w:rsidP="001747F0">
      <w:pPr>
        <w:pStyle w:val="Nadpis1"/>
        <w:keepNext w:val="0"/>
        <w:numPr>
          <w:ilvl w:val="0"/>
          <w:numId w:val="0"/>
        </w:numPr>
        <w:spacing w:before="240" w:after="120"/>
        <w:ind w:left="454"/>
        <w:rPr>
          <w:lang w:val="sk-SK"/>
        </w:rPr>
      </w:pPr>
      <w:r>
        <w:rPr>
          <w:lang w:val="sk-SK"/>
        </w:rPr>
        <w:t>6.</w:t>
      </w:r>
      <w:r w:rsidR="000B04FB" w:rsidRPr="009E5874">
        <w:rPr>
          <w:lang w:val="sk-SK"/>
        </w:rPr>
        <w:t>PohĽAdávky</w:t>
      </w:r>
      <w:bookmarkEnd w:id="18"/>
      <w:bookmarkEnd w:id="19"/>
    </w:p>
    <w:p w14:paraId="7606E341" w14:textId="77777777" w:rsidR="00524DCF" w:rsidRPr="009E29BC" w:rsidRDefault="00524DCF" w:rsidP="00796B1C">
      <w:pPr>
        <w:keepNext w:val="0"/>
        <w:spacing w:after="0"/>
        <w:rPr>
          <w:lang w:val="sk-SK"/>
        </w:rPr>
      </w:pPr>
    </w:p>
    <w:p w14:paraId="01493C63" w14:textId="77777777" w:rsidR="00977DE7" w:rsidRPr="009E29BC" w:rsidRDefault="00977DE7" w:rsidP="00615DBD">
      <w:pPr>
        <w:keepNext w:val="0"/>
        <w:jc w:val="left"/>
        <w:rPr>
          <w:lang w:val="sk-SK"/>
        </w:rPr>
      </w:pPr>
      <w:r w:rsidRPr="009E29BC">
        <w:rPr>
          <w:lang w:val="sk-SK"/>
        </w:rPr>
        <w:t xml:space="preserve">Informácie o vývoji </w:t>
      </w:r>
      <w:r w:rsidRPr="00940759">
        <w:rPr>
          <w:b/>
          <w:lang w:val="sk-SK"/>
        </w:rPr>
        <w:t>opravnej položky</w:t>
      </w:r>
      <w:r w:rsidRPr="009E29BC">
        <w:rPr>
          <w:lang w:val="sk-SK"/>
        </w:rPr>
        <w:t xml:space="preserve"> k</w:t>
      </w:r>
      <w:r w:rsidR="001747F0">
        <w:rPr>
          <w:lang w:val="sk-SK"/>
        </w:rPr>
        <w:t> </w:t>
      </w:r>
      <w:r w:rsidRPr="009E29BC">
        <w:rPr>
          <w:lang w:val="sk-SK"/>
        </w:rPr>
        <w:t>pohľadávkam</w:t>
      </w:r>
      <w:r w:rsidR="001747F0">
        <w:rPr>
          <w:lang w:val="sk-SK"/>
        </w:rPr>
        <w:t xml:space="preserve"> – ÚJ nevytvárala OP k 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9E29BC" w14:paraId="2F3D3BB4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719E5A88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18EE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9E29BC" w14:paraId="42947B56" w14:textId="7777777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28AE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AD6F35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0F7B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C99D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9E29BC">
              <w:rPr>
                <w:b/>
                <w:sz w:val="16"/>
                <w:szCs w:val="16"/>
                <w:lang w:val="sk-SK"/>
              </w:rPr>
              <w:t>-</w:t>
            </w:r>
            <w:r w:rsidRPr="009E29BC">
              <w:rPr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3D0A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7A87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9E29BC" w14:paraId="3C267E0C" w14:textId="77777777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7A77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1A78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555E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E704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65A4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E83E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14:paraId="737DFE1F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6A8D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750B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0E54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4C23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A738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EB47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14:paraId="2A8E626E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EADD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0703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D90D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B532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012D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628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14:paraId="07443358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E037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780B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2494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E881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732F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8F24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14:paraId="2899A039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7396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194E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C10B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9891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B6CA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1B22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14:paraId="0FB9EF43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7F61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6974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7058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9459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CC89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7211" w14:textId="77777777"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</w:tbl>
    <w:p w14:paraId="6B1CA532" w14:textId="77777777" w:rsidR="009A088F" w:rsidRDefault="009A088F" w:rsidP="00977DE7">
      <w:pPr>
        <w:keepNext w:val="0"/>
        <w:rPr>
          <w:lang w:val="sk-SK"/>
        </w:rPr>
      </w:pPr>
    </w:p>
    <w:p w14:paraId="44FA506C" w14:textId="77777777" w:rsidR="00FC617D" w:rsidRDefault="00FC617D" w:rsidP="00977DE7">
      <w:pPr>
        <w:keepNext w:val="0"/>
        <w:rPr>
          <w:lang w:val="sk-SK"/>
        </w:rPr>
      </w:pPr>
    </w:p>
    <w:p w14:paraId="51EC1062" w14:textId="77777777" w:rsidR="00FC617D" w:rsidRDefault="00977DE7" w:rsidP="00977DE7">
      <w:pPr>
        <w:keepNext w:val="0"/>
        <w:rPr>
          <w:lang w:val="sk-SK"/>
        </w:rPr>
      </w:pPr>
      <w:r w:rsidRPr="009E5874">
        <w:rPr>
          <w:lang w:val="sk-SK"/>
        </w:rPr>
        <w:t>Informácie o vekovej štruktúre pohľadávok</w:t>
      </w:r>
    </w:p>
    <w:tbl>
      <w:tblPr>
        <w:tblW w:w="9214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1"/>
        <w:gridCol w:w="2047"/>
        <w:gridCol w:w="2048"/>
        <w:gridCol w:w="2068"/>
      </w:tblGrid>
      <w:tr w:rsidR="00FC617D" w:rsidRPr="009E5874" w14:paraId="26ECCE86" w14:textId="77777777" w:rsidTr="00FC617D">
        <w:trPr>
          <w:trHeight w:hRule="exact" w:val="425"/>
          <w:tblCellSpacing w:w="11" w:type="dxa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E93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FC487A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3973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D567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FC617D" w:rsidRPr="009E5874" w14:paraId="6DBA07A5" w14:textId="77777777" w:rsidTr="00FC617D">
        <w:trPr>
          <w:trHeight w:hRule="exact" w:val="425"/>
          <w:tblCellSpacing w:w="11" w:type="dxa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B92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FC617D" w:rsidRPr="009E5874" w14:paraId="2EE881F6" w14:textId="77777777" w:rsidTr="00FC617D">
        <w:trPr>
          <w:trHeight w:hRule="exact" w:val="425"/>
          <w:tblCellSpacing w:w="11" w:type="dxa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2AEC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5B74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421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403F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7E34674B" w14:textId="77777777" w:rsidTr="00FC617D">
        <w:trPr>
          <w:trHeight w:hRule="exact" w:val="425"/>
          <w:tblCellSpacing w:w="11" w:type="dxa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8260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65B5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9982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F86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571037A0" w14:textId="77777777" w:rsidTr="00FC617D">
        <w:trPr>
          <w:trHeight w:hRule="exact" w:val="425"/>
          <w:tblCellSpacing w:w="11" w:type="dxa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A215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C098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4D34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9065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14A3C404" w14:textId="77777777" w:rsidTr="00FC617D">
        <w:trPr>
          <w:trHeight w:hRule="exact" w:val="425"/>
          <w:tblCellSpacing w:w="11" w:type="dxa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D329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A429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91B0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C9C8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7AC1C5FA" w14:textId="77777777" w:rsidTr="00FC617D">
        <w:trPr>
          <w:trHeight w:hRule="exact" w:val="425"/>
          <w:tblCellSpacing w:w="11" w:type="dxa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966E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F704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345C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9A7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02EB2289" w14:textId="77777777" w:rsidTr="00FC617D">
        <w:trPr>
          <w:trHeight w:hRule="exact" w:val="425"/>
          <w:tblCellSpacing w:w="11" w:type="dxa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FB5B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D5DB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1FE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D51A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11989E51" w14:textId="77777777" w:rsidR="00977DE7" w:rsidRPr="00FC617D" w:rsidRDefault="00FC617D" w:rsidP="00977DE7">
      <w:pPr>
        <w:keepNext w:val="0"/>
        <w:rPr>
          <w:b/>
          <w:bCs/>
          <w:i/>
          <w:iCs/>
          <w:lang w:val="sk-SK"/>
        </w:rPr>
      </w:pPr>
      <w:r>
        <w:rPr>
          <w:lang w:val="sk-SK"/>
        </w:rPr>
        <w:t xml:space="preserve"> – </w:t>
      </w:r>
      <w:r w:rsidRPr="00FC617D">
        <w:rPr>
          <w:b/>
          <w:bCs/>
          <w:i/>
          <w:iCs/>
          <w:lang w:val="sk-SK"/>
        </w:rPr>
        <w:t>BEŽNÉ ÚČTOVNÉ OBDOBIE</w:t>
      </w:r>
    </w:p>
    <w:tbl>
      <w:tblPr>
        <w:tblW w:w="9214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1"/>
        <w:gridCol w:w="2047"/>
        <w:gridCol w:w="2048"/>
        <w:gridCol w:w="2068"/>
      </w:tblGrid>
      <w:tr w:rsidR="00977DE7" w:rsidRPr="009E5874" w14:paraId="011A621E" w14:textId="77777777" w:rsidTr="00FC617D">
        <w:trPr>
          <w:trHeight w:hRule="exact" w:val="425"/>
          <w:tblCellSpacing w:w="11" w:type="dxa"/>
        </w:trPr>
        <w:tc>
          <w:tcPr>
            <w:tcW w:w="9170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3EA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9E5874" w14:paraId="29B2D179" w14:textId="77777777" w:rsidTr="00FC617D">
        <w:trPr>
          <w:trHeight w:hRule="exact" w:val="425"/>
          <w:tblCellSpacing w:w="11" w:type="dxa"/>
        </w:trPr>
        <w:tc>
          <w:tcPr>
            <w:tcW w:w="30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BEA9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4836" w14:textId="3B9B9C03" w:rsidR="00977DE7" w:rsidRPr="009E5874" w:rsidRDefault="00DF7E4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</w:t>
            </w:r>
            <w:r w:rsidR="00BB2770">
              <w:rPr>
                <w:sz w:val="16"/>
                <w:szCs w:val="16"/>
                <w:lang w:val="sk-SK"/>
              </w:rPr>
              <w:t xml:space="preserve"> </w:t>
            </w:r>
            <w:r>
              <w:rPr>
                <w:sz w:val="16"/>
                <w:szCs w:val="16"/>
                <w:lang w:val="sk-SK"/>
              </w:rPr>
              <w:t>000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3DDF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7066" w14:textId="396D928A" w:rsidR="00977DE7" w:rsidRPr="009E5874" w:rsidRDefault="00DF7E4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</w:t>
            </w:r>
            <w:r w:rsidR="00BB2770">
              <w:rPr>
                <w:sz w:val="16"/>
                <w:szCs w:val="16"/>
                <w:lang w:val="sk-SK"/>
              </w:rPr>
              <w:t xml:space="preserve"> </w:t>
            </w:r>
            <w:r>
              <w:rPr>
                <w:sz w:val="16"/>
                <w:szCs w:val="16"/>
                <w:lang w:val="sk-SK"/>
              </w:rPr>
              <w:t>000</w:t>
            </w:r>
          </w:p>
        </w:tc>
      </w:tr>
      <w:tr w:rsidR="00977DE7" w:rsidRPr="009E5874" w14:paraId="67D867C9" w14:textId="77777777" w:rsidTr="00FC617D">
        <w:trPr>
          <w:trHeight w:hRule="exact" w:val="425"/>
          <w:tblCellSpacing w:w="11" w:type="dxa"/>
        </w:trPr>
        <w:tc>
          <w:tcPr>
            <w:tcW w:w="30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CF52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57C1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4E39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A2A4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14:paraId="259A0F8B" w14:textId="77777777" w:rsidTr="00FC617D">
        <w:trPr>
          <w:trHeight w:hRule="exact" w:val="425"/>
          <w:tblCellSpacing w:w="11" w:type="dxa"/>
        </w:trPr>
        <w:tc>
          <w:tcPr>
            <w:tcW w:w="30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6DAC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4FA8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905C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F955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14:paraId="69034293" w14:textId="77777777" w:rsidTr="00FC617D">
        <w:trPr>
          <w:trHeight w:hRule="exact" w:val="425"/>
          <w:tblCellSpacing w:w="11" w:type="dxa"/>
        </w:trPr>
        <w:tc>
          <w:tcPr>
            <w:tcW w:w="30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FCEC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B0C4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3089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CFBD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14:paraId="4E6C7C9E" w14:textId="77777777" w:rsidTr="00FC617D">
        <w:trPr>
          <w:trHeight w:hRule="exact" w:val="425"/>
          <w:tblCellSpacing w:w="11" w:type="dxa"/>
        </w:trPr>
        <w:tc>
          <w:tcPr>
            <w:tcW w:w="30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F518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5E94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2AD5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09C3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14:paraId="3B3FC1F7" w14:textId="77777777" w:rsidTr="00FC617D">
        <w:trPr>
          <w:trHeight w:hRule="exact" w:val="425"/>
          <w:tblCellSpacing w:w="11" w:type="dxa"/>
        </w:trPr>
        <w:tc>
          <w:tcPr>
            <w:tcW w:w="30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020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C697" w14:textId="380A8C05" w:rsidR="00977DE7" w:rsidRPr="009E5874" w:rsidRDefault="00BB2770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105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55F6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A6AB" w14:textId="673404E4" w:rsidR="00977DE7" w:rsidRPr="009E5874" w:rsidRDefault="00BB2770" w:rsidP="00940759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105</w:t>
            </w:r>
          </w:p>
        </w:tc>
      </w:tr>
      <w:tr w:rsidR="00977DE7" w:rsidRPr="009E5874" w14:paraId="4D7FD33B" w14:textId="77777777" w:rsidTr="00FC617D">
        <w:trPr>
          <w:trHeight w:hRule="exact" w:val="425"/>
          <w:tblCellSpacing w:w="11" w:type="dxa"/>
        </w:trPr>
        <w:tc>
          <w:tcPr>
            <w:tcW w:w="30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0463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13C4" w14:textId="6269F519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4330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3B04" w14:textId="51AC84A8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14:paraId="089F003F" w14:textId="77777777" w:rsidTr="00FC617D">
        <w:trPr>
          <w:trHeight w:hRule="exact" w:val="425"/>
          <w:tblCellSpacing w:w="11" w:type="dxa"/>
        </w:trPr>
        <w:tc>
          <w:tcPr>
            <w:tcW w:w="30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62EA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74BD" w14:textId="5BBCFDCC" w:rsidR="00977DE7" w:rsidRPr="009E5874" w:rsidRDefault="00DF7E4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</w:t>
            </w:r>
            <w:r w:rsidR="00BB2770">
              <w:rPr>
                <w:sz w:val="16"/>
                <w:szCs w:val="16"/>
                <w:lang w:val="sk-SK"/>
              </w:rPr>
              <w:t xml:space="preserve"> 105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464F" w14:textId="77777777"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21C3" w14:textId="5125FD27" w:rsidR="00977DE7" w:rsidRPr="009E5874" w:rsidRDefault="00DF7E4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</w:t>
            </w:r>
            <w:r w:rsidR="00BB2770">
              <w:rPr>
                <w:sz w:val="16"/>
                <w:szCs w:val="16"/>
                <w:lang w:val="sk-SK"/>
              </w:rPr>
              <w:t xml:space="preserve"> 105</w:t>
            </w:r>
          </w:p>
        </w:tc>
      </w:tr>
    </w:tbl>
    <w:p w14:paraId="56D93286" w14:textId="77777777" w:rsidR="00FC617D" w:rsidRPr="00FC617D" w:rsidRDefault="00FC617D" w:rsidP="00FC617D">
      <w:pPr>
        <w:keepNext w:val="0"/>
        <w:rPr>
          <w:b/>
          <w:bCs/>
          <w:i/>
          <w:iCs/>
          <w:lang w:val="sk-SK"/>
        </w:rPr>
      </w:pPr>
      <w:r>
        <w:rPr>
          <w:lang w:val="sk-SK"/>
        </w:rPr>
        <w:t xml:space="preserve">– </w:t>
      </w:r>
      <w:r w:rsidRPr="00FC617D">
        <w:rPr>
          <w:b/>
          <w:bCs/>
          <w:i/>
          <w:iCs/>
          <w:lang w:val="sk-SK"/>
        </w:rPr>
        <w:t>BEŽNÉ ÚČTOVNÉ OBDOBIE</w:t>
      </w:r>
    </w:p>
    <w:p w14:paraId="65741D03" w14:textId="77777777" w:rsidR="00FC617D" w:rsidRDefault="00FC617D" w:rsidP="00977DE7">
      <w:pPr>
        <w:keepNext w:val="0"/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FC617D" w:rsidRPr="009E5874" w14:paraId="73360284" w14:textId="77777777" w:rsidTr="00FC617D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F03B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1CFBD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6A5D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506C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FC617D" w:rsidRPr="009E5874" w14:paraId="2733D9B5" w14:textId="77777777" w:rsidTr="00FC617D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8680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FC617D" w:rsidRPr="009E5874" w14:paraId="2B71DAC2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BC50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0E72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0CE5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9318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661D9C5B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128D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8F68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36A3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B5A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5E13D045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45E6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3F2D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8B26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F69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3716F91D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DEBA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627C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EB83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F0D6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5287B0FC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B04B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F027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103D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C89B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57801B46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82BF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B300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EA2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D9BD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578F84C3" w14:textId="77777777" w:rsidTr="00FC617D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30AE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FC617D" w:rsidRPr="009E5874" w14:paraId="24F72A75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08DA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6F21" w14:textId="31BDF872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4052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62E0" w14:textId="5FF0F51F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0ECA116D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806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D3B8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0273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CFFD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676D1A99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4774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2A92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FF93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90C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221A6BD7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3B4B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92AC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B5EF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8FEE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3DB0F69B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CA6E" w14:textId="470563BE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Sociálne poistenie</w:t>
            </w:r>
            <w:r w:rsidR="00BB4558">
              <w:rPr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C80F" w14:textId="34D05494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C915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F81A" w14:textId="374982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7267D5B7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6735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405B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D6AC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68D0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2CF2142E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CBBD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C7AF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5CFE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3CA4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C617D" w:rsidRPr="009E5874" w14:paraId="7EF7CC8F" w14:textId="77777777" w:rsidTr="00FC617D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EFD1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0D3A" w14:textId="417D5CD3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3DEA" w14:textId="77777777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1DA9" w14:textId="015EED30" w:rsidR="00FC617D" w:rsidRPr="009E5874" w:rsidRDefault="00FC617D" w:rsidP="00FC61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036F86EF" w14:textId="77777777" w:rsidR="00FC617D" w:rsidRPr="00FC617D" w:rsidRDefault="00FC617D" w:rsidP="00FC617D">
      <w:pPr>
        <w:pStyle w:val="Odsekzoznamu"/>
        <w:keepNext w:val="0"/>
        <w:numPr>
          <w:ilvl w:val="0"/>
          <w:numId w:val="46"/>
        </w:numPr>
        <w:rPr>
          <w:b/>
          <w:bCs/>
          <w:i/>
          <w:iCs/>
          <w:lang w:val="sk-SK"/>
        </w:rPr>
      </w:pPr>
      <w:r w:rsidRPr="00FC617D">
        <w:rPr>
          <w:b/>
          <w:bCs/>
          <w:i/>
          <w:iCs/>
          <w:lang w:val="sk-SK"/>
        </w:rPr>
        <w:t>PREDCHÁDZAJÚCE OBDOBIE</w:t>
      </w:r>
    </w:p>
    <w:p w14:paraId="68983166" w14:textId="77777777" w:rsidR="00977DE7" w:rsidRPr="009E5874" w:rsidRDefault="00977DE7" w:rsidP="00977DE7">
      <w:pPr>
        <w:keepNext w:val="0"/>
        <w:rPr>
          <w:lang w:val="sk-SK"/>
        </w:rPr>
      </w:pPr>
      <w:r w:rsidRPr="009E5874">
        <w:rPr>
          <w:lang w:val="sk-SK"/>
        </w:rPr>
        <w:t>Informácie o pohľadávkach zabezpečených záložným právom alebo inou formou zabezpečenia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787"/>
        <w:gridCol w:w="2917"/>
      </w:tblGrid>
      <w:tr w:rsidR="008D428C" w:rsidRPr="009E5874" w14:paraId="32559CAC" w14:textId="77777777" w:rsidTr="007F30FC">
        <w:trPr>
          <w:trHeight w:hRule="exact" w:val="425"/>
        </w:trPr>
        <w:tc>
          <w:tcPr>
            <w:tcW w:w="35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1AC0733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Opis predmetu záložného práva</w:t>
            </w:r>
          </w:p>
        </w:tc>
        <w:tc>
          <w:tcPr>
            <w:tcW w:w="5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EDA5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9E5874" w14:paraId="5CB5F5A5" w14:textId="77777777" w:rsidTr="007F30FC">
        <w:trPr>
          <w:trHeight w:hRule="exact" w:val="425"/>
        </w:trPr>
        <w:tc>
          <w:tcPr>
            <w:tcW w:w="35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4223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BDEF69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7FE9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Hodnota pohľadávky</w:t>
            </w:r>
          </w:p>
        </w:tc>
      </w:tr>
      <w:tr w:rsidR="008D428C" w:rsidRPr="009E5874" w14:paraId="33382FC0" w14:textId="77777777" w:rsidTr="007F30FC">
        <w:trPr>
          <w:trHeight w:hRule="exact" w:val="425"/>
        </w:trPr>
        <w:tc>
          <w:tcPr>
            <w:tcW w:w="35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9947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kryté záložným právom alebo inou formou zabezpečenia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0691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D758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39147891" w14:textId="77777777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97FE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Hodnota pohľadávok, na ktoré sa zriadilo záložné právo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AA70" w14:textId="77777777" w:rsidR="008D428C" w:rsidRPr="009E5874" w:rsidRDefault="00E3101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6940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455AA117" w14:textId="77777777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34FB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Hodnota pohľadávok, pri ktorých je obmedzené právo s nimi nakladať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6704" w14:textId="77777777" w:rsidR="008D428C" w:rsidRPr="009E5874" w:rsidRDefault="00E3101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B229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40E2D329" w14:textId="77777777" w:rsidR="00977DE7" w:rsidRDefault="00977DE7" w:rsidP="00E0211F">
      <w:pPr>
        <w:pStyle w:val="odstavecbezcisla"/>
        <w:ind w:left="0"/>
      </w:pPr>
    </w:p>
    <w:p w14:paraId="58CBA3A2" w14:textId="77777777" w:rsidR="009E5874" w:rsidRDefault="009E5874" w:rsidP="00E0211F">
      <w:pPr>
        <w:pStyle w:val="odstavecbezcisla"/>
        <w:ind w:left="0"/>
      </w:pPr>
    </w:p>
    <w:p w14:paraId="17517298" w14:textId="77777777" w:rsidR="009E5874" w:rsidRDefault="009E5874" w:rsidP="00E0211F">
      <w:pPr>
        <w:pStyle w:val="odstavecbezcisla"/>
        <w:ind w:left="0"/>
      </w:pPr>
    </w:p>
    <w:p w14:paraId="2AA5E48C" w14:textId="77777777" w:rsidR="009E5874" w:rsidRPr="009E5874" w:rsidRDefault="009E5874" w:rsidP="00E0211F">
      <w:pPr>
        <w:pStyle w:val="odstavecbezcisla"/>
        <w:ind w:left="0"/>
      </w:pPr>
    </w:p>
    <w:p w14:paraId="393D9298" w14:textId="77777777" w:rsidR="000B04FB" w:rsidRPr="009E5874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  <w:r>
        <w:rPr>
          <w:lang w:val="sk-SK"/>
        </w:rPr>
        <w:t>7.</w:t>
      </w:r>
      <w:r w:rsidR="008A2CE3" w:rsidRPr="009E5874">
        <w:rPr>
          <w:lang w:val="sk-SK"/>
        </w:rPr>
        <w:t>Finančné účt</w:t>
      </w:r>
      <w:r w:rsidR="00FE32C3" w:rsidRPr="009E5874">
        <w:rPr>
          <w:lang w:val="sk-SK"/>
        </w:rPr>
        <w:t>y</w:t>
      </w:r>
    </w:p>
    <w:p w14:paraId="0A2DB2DB" w14:textId="77777777" w:rsidR="008D428C" w:rsidRPr="009E5874" w:rsidRDefault="008D428C" w:rsidP="008D428C">
      <w:pPr>
        <w:keepNext w:val="0"/>
        <w:rPr>
          <w:lang w:val="sk-SK"/>
        </w:rPr>
      </w:pPr>
      <w:r w:rsidRPr="009E5874">
        <w:rPr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833"/>
        <w:gridCol w:w="2854"/>
      </w:tblGrid>
      <w:tr w:rsidR="008D428C" w:rsidRPr="009E5874" w14:paraId="52277D52" w14:textId="77777777" w:rsidTr="0062782F">
        <w:trPr>
          <w:trHeight w:hRule="exact" w:val="425"/>
        </w:trPr>
        <w:tc>
          <w:tcPr>
            <w:tcW w:w="35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22AD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C5F348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DFFB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A7BDD" w:rsidRPr="009E5874" w14:paraId="0C0C5BD6" w14:textId="77777777" w:rsidTr="0062782F">
        <w:trPr>
          <w:trHeight w:hRule="exact" w:val="425"/>
        </w:trPr>
        <w:tc>
          <w:tcPr>
            <w:tcW w:w="352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8429" w14:textId="77777777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FCC7" w14:textId="6173DF2E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1420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16A4" w14:textId="4C7E76A4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9618</w:t>
            </w:r>
          </w:p>
        </w:tc>
      </w:tr>
      <w:tr w:rsidR="007A7BDD" w:rsidRPr="009E5874" w14:paraId="3DE1114D" w14:textId="77777777" w:rsidTr="0062782F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D471" w14:textId="77777777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D9A1" w14:textId="65516D3A" w:rsidR="007A7BDD" w:rsidRPr="009E5874" w:rsidRDefault="001034E3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40457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C284" w14:textId="7B4F24EC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62407</w:t>
            </w:r>
          </w:p>
        </w:tc>
      </w:tr>
      <w:tr w:rsidR="007A7BDD" w:rsidRPr="009E5874" w14:paraId="7E37C4A3" w14:textId="77777777" w:rsidTr="0062782F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E85" w14:textId="77777777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5592" w14:textId="77777777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8242" w14:textId="77777777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7A7BDD" w:rsidRPr="009E5874" w14:paraId="53892E99" w14:textId="77777777" w:rsidTr="0062782F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ADEC" w14:textId="77777777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0616" w14:textId="77777777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3B2D" w14:textId="77777777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7A7BDD" w:rsidRPr="009E5874" w14:paraId="14DE5142" w14:textId="77777777" w:rsidTr="0062782F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8A28" w14:textId="77777777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13EB" w14:textId="21C73288" w:rsidR="007A7BDD" w:rsidRPr="009E5874" w:rsidRDefault="001034E3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41877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1415" w14:textId="4111BAEC" w:rsidR="007A7BDD" w:rsidRPr="009E5874" w:rsidRDefault="007A7BDD" w:rsidP="007A7BD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72025</w:t>
            </w:r>
          </w:p>
        </w:tc>
      </w:tr>
    </w:tbl>
    <w:p w14:paraId="2FE00C79" w14:textId="77777777" w:rsidR="008D428C" w:rsidRDefault="008D428C" w:rsidP="008D428C">
      <w:pPr>
        <w:keepNext w:val="0"/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1593"/>
        <w:gridCol w:w="1593"/>
        <w:gridCol w:w="1593"/>
        <w:gridCol w:w="1594"/>
      </w:tblGrid>
      <w:tr w:rsidR="008D428C" w:rsidRPr="009E5874" w14:paraId="45897790" w14:textId="77777777" w:rsidTr="007F30FC">
        <w:trPr>
          <w:trHeight w:val="425"/>
        </w:trPr>
        <w:tc>
          <w:tcPr>
            <w:tcW w:w="284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414B39FA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6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F240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9E5874" w14:paraId="20AF64DB" w14:textId="77777777" w:rsidTr="007F30FC">
        <w:trPr>
          <w:trHeight w:val="534"/>
        </w:trPr>
        <w:tc>
          <w:tcPr>
            <w:tcW w:w="2841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A1F5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9E1B41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71FD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EDF9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5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350F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8D428C" w:rsidRPr="009E5874" w14:paraId="02E80B71" w14:textId="77777777" w:rsidTr="007F30FC">
        <w:trPr>
          <w:trHeight w:hRule="exact" w:val="425"/>
        </w:trPr>
        <w:tc>
          <w:tcPr>
            <w:tcW w:w="28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E853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Majetkové CP na obchodovanie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6590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FBA3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6A24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C8D2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43E45D36" w14:textId="77777777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97F0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Dlhové CP na obchodovanie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9A46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2FDF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3994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CC1D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7F1F911B" w14:textId="77777777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B104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Emisné kvóty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BC78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3584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CE57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9ABA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5336C6EE" w14:textId="77777777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BA35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Dlhové CP so splatnosťou do jedného roka držané do splatnosti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77C4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856D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7DA9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BF25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182BA472" w14:textId="77777777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8627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8360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C16E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84B6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F562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24AB3CEB" w14:textId="77777777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55D8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Obstarávanie krátkodobého finančného majetku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34A7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EE2B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B911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AC07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50E1F696" w14:textId="77777777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DBEF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547E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1222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6A35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5484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07BDBFE6" w14:textId="77777777" w:rsidR="000B7437" w:rsidRPr="009E5874" w:rsidRDefault="000B7437" w:rsidP="00615DBD">
      <w:pPr>
        <w:keepNext w:val="0"/>
        <w:spacing w:after="0"/>
        <w:rPr>
          <w:lang w:val="sk-SK"/>
        </w:rPr>
      </w:pPr>
    </w:p>
    <w:p w14:paraId="15778125" w14:textId="77777777" w:rsidR="0062782F" w:rsidRDefault="0062782F" w:rsidP="008D428C">
      <w:pPr>
        <w:keepNext w:val="0"/>
        <w:rPr>
          <w:lang w:val="sk-SK"/>
        </w:rPr>
      </w:pPr>
    </w:p>
    <w:p w14:paraId="24A230D3" w14:textId="77777777" w:rsidR="0062782F" w:rsidRDefault="0062782F" w:rsidP="008D428C">
      <w:pPr>
        <w:keepNext w:val="0"/>
        <w:rPr>
          <w:lang w:val="sk-SK"/>
        </w:rPr>
      </w:pPr>
    </w:p>
    <w:p w14:paraId="7D37D3F5" w14:textId="77777777" w:rsidR="008D428C" w:rsidRPr="009E5874" w:rsidRDefault="008D428C" w:rsidP="008D428C">
      <w:pPr>
        <w:keepNext w:val="0"/>
        <w:rPr>
          <w:lang w:val="sk-SK"/>
        </w:rPr>
      </w:pPr>
      <w:r w:rsidRPr="009E5874">
        <w:rPr>
          <w:lang w:val="sk-SK"/>
        </w:rPr>
        <w:t xml:space="preserve">Informácie o vývoji </w:t>
      </w:r>
      <w:r w:rsidRPr="0062782F">
        <w:rPr>
          <w:b/>
          <w:lang w:val="sk-SK"/>
        </w:rPr>
        <w:t>opravnej položky</w:t>
      </w:r>
      <w:r w:rsidRPr="009E5874">
        <w:rPr>
          <w:lang w:val="sk-SK"/>
        </w:rPr>
        <w:t xml:space="preserve"> ku krátkodobému finančnému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8"/>
        <w:gridCol w:w="1275"/>
        <w:gridCol w:w="1275"/>
        <w:gridCol w:w="1275"/>
        <w:gridCol w:w="1275"/>
        <w:gridCol w:w="1276"/>
      </w:tblGrid>
      <w:tr w:rsidR="008D428C" w:rsidRPr="009E5874" w14:paraId="64C476B3" w14:textId="77777777" w:rsidTr="007F30FC">
        <w:trPr>
          <w:trHeight w:val="528"/>
        </w:trPr>
        <w:tc>
          <w:tcPr>
            <w:tcW w:w="28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5EE1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03C7C3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5E80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4C75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Zúčtovanie OP z dôvodu zániku opodstatne</w:t>
            </w:r>
            <w:r w:rsidR="001A57D9" w:rsidRPr="009E5874">
              <w:rPr>
                <w:b/>
                <w:sz w:val="16"/>
                <w:szCs w:val="16"/>
                <w:lang w:val="sk-SK"/>
              </w:rPr>
              <w:t>-</w:t>
            </w:r>
            <w:r w:rsidRPr="009E5874">
              <w:rPr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1D5D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5219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8D428C" w:rsidRPr="009E5874" w14:paraId="62BD7276" w14:textId="77777777" w:rsidTr="007F30FC">
        <w:trPr>
          <w:trHeight w:hRule="exact" w:val="425"/>
        </w:trPr>
        <w:tc>
          <w:tcPr>
            <w:tcW w:w="28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A743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A74F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3FBE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1EC9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D8CA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9A11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79D4ADA0" w14:textId="77777777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157A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Obstarávanie krátkodobého finančného majetku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9F6A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AB40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BF4B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82A0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20FF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242579B5" w14:textId="77777777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CEE7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76D2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165B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6025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6965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2E7F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4CBAD7BD" w14:textId="77777777" w:rsidR="006A3B3A" w:rsidRDefault="006A3B3A" w:rsidP="00AF35C2">
      <w:pPr>
        <w:keepNext w:val="0"/>
        <w:spacing w:before="240"/>
        <w:rPr>
          <w:lang w:val="sk-SK"/>
        </w:rPr>
      </w:pPr>
    </w:p>
    <w:p w14:paraId="36F35656" w14:textId="77777777" w:rsidR="008D428C" w:rsidRDefault="008D428C" w:rsidP="00AF35C2">
      <w:pPr>
        <w:keepNext w:val="0"/>
        <w:spacing w:before="240"/>
        <w:rPr>
          <w:lang w:val="sk-SK"/>
        </w:rPr>
      </w:pPr>
      <w:r w:rsidRPr="009E5874">
        <w:rPr>
          <w:lang w:val="sk-SK"/>
        </w:rPr>
        <w:t>Informácie o krátkodobom finančnom majetku, na ktorý bolo zriadené záložné právo a o krátkodobom finančnom majetku, pri ktorom má účtovná jednotka obmedzené právo s ním nakladať</w:t>
      </w:r>
      <w:r w:rsidR="009E5874">
        <w:rPr>
          <w:lang w:val="sk-SK"/>
        </w:rPr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603"/>
      </w:tblGrid>
      <w:tr w:rsidR="008D428C" w:rsidRPr="009E5874" w14:paraId="744FA93F" w14:textId="77777777" w:rsidTr="009E5874">
        <w:trPr>
          <w:trHeight w:hRule="exact" w:val="425"/>
        </w:trPr>
        <w:tc>
          <w:tcPr>
            <w:tcW w:w="461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F191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9716BA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8D428C" w:rsidRPr="009E5874" w14:paraId="0B3C8234" w14:textId="77777777" w:rsidTr="009E5874">
        <w:trPr>
          <w:trHeight w:hRule="exact" w:val="425"/>
        </w:trPr>
        <w:tc>
          <w:tcPr>
            <w:tcW w:w="461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C143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Krátkodobý finančný majetok, na ktorý bolo zriadené záložné právo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E60D" w14:textId="77777777" w:rsidR="008D428C" w:rsidRPr="009E5874" w:rsidRDefault="008D428C" w:rsidP="001D4716">
            <w:pPr>
              <w:tabs>
                <w:tab w:val="center" w:pos="3687"/>
                <w:tab w:val="right" w:pos="9072"/>
              </w:tabs>
              <w:spacing w:after="0"/>
              <w:ind w:right="91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6A7D3BAC" w14:textId="77777777" w:rsidTr="009E5874">
        <w:trPr>
          <w:trHeight w:hRule="exact" w:val="425"/>
        </w:trPr>
        <w:tc>
          <w:tcPr>
            <w:tcW w:w="46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B393" w14:textId="77777777"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Krátkodobý finančný majetok, pri ktorom je obmedzené právo s ním nakladať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C818" w14:textId="77777777" w:rsidR="008D428C" w:rsidRPr="009E5874" w:rsidRDefault="008D428C" w:rsidP="001D4716">
            <w:pPr>
              <w:tabs>
                <w:tab w:val="center" w:pos="3687"/>
                <w:tab w:val="right" w:pos="9072"/>
              </w:tabs>
              <w:spacing w:after="0"/>
              <w:ind w:right="91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61673888" w14:textId="77777777" w:rsidR="006A3B3A" w:rsidRDefault="006A3B3A" w:rsidP="003E2EE8">
      <w:pPr>
        <w:keepNext w:val="0"/>
        <w:spacing w:before="240"/>
        <w:rPr>
          <w:lang w:val="sk-SK"/>
        </w:rPr>
      </w:pPr>
    </w:p>
    <w:p w14:paraId="4FF0ADB2" w14:textId="77777777" w:rsidR="008D428C" w:rsidRPr="009E5874" w:rsidRDefault="008D428C" w:rsidP="003E2EE8">
      <w:pPr>
        <w:keepNext w:val="0"/>
        <w:spacing w:before="240"/>
        <w:rPr>
          <w:lang w:val="sk-SK"/>
        </w:rPr>
      </w:pPr>
      <w:r w:rsidRPr="009E5874">
        <w:rPr>
          <w:lang w:val="sk-SK"/>
        </w:rPr>
        <w:t>Informácie o ocenení krátkodobého finančného majetku, ku dňu ku ktorému sa zostavuje účtovná závierka reálnou hodnotou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8"/>
        <w:gridCol w:w="2038"/>
        <w:gridCol w:w="2039"/>
        <w:gridCol w:w="2039"/>
      </w:tblGrid>
      <w:tr w:rsidR="008D428C" w:rsidRPr="009E5874" w14:paraId="5D3A2494" w14:textId="77777777" w:rsidTr="007F30FC">
        <w:trPr>
          <w:trHeight w:val="567"/>
        </w:trPr>
        <w:tc>
          <w:tcPr>
            <w:tcW w:w="309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5BE8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86AFBE" w14:textId="77777777" w:rsidR="000B7437" w:rsidRPr="009E5874" w:rsidRDefault="000B743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14:paraId="3610EB68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Zvýšenie / zníženie hodnoty</w:t>
            </w:r>
          </w:p>
          <w:p w14:paraId="4223D763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(+ / -)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C4D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Vplyv ocenenia na výsledok hospodárenia bežného účtovného obdobia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8FEB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Vplyv ocenenia na vlastné imanie</w:t>
            </w:r>
          </w:p>
        </w:tc>
      </w:tr>
      <w:tr w:rsidR="008D428C" w:rsidRPr="009E5874" w14:paraId="066E6A95" w14:textId="77777777" w:rsidTr="007F30FC">
        <w:trPr>
          <w:trHeight w:hRule="exact" w:val="425"/>
        </w:trPr>
        <w:tc>
          <w:tcPr>
            <w:tcW w:w="309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256C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Majetkové CP na obchodovanie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6A0A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D841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E830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7966285F" w14:textId="77777777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9465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Dlhové CP na obchodovanie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BE5B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96D3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20D4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59C93239" w14:textId="77777777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D007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Emisné kvóty (komodity)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7EC7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50CA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2D93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54D55149" w14:textId="77777777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9C09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CB40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491D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C8E8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14:paraId="31E3A03B" w14:textId="77777777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31AB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1FED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806B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60FD" w14:textId="77777777"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0486B481" w14:textId="77777777" w:rsidR="009300B9" w:rsidRPr="009E5874" w:rsidRDefault="009300B9" w:rsidP="00E0211F">
      <w:pPr>
        <w:keepNext w:val="0"/>
        <w:rPr>
          <w:highlight w:val="yellow"/>
          <w:lang w:val="sk-SK"/>
        </w:rPr>
      </w:pPr>
    </w:p>
    <w:p w14:paraId="3EC76DC3" w14:textId="77777777" w:rsidR="009A088F" w:rsidRPr="009E5874" w:rsidRDefault="009A088F" w:rsidP="00E0211F">
      <w:pPr>
        <w:keepNext w:val="0"/>
        <w:rPr>
          <w:highlight w:val="yellow"/>
          <w:lang w:val="sk-SK"/>
        </w:rPr>
      </w:pPr>
    </w:p>
    <w:p w14:paraId="03CAB4D3" w14:textId="77777777" w:rsidR="000B04FB" w:rsidRPr="00FF0446" w:rsidRDefault="006A3B3A" w:rsidP="006A3B3A">
      <w:pPr>
        <w:pStyle w:val="Nadpis1"/>
        <w:keepNext w:val="0"/>
        <w:numPr>
          <w:ilvl w:val="0"/>
          <w:numId w:val="0"/>
        </w:numPr>
        <w:spacing w:before="240"/>
        <w:ind w:left="454" w:hanging="454"/>
        <w:rPr>
          <w:lang w:val="sk-SK"/>
        </w:rPr>
      </w:pPr>
      <w:r>
        <w:rPr>
          <w:lang w:val="sk-SK"/>
        </w:rPr>
        <w:t xml:space="preserve">8. </w:t>
      </w:r>
      <w:r w:rsidR="005220D9" w:rsidRPr="00FF0446">
        <w:rPr>
          <w:lang w:val="sk-SK"/>
        </w:rPr>
        <w:t>ČASOVÉ ROZLÍŠENIE</w:t>
      </w:r>
    </w:p>
    <w:p w14:paraId="1287B41C" w14:textId="77777777" w:rsidR="008D428C" w:rsidRDefault="008D428C" w:rsidP="008D428C">
      <w:pPr>
        <w:keepNext w:val="0"/>
        <w:rPr>
          <w:lang w:val="sk-SK"/>
        </w:rPr>
      </w:pPr>
      <w:r w:rsidRPr="00FF0446">
        <w:rPr>
          <w:lang w:val="sk-SK"/>
        </w:rPr>
        <w:t>Informácie o významných položkách časového rozlíšenia</w:t>
      </w:r>
      <w:r w:rsidR="006A3B3A">
        <w:rPr>
          <w:lang w:val="sk-SK"/>
        </w:rPr>
        <w:t xml:space="preserve"> </w:t>
      </w:r>
    </w:p>
    <w:p w14:paraId="7B154526" w14:textId="77777777" w:rsidR="006A3B3A" w:rsidRPr="00E04A7C" w:rsidRDefault="006A3B3A" w:rsidP="008D428C">
      <w:pPr>
        <w:keepNext w:val="0"/>
        <w:rPr>
          <w:i/>
          <w:iCs/>
          <w:lang w:val="sk-SK"/>
        </w:rPr>
      </w:pPr>
      <w:r w:rsidRPr="00E04A7C">
        <w:rPr>
          <w:i/>
          <w:iCs/>
          <w:lang w:val="sk-SK"/>
        </w:rPr>
        <w:t>ÚJ o významných položkách časového rozlíšenia neúčtovala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1"/>
        <w:gridCol w:w="2769"/>
        <w:gridCol w:w="2794"/>
      </w:tblGrid>
      <w:tr w:rsidR="00AC3661" w:rsidRPr="00FF0446" w14:paraId="13F472BD" w14:textId="77777777" w:rsidTr="00FF0446">
        <w:trPr>
          <w:trHeight w:hRule="exact" w:val="425"/>
        </w:trPr>
        <w:tc>
          <w:tcPr>
            <w:tcW w:w="36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BEBC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441CEC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4F7F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FF0446" w14:paraId="0A120D2C" w14:textId="77777777" w:rsidTr="00FF0446">
        <w:trPr>
          <w:trHeight w:hRule="exact" w:val="425"/>
        </w:trPr>
        <w:tc>
          <w:tcPr>
            <w:tcW w:w="365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6799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0F21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47D1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14:paraId="72418C30" w14:textId="77777777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085B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6DD1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ADFC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14:paraId="7B6304CA" w14:textId="77777777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0000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F5DC" w14:textId="462181E9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EE69" w14:textId="1C465C24" w:rsidR="00AC3661" w:rsidRPr="00FF0446" w:rsidRDefault="001C7EC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194</w:t>
            </w:r>
          </w:p>
        </w:tc>
      </w:tr>
      <w:tr w:rsidR="00AC3661" w:rsidRPr="00FF0446" w14:paraId="33BF8BCA" w14:textId="77777777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A0A3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4C61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03CD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14:paraId="1B6141A1" w14:textId="77777777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A6B0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93C4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9A46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14:paraId="3E48F343" w14:textId="77777777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7AED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D434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9D58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14:paraId="236BC459" w14:textId="77777777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3752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006E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6C47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14:paraId="52ADB7F1" w14:textId="77777777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5B2D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CD2C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0CB0" w14:textId="77777777"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6D768A11" w14:textId="77777777" w:rsidR="008D428C" w:rsidRPr="00FF0446" w:rsidRDefault="008D428C" w:rsidP="009300B9">
      <w:pPr>
        <w:keepNext w:val="0"/>
        <w:spacing w:after="0"/>
        <w:rPr>
          <w:lang w:val="sk-SK"/>
        </w:rPr>
      </w:pPr>
    </w:p>
    <w:p w14:paraId="779B8F21" w14:textId="77777777" w:rsidR="003126BF" w:rsidRDefault="003126BF" w:rsidP="003126BF">
      <w:pPr>
        <w:keepNext w:val="0"/>
        <w:spacing w:after="0"/>
        <w:jc w:val="left"/>
        <w:rPr>
          <w:i/>
          <w:lang w:val="sk-SK"/>
        </w:rPr>
      </w:pPr>
    </w:p>
    <w:p w14:paraId="25CEE6FE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0D805772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0FA77A99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2716EC51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3574A3C3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56BB3C7E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680C80A4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42B00FBC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7758784F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180C66D0" w14:textId="10B1DA75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1216703B" w14:textId="77777777" w:rsidR="001C7ECD" w:rsidRPr="001C7ECD" w:rsidRDefault="001C7ECD" w:rsidP="001C7ECD">
      <w:pPr>
        <w:rPr>
          <w:lang w:val="sk-SK"/>
        </w:rPr>
      </w:pPr>
    </w:p>
    <w:p w14:paraId="2ED0F3A2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211F5EED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4B89721A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72EB3EA3" w14:textId="77777777" w:rsidR="006A3B3A" w:rsidRDefault="006A3B3A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</w:p>
    <w:p w14:paraId="45CEE255" w14:textId="77777777" w:rsidR="006A3B3A" w:rsidRDefault="008F27A4" w:rsidP="006A3B3A">
      <w:pPr>
        <w:pStyle w:val="Nadpis1"/>
        <w:keepNext w:val="0"/>
        <w:numPr>
          <w:ilvl w:val="0"/>
          <w:numId w:val="0"/>
        </w:numPr>
        <w:ind w:left="454" w:hanging="454"/>
        <w:rPr>
          <w:lang w:val="sk-SK"/>
        </w:rPr>
      </w:pPr>
      <w:r>
        <w:rPr>
          <w:lang w:val="sk-SK"/>
        </w:rPr>
        <w:t>9</w:t>
      </w:r>
      <w:r w:rsidR="006A3B3A">
        <w:rPr>
          <w:lang w:val="sk-SK"/>
        </w:rPr>
        <w:t xml:space="preserve">. </w:t>
      </w:r>
      <w:r w:rsidR="00CF5176" w:rsidRPr="00FF0446">
        <w:rPr>
          <w:lang w:val="sk-SK"/>
        </w:rPr>
        <w:t>VlasTNÉ IMANIE</w:t>
      </w:r>
    </w:p>
    <w:p w14:paraId="2CCDBF1B" w14:textId="77777777" w:rsidR="006A3B3A" w:rsidRPr="006A3B3A" w:rsidRDefault="00425254" w:rsidP="006A3B3A">
      <w:pPr>
        <w:pStyle w:val="Nadpis1"/>
        <w:keepNext w:val="0"/>
        <w:numPr>
          <w:ilvl w:val="0"/>
          <w:numId w:val="0"/>
        </w:numPr>
        <w:ind w:left="454" w:hanging="454"/>
        <w:rPr>
          <w:b w:val="0"/>
          <w:bCs/>
          <w:lang w:val="sk-SK"/>
        </w:rPr>
      </w:pPr>
      <w:r w:rsidRPr="006A3B3A">
        <w:rPr>
          <w:b w:val="0"/>
          <w:bCs/>
          <w:lang w:val="sk-SK"/>
        </w:rPr>
        <w:t>Informácie o zmenách vlastného imania</w:t>
      </w:r>
    </w:p>
    <w:tbl>
      <w:tblPr>
        <w:tblW w:w="8047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7"/>
        <w:gridCol w:w="2491"/>
        <w:gridCol w:w="2179"/>
      </w:tblGrid>
      <w:tr w:rsidR="008B70FE" w:rsidRPr="00FA64CE" w14:paraId="220003A3" w14:textId="77777777" w:rsidTr="008B70FE">
        <w:trPr>
          <w:trHeight w:hRule="exact" w:val="435"/>
        </w:trPr>
        <w:tc>
          <w:tcPr>
            <w:tcW w:w="3377" w:type="dxa"/>
            <w:tcBorders>
              <w:top w:val="single" w:sz="12" w:space="0" w:color="auto"/>
            </w:tcBorders>
            <w:vAlign w:val="center"/>
          </w:tcPr>
          <w:p w14:paraId="6C293BAF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04E3905B" w14:textId="77777777" w:rsidR="008B70FE" w:rsidRDefault="008B70FE" w:rsidP="008B70FE">
            <w:pPr>
              <w:spacing w:after="0"/>
              <w:ind w:right="178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179" w:type="dxa"/>
            <w:tcBorders>
              <w:top w:val="single" w:sz="12" w:space="0" w:color="auto"/>
            </w:tcBorders>
            <w:vAlign w:val="center"/>
          </w:tcPr>
          <w:p w14:paraId="29259634" w14:textId="77777777" w:rsidR="008B70FE" w:rsidRDefault="008B70FE" w:rsidP="008B70FE">
            <w:pPr>
              <w:spacing w:after="0"/>
              <w:ind w:right="178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Bezprostredne predchádzajúce obdobie</w:t>
            </w:r>
          </w:p>
        </w:tc>
      </w:tr>
      <w:tr w:rsidR="008B70FE" w:rsidRPr="00FA64CE" w14:paraId="6E92840C" w14:textId="77777777" w:rsidTr="008B70FE">
        <w:trPr>
          <w:trHeight w:hRule="exact" w:val="435"/>
        </w:trPr>
        <w:tc>
          <w:tcPr>
            <w:tcW w:w="3377" w:type="dxa"/>
            <w:tcBorders>
              <w:top w:val="single" w:sz="12" w:space="0" w:color="auto"/>
            </w:tcBorders>
            <w:vAlign w:val="center"/>
          </w:tcPr>
          <w:p w14:paraId="75984746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6DF33812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  <w:tc>
          <w:tcPr>
            <w:tcW w:w="2179" w:type="dxa"/>
            <w:tcBorders>
              <w:top w:val="single" w:sz="12" w:space="0" w:color="auto"/>
            </w:tcBorders>
            <w:vAlign w:val="center"/>
          </w:tcPr>
          <w:p w14:paraId="26BAFD42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</w:tr>
      <w:tr w:rsidR="008B70FE" w:rsidRPr="00FA64CE" w14:paraId="1AD30EE6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05E0AD9C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2491" w:type="dxa"/>
            <w:vAlign w:val="center"/>
          </w:tcPr>
          <w:p w14:paraId="1770E6DB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61552757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507803FB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2DEF3C50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2491" w:type="dxa"/>
            <w:vAlign w:val="center"/>
          </w:tcPr>
          <w:p w14:paraId="4DE989BA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1355750C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46C66CE9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273D9DFC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2491" w:type="dxa"/>
            <w:vAlign w:val="center"/>
          </w:tcPr>
          <w:p w14:paraId="01E2924F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6C13984B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725FBCC4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454CF432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2491" w:type="dxa"/>
            <w:vAlign w:val="center"/>
          </w:tcPr>
          <w:p w14:paraId="3440FBEE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3C0DA42A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3EA31E15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5DD99F6A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2491" w:type="dxa"/>
            <w:vAlign w:val="center"/>
          </w:tcPr>
          <w:p w14:paraId="00C59B39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37E09AE5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1E94F06C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12C5D73C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2491" w:type="dxa"/>
            <w:vAlign w:val="center"/>
          </w:tcPr>
          <w:p w14:paraId="4ADED6D6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61E4B8DD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3459B0DC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52D8158E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2491" w:type="dxa"/>
            <w:vAlign w:val="center"/>
          </w:tcPr>
          <w:p w14:paraId="46BFDCE0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4989539E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78C38B69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6FE2C74E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2491" w:type="dxa"/>
            <w:vAlign w:val="center"/>
          </w:tcPr>
          <w:p w14:paraId="6A04DDF0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57C341E3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3EA3B11B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00C83535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2491" w:type="dxa"/>
            <w:vAlign w:val="center"/>
          </w:tcPr>
          <w:p w14:paraId="1BADE1B0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664</w:t>
            </w:r>
          </w:p>
        </w:tc>
        <w:tc>
          <w:tcPr>
            <w:tcW w:w="2179" w:type="dxa"/>
            <w:vAlign w:val="center"/>
          </w:tcPr>
          <w:p w14:paraId="78B7CF96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664</w:t>
            </w:r>
          </w:p>
        </w:tc>
      </w:tr>
      <w:tr w:rsidR="008B70FE" w:rsidRPr="00FA64CE" w14:paraId="50A07A9C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28CE2191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2491" w:type="dxa"/>
            <w:vAlign w:val="center"/>
          </w:tcPr>
          <w:p w14:paraId="06EA7977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6C429023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63858C8E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378CA217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2491" w:type="dxa"/>
            <w:vAlign w:val="center"/>
          </w:tcPr>
          <w:p w14:paraId="29332A04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2ADFB73E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75F6AB01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156E04EC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491" w:type="dxa"/>
            <w:vAlign w:val="center"/>
          </w:tcPr>
          <w:p w14:paraId="38BF8356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261E5D86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7910908C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130B3097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2491" w:type="dxa"/>
            <w:vAlign w:val="center"/>
          </w:tcPr>
          <w:p w14:paraId="2F53C1A3" w14:textId="11176E76" w:rsidR="008B70FE" w:rsidRPr="00FA64CE" w:rsidRDefault="001034E3" w:rsidP="0025184A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337251</w:t>
            </w:r>
          </w:p>
        </w:tc>
        <w:tc>
          <w:tcPr>
            <w:tcW w:w="2179" w:type="dxa"/>
            <w:vAlign w:val="center"/>
          </w:tcPr>
          <w:p w14:paraId="3B384735" w14:textId="0FB42122" w:rsidR="008B70FE" w:rsidRPr="00FA64CE" w:rsidRDefault="009C1A37" w:rsidP="002F1703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317858</w:t>
            </w:r>
          </w:p>
        </w:tc>
      </w:tr>
      <w:tr w:rsidR="008B70FE" w:rsidRPr="00FA64CE" w14:paraId="47C43EFC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0B8631F7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2491" w:type="dxa"/>
            <w:vAlign w:val="center"/>
          </w:tcPr>
          <w:p w14:paraId="363781CF" w14:textId="137DCCFD" w:rsidR="008B70FE" w:rsidRPr="0025184A" w:rsidRDefault="009C1A37" w:rsidP="00BB2770">
            <w:pPr>
              <w:spacing w:after="0"/>
              <w:ind w:left="360"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  <w:r w:rsidR="001034E3">
              <w:rPr>
                <w:sz w:val="16"/>
                <w:szCs w:val="16"/>
                <w:lang w:val="sk-SK"/>
              </w:rPr>
              <w:t>2951</w:t>
            </w:r>
          </w:p>
        </w:tc>
        <w:tc>
          <w:tcPr>
            <w:tcW w:w="2179" w:type="dxa"/>
            <w:vAlign w:val="center"/>
          </w:tcPr>
          <w:p w14:paraId="0A7BBB11" w14:textId="2AF799C8" w:rsidR="008B70FE" w:rsidRPr="0025184A" w:rsidRDefault="001034E3" w:rsidP="00BB2770">
            <w:pPr>
              <w:spacing w:after="0"/>
              <w:ind w:left="360"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-19392</w:t>
            </w:r>
          </w:p>
        </w:tc>
      </w:tr>
      <w:tr w:rsidR="008B70FE" w:rsidRPr="00FA64CE" w14:paraId="1B9AFCA2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4EB13225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2491" w:type="dxa"/>
            <w:vAlign w:val="center"/>
          </w:tcPr>
          <w:p w14:paraId="7EDDA528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1815E911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5535621E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23DA82F5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2491" w:type="dxa"/>
            <w:vAlign w:val="center"/>
          </w:tcPr>
          <w:p w14:paraId="10DEBC03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4BDF6BBF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B70FE" w:rsidRPr="00FA64CE" w14:paraId="269298B4" w14:textId="77777777" w:rsidTr="008B70FE">
        <w:trPr>
          <w:trHeight w:hRule="exact" w:val="435"/>
        </w:trPr>
        <w:tc>
          <w:tcPr>
            <w:tcW w:w="3377" w:type="dxa"/>
            <w:vAlign w:val="center"/>
          </w:tcPr>
          <w:p w14:paraId="7C01E9AB" w14:textId="77777777" w:rsidR="008B70FE" w:rsidRPr="00FA64CE" w:rsidRDefault="008B70FE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2491" w:type="dxa"/>
            <w:vAlign w:val="center"/>
          </w:tcPr>
          <w:p w14:paraId="706E3DFA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179" w:type="dxa"/>
            <w:vAlign w:val="center"/>
          </w:tcPr>
          <w:p w14:paraId="504C9F93" w14:textId="77777777" w:rsidR="008B70FE" w:rsidRPr="00FA64CE" w:rsidRDefault="008B70FE" w:rsidP="00A555DC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60F9041C" w14:textId="77777777" w:rsidR="00425254" w:rsidRPr="00FA64CE" w:rsidRDefault="00425254" w:rsidP="00E0211F">
      <w:pPr>
        <w:keepNext w:val="0"/>
        <w:rPr>
          <w:highlight w:val="yellow"/>
          <w:lang w:val="sk-SK"/>
        </w:rPr>
      </w:pPr>
    </w:p>
    <w:p w14:paraId="4C1F9464" w14:textId="77777777" w:rsidR="007E72B8" w:rsidRDefault="007E72B8" w:rsidP="007E72B8">
      <w:pPr>
        <w:pStyle w:val="Nadpis1"/>
        <w:keepNext w:val="0"/>
        <w:numPr>
          <w:ilvl w:val="0"/>
          <w:numId w:val="0"/>
        </w:numPr>
        <w:ind w:left="454"/>
        <w:rPr>
          <w:lang w:val="sk-SK"/>
        </w:rPr>
      </w:pPr>
      <w:bookmarkStart w:id="20" w:name="_Toc474124213"/>
      <w:bookmarkStart w:id="21" w:name="_Toc474124325"/>
    </w:p>
    <w:p w14:paraId="728CA195" w14:textId="77777777" w:rsidR="007E72B8" w:rsidRDefault="007E72B8" w:rsidP="007E72B8">
      <w:pPr>
        <w:rPr>
          <w:lang w:val="sk-SK"/>
        </w:rPr>
      </w:pPr>
    </w:p>
    <w:p w14:paraId="181FC87E" w14:textId="77777777" w:rsidR="007E72B8" w:rsidRDefault="007E72B8" w:rsidP="007E72B8">
      <w:pPr>
        <w:rPr>
          <w:lang w:val="sk-SK"/>
        </w:rPr>
      </w:pPr>
    </w:p>
    <w:p w14:paraId="165B4AE4" w14:textId="77777777" w:rsidR="007E72B8" w:rsidRDefault="007E72B8" w:rsidP="007E72B8">
      <w:pPr>
        <w:rPr>
          <w:lang w:val="sk-SK"/>
        </w:rPr>
      </w:pPr>
    </w:p>
    <w:bookmarkEnd w:id="20"/>
    <w:bookmarkEnd w:id="21"/>
    <w:p w14:paraId="4754BA62" w14:textId="77777777"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p w14:paraId="187F2C3A" w14:textId="77777777" w:rsidR="00F87BAF" w:rsidRPr="007E72B8" w:rsidRDefault="0092654C" w:rsidP="008B70FE">
      <w:pPr>
        <w:pStyle w:val="Nadpis1"/>
        <w:keepNext w:val="0"/>
        <w:numPr>
          <w:ilvl w:val="0"/>
          <w:numId w:val="0"/>
        </w:numPr>
        <w:spacing w:before="120"/>
        <w:ind w:left="454" w:hanging="454"/>
        <w:jc w:val="left"/>
        <w:rPr>
          <w:lang w:val="sk-SK"/>
        </w:rPr>
      </w:pPr>
      <w:bookmarkStart w:id="22" w:name="_Toc474124214"/>
      <w:bookmarkStart w:id="23" w:name="_Toc474124326"/>
      <w:r w:rsidRPr="002E10BE">
        <w:rPr>
          <w:rFonts w:ascii="Arial" w:hAnsi="Arial" w:cs="Arial"/>
          <w:lang w:val="sk-SK"/>
        </w:rPr>
        <w:br w:type="page"/>
      </w:r>
      <w:r w:rsidR="008F27A4">
        <w:rPr>
          <w:rFonts w:ascii="Arial" w:hAnsi="Arial" w:cs="Arial"/>
          <w:lang w:val="sk-SK"/>
        </w:rPr>
        <w:t>10</w:t>
      </w:r>
      <w:r w:rsidR="008B70FE">
        <w:rPr>
          <w:rFonts w:ascii="Arial" w:hAnsi="Arial" w:cs="Arial"/>
          <w:lang w:val="sk-SK"/>
        </w:rPr>
        <w:t xml:space="preserve">. </w:t>
      </w:r>
      <w:r w:rsidR="000B04FB" w:rsidRPr="007E72B8">
        <w:rPr>
          <w:lang w:val="sk-SK"/>
        </w:rPr>
        <w:t>závÄzky</w:t>
      </w:r>
      <w:bookmarkEnd w:id="22"/>
      <w:bookmarkEnd w:id="23"/>
    </w:p>
    <w:p w14:paraId="61D072C0" w14:textId="77777777" w:rsidR="00AC3661" w:rsidRPr="007E72B8" w:rsidRDefault="00AC3661" w:rsidP="006C3298">
      <w:pPr>
        <w:keepNext w:val="0"/>
        <w:rPr>
          <w:lang w:val="sk-SK"/>
        </w:rPr>
      </w:pPr>
      <w:r w:rsidRPr="007E72B8">
        <w:rPr>
          <w:lang w:val="sk-SK"/>
        </w:rPr>
        <w:t>Informácie o</w:t>
      </w:r>
      <w:r w:rsidR="006C3298" w:rsidRPr="007E72B8">
        <w:rPr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77"/>
        <w:gridCol w:w="2789"/>
      </w:tblGrid>
      <w:tr w:rsidR="006C3298" w:rsidRPr="007E72B8" w14:paraId="1477E3BD" w14:textId="77777777" w:rsidTr="0025184A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2D1C" w14:textId="77777777" w:rsidR="006C3298" w:rsidRPr="007E72B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023A39" w14:textId="77777777" w:rsidR="006C3298" w:rsidRPr="007E72B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9F9B" w14:textId="77777777" w:rsidR="006C3298" w:rsidRPr="007E72B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034E3" w:rsidRPr="007E72B8" w14:paraId="6F0894B6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88C0" w14:textId="7777777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Záväzky z obchodného styku do lehoty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0558" w14:textId="51EEE1FF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1729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C169" w14:textId="2D57C8C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1947</w:t>
            </w:r>
          </w:p>
        </w:tc>
      </w:tr>
      <w:tr w:rsidR="001034E3" w:rsidRPr="007E72B8" w14:paraId="30E88980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0A78" w14:textId="7777777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Záväzky voči zamestnancom do lehoty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7D47" w14:textId="4F6B2636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4267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E4E9" w14:textId="6C8C721A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1395</w:t>
            </w:r>
          </w:p>
        </w:tc>
      </w:tr>
      <w:tr w:rsidR="001034E3" w:rsidRPr="007E72B8" w14:paraId="636A6E22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B895" w14:textId="185D3AC0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Záväzky zo sociálneho a zdravotného poistenia 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1819" w14:textId="22A6CEE9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1161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6D77" w14:textId="6A7A07D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1058</w:t>
            </w:r>
          </w:p>
        </w:tc>
      </w:tr>
      <w:tr w:rsidR="001034E3" w:rsidRPr="007E72B8" w14:paraId="72D0130B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EA98" w14:textId="7777777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Daňové záväzky a dotácie do lehoty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6D55" w14:textId="4FD7E543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44DA" w14:textId="7CF05B1D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1034E3" w:rsidRPr="007E72B8" w14:paraId="6EA15FDA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8183" w14:textId="73BC47AC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Záväzky </w:t>
            </w:r>
            <w:r w:rsidRPr="009E5874">
              <w:rPr>
                <w:sz w:val="16"/>
                <w:szCs w:val="16"/>
                <w:lang w:val="sk-SK"/>
              </w:rPr>
              <w:t xml:space="preserve"> voči spoločníkom</w:t>
            </w:r>
            <w:r>
              <w:rPr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4374" w14:textId="1F5F4AFD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253485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69D9" w14:textId="188EB95E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263301</w:t>
            </w:r>
          </w:p>
        </w:tc>
      </w:tr>
      <w:tr w:rsidR="001034E3" w:rsidRPr="007E72B8" w14:paraId="7958DFBD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2CF9" w14:textId="7777777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Ostatné záväzky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3330" w14:textId="1256D51B" w:rsidR="001034E3" w:rsidRPr="007E72B8" w:rsidRDefault="00980F78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6018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6D0A" w14:textId="366A14E1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5718</w:t>
            </w:r>
          </w:p>
        </w:tc>
      </w:tr>
      <w:tr w:rsidR="001034E3" w:rsidRPr="007E72B8" w14:paraId="660EA03B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3DF5" w14:textId="7777777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DA36" w14:textId="4D60524C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185936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2D45" w14:textId="591A7206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183558</w:t>
            </w:r>
          </w:p>
        </w:tc>
      </w:tr>
      <w:tr w:rsidR="001034E3" w:rsidRPr="007E72B8" w14:paraId="77364157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F47D" w14:textId="7777777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3F51" w14:textId="7777777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F371" w14:textId="77777777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1034E3" w:rsidRPr="007E72B8" w14:paraId="0A9CDD6B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9A37" w14:textId="22415B0B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</w:t>
            </w:r>
            <w:r w:rsidRPr="007E72B8">
              <w:rPr>
                <w:b/>
                <w:sz w:val="16"/>
                <w:szCs w:val="16"/>
                <w:lang w:val="sk-SK"/>
              </w:rPr>
              <w:t>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3AAB" w14:textId="3678AFC6" w:rsidR="001034E3" w:rsidRPr="007E72B8" w:rsidRDefault="00980F78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450866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BAB8" w14:textId="06E96BEB" w:rsidR="001034E3" w:rsidRPr="007E72B8" w:rsidRDefault="001034E3" w:rsidP="001034E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456977</w:t>
            </w:r>
          </w:p>
        </w:tc>
      </w:tr>
      <w:tr w:rsidR="009C1A37" w:rsidRPr="007E72B8" w14:paraId="0B631CBD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0AAB" w14:textId="77777777" w:rsidR="009C1A37" w:rsidRPr="007E72B8" w:rsidRDefault="009C1A37" w:rsidP="009C1A3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0FD2" w14:textId="0BD4A131" w:rsidR="009C1A37" w:rsidRPr="007E72B8" w:rsidRDefault="001034E3" w:rsidP="009C1A3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185936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D2FE" w14:textId="43781CB0" w:rsidR="009C1A37" w:rsidRPr="007E72B8" w:rsidRDefault="009C1A37" w:rsidP="009C1A3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181 481</w:t>
            </w:r>
          </w:p>
        </w:tc>
      </w:tr>
      <w:tr w:rsidR="009C1A37" w:rsidRPr="007E72B8" w14:paraId="0C65EA1F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368E" w14:textId="77777777" w:rsidR="009C1A37" w:rsidRPr="007E72B8" w:rsidRDefault="009C1A37" w:rsidP="009C1A3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D2C2" w14:textId="77777777" w:rsidR="009C1A37" w:rsidRPr="007E72B8" w:rsidRDefault="009C1A37" w:rsidP="009C1A3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28FA" w14:textId="77777777" w:rsidR="009C1A37" w:rsidRPr="007E72B8" w:rsidRDefault="009C1A37" w:rsidP="009C1A3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C1A37" w:rsidRPr="007E72B8" w14:paraId="03AA34A7" w14:textId="77777777" w:rsidTr="0025184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5EEF" w14:textId="77777777" w:rsidR="009C1A37" w:rsidRPr="007E72B8" w:rsidRDefault="009C1A37" w:rsidP="009C1A3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CF18" w14:textId="6A0174A7" w:rsidR="009C1A37" w:rsidRPr="007E72B8" w:rsidRDefault="00980F78" w:rsidP="009C1A3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185936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7E26" w14:textId="55EB68AE" w:rsidR="009C1A37" w:rsidRPr="007E72B8" w:rsidRDefault="009C1A37" w:rsidP="009C1A3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181 481</w:t>
            </w:r>
          </w:p>
        </w:tc>
      </w:tr>
    </w:tbl>
    <w:p w14:paraId="33B28AAA" w14:textId="77777777" w:rsidR="00A555DC" w:rsidRPr="007E72B8" w:rsidRDefault="00A555DC" w:rsidP="00A555DC">
      <w:pPr>
        <w:keepNext w:val="0"/>
        <w:rPr>
          <w:b/>
          <w:lang w:val="sk-SK"/>
        </w:rPr>
      </w:pPr>
    </w:p>
    <w:p w14:paraId="637E64BC" w14:textId="2815B22D" w:rsidR="00AF2ECD" w:rsidRPr="00975040" w:rsidRDefault="00AF2ECD" w:rsidP="00AF2ECD">
      <w:pPr>
        <w:keepNext w:val="0"/>
        <w:rPr>
          <w:b/>
          <w:lang w:val="sk-SK"/>
        </w:rPr>
      </w:pPr>
      <w:r w:rsidRPr="00975040">
        <w:rPr>
          <w:lang w:val="sk-SK"/>
        </w:rPr>
        <w:t>Záväzky voči spriazneným osobám</w:t>
      </w:r>
      <w:r w:rsidR="00D71CE0">
        <w:rPr>
          <w:lang w:val="sk-SK"/>
        </w:rPr>
        <w:t xml:space="preserve">  -  </w:t>
      </w:r>
      <w:r w:rsidRPr="00975040">
        <w:rPr>
          <w:lang w:val="sk-SK"/>
        </w:rPr>
        <w:t xml:space="preserve"> </w:t>
      </w:r>
      <w:r w:rsidR="00D71CE0" w:rsidRPr="0078518C">
        <w:rPr>
          <w:i/>
          <w:iCs/>
          <w:lang w:val="sk-SK"/>
        </w:rPr>
        <w:t>pôžička od spoločníka</w:t>
      </w:r>
      <w:r w:rsidR="00D71CE0">
        <w:rPr>
          <w:lang w:val="sk-SK"/>
        </w:rPr>
        <w:t>:</w:t>
      </w:r>
      <w:r w:rsidR="00D71CE0">
        <w:rPr>
          <w:lang w:val="sk-SK"/>
        </w:rPr>
        <w:tab/>
      </w:r>
      <w:r w:rsidR="00D71CE0">
        <w:rPr>
          <w:lang w:val="sk-SK"/>
        </w:rPr>
        <w:tab/>
      </w:r>
      <w:r w:rsidR="00D71CE0">
        <w:rPr>
          <w:lang w:val="sk-SK"/>
        </w:rPr>
        <w:tab/>
      </w:r>
      <w:r w:rsidR="00975040">
        <w:rPr>
          <w:lang w:val="sk-SK"/>
        </w:rPr>
        <w:tab/>
      </w:r>
      <w:r w:rsidR="00980F78">
        <w:rPr>
          <w:lang w:val="sk-SK"/>
        </w:rPr>
        <w:t>253485</w:t>
      </w:r>
      <w:r w:rsidR="00CB1739">
        <w:rPr>
          <w:lang w:val="sk-SK"/>
        </w:rPr>
        <w:br/>
        <w:t xml:space="preserve">Záväzky dlhodobé – pôžička s úrokmi: </w:t>
      </w:r>
      <w:r w:rsidR="00CB1739">
        <w:rPr>
          <w:lang w:val="sk-SK"/>
        </w:rPr>
        <w:tab/>
      </w:r>
      <w:r w:rsidR="00CB1739">
        <w:rPr>
          <w:lang w:val="sk-SK"/>
        </w:rPr>
        <w:tab/>
      </w:r>
      <w:r w:rsidR="00CB1739">
        <w:rPr>
          <w:lang w:val="sk-SK"/>
        </w:rPr>
        <w:tab/>
      </w:r>
      <w:r w:rsidR="00CB1739">
        <w:rPr>
          <w:lang w:val="sk-SK"/>
        </w:rPr>
        <w:tab/>
      </w:r>
      <w:r w:rsidR="00CB1739">
        <w:rPr>
          <w:lang w:val="sk-SK"/>
        </w:rPr>
        <w:tab/>
      </w:r>
      <w:r w:rsidR="00CB1739">
        <w:rPr>
          <w:lang w:val="sk-SK"/>
        </w:rPr>
        <w:tab/>
      </w:r>
      <w:r w:rsidR="00CB1739">
        <w:rPr>
          <w:lang w:val="sk-SK"/>
        </w:rPr>
        <w:tab/>
      </w:r>
      <w:r w:rsidR="00980F78">
        <w:rPr>
          <w:lang w:val="sk-SK"/>
        </w:rPr>
        <w:t>185936</w:t>
      </w:r>
      <w:r w:rsidR="00CB1739">
        <w:rPr>
          <w:lang w:val="sk-SK"/>
        </w:rPr>
        <w:br/>
      </w:r>
    </w:p>
    <w:p w14:paraId="02EB7D5B" w14:textId="77777777" w:rsidR="00AF2ECD" w:rsidRPr="00975040" w:rsidRDefault="00AF2ECD" w:rsidP="00AF2ECD">
      <w:pPr>
        <w:keepNext w:val="0"/>
        <w:rPr>
          <w:lang w:val="sk-SK"/>
        </w:rPr>
      </w:pPr>
      <w:r w:rsidRPr="00975040">
        <w:rPr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8"/>
        <w:gridCol w:w="2796"/>
      </w:tblGrid>
      <w:tr w:rsidR="00AF2ECD" w:rsidRPr="00975040" w14:paraId="005ADA00" w14:textId="77777777" w:rsidTr="0078518C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C59B" w14:textId="77777777"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8D91F8" w14:textId="77777777"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AC96" w14:textId="77777777" w:rsidR="00AF2ECD" w:rsidRPr="00975040" w:rsidRDefault="00AF2ECD" w:rsidP="005A638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80F78" w:rsidRPr="00975040" w14:paraId="7A9F04DC" w14:textId="77777777" w:rsidTr="0078518C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EDDE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3C82" w14:textId="1217C9FC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1002</w:t>
            </w:r>
          </w:p>
        </w:tc>
        <w:tc>
          <w:tcPr>
            <w:tcW w:w="2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2DCE" w14:textId="093D1308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860</w:t>
            </w:r>
          </w:p>
        </w:tc>
      </w:tr>
      <w:tr w:rsidR="00980F78" w:rsidRPr="00975040" w14:paraId="0144E5E2" w14:textId="77777777" w:rsidTr="0078518C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61A2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75040">
              <w:rPr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6B79" w14:textId="284EDFD4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152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092C" w14:textId="0321C778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142</w:t>
            </w:r>
          </w:p>
        </w:tc>
      </w:tr>
      <w:tr w:rsidR="00980F78" w:rsidRPr="00975040" w14:paraId="2270E61B" w14:textId="77777777" w:rsidTr="0078518C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BD2F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82C1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DA6A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80F78" w:rsidRPr="00975040" w14:paraId="24F029EC" w14:textId="77777777" w:rsidTr="0078518C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6C3A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75040">
              <w:rPr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E5C7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F508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80F78" w:rsidRPr="00975040" w14:paraId="1CC00394" w14:textId="77777777" w:rsidTr="0078518C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F982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C19A" w14:textId="2ED4F891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152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EE77" w14:textId="614ED9D5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142</w:t>
            </w:r>
          </w:p>
        </w:tc>
      </w:tr>
      <w:tr w:rsidR="00980F78" w:rsidRPr="00975040" w14:paraId="3084C274" w14:textId="77777777" w:rsidTr="0078518C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0F06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0CE2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FA51" w14:textId="2720E093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 w:rsidR="00980F78" w:rsidRPr="00975040" w14:paraId="293BC4DC" w14:textId="77777777" w:rsidTr="0078518C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AB7D" w14:textId="77777777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C1F6" w14:textId="5437C5AF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1154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D567" w14:textId="3DE28C8A" w:rsidR="00980F78" w:rsidRPr="00975040" w:rsidRDefault="00980F78" w:rsidP="00980F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1002</w:t>
            </w:r>
          </w:p>
        </w:tc>
      </w:tr>
    </w:tbl>
    <w:p w14:paraId="74FBE9BC" w14:textId="77777777" w:rsidR="00AF2ECD" w:rsidRPr="00975040" w:rsidRDefault="00AF2ECD" w:rsidP="00AF2ECD">
      <w:pPr>
        <w:pStyle w:val="Normalitalic"/>
        <w:keepNext w:val="0"/>
        <w:spacing w:after="0"/>
        <w:rPr>
          <w:lang w:val="sk-SK"/>
        </w:rPr>
      </w:pPr>
    </w:p>
    <w:p w14:paraId="7F42CBE0" w14:textId="77777777" w:rsidR="00AF2ECD" w:rsidRPr="002E10BE" w:rsidRDefault="00AF2ECD" w:rsidP="00AF2ECD">
      <w:pPr>
        <w:keepNext w:val="0"/>
        <w:spacing w:after="0"/>
        <w:rPr>
          <w:rFonts w:ascii="Arial" w:hAnsi="Arial" w:cs="Arial"/>
          <w:lang w:val="sk-SK"/>
        </w:rPr>
      </w:pPr>
    </w:p>
    <w:p w14:paraId="409456DF" w14:textId="77777777" w:rsidR="00BB0609" w:rsidRPr="002E10BE" w:rsidRDefault="00BB0609" w:rsidP="00BB0609">
      <w:pPr>
        <w:keepNext w:val="0"/>
        <w:rPr>
          <w:rFonts w:ascii="Arial" w:hAnsi="Arial" w:cs="Arial"/>
          <w:lang w:val="sk-SK"/>
        </w:rPr>
      </w:pPr>
    </w:p>
    <w:p w14:paraId="15D584A7" w14:textId="77777777" w:rsidR="00BB0609" w:rsidRPr="002E10BE" w:rsidRDefault="00BB060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14:paraId="3B4EB3C4" w14:textId="77777777" w:rsidR="000B04FB" w:rsidRPr="00B767DE" w:rsidRDefault="00D71CE0" w:rsidP="00D71CE0">
      <w:pPr>
        <w:pStyle w:val="Nadpis1"/>
        <w:keepNext w:val="0"/>
        <w:numPr>
          <w:ilvl w:val="0"/>
          <w:numId w:val="0"/>
        </w:numPr>
        <w:ind w:left="454" w:hanging="454"/>
        <w:jc w:val="left"/>
        <w:rPr>
          <w:lang w:val="sk-SK"/>
        </w:rPr>
      </w:pPr>
      <w:r>
        <w:rPr>
          <w:lang w:val="sk-SK"/>
        </w:rPr>
        <w:t>1</w:t>
      </w:r>
      <w:r w:rsidR="008F27A4">
        <w:rPr>
          <w:lang w:val="sk-SK"/>
        </w:rPr>
        <w:t>1</w:t>
      </w:r>
      <w:r>
        <w:rPr>
          <w:lang w:val="sk-SK"/>
        </w:rPr>
        <w:t xml:space="preserve">. </w:t>
      </w:r>
      <w:r w:rsidR="00F54922" w:rsidRPr="00B767DE">
        <w:rPr>
          <w:lang w:val="sk-SK"/>
        </w:rPr>
        <w:t>Výnosy</w:t>
      </w:r>
      <w:r w:rsidR="00296518" w:rsidRPr="00B767DE">
        <w:rPr>
          <w:lang w:val="sk-SK"/>
        </w:rPr>
        <w:t xml:space="preserve"> A Náklady</w:t>
      </w:r>
    </w:p>
    <w:p w14:paraId="5553296A" w14:textId="77777777" w:rsidR="00EC2EEB" w:rsidRPr="00B767DE" w:rsidRDefault="00EC2EEB" w:rsidP="00434C63">
      <w:pPr>
        <w:keepNext w:val="0"/>
        <w:spacing w:after="0"/>
        <w:rPr>
          <w:lang w:val="sk-SK"/>
        </w:rPr>
      </w:pPr>
    </w:p>
    <w:p w14:paraId="72689EB9" w14:textId="77777777" w:rsidR="00EC2EEB" w:rsidRPr="00B767DE" w:rsidRDefault="00834ED1" w:rsidP="00EC2EEB">
      <w:pPr>
        <w:keepNext w:val="0"/>
        <w:rPr>
          <w:lang w:val="sk-SK"/>
        </w:rPr>
      </w:pPr>
      <w:r>
        <w:rPr>
          <w:lang w:val="sk-SK"/>
        </w:rPr>
        <w:t xml:space="preserve">VÝNOSY - </w:t>
      </w:r>
      <w:r w:rsidR="00EC2EEB" w:rsidRPr="00B767DE">
        <w:rPr>
          <w:lang w:val="sk-SK"/>
        </w:rPr>
        <w:t>Informácie o čistom obrate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B767DE" w14:paraId="5693CF7C" w14:textId="77777777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9E0988" w14:textId="77777777" w:rsidR="00EC2EEB" w:rsidRPr="00B767DE" w:rsidRDefault="00EC2EEB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3E076A7" w14:textId="77777777" w:rsidR="00EC2EEB" w:rsidRPr="00B767DE" w:rsidRDefault="00EC2EEB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34D31E" w14:textId="77777777" w:rsidR="00EC2EEB" w:rsidRPr="00B767DE" w:rsidRDefault="00EC2EEB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118B5" w:rsidRPr="00B767DE" w14:paraId="3C92393D" w14:textId="77777777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F8B9A9D" w14:textId="77777777" w:rsidR="00C118B5" w:rsidRPr="00B767DE" w:rsidRDefault="00C118B5" w:rsidP="00C118B5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9B77FAF" w14:textId="77777777" w:rsidR="00C118B5" w:rsidRPr="00B767DE" w:rsidRDefault="00C118B5" w:rsidP="00C118B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7FAA1FC8" w14:textId="77777777" w:rsidR="00C118B5" w:rsidRPr="00B767DE" w:rsidRDefault="00C118B5" w:rsidP="00C118B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80F78" w:rsidRPr="00B767DE" w14:paraId="0B4F3F65" w14:textId="77777777" w:rsidTr="00434C63">
        <w:trPr>
          <w:trHeight w:hRule="exact" w:val="425"/>
        </w:trPr>
        <w:tc>
          <w:tcPr>
            <w:tcW w:w="3070" w:type="dxa"/>
            <w:vAlign w:val="center"/>
          </w:tcPr>
          <w:p w14:paraId="50AA9D1F" w14:textId="77777777" w:rsidR="00980F78" w:rsidRPr="00B767DE" w:rsidRDefault="00980F78" w:rsidP="00980F78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14:paraId="3C5A7E6F" w14:textId="63219564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65200</w:t>
            </w:r>
          </w:p>
        </w:tc>
        <w:tc>
          <w:tcPr>
            <w:tcW w:w="3072" w:type="dxa"/>
            <w:vAlign w:val="center"/>
          </w:tcPr>
          <w:p w14:paraId="76B14FCC" w14:textId="420484AF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31500</w:t>
            </w:r>
          </w:p>
        </w:tc>
      </w:tr>
      <w:tr w:rsidR="00980F78" w:rsidRPr="00B767DE" w14:paraId="07525EAE" w14:textId="77777777" w:rsidTr="00434C63">
        <w:trPr>
          <w:trHeight w:hRule="exact" w:val="425"/>
        </w:trPr>
        <w:tc>
          <w:tcPr>
            <w:tcW w:w="3070" w:type="dxa"/>
            <w:vAlign w:val="center"/>
          </w:tcPr>
          <w:p w14:paraId="7A3FC9F3" w14:textId="77777777" w:rsidR="00980F78" w:rsidRPr="00B767DE" w:rsidRDefault="00980F78" w:rsidP="00980F78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14:paraId="7C335B52" w14:textId="7777777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943564B" w14:textId="7777777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80F78" w:rsidRPr="00B767DE" w14:paraId="48F62ED6" w14:textId="77777777" w:rsidTr="00434C63">
        <w:trPr>
          <w:trHeight w:hRule="exact" w:val="425"/>
        </w:trPr>
        <w:tc>
          <w:tcPr>
            <w:tcW w:w="3070" w:type="dxa"/>
            <w:vAlign w:val="center"/>
          </w:tcPr>
          <w:p w14:paraId="7E06EE1B" w14:textId="77777777" w:rsidR="00980F78" w:rsidRPr="00B767DE" w:rsidRDefault="00980F78" w:rsidP="00980F78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14:paraId="6AE98B26" w14:textId="7777777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C8C2F10" w14:textId="7777777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80F78" w:rsidRPr="00B767DE" w14:paraId="3CBCD7A9" w14:textId="77777777" w:rsidTr="00434C63">
        <w:trPr>
          <w:trHeight w:hRule="exact" w:val="425"/>
        </w:trPr>
        <w:tc>
          <w:tcPr>
            <w:tcW w:w="3070" w:type="dxa"/>
            <w:vAlign w:val="center"/>
          </w:tcPr>
          <w:p w14:paraId="276FA029" w14:textId="77777777" w:rsidR="00980F78" w:rsidRPr="00B767DE" w:rsidRDefault="00980F78" w:rsidP="00980F78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14:paraId="00600543" w14:textId="7777777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7EB68FF0" w14:textId="7777777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80F78" w:rsidRPr="00B767DE" w14:paraId="1AD40B3A" w14:textId="77777777" w:rsidTr="00434C63">
        <w:trPr>
          <w:trHeight w:hRule="exact" w:val="425"/>
        </w:trPr>
        <w:tc>
          <w:tcPr>
            <w:tcW w:w="3070" w:type="dxa"/>
            <w:vAlign w:val="center"/>
          </w:tcPr>
          <w:p w14:paraId="33AA3ECB" w14:textId="7FC5CA04" w:rsidR="00980F78" w:rsidRPr="00B767DE" w:rsidRDefault="00980F78" w:rsidP="00980F78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Iné výnosy</w:t>
            </w:r>
            <w:r>
              <w:rPr>
                <w:sz w:val="16"/>
                <w:szCs w:val="16"/>
                <w:lang w:val="sk-SK"/>
              </w:rPr>
              <w:t>, pohľadávky</w:t>
            </w:r>
          </w:p>
        </w:tc>
        <w:tc>
          <w:tcPr>
            <w:tcW w:w="3072" w:type="dxa"/>
            <w:vAlign w:val="center"/>
          </w:tcPr>
          <w:p w14:paraId="2537C7C4" w14:textId="6247534C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67F771C2" w14:textId="6AD88DEC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14158</w:t>
            </w:r>
          </w:p>
        </w:tc>
      </w:tr>
      <w:tr w:rsidR="00980F78" w:rsidRPr="00B767DE" w14:paraId="6B7B8217" w14:textId="77777777" w:rsidTr="00434C63">
        <w:trPr>
          <w:trHeight w:hRule="exact" w:val="425"/>
        </w:trPr>
        <w:tc>
          <w:tcPr>
            <w:tcW w:w="3070" w:type="dxa"/>
            <w:vAlign w:val="center"/>
          </w:tcPr>
          <w:p w14:paraId="53BF6B30" w14:textId="6BCEF2DF" w:rsidR="00980F78" w:rsidRPr="00B767DE" w:rsidRDefault="00980F78" w:rsidP="00980F78">
            <w:pPr>
              <w:spacing w:after="0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Celkom</w:t>
            </w:r>
          </w:p>
        </w:tc>
        <w:tc>
          <w:tcPr>
            <w:tcW w:w="3072" w:type="dxa"/>
            <w:vAlign w:val="center"/>
          </w:tcPr>
          <w:p w14:paraId="717FF656" w14:textId="09DB236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65200</w:t>
            </w:r>
          </w:p>
        </w:tc>
        <w:tc>
          <w:tcPr>
            <w:tcW w:w="3072" w:type="dxa"/>
            <w:vAlign w:val="center"/>
          </w:tcPr>
          <w:p w14:paraId="551A42A4" w14:textId="1C4979A2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45659</w:t>
            </w:r>
          </w:p>
        </w:tc>
      </w:tr>
    </w:tbl>
    <w:p w14:paraId="7C3A9780" w14:textId="77777777" w:rsidR="00CD21BB" w:rsidRDefault="00CD21BB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14:paraId="6ED3001C" w14:textId="77777777"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14:paraId="2FB820B1" w14:textId="77777777" w:rsidR="00834ED1" w:rsidRPr="00B767DE" w:rsidRDefault="00834ED1" w:rsidP="00834ED1">
      <w:pPr>
        <w:keepNext w:val="0"/>
        <w:rPr>
          <w:lang w:val="sk-SK"/>
        </w:rPr>
      </w:pPr>
      <w:r>
        <w:rPr>
          <w:b/>
          <w:lang w:val="sk-SK"/>
        </w:rPr>
        <w:t xml:space="preserve">NÁKLADY - </w:t>
      </w:r>
      <w:r w:rsidRPr="00B767DE">
        <w:rPr>
          <w:lang w:val="sk-SK"/>
        </w:rPr>
        <w:t>Informácie o nákladoch</w:t>
      </w:r>
    </w:p>
    <w:tbl>
      <w:tblPr>
        <w:tblStyle w:val="Mriekatabuky"/>
        <w:tblW w:w="9214" w:type="dxa"/>
        <w:tblCellSpacing w:w="11" w:type="dxa"/>
        <w:tblLook w:val="04A0" w:firstRow="1" w:lastRow="0" w:firstColumn="1" w:lastColumn="0" w:noHBand="0" w:noVBand="1"/>
      </w:tblPr>
      <w:tblGrid>
        <w:gridCol w:w="3071"/>
        <w:gridCol w:w="3065"/>
        <w:gridCol w:w="3078"/>
      </w:tblGrid>
      <w:tr w:rsidR="00834ED1" w:rsidRPr="00B767DE" w14:paraId="7AE31212" w14:textId="77777777" w:rsidTr="000F03DF">
        <w:trPr>
          <w:trHeight w:hRule="exact" w:val="425"/>
          <w:tblCellSpacing w:w="11" w:type="dxa"/>
        </w:trPr>
        <w:tc>
          <w:tcPr>
            <w:tcW w:w="30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2DB184" w14:textId="77777777" w:rsidR="00834ED1" w:rsidRPr="00B767DE" w:rsidRDefault="00834ED1" w:rsidP="0045787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FFD432" w14:textId="77777777" w:rsidR="00834ED1" w:rsidRPr="00B767DE" w:rsidRDefault="00834ED1" w:rsidP="0045787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7C4154" w14:textId="77777777" w:rsidR="00834ED1" w:rsidRPr="00B767DE" w:rsidRDefault="00834ED1" w:rsidP="0045787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80F78" w:rsidRPr="00B767DE" w14:paraId="3ED01D00" w14:textId="77777777" w:rsidTr="000F03DF">
        <w:trPr>
          <w:trHeight w:hRule="exact" w:val="425"/>
          <w:tblCellSpacing w:w="11" w:type="dxa"/>
        </w:trPr>
        <w:tc>
          <w:tcPr>
            <w:tcW w:w="3038" w:type="dxa"/>
            <w:tcBorders>
              <w:top w:val="single" w:sz="12" w:space="0" w:color="auto"/>
            </w:tcBorders>
            <w:vAlign w:val="center"/>
          </w:tcPr>
          <w:p w14:paraId="74394594" w14:textId="3E013432" w:rsidR="00980F78" w:rsidRPr="00B767DE" w:rsidRDefault="00980F78" w:rsidP="00980F78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 xml:space="preserve">Náklady za </w:t>
            </w:r>
            <w:r>
              <w:rPr>
                <w:b/>
                <w:sz w:val="16"/>
                <w:szCs w:val="16"/>
                <w:lang w:val="sk-SK"/>
              </w:rPr>
              <w:t xml:space="preserve">prijaté </w:t>
            </w:r>
            <w:r w:rsidRPr="00B767DE">
              <w:rPr>
                <w:b/>
                <w:sz w:val="16"/>
                <w:szCs w:val="16"/>
                <w:lang w:val="sk-SK"/>
              </w:rPr>
              <w:t>služby, z toho:</w:t>
            </w:r>
          </w:p>
        </w:tc>
        <w:tc>
          <w:tcPr>
            <w:tcW w:w="3043" w:type="dxa"/>
            <w:tcBorders>
              <w:top w:val="single" w:sz="12" w:space="0" w:color="auto"/>
            </w:tcBorders>
            <w:vAlign w:val="center"/>
          </w:tcPr>
          <w:p w14:paraId="542F4782" w14:textId="026C80AE" w:rsidR="00980F78" w:rsidRPr="00E80725" w:rsidRDefault="00645198" w:rsidP="00980F78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23319</w:t>
            </w:r>
          </w:p>
        </w:tc>
        <w:tc>
          <w:tcPr>
            <w:tcW w:w="3045" w:type="dxa"/>
            <w:tcBorders>
              <w:top w:val="single" w:sz="12" w:space="0" w:color="auto"/>
            </w:tcBorders>
            <w:vAlign w:val="center"/>
          </w:tcPr>
          <w:p w14:paraId="34D73319" w14:textId="6AFF1E1E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22049</w:t>
            </w:r>
          </w:p>
        </w:tc>
      </w:tr>
      <w:tr w:rsidR="00980F78" w:rsidRPr="00B767DE" w14:paraId="3615830E" w14:textId="77777777" w:rsidTr="000F03DF">
        <w:trPr>
          <w:trHeight w:hRule="exact" w:val="425"/>
          <w:tblCellSpacing w:w="11" w:type="dxa"/>
        </w:trPr>
        <w:tc>
          <w:tcPr>
            <w:tcW w:w="3038" w:type="dxa"/>
            <w:vAlign w:val="center"/>
          </w:tcPr>
          <w:p w14:paraId="50F55773" w14:textId="77777777" w:rsidR="00980F78" w:rsidRPr="00AC2301" w:rsidRDefault="00980F78" w:rsidP="00980F78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Náklady za účtovné a daňové poradenstvo</w:t>
            </w:r>
          </w:p>
        </w:tc>
        <w:tc>
          <w:tcPr>
            <w:tcW w:w="3043" w:type="dxa"/>
            <w:vAlign w:val="center"/>
          </w:tcPr>
          <w:p w14:paraId="6F28B76F" w14:textId="4E642513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500</w:t>
            </w:r>
          </w:p>
        </w:tc>
        <w:tc>
          <w:tcPr>
            <w:tcW w:w="3045" w:type="dxa"/>
            <w:vAlign w:val="center"/>
          </w:tcPr>
          <w:p w14:paraId="0812034E" w14:textId="469DA97C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500</w:t>
            </w:r>
          </w:p>
        </w:tc>
      </w:tr>
      <w:tr w:rsidR="00980F78" w:rsidRPr="00B767DE" w14:paraId="0766ACF9" w14:textId="77777777" w:rsidTr="000F03DF">
        <w:trPr>
          <w:trHeight w:hRule="exact" w:val="425"/>
          <w:tblCellSpacing w:w="11" w:type="dxa"/>
        </w:trPr>
        <w:tc>
          <w:tcPr>
            <w:tcW w:w="3038" w:type="dxa"/>
            <w:vAlign w:val="center"/>
          </w:tcPr>
          <w:p w14:paraId="72518101" w14:textId="77777777" w:rsidR="00980F78" w:rsidRPr="00AC2301" w:rsidRDefault="00980F78" w:rsidP="00980F78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Náklady na prevádzku kancelárie</w:t>
            </w:r>
          </w:p>
        </w:tc>
        <w:tc>
          <w:tcPr>
            <w:tcW w:w="3043" w:type="dxa"/>
            <w:vAlign w:val="center"/>
          </w:tcPr>
          <w:p w14:paraId="3BCF0A29" w14:textId="6EAC09A0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1727</w:t>
            </w:r>
          </w:p>
        </w:tc>
        <w:tc>
          <w:tcPr>
            <w:tcW w:w="3045" w:type="dxa"/>
            <w:vAlign w:val="center"/>
          </w:tcPr>
          <w:p w14:paraId="10C5980C" w14:textId="0FE3CCF9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1872</w:t>
            </w:r>
          </w:p>
        </w:tc>
      </w:tr>
      <w:tr w:rsidR="00980F78" w:rsidRPr="00B767DE" w14:paraId="33CD81E8" w14:textId="77777777" w:rsidTr="000F03DF">
        <w:trPr>
          <w:trHeight w:hRule="exact" w:val="425"/>
          <w:tblCellSpacing w:w="11" w:type="dxa"/>
        </w:trPr>
        <w:tc>
          <w:tcPr>
            <w:tcW w:w="3038" w:type="dxa"/>
            <w:vAlign w:val="center"/>
          </w:tcPr>
          <w:p w14:paraId="0906912C" w14:textId="77777777" w:rsidR="00980F78" w:rsidRPr="00AC2301" w:rsidRDefault="00980F78" w:rsidP="00980F78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 xml:space="preserve">Prenájom </w:t>
            </w:r>
          </w:p>
        </w:tc>
        <w:tc>
          <w:tcPr>
            <w:tcW w:w="3043" w:type="dxa"/>
            <w:vAlign w:val="center"/>
          </w:tcPr>
          <w:p w14:paraId="5BFBE7C0" w14:textId="50127C15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11400</w:t>
            </w:r>
          </w:p>
        </w:tc>
        <w:tc>
          <w:tcPr>
            <w:tcW w:w="3045" w:type="dxa"/>
            <w:vAlign w:val="center"/>
          </w:tcPr>
          <w:p w14:paraId="69F69560" w14:textId="477DE061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11400</w:t>
            </w:r>
          </w:p>
        </w:tc>
      </w:tr>
      <w:tr w:rsidR="00980F78" w:rsidRPr="00B767DE" w14:paraId="4788C953" w14:textId="77777777" w:rsidTr="000F03DF">
        <w:trPr>
          <w:trHeight w:hRule="exact" w:val="425"/>
          <w:tblCellSpacing w:w="11" w:type="dxa"/>
        </w:trPr>
        <w:tc>
          <w:tcPr>
            <w:tcW w:w="3038" w:type="dxa"/>
            <w:vAlign w:val="center"/>
          </w:tcPr>
          <w:p w14:paraId="6DFD68AF" w14:textId="77777777" w:rsidR="00980F78" w:rsidRPr="00AC2301" w:rsidRDefault="00980F78" w:rsidP="00980F78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Náklady za mobil</w:t>
            </w:r>
          </w:p>
        </w:tc>
        <w:tc>
          <w:tcPr>
            <w:tcW w:w="3043" w:type="dxa"/>
            <w:vAlign w:val="center"/>
          </w:tcPr>
          <w:p w14:paraId="2DA605C0" w14:textId="2CA47234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452</w:t>
            </w:r>
          </w:p>
        </w:tc>
        <w:tc>
          <w:tcPr>
            <w:tcW w:w="3045" w:type="dxa"/>
            <w:vAlign w:val="center"/>
          </w:tcPr>
          <w:p w14:paraId="55375A1C" w14:textId="35D27D7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451</w:t>
            </w:r>
          </w:p>
        </w:tc>
      </w:tr>
      <w:tr w:rsidR="00980F78" w:rsidRPr="00B767DE" w14:paraId="7E29ACDD" w14:textId="77777777" w:rsidTr="000F03DF">
        <w:trPr>
          <w:trHeight w:hRule="exact" w:val="425"/>
          <w:tblCellSpacing w:w="11" w:type="dxa"/>
        </w:trPr>
        <w:tc>
          <w:tcPr>
            <w:tcW w:w="3038" w:type="dxa"/>
            <w:vAlign w:val="center"/>
          </w:tcPr>
          <w:p w14:paraId="65A0573B" w14:textId="77777777" w:rsidR="00980F78" w:rsidRPr="00AC2301" w:rsidRDefault="00980F78" w:rsidP="00980F78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Právne služby</w:t>
            </w:r>
          </w:p>
        </w:tc>
        <w:tc>
          <w:tcPr>
            <w:tcW w:w="3043" w:type="dxa"/>
            <w:vAlign w:val="center"/>
          </w:tcPr>
          <w:p w14:paraId="533F69B8" w14:textId="7777777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45" w:type="dxa"/>
            <w:vAlign w:val="center"/>
          </w:tcPr>
          <w:p w14:paraId="42C79847" w14:textId="77777777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80F78" w:rsidRPr="00B767DE" w14:paraId="0479C1AE" w14:textId="77777777" w:rsidTr="000F03DF">
        <w:trPr>
          <w:trHeight w:hRule="exact" w:val="425"/>
          <w:tblCellSpacing w:w="11" w:type="dxa"/>
        </w:trPr>
        <w:tc>
          <w:tcPr>
            <w:tcW w:w="3038" w:type="dxa"/>
            <w:vAlign w:val="center"/>
          </w:tcPr>
          <w:p w14:paraId="1FD988A8" w14:textId="77777777" w:rsidR="00980F78" w:rsidRPr="00AC2301" w:rsidRDefault="00980F78" w:rsidP="00980F78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43" w:type="dxa"/>
            <w:vAlign w:val="center"/>
          </w:tcPr>
          <w:p w14:paraId="775C5DEF" w14:textId="1232D3C1" w:rsidR="00980F78" w:rsidRPr="00B767DE" w:rsidRDefault="0064519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9240</w:t>
            </w:r>
          </w:p>
        </w:tc>
        <w:tc>
          <w:tcPr>
            <w:tcW w:w="3045" w:type="dxa"/>
            <w:vAlign w:val="center"/>
          </w:tcPr>
          <w:p w14:paraId="2D8C8FEA" w14:textId="6AA30B6A" w:rsidR="00980F78" w:rsidRPr="00B767DE" w:rsidRDefault="00980F78" w:rsidP="00980F78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7826</w:t>
            </w:r>
          </w:p>
        </w:tc>
      </w:tr>
    </w:tbl>
    <w:p w14:paraId="4E07D021" w14:textId="77777777"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14:paraId="1CC86A5E" w14:textId="77777777"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14:paraId="4FA54C99" w14:textId="77777777"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14:paraId="1378691E" w14:textId="77777777"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14:paraId="0D656E15" w14:textId="77777777"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tbl>
      <w:tblPr>
        <w:tblStyle w:val="Mriekatabuky"/>
        <w:tblW w:w="9214" w:type="dxa"/>
        <w:tblCellSpacing w:w="11" w:type="dxa"/>
        <w:tblInd w:w="-2" w:type="dxa"/>
        <w:tblLook w:val="04A0" w:firstRow="1" w:lastRow="0" w:firstColumn="1" w:lastColumn="0" w:noHBand="0" w:noVBand="1"/>
      </w:tblPr>
      <w:tblGrid>
        <w:gridCol w:w="3074"/>
        <w:gridCol w:w="3063"/>
        <w:gridCol w:w="3077"/>
      </w:tblGrid>
      <w:tr w:rsidR="00834ED1" w:rsidRPr="00B767DE" w14:paraId="4A972CE1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073CC85D" w14:textId="77777777" w:rsidR="00834ED1" w:rsidRPr="00E80725" w:rsidRDefault="00834ED1" w:rsidP="00834ED1">
            <w:pPr>
              <w:spacing w:after="0"/>
              <w:rPr>
                <w:b/>
                <w:sz w:val="24"/>
                <w:szCs w:val="24"/>
                <w:lang w:val="sk-SK"/>
              </w:rPr>
            </w:pPr>
            <w:r w:rsidRPr="00E80725">
              <w:rPr>
                <w:b/>
                <w:sz w:val="24"/>
                <w:szCs w:val="24"/>
                <w:lang w:val="sk-SK"/>
              </w:rPr>
              <w:t>Ostatné položky nákladov:</w:t>
            </w:r>
          </w:p>
        </w:tc>
        <w:tc>
          <w:tcPr>
            <w:tcW w:w="3041" w:type="dxa"/>
            <w:vAlign w:val="center"/>
          </w:tcPr>
          <w:p w14:paraId="41DF5C1F" w14:textId="77777777" w:rsidR="00834ED1" w:rsidRPr="00B767DE" w:rsidRDefault="00834ED1" w:rsidP="00834ED1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44" w:type="dxa"/>
            <w:vAlign w:val="center"/>
          </w:tcPr>
          <w:p w14:paraId="30DDDDEA" w14:textId="77777777" w:rsidR="00834ED1" w:rsidRPr="00B767DE" w:rsidRDefault="00834ED1" w:rsidP="00834ED1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118B5" w:rsidRPr="00B767DE" w14:paraId="32D3B48B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24A18988" w14:textId="77777777" w:rsidR="00C118B5" w:rsidRPr="00834ED1" w:rsidRDefault="00C118B5" w:rsidP="00C118B5">
            <w:pPr>
              <w:spacing w:after="0"/>
              <w:rPr>
                <w:bCs/>
                <w:sz w:val="16"/>
                <w:szCs w:val="16"/>
                <w:lang w:val="sk-SK"/>
              </w:rPr>
            </w:pPr>
            <w:r w:rsidRPr="00834ED1">
              <w:rPr>
                <w:bCs/>
                <w:sz w:val="16"/>
                <w:szCs w:val="16"/>
                <w:lang w:val="sk-SK"/>
              </w:rPr>
              <w:t>Spotreba materiálu a energie</w:t>
            </w:r>
          </w:p>
        </w:tc>
        <w:tc>
          <w:tcPr>
            <w:tcW w:w="3041" w:type="dxa"/>
            <w:vAlign w:val="center"/>
          </w:tcPr>
          <w:p w14:paraId="6425FF6B" w14:textId="435BE9FF" w:rsidR="00C118B5" w:rsidRPr="00645198" w:rsidRDefault="00645198" w:rsidP="00C118B5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645198">
              <w:rPr>
                <w:b/>
                <w:sz w:val="16"/>
                <w:szCs w:val="16"/>
                <w:lang w:val="sk-SK"/>
              </w:rPr>
              <w:t>198</w:t>
            </w:r>
          </w:p>
        </w:tc>
        <w:tc>
          <w:tcPr>
            <w:tcW w:w="3044" w:type="dxa"/>
            <w:vAlign w:val="center"/>
          </w:tcPr>
          <w:p w14:paraId="20C4A3FC" w14:textId="69E723EF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1 632</w:t>
            </w:r>
          </w:p>
        </w:tc>
      </w:tr>
      <w:tr w:rsidR="00C118B5" w:rsidRPr="00B767DE" w14:paraId="5E92FCC6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7EC20299" w14:textId="77777777" w:rsidR="00C118B5" w:rsidRPr="00834ED1" w:rsidRDefault="00C118B5" w:rsidP="00C118B5">
            <w:pPr>
              <w:spacing w:after="0"/>
              <w:rPr>
                <w:bCs/>
                <w:sz w:val="16"/>
                <w:szCs w:val="16"/>
                <w:lang w:val="sk-SK"/>
              </w:rPr>
            </w:pPr>
            <w:r w:rsidRPr="00834ED1">
              <w:rPr>
                <w:bCs/>
                <w:sz w:val="16"/>
                <w:szCs w:val="16"/>
                <w:lang w:val="sk-SK"/>
              </w:rPr>
              <w:t>Osobné náklady</w:t>
            </w:r>
          </w:p>
        </w:tc>
        <w:tc>
          <w:tcPr>
            <w:tcW w:w="3041" w:type="dxa"/>
            <w:vAlign w:val="center"/>
          </w:tcPr>
          <w:p w14:paraId="73EA9A12" w14:textId="18F0F78F" w:rsidR="00C118B5" w:rsidRPr="00645198" w:rsidRDefault="00645198" w:rsidP="00C118B5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645198">
              <w:rPr>
                <w:b/>
                <w:sz w:val="16"/>
                <w:szCs w:val="16"/>
                <w:lang w:val="sk-SK"/>
              </w:rPr>
              <w:t>38347</w:t>
            </w:r>
          </w:p>
        </w:tc>
        <w:tc>
          <w:tcPr>
            <w:tcW w:w="3044" w:type="dxa"/>
            <w:vAlign w:val="center"/>
          </w:tcPr>
          <w:p w14:paraId="0A25935D" w14:textId="223B5090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32 933</w:t>
            </w:r>
          </w:p>
        </w:tc>
      </w:tr>
      <w:tr w:rsidR="00C118B5" w:rsidRPr="00B767DE" w14:paraId="084935FB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47F8154A" w14:textId="77777777" w:rsidR="00C118B5" w:rsidRPr="00834ED1" w:rsidRDefault="00C118B5" w:rsidP="00C118B5">
            <w:pPr>
              <w:spacing w:after="0"/>
              <w:rPr>
                <w:bCs/>
                <w:sz w:val="16"/>
                <w:szCs w:val="16"/>
                <w:lang w:val="sk-SK"/>
              </w:rPr>
            </w:pPr>
            <w:r w:rsidRPr="00834ED1">
              <w:rPr>
                <w:bCs/>
                <w:sz w:val="16"/>
                <w:szCs w:val="16"/>
                <w:lang w:val="sk-SK"/>
              </w:rPr>
              <w:t>Dane a poplatky</w:t>
            </w:r>
          </w:p>
        </w:tc>
        <w:tc>
          <w:tcPr>
            <w:tcW w:w="3041" w:type="dxa"/>
            <w:vAlign w:val="center"/>
          </w:tcPr>
          <w:p w14:paraId="13559E2A" w14:textId="0C3BC39D" w:rsidR="00C118B5" w:rsidRPr="00645198" w:rsidRDefault="00645198" w:rsidP="00C118B5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645198">
              <w:rPr>
                <w:b/>
                <w:sz w:val="16"/>
                <w:szCs w:val="16"/>
                <w:lang w:val="sk-SK"/>
              </w:rPr>
              <w:t>173</w:t>
            </w:r>
          </w:p>
        </w:tc>
        <w:tc>
          <w:tcPr>
            <w:tcW w:w="3044" w:type="dxa"/>
            <w:vAlign w:val="center"/>
          </w:tcPr>
          <w:p w14:paraId="56A16269" w14:textId="6B234B83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81</w:t>
            </w:r>
          </w:p>
        </w:tc>
      </w:tr>
      <w:tr w:rsidR="00C118B5" w:rsidRPr="00B767DE" w14:paraId="06290CD4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7BA89DDF" w14:textId="77777777" w:rsidR="00C118B5" w:rsidRPr="00834ED1" w:rsidRDefault="00C118B5" w:rsidP="00C118B5">
            <w:pPr>
              <w:spacing w:after="0"/>
              <w:rPr>
                <w:bCs/>
                <w:sz w:val="16"/>
                <w:szCs w:val="16"/>
                <w:lang w:val="sk-SK"/>
              </w:rPr>
            </w:pPr>
            <w:r w:rsidRPr="00834ED1">
              <w:rPr>
                <w:bCs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3041" w:type="dxa"/>
            <w:vAlign w:val="center"/>
          </w:tcPr>
          <w:p w14:paraId="0EBD5CFD" w14:textId="3265FBFC" w:rsidR="00C118B5" w:rsidRPr="00645198" w:rsidRDefault="00C118B5" w:rsidP="00C118B5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645198">
              <w:rPr>
                <w:b/>
                <w:sz w:val="16"/>
                <w:szCs w:val="16"/>
                <w:lang w:val="sk-SK"/>
              </w:rPr>
              <w:t>3 357</w:t>
            </w:r>
          </w:p>
        </w:tc>
        <w:tc>
          <w:tcPr>
            <w:tcW w:w="3044" w:type="dxa"/>
            <w:vAlign w:val="center"/>
          </w:tcPr>
          <w:p w14:paraId="11A51BD2" w14:textId="6FDE1F0B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3 357</w:t>
            </w:r>
          </w:p>
        </w:tc>
      </w:tr>
      <w:tr w:rsidR="00C118B5" w:rsidRPr="00B767DE" w14:paraId="7C9E6461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6FDDC3B4" w14:textId="77777777" w:rsidR="00C118B5" w:rsidRPr="0045787C" w:rsidRDefault="00C118B5" w:rsidP="00C118B5">
            <w:pPr>
              <w:pStyle w:val="Nadpis9"/>
              <w:rPr>
                <w:lang w:val="cs-CZ"/>
              </w:rPr>
            </w:pPr>
            <w:r w:rsidRPr="0045787C">
              <w:rPr>
                <w:sz w:val="16"/>
                <w:szCs w:val="16"/>
                <w:lang w:val="cs-CZ"/>
              </w:rPr>
              <w:t>Ostatné položky nákladov z hospodárskej činnosti, z toho</w:t>
            </w:r>
            <w:r w:rsidRPr="0045787C">
              <w:rPr>
                <w:lang w:val="cs-CZ"/>
              </w:rPr>
              <w:t>:</w:t>
            </w:r>
          </w:p>
        </w:tc>
        <w:tc>
          <w:tcPr>
            <w:tcW w:w="3041" w:type="dxa"/>
            <w:vAlign w:val="center"/>
          </w:tcPr>
          <w:p w14:paraId="29A9D46A" w14:textId="5AB285D6" w:rsidR="00C118B5" w:rsidRPr="00645198" w:rsidRDefault="00645198" w:rsidP="00C118B5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645198">
              <w:rPr>
                <w:b/>
                <w:sz w:val="16"/>
                <w:szCs w:val="16"/>
                <w:lang w:val="sk-SK"/>
              </w:rPr>
              <w:t>35</w:t>
            </w:r>
          </w:p>
        </w:tc>
        <w:tc>
          <w:tcPr>
            <w:tcW w:w="3044" w:type="dxa"/>
            <w:vAlign w:val="center"/>
          </w:tcPr>
          <w:p w14:paraId="7346C271" w14:textId="0C37DF2D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11</w:t>
            </w:r>
          </w:p>
        </w:tc>
      </w:tr>
      <w:tr w:rsidR="00C118B5" w:rsidRPr="00B767DE" w14:paraId="40A9BF3A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637DDCD7" w14:textId="03B47D1E" w:rsidR="00C118B5" w:rsidRPr="00342001" w:rsidRDefault="0090634F" w:rsidP="00C118B5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3041" w:type="dxa"/>
            <w:vAlign w:val="center"/>
          </w:tcPr>
          <w:p w14:paraId="6E8E0AD4" w14:textId="3E28F3D1" w:rsidR="00C118B5" w:rsidRPr="00367CDD" w:rsidRDefault="00645198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35</w:t>
            </w:r>
          </w:p>
        </w:tc>
        <w:tc>
          <w:tcPr>
            <w:tcW w:w="3044" w:type="dxa"/>
            <w:vAlign w:val="center"/>
          </w:tcPr>
          <w:p w14:paraId="5A426857" w14:textId="77777777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</w:p>
        </w:tc>
      </w:tr>
      <w:tr w:rsidR="00C118B5" w:rsidRPr="00B767DE" w14:paraId="5BF23E2E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4B19E3F2" w14:textId="77777777" w:rsidR="00C118B5" w:rsidRPr="00B767DE" w:rsidRDefault="00C118B5" w:rsidP="00C118B5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41" w:type="dxa"/>
            <w:vAlign w:val="center"/>
          </w:tcPr>
          <w:p w14:paraId="3B4A8684" w14:textId="23302F65" w:rsidR="00C118B5" w:rsidRPr="0090634F" w:rsidRDefault="00645198" w:rsidP="00C118B5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2722</w:t>
            </w:r>
          </w:p>
        </w:tc>
        <w:tc>
          <w:tcPr>
            <w:tcW w:w="3044" w:type="dxa"/>
            <w:vAlign w:val="center"/>
          </w:tcPr>
          <w:p w14:paraId="35175A5C" w14:textId="0D21AD37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39 592</w:t>
            </w:r>
          </w:p>
        </w:tc>
      </w:tr>
      <w:tr w:rsidR="00C118B5" w:rsidRPr="00B767DE" w14:paraId="49D9A19E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774864D7" w14:textId="77777777" w:rsidR="00C118B5" w:rsidRPr="00B767DE" w:rsidRDefault="00C118B5" w:rsidP="00C118B5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B767DE">
              <w:rPr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41" w:type="dxa"/>
            <w:vAlign w:val="center"/>
          </w:tcPr>
          <w:p w14:paraId="2F518F28" w14:textId="77777777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</w:p>
        </w:tc>
        <w:tc>
          <w:tcPr>
            <w:tcW w:w="3044" w:type="dxa"/>
            <w:vAlign w:val="center"/>
          </w:tcPr>
          <w:p w14:paraId="66EDBF88" w14:textId="77777777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</w:p>
        </w:tc>
      </w:tr>
      <w:tr w:rsidR="00C118B5" w:rsidRPr="00B767DE" w14:paraId="734FB4BC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3D1A02BD" w14:textId="77777777" w:rsidR="00C118B5" w:rsidRPr="00B767DE" w:rsidRDefault="00C118B5" w:rsidP="00C118B5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B767DE">
              <w:rPr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41" w:type="dxa"/>
            <w:vAlign w:val="center"/>
          </w:tcPr>
          <w:p w14:paraId="29E7EC6C" w14:textId="77777777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</w:p>
        </w:tc>
        <w:tc>
          <w:tcPr>
            <w:tcW w:w="3044" w:type="dxa"/>
            <w:vAlign w:val="center"/>
          </w:tcPr>
          <w:p w14:paraId="4165A3F5" w14:textId="77777777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</w:p>
        </w:tc>
      </w:tr>
      <w:tr w:rsidR="00C118B5" w:rsidRPr="00B767DE" w14:paraId="58EE40D6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53D57C1E" w14:textId="77777777" w:rsidR="00C118B5" w:rsidRPr="00AC2301" w:rsidRDefault="00C118B5" w:rsidP="00C118B5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Úroky debetné</w:t>
            </w:r>
          </w:p>
        </w:tc>
        <w:tc>
          <w:tcPr>
            <w:tcW w:w="3041" w:type="dxa"/>
            <w:vAlign w:val="center"/>
          </w:tcPr>
          <w:p w14:paraId="4007736C" w14:textId="7D483CEF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2 378</w:t>
            </w:r>
          </w:p>
        </w:tc>
        <w:tc>
          <w:tcPr>
            <w:tcW w:w="3044" w:type="dxa"/>
            <w:vAlign w:val="center"/>
          </w:tcPr>
          <w:p w14:paraId="78E3DEFB" w14:textId="4D1F96DF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2 378</w:t>
            </w:r>
          </w:p>
        </w:tc>
      </w:tr>
      <w:tr w:rsidR="00C118B5" w:rsidRPr="00B767DE" w14:paraId="1FC5DD2E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473A431C" w14:textId="77777777" w:rsidR="00C118B5" w:rsidRPr="00AC2301" w:rsidRDefault="00C118B5" w:rsidP="00C118B5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Poistenie majetku</w:t>
            </w:r>
            <w:r>
              <w:rPr>
                <w:i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3041" w:type="dxa"/>
            <w:vAlign w:val="center"/>
          </w:tcPr>
          <w:p w14:paraId="212D5C32" w14:textId="3BBDF40E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</w:p>
        </w:tc>
        <w:tc>
          <w:tcPr>
            <w:tcW w:w="3044" w:type="dxa"/>
            <w:vAlign w:val="center"/>
          </w:tcPr>
          <w:p w14:paraId="6436A787" w14:textId="25FA7033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396</w:t>
            </w:r>
          </w:p>
        </w:tc>
      </w:tr>
      <w:tr w:rsidR="00C118B5" w:rsidRPr="00B767DE" w14:paraId="5DE2D57B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04C30036" w14:textId="77777777" w:rsidR="00C118B5" w:rsidRPr="00AC2301" w:rsidRDefault="00C118B5" w:rsidP="00C118B5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AC2301">
              <w:rPr>
                <w:i/>
                <w:sz w:val="16"/>
                <w:szCs w:val="16"/>
                <w:lang w:val="sk-SK"/>
              </w:rPr>
              <w:t>Poplatky</w:t>
            </w:r>
          </w:p>
        </w:tc>
        <w:tc>
          <w:tcPr>
            <w:tcW w:w="3041" w:type="dxa"/>
            <w:vAlign w:val="center"/>
          </w:tcPr>
          <w:p w14:paraId="47EBCA91" w14:textId="63A01E77" w:rsidR="00C118B5" w:rsidRPr="00367CDD" w:rsidRDefault="00980F78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345</w:t>
            </w:r>
          </w:p>
        </w:tc>
        <w:tc>
          <w:tcPr>
            <w:tcW w:w="3044" w:type="dxa"/>
            <w:vAlign w:val="center"/>
          </w:tcPr>
          <w:p w14:paraId="3BC70A4C" w14:textId="13AF2959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>
              <w:rPr>
                <w:bCs/>
                <w:sz w:val="16"/>
                <w:szCs w:val="16"/>
                <w:lang w:val="sk-SK"/>
              </w:rPr>
              <w:t>108</w:t>
            </w:r>
          </w:p>
        </w:tc>
      </w:tr>
      <w:tr w:rsidR="00C118B5" w:rsidRPr="00B767DE" w14:paraId="0CC41C83" w14:textId="77777777" w:rsidTr="00834ED1">
        <w:trPr>
          <w:trHeight w:hRule="exact" w:val="425"/>
          <w:tblCellSpacing w:w="11" w:type="dxa"/>
        </w:trPr>
        <w:tc>
          <w:tcPr>
            <w:tcW w:w="3041" w:type="dxa"/>
            <w:vAlign w:val="center"/>
          </w:tcPr>
          <w:p w14:paraId="6224C1A6" w14:textId="1B7A18F4" w:rsidR="00C118B5" w:rsidRPr="00B767DE" w:rsidRDefault="0090634F" w:rsidP="00C118B5">
            <w:pPr>
              <w:spacing w:after="0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NákladySPOLU                                                    (50x, 51x, 52x, 53x, 54x,55x, 56x)</w:t>
            </w:r>
          </w:p>
        </w:tc>
        <w:tc>
          <w:tcPr>
            <w:tcW w:w="3041" w:type="dxa"/>
            <w:vAlign w:val="center"/>
          </w:tcPr>
          <w:p w14:paraId="3725E1B6" w14:textId="0B3459AB" w:rsidR="00C118B5" w:rsidRPr="00645198" w:rsidRDefault="00645198" w:rsidP="00C118B5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 w:rsidRPr="00645198">
              <w:rPr>
                <w:b/>
                <w:sz w:val="16"/>
                <w:szCs w:val="16"/>
                <w:lang w:val="sk-SK"/>
              </w:rPr>
              <w:t>44832</w:t>
            </w:r>
          </w:p>
        </w:tc>
        <w:tc>
          <w:tcPr>
            <w:tcW w:w="3044" w:type="dxa"/>
            <w:vAlign w:val="center"/>
          </w:tcPr>
          <w:p w14:paraId="4350C5E1" w14:textId="314FA401" w:rsidR="00C118B5" w:rsidRPr="00367CDD" w:rsidRDefault="00C118B5" w:rsidP="00C118B5">
            <w:pPr>
              <w:spacing w:after="0"/>
              <w:ind w:right="538"/>
              <w:jc w:val="right"/>
              <w:rPr>
                <w:bCs/>
                <w:sz w:val="16"/>
                <w:szCs w:val="16"/>
                <w:lang w:val="sk-SK"/>
              </w:rPr>
            </w:pPr>
            <w:r w:rsidRPr="00367CDD">
              <w:rPr>
                <w:bCs/>
                <w:sz w:val="16"/>
                <w:szCs w:val="16"/>
                <w:lang w:val="sk-SK"/>
              </w:rPr>
              <w:t>0</w:t>
            </w:r>
          </w:p>
        </w:tc>
      </w:tr>
    </w:tbl>
    <w:p w14:paraId="5A8683E9" w14:textId="77777777" w:rsidR="00DF42B2" w:rsidRPr="00B767DE" w:rsidRDefault="00DF42B2" w:rsidP="00E0211F">
      <w:pPr>
        <w:keepNext w:val="0"/>
        <w:rPr>
          <w:b/>
          <w:lang w:val="sk-SK"/>
        </w:rPr>
      </w:pPr>
    </w:p>
    <w:p w14:paraId="757F75EE" w14:textId="77777777" w:rsidR="00007EB2" w:rsidRPr="00B767DE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lang w:val="sk-SK"/>
        </w:rPr>
      </w:pPr>
    </w:p>
    <w:p w14:paraId="35DC2811" w14:textId="77777777" w:rsidR="00DF42B2" w:rsidRDefault="00434C63" w:rsidP="00E0211F">
      <w:pPr>
        <w:keepNext w:val="0"/>
        <w:rPr>
          <w:lang w:val="sk-SK"/>
        </w:rPr>
      </w:pPr>
      <w:r w:rsidRPr="0045385C">
        <w:rPr>
          <w:b/>
          <w:lang w:val="sk-SK"/>
        </w:rPr>
        <w:t>Dane z</w:t>
      </w:r>
      <w:r w:rsidR="00E13A46">
        <w:rPr>
          <w:b/>
          <w:lang w:val="sk-SK"/>
        </w:rPr>
        <w:t> </w:t>
      </w:r>
      <w:r w:rsidRPr="0045385C">
        <w:rPr>
          <w:b/>
          <w:lang w:val="sk-SK"/>
        </w:rPr>
        <w:t>príjmov</w:t>
      </w:r>
      <w:r w:rsidR="00E13A46">
        <w:rPr>
          <w:b/>
          <w:lang w:val="sk-SK"/>
        </w:rPr>
        <w:t xml:space="preserve"> - </w:t>
      </w:r>
      <w:r w:rsidR="00DF42B2" w:rsidRPr="0045385C">
        <w:rPr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 w:firstRow="1" w:lastRow="0" w:firstColumn="1" w:lastColumn="0" w:noHBand="0" w:noVBand="1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45385C" w14:paraId="35418540" w14:textId="77777777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9F9F0B6" w14:textId="77777777"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Názov položky</w:t>
            </w:r>
          </w:p>
          <w:p w14:paraId="64945C78" w14:textId="77777777"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AC4614" w14:textId="77777777"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0948FB" w14:textId="77777777"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45385C" w14:paraId="10BE0CBF" w14:textId="77777777" w:rsidTr="00E13A46">
        <w:trPr>
          <w:trHeight w:hRule="exact" w:val="641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DA1A757" w14:textId="77777777" w:rsidR="00DF42B2" w:rsidRPr="0045385C" w:rsidRDefault="00DF42B2" w:rsidP="00434C63">
            <w:pPr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8C33" w14:textId="77777777"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40F8" w14:textId="77777777" w:rsidR="00DF42B2" w:rsidRPr="0045385C" w:rsidRDefault="00E13A46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Položky zvyšujúce VH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25AA" w14:textId="77777777" w:rsidR="00DF42B2" w:rsidRPr="0045385C" w:rsidRDefault="00E13A46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Položky znižujúce VH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ADBF" w14:textId="77777777"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3AB3" w14:textId="77777777" w:rsidR="00DF42B2" w:rsidRPr="0045385C" w:rsidRDefault="00E13A46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Položky zvyšujúce VH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B55A" w14:textId="77777777" w:rsidR="00DF42B2" w:rsidRPr="0045385C" w:rsidRDefault="00E13A46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Položky znižujúce VH</w:t>
            </w:r>
          </w:p>
        </w:tc>
      </w:tr>
      <w:tr w:rsidR="00645198" w:rsidRPr="0045385C" w14:paraId="6AD2E6B2" w14:textId="77777777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5FBC710" w14:textId="77777777" w:rsidR="00645198" w:rsidRPr="0045385C" w:rsidRDefault="00645198" w:rsidP="00645198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109C30" w14:textId="694AFCBD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-2951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449C14" w14:textId="69155F2D" w:rsidR="00645198" w:rsidRPr="0045385C" w:rsidRDefault="00E95223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2936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247F6A" w14:textId="2093A5B4" w:rsidR="00645198" w:rsidRPr="0045385C" w:rsidRDefault="00E95223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1450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38B850" w14:textId="6CCD2D19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-19392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038E61" w14:textId="626BED38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3319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7A1DB7" w14:textId="638CB706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2132</w:t>
            </w:r>
          </w:p>
        </w:tc>
      </w:tr>
      <w:tr w:rsidR="00645198" w:rsidRPr="0045385C" w14:paraId="246FE861" w14:textId="77777777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7E9261D" w14:textId="77777777" w:rsidR="00645198" w:rsidRPr="0045385C" w:rsidRDefault="00645198" w:rsidP="00645198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67EC4C" w14:textId="77777777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E0D734" w14:textId="77777777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ACDD8D" w14:textId="77777777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BC4723" w14:textId="77777777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F01C62E" w14:textId="77777777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1CC2F5" w14:textId="77777777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45198" w:rsidRPr="0045385C" w14:paraId="21B55AB0" w14:textId="77777777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4328DA1" w14:textId="77777777" w:rsidR="00645198" w:rsidRPr="0045385C" w:rsidRDefault="00645198" w:rsidP="00645198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7059C4" w14:textId="1862E652" w:rsidR="00645198" w:rsidRPr="0045385C" w:rsidRDefault="00E95223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-2951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308CD8" w14:textId="01A3784B" w:rsidR="00645198" w:rsidRPr="0045385C" w:rsidRDefault="00E95223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2936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980FBD" w14:textId="02C85CB5" w:rsidR="00645198" w:rsidRPr="0045385C" w:rsidRDefault="00E95223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1450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A09442" w14:textId="13CBEAD2" w:rsidR="00645198" w:rsidRPr="0045385C" w:rsidRDefault="00645198" w:rsidP="00645198">
            <w:pPr>
              <w:spacing w:after="0"/>
              <w:ind w:right="214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-19392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649692" w14:textId="37CD4ED9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3319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F13CC6" w14:textId="48B4BACE" w:rsidR="00645198" w:rsidRPr="0045385C" w:rsidRDefault="00645198" w:rsidP="00645198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2132</w:t>
            </w:r>
          </w:p>
        </w:tc>
      </w:tr>
      <w:tr w:rsidR="00467A3A" w:rsidRPr="0045385C" w14:paraId="39BD3B56" w14:textId="77777777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564D4D9" w14:textId="77777777" w:rsidR="00467A3A" w:rsidRPr="0045385C" w:rsidRDefault="00467A3A" w:rsidP="00467A3A">
            <w:pPr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466A8A" w14:textId="77777777" w:rsidR="00467A3A" w:rsidRPr="008F27A4" w:rsidRDefault="00467A3A" w:rsidP="00467A3A">
            <w:pPr>
              <w:spacing w:after="0"/>
              <w:ind w:right="214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8F27A4">
              <w:rPr>
                <w:b/>
                <w:bCs/>
                <w:sz w:val="16"/>
                <w:szCs w:val="16"/>
                <w:lang w:val="sk-SK"/>
              </w:rPr>
              <w:t>daň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720494" w14:textId="77777777" w:rsidR="00467A3A" w:rsidRPr="008F27A4" w:rsidRDefault="00467A3A" w:rsidP="00467A3A">
            <w:pPr>
              <w:spacing w:after="0"/>
              <w:ind w:right="214"/>
              <w:jc w:val="center"/>
              <w:rPr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267071" w14:textId="77777777" w:rsidR="00467A3A" w:rsidRPr="008F27A4" w:rsidRDefault="00467A3A" w:rsidP="00467A3A">
            <w:pPr>
              <w:spacing w:after="0"/>
              <w:ind w:right="214"/>
              <w:jc w:val="center"/>
              <w:rPr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B46E3F" w14:textId="3026FCBE" w:rsidR="00467A3A" w:rsidRPr="008F27A4" w:rsidRDefault="00467A3A" w:rsidP="00467A3A">
            <w:pPr>
              <w:spacing w:after="0"/>
              <w:ind w:right="214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8F27A4">
              <w:rPr>
                <w:b/>
                <w:bCs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F666DC" w14:textId="77777777" w:rsidR="00467A3A" w:rsidRPr="008F27A4" w:rsidRDefault="00467A3A" w:rsidP="00467A3A">
            <w:pPr>
              <w:spacing w:after="0"/>
              <w:ind w:right="214"/>
              <w:jc w:val="right"/>
              <w:rPr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D50F6A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67A3A" w:rsidRPr="0045385C" w14:paraId="318616FB" w14:textId="77777777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B9A2650" w14:textId="77777777" w:rsidR="00467A3A" w:rsidRPr="0045385C" w:rsidRDefault="00467A3A" w:rsidP="00467A3A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BC9D42" w14:textId="45126FCB" w:rsidR="00467A3A" w:rsidRPr="0045385C" w:rsidRDefault="00E95223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960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E9D0C9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FB6065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ADF76E" w14:textId="32026421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FA10CC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635A25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67A3A" w:rsidRPr="0045385C" w14:paraId="1E3A185D" w14:textId="77777777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02C775A" w14:textId="77777777" w:rsidR="00467A3A" w:rsidRPr="0045385C" w:rsidRDefault="00467A3A" w:rsidP="00467A3A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EB54D8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22AF33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A7F964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173E35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BA38AB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1CC18D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467A3A" w:rsidRPr="0045385C" w14:paraId="27314DF5" w14:textId="77777777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6EF8" w14:textId="77777777" w:rsidR="00467A3A" w:rsidRPr="0045385C" w:rsidRDefault="00467A3A" w:rsidP="00467A3A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E8FF" w14:textId="2D9689A4" w:rsidR="00467A3A" w:rsidRPr="0045385C" w:rsidRDefault="00E95223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960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74B9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C13C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0785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424B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344C" w14:textId="77777777" w:rsidR="00467A3A" w:rsidRPr="0045385C" w:rsidRDefault="00467A3A" w:rsidP="00467A3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29887DB5" w14:textId="77777777"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14:paraId="744B4A17" w14:textId="77777777"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14:paraId="07663D2F" w14:textId="77777777" w:rsidR="00434C63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14:paraId="7845EC0B" w14:textId="77777777"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14:paraId="2D7D5623" w14:textId="77777777" w:rsidR="000B04FB" w:rsidRPr="009A2CC2" w:rsidRDefault="008F27A4" w:rsidP="008F27A4">
      <w:pPr>
        <w:pStyle w:val="Nadpis1"/>
        <w:keepNext w:val="0"/>
        <w:numPr>
          <w:ilvl w:val="0"/>
          <w:numId w:val="0"/>
        </w:numPr>
        <w:spacing w:before="0"/>
        <w:ind w:left="454"/>
        <w:rPr>
          <w:lang w:val="sk-SK"/>
        </w:rPr>
      </w:pPr>
      <w:r>
        <w:rPr>
          <w:lang w:val="sk-SK"/>
        </w:rPr>
        <w:t xml:space="preserve">12. </w:t>
      </w:r>
      <w:r w:rsidR="000B04FB" w:rsidRPr="009A2CC2">
        <w:rPr>
          <w:lang w:val="sk-SK"/>
        </w:rPr>
        <w:t>Informácie o spriaznených osobách</w:t>
      </w:r>
    </w:p>
    <w:p w14:paraId="3C5E452C" w14:textId="77777777" w:rsidR="00434C63" w:rsidRPr="009A2CC2" w:rsidRDefault="00434C63" w:rsidP="00434C63">
      <w:pPr>
        <w:rPr>
          <w:lang w:val="sk-SK"/>
        </w:rPr>
      </w:pPr>
      <w:r w:rsidRPr="009A2CC2">
        <w:rPr>
          <w:lang w:val="sk-SK"/>
        </w:rPr>
        <w:t>Informácie o ekonomických vzťahoch medzi účtovnou jednotkou a spriaznenými osobami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2672"/>
        <w:gridCol w:w="1701"/>
        <w:gridCol w:w="2405"/>
        <w:gridCol w:w="2436"/>
      </w:tblGrid>
      <w:tr w:rsidR="00DF42B2" w:rsidRPr="009A2CC2" w14:paraId="4528ED05" w14:textId="77777777" w:rsidTr="00434C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907544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EF61BB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9852D55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9A2CC2" w14:paraId="6CFB99B7" w14:textId="77777777" w:rsidTr="00434C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E19BC2C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C54B847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92E62E4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394C2A2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9A2CC2" w14:paraId="734D1149" w14:textId="77777777" w:rsidTr="00434C6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0B44EBA8" w14:textId="77777777" w:rsidR="00DF42B2" w:rsidRPr="009A2CC2" w:rsidRDefault="00444F3F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Ing. Alexandra Ungerová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114E57" w14:textId="77777777" w:rsidR="00DF42B2" w:rsidRPr="009A2CC2" w:rsidRDefault="00444F3F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8F7564B" w14:textId="1AF547F7" w:rsidR="00DF42B2" w:rsidRPr="009A2CC2" w:rsidRDefault="00E95223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253485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14:paraId="33B64A4C" w14:textId="27A77944" w:rsidR="00DF42B2" w:rsidRPr="009A2CC2" w:rsidRDefault="00E95223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263301</w:t>
            </w:r>
          </w:p>
        </w:tc>
      </w:tr>
      <w:tr w:rsidR="00DF42B2" w:rsidRPr="009A2CC2" w14:paraId="5017DB3F" w14:textId="77777777" w:rsidTr="00434C63">
        <w:trPr>
          <w:trHeight w:hRule="exact" w:val="425"/>
        </w:trPr>
        <w:tc>
          <w:tcPr>
            <w:tcW w:w="2672" w:type="dxa"/>
            <w:vAlign w:val="center"/>
          </w:tcPr>
          <w:p w14:paraId="6E9D08E4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196AF7E9" w14:textId="77777777"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14:paraId="37B55A78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14:paraId="435C899B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14:paraId="2FEB3691" w14:textId="77777777" w:rsidTr="00434C63">
        <w:trPr>
          <w:trHeight w:hRule="exact" w:val="425"/>
        </w:trPr>
        <w:tc>
          <w:tcPr>
            <w:tcW w:w="2672" w:type="dxa"/>
            <w:vAlign w:val="center"/>
          </w:tcPr>
          <w:p w14:paraId="3E42D4DB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24ECAEA6" w14:textId="77777777"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14:paraId="26F4EF06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14:paraId="1D826F0E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14:paraId="3BB82998" w14:textId="77777777" w:rsidTr="00434C63">
        <w:trPr>
          <w:trHeight w:hRule="exact" w:val="425"/>
        </w:trPr>
        <w:tc>
          <w:tcPr>
            <w:tcW w:w="2672" w:type="dxa"/>
            <w:vAlign w:val="center"/>
          </w:tcPr>
          <w:p w14:paraId="6D992147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269EA15F" w14:textId="77777777"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14:paraId="2EA187AA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14:paraId="05DE498C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14:paraId="631CA9C8" w14:textId="77777777" w:rsidTr="00434C63">
        <w:trPr>
          <w:trHeight w:hRule="exact" w:val="425"/>
        </w:trPr>
        <w:tc>
          <w:tcPr>
            <w:tcW w:w="2672" w:type="dxa"/>
            <w:vAlign w:val="center"/>
          </w:tcPr>
          <w:p w14:paraId="23208CBA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32C3939D" w14:textId="77777777"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14:paraId="1402B1EC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14:paraId="467073F0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14:paraId="40EAA82F" w14:textId="77777777" w:rsidTr="00434C63">
        <w:trPr>
          <w:trHeight w:hRule="exact" w:val="425"/>
        </w:trPr>
        <w:tc>
          <w:tcPr>
            <w:tcW w:w="2672" w:type="dxa"/>
            <w:vAlign w:val="center"/>
          </w:tcPr>
          <w:p w14:paraId="5DAA5790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6AEE1D74" w14:textId="77777777" w:rsidR="00DF42B2" w:rsidRPr="009A2CC2" w:rsidRDefault="00DF42B2" w:rsidP="00444F3F">
            <w:pPr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14:paraId="4BECEBCB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14:paraId="5B1E9FF0" w14:textId="77777777"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0542DF6E" w14:textId="77777777" w:rsidR="00DF42B2" w:rsidRPr="009A2CC2" w:rsidRDefault="00DF42B2" w:rsidP="00DF42B2">
      <w:pPr>
        <w:rPr>
          <w:b/>
          <w:lang w:val="sk-SK"/>
        </w:rPr>
      </w:pP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2679"/>
        <w:gridCol w:w="1696"/>
        <w:gridCol w:w="2417"/>
        <w:gridCol w:w="2422"/>
      </w:tblGrid>
      <w:tr w:rsidR="00DF42B2" w:rsidRPr="009A2CC2" w14:paraId="32755131" w14:textId="77777777" w:rsidTr="00434C63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8235F5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5CDE48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4C847C0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9A2CC2" w14:paraId="388DED84" w14:textId="77777777" w:rsidTr="00434C63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9B8805E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6217F80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E2513D0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F75E2E4" w14:textId="77777777"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9A2CC2" w14:paraId="54A27AB0" w14:textId="77777777" w:rsidTr="00434C63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14:paraId="37DDACA2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4E3487DC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14:paraId="504CE7ED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14:paraId="316A433E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14:paraId="74FE1BF1" w14:textId="77777777" w:rsidTr="00434C63">
        <w:trPr>
          <w:trHeight w:val="425"/>
        </w:trPr>
        <w:tc>
          <w:tcPr>
            <w:tcW w:w="2679" w:type="dxa"/>
            <w:vAlign w:val="center"/>
          </w:tcPr>
          <w:p w14:paraId="7849919E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14:paraId="396458E1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14:paraId="59B27A97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14:paraId="2F15DE4E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14:paraId="27CB09ED" w14:textId="77777777" w:rsidTr="00434C63">
        <w:trPr>
          <w:trHeight w:val="425"/>
        </w:trPr>
        <w:tc>
          <w:tcPr>
            <w:tcW w:w="2679" w:type="dxa"/>
            <w:vAlign w:val="center"/>
          </w:tcPr>
          <w:p w14:paraId="5382E2F0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14:paraId="5F48EABA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14:paraId="0B61BDBC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14:paraId="3FB898CF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14:paraId="0E2FE4A4" w14:textId="77777777" w:rsidTr="00434C63">
        <w:trPr>
          <w:trHeight w:val="425"/>
        </w:trPr>
        <w:tc>
          <w:tcPr>
            <w:tcW w:w="2679" w:type="dxa"/>
            <w:vAlign w:val="center"/>
          </w:tcPr>
          <w:p w14:paraId="3348A2F0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14:paraId="049FA2DD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14:paraId="7B37AB4F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14:paraId="21B3EA4A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14:paraId="7DA463DC" w14:textId="77777777" w:rsidTr="00434C63">
        <w:trPr>
          <w:trHeight w:val="425"/>
        </w:trPr>
        <w:tc>
          <w:tcPr>
            <w:tcW w:w="2679" w:type="dxa"/>
            <w:vAlign w:val="center"/>
          </w:tcPr>
          <w:p w14:paraId="5E630D31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14:paraId="18FDF1B0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14:paraId="612D9B17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14:paraId="2DA3BD5D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14:paraId="482266C3" w14:textId="77777777" w:rsidTr="00434C63">
        <w:trPr>
          <w:trHeight w:val="425"/>
        </w:trPr>
        <w:tc>
          <w:tcPr>
            <w:tcW w:w="2679" w:type="dxa"/>
            <w:vAlign w:val="center"/>
          </w:tcPr>
          <w:p w14:paraId="2697EF47" w14:textId="77777777"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14:paraId="2DC3301D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14:paraId="3419A0A7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14:paraId="5634F185" w14:textId="77777777"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14:paraId="6ACD32CF" w14:textId="77777777" w:rsidR="00F106B6" w:rsidRDefault="00F106B6" w:rsidP="00E0211F">
      <w:pPr>
        <w:keepNext w:val="0"/>
        <w:rPr>
          <w:lang w:val="sk-SK"/>
        </w:rPr>
      </w:pPr>
    </w:p>
    <w:p w14:paraId="5D232596" w14:textId="77777777" w:rsidR="009A2CC2" w:rsidRDefault="009A2CC2" w:rsidP="00E0211F">
      <w:pPr>
        <w:keepNext w:val="0"/>
        <w:rPr>
          <w:lang w:val="sk-SK"/>
        </w:rPr>
      </w:pPr>
    </w:p>
    <w:p w14:paraId="2865C509" w14:textId="77777777" w:rsidR="009A2CC2" w:rsidRPr="009A2CC2" w:rsidRDefault="009A2CC2" w:rsidP="00E0211F">
      <w:pPr>
        <w:keepNext w:val="0"/>
        <w:rPr>
          <w:lang w:val="sk-SK"/>
        </w:rPr>
      </w:pPr>
    </w:p>
    <w:p w14:paraId="6344A011" w14:textId="77777777" w:rsidR="00C83F62" w:rsidRPr="008F27A4" w:rsidRDefault="008F27A4" w:rsidP="008F27A4">
      <w:pPr>
        <w:pStyle w:val="Nadpis1"/>
        <w:keepNext w:val="0"/>
        <w:numPr>
          <w:ilvl w:val="0"/>
          <w:numId w:val="0"/>
        </w:numPr>
        <w:ind w:left="454" w:hanging="454"/>
        <w:jc w:val="left"/>
        <w:rPr>
          <w:sz w:val="17"/>
          <w:szCs w:val="17"/>
          <w:lang w:val="sk-SK"/>
        </w:rPr>
      </w:pPr>
      <w:r w:rsidRPr="008F27A4">
        <w:rPr>
          <w:sz w:val="17"/>
          <w:szCs w:val="17"/>
          <w:lang w:val="sk-SK"/>
        </w:rPr>
        <w:t xml:space="preserve">13. </w:t>
      </w:r>
      <w:r w:rsidR="00C83F62" w:rsidRPr="008F27A4">
        <w:rPr>
          <w:sz w:val="17"/>
          <w:szCs w:val="17"/>
          <w:lang w:val="sk-SK"/>
        </w:rPr>
        <w:t>Významné udalosti, ktoré nastali po DnI, KU KTORému sa zostavuje účtovná závierka</w:t>
      </w:r>
    </w:p>
    <w:p w14:paraId="5ABD960C" w14:textId="77777777" w:rsidR="00E95008" w:rsidRPr="009A2CC2" w:rsidRDefault="00E95008" w:rsidP="00E0211F">
      <w:pPr>
        <w:pStyle w:val="odstavecbezcisla"/>
        <w:ind w:left="0"/>
        <w:rPr>
          <w:iCs w:val="0"/>
          <w:szCs w:val="20"/>
          <w:lang w:eastAsia="en-US"/>
        </w:rPr>
      </w:pPr>
    </w:p>
    <w:p w14:paraId="36323D73" w14:textId="19983709" w:rsidR="00C83F62" w:rsidRPr="009A2CC2" w:rsidRDefault="00C83F62" w:rsidP="00E0211F">
      <w:pPr>
        <w:pStyle w:val="odstavecbezcisla"/>
        <w:ind w:left="0"/>
        <w:rPr>
          <w:iCs w:val="0"/>
          <w:szCs w:val="20"/>
          <w:lang w:eastAsia="en-US"/>
        </w:rPr>
      </w:pPr>
      <w:r w:rsidRPr="009A2CC2">
        <w:rPr>
          <w:iCs w:val="0"/>
          <w:szCs w:val="20"/>
          <w:lang w:eastAsia="en-US"/>
        </w:rPr>
        <w:t xml:space="preserve">Po 31. decembri </w:t>
      </w:r>
      <w:r w:rsidR="00EC2EEB" w:rsidRPr="009A2CC2">
        <w:rPr>
          <w:iCs w:val="0"/>
          <w:lang w:eastAsia="en-US"/>
        </w:rPr>
        <w:t>20</w:t>
      </w:r>
      <w:r w:rsidR="00534D0B">
        <w:rPr>
          <w:iCs w:val="0"/>
          <w:lang w:eastAsia="en-US"/>
        </w:rPr>
        <w:t>2</w:t>
      </w:r>
      <w:r w:rsidR="00E95223">
        <w:rPr>
          <w:iCs w:val="0"/>
          <w:lang w:eastAsia="en-US"/>
        </w:rPr>
        <w:t>4</w:t>
      </w:r>
      <w:r w:rsidRPr="009A2CC2">
        <w:rPr>
          <w:iCs w:val="0"/>
          <w:szCs w:val="20"/>
          <w:lang w:eastAsia="en-US"/>
        </w:rPr>
        <w:t xml:space="preserve"> nenastali také udalosti, ktoré majú významný vplyv na verné zobrazenie skutočností uvádzaných v účtovnej závierke.</w:t>
      </w:r>
    </w:p>
    <w:p w14:paraId="406C3E9E" w14:textId="77777777" w:rsidR="00CD21BB" w:rsidRPr="009A2CC2" w:rsidRDefault="00CD21BB" w:rsidP="00E0211F">
      <w:pPr>
        <w:pStyle w:val="odstavecbezcisla"/>
        <w:ind w:left="0"/>
        <w:rPr>
          <w:iCs w:val="0"/>
          <w:szCs w:val="20"/>
          <w:lang w:eastAsia="en-US"/>
        </w:rPr>
      </w:pPr>
    </w:p>
    <w:p w14:paraId="13AB0513" w14:textId="77777777" w:rsidR="00007EB2" w:rsidRPr="009A2CC2" w:rsidRDefault="00007EB2" w:rsidP="00E0211F">
      <w:pPr>
        <w:keepNext w:val="0"/>
        <w:rPr>
          <w:i/>
          <w:lang w:val="sk-SK"/>
        </w:rPr>
      </w:pPr>
    </w:p>
    <w:p w14:paraId="22EE5CEE" w14:textId="77777777" w:rsidR="000B04FB" w:rsidRPr="009A2CC2" w:rsidRDefault="000B04FB" w:rsidP="00953379">
      <w:pPr>
        <w:keepNext w:val="0"/>
        <w:rPr>
          <w:lang w:val="sk-SK"/>
        </w:rPr>
      </w:pPr>
    </w:p>
    <w:sectPr w:rsidR="000B04FB" w:rsidRPr="009A2CC2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8EB4D" w14:textId="77777777" w:rsidR="00572C1A" w:rsidRDefault="00572C1A">
      <w:r>
        <w:separator/>
      </w:r>
    </w:p>
  </w:endnote>
  <w:endnote w:type="continuationSeparator" w:id="0">
    <w:p w14:paraId="6892E418" w14:textId="77777777" w:rsidR="00572C1A" w:rsidRDefault="0057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67588" w14:textId="77777777" w:rsidR="0045787C" w:rsidRDefault="0045787C" w:rsidP="00DD6F3E">
    <w:pPr>
      <w:pStyle w:val="Pta"/>
      <w:jc w:val="center"/>
    </w:pPr>
  </w:p>
  <w:p w14:paraId="6837A132" w14:textId="77777777" w:rsidR="0045787C" w:rsidRDefault="0045787C" w:rsidP="00DD6F3E">
    <w:pPr>
      <w:pStyle w:val="Pta"/>
      <w:jc w:val="center"/>
    </w:pPr>
  </w:p>
  <w:p w14:paraId="5F8586C2" w14:textId="77777777" w:rsidR="00D579CE" w:rsidRDefault="00D579CE" w:rsidP="00DD6F3E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1CE52" w14:textId="77777777" w:rsidR="00572C1A" w:rsidRDefault="00572C1A">
      <w:r>
        <w:separator/>
      </w:r>
    </w:p>
  </w:footnote>
  <w:footnote w:type="continuationSeparator" w:id="0">
    <w:p w14:paraId="2E638C77" w14:textId="77777777" w:rsidR="00572C1A" w:rsidRDefault="00572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70D78" w14:textId="77777777" w:rsidR="0045787C" w:rsidRDefault="0045787C" w:rsidP="0048605A">
    <w:pPr>
      <w:spacing w:after="0"/>
      <w:rPr>
        <w:b/>
        <w:i/>
        <w:lang w:val="sk-SK"/>
      </w:rPr>
    </w:pPr>
    <w:r w:rsidRPr="008367F6">
      <w:rPr>
        <w:b/>
        <w:i/>
        <w:lang w:val="sk-SK"/>
      </w:rPr>
      <w:t>MONA – CO, s.r.o.</w:t>
    </w:r>
    <w:r>
      <w:rPr>
        <w:b/>
        <w:i/>
        <w:lang w:val="sk-SK"/>
      </w:rPr>
      <w:t xml:space="preserve"> </w:t>
    </w:r>
  </w:p>
  <w:p w14:paraId="7388A3E1" w14:textId="5C03DA7C" w:rsidR="00A51A35" w:rsidRDefault="0045787C" w:rsidP="0048605A">
    <w:pPr>
      <w:spacing w:after="0"/>
      <w:rPr>
        <w:b/>
        <w:i/>
        <w:lang w:val="sk-SK"/>
      </w:rPr>
    </w:pPr>
    <w:r>
      <w:rPr>
        <w:b/>
        <w:i/>
        <w:lang w:val="sk-SK"/>
      </w:rPr>
      <w:t>Poznámky k účtovnej závierke k 31.12.</w:t>
    </w:r>
    <w:r w:rsidR="00EE587B">
      <w:rPr>
        <w:b/>
        <w:i/>
        <w:lang w:val="sk-SK"/>
      </w:rPr>
      <w:t>202</w:t>
    </w:r>
    <w:r w:rsidR="00A51A35">
      <w:rPr>
        <w:b/>
        <w:i/>
        <w:lang w:val="sk-SK"/>
      </w:rPr>
      <w:t>4</w:t>
    </w:r>
  </w:p>
  <w:p w14:paraId="5E10E8AF" w14:textId="77777777" w:rsidR="00A51A35" w:rsidRDefault="00A51A35" w:rsidP="0048605A">
    <w:pPr>
      <w:spacing w:after="0"/>
      <w:rPr>
        <w:b/>
        <w:i/>
        <w:lang w:val="sk-SK"/>
      </w:rPr>
    </w:pPr>
  </w:p>
  <w:p w14:paraId="3F68AFDC" w14:textId="77777777" w:rsidR="0045787C" w:rsidRPr="0048605A" w:rsidRDefault="0045787C" w:rsidP="0048605A">
    <w:pPr>
      <w:spacing w:after="0"/>
      <w:rPr>
        <w:b/>
        <w:i/>
        <w:lang w:val="sk-SK"/>
      </w:rPr>
    </w:pPr>
    <w:r>
      <w:rPr>
        <w:b/>
        <w:i/>
        <w:lang w:val="sk-SK"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F571DB"/>
    <w:multiLevelType w:val="hybridMultilevel"/>
    <w:tmpl w:val="A4D290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54ADB"/>
    <w:multiLevelType w:val="hybridMultilevel"/>
    <w:tmpl w:val="F1D402B6"/>
    <w:lvl w:ilvl="0" w:tplc="4F248F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F1430"/>
    <w:multiLevelType w:val="hybridMultilevel"/>
    <w:tmpl w:val="3BF46AD0"/>
    <w:lvl w:ilvl="0" w:tplc="9FA033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2D9B5C1D"/>
    <w:multiLevelType w:val="hybridMultilevel"/>
    <w:tmpl w:val="2724DE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1EE45FA"/>
    <w:multiLevelType w:val="hybridMultilevel"/>
    <w:tmpl w:val="126E55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D666E"/>
    <w:multiLevelType w:val="hybridMultilevel"/>
    <w:tmpl w:val="B802DE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35E6C"/>
    <w:multiLevelType w:val="hybridMultilevel"/>
    <w:tmpl w:val="C304F448"/>
    <w:lvl w:ilvl="0" w:tplc="745C71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6125"/>
        </w:tabs>
        <w:ind w:left="6125" w:hanging="454"/>
      </w:pPr>
      <w:rPr>
        <w:rFonts w:hint="default"/>
      </w:rPr>
    </w:lvl>
  </w:abstractNum>
  <w:abstractNum w:abstractNumId="14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6" w15:restartNumberingAfterBreak="0">
    <w:nsid w:val="42045646"/>
    <w:multiLevelType w:val="hybridMultilevel"/>
    <w:tmpl w:val="C51439EA"/>
    <w:lvl w:ilvl="0" w:tplc="0A7459E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A3FD9"/>
    <w:multiLevelType w:val="hybridMultilevel"/>
    <w:tmpl w:val="D1A4FEFC"/>
    <w:lvl w:ilvl="0" w:tplc="4F26EA58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 w15:restartNumberingAfterBreak="0">
    <w:nsid w:val="492B2B1C"/>
    <w:multiLevelType w:val="hybridMultilevel"/>
    <w:tmpl w:val="E6C8296E"/>
    <w:lvl w:ilvl="0" w:tplc="84F2A0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21FF1"/>
    <w:multiLevelType w:val="hybridMultilevel"/>
    <w:tmpl w:val="5A64404E"/>
    <w:lvl w:ilvl="0" w:tplc="F5E86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A5E3E"/>
    <w:multiLevelType w:val="hybridMultilevel"/>
    <w:tmpl w:val="5350945A"/>
    <w:lvl w:ilvl="0" w:tplc="94BA1A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626454"/>
    <w:multiLevelType w:val="hybridMultilevel"/>
    <w:tmpl w:val="B46AF32A"/>
    <w:lvl w:ilvl="0" w:tplc="0EFAE04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21035034">
    <w:abstractNumId w:val="13"/>
  </w:num>
  <w:num w:numId="2" w16cid:durableId="283849691">
    <w:abstractNumId w:val="8"/>
  </w:num>
  <w:num w:numId="3" w16cid:durableId="1385637530">
    <w:abstractNumId w:val="8"/>
    <w:lvlOverride w:ilvl="0">
      <w:startOverride w:val="1"/>
    </w:lvlOverride>
  </w:num>
  <w:num w:numId="4" w16cid:durableId="740366419">
    <w:abstractNumId w:val="8"/>
    <w:lvlOverride w:ilvl="0">
      <w:startOverride w:val="1"/>
    </w:lvlOverride>
  </w:num>
  <w:num w:numId="5" w16cid:durableId="1315909637">
    <w:abstractNumId w:val="15"/>
  </w:num>
  <w:num w:numId="6" w16cid:durableId="1888030151">
    <w:abstractNumId w:val="13"/>
  </w:num>
  <w:num w:numId="7" w16cid:durableId="44957936">
    <w:abstractNumId w:val="13"/>
  </w:num>
  <w:num w:numId="8" w16cid:durableId="376004569">
    <w:abstractNumId w:val="14"/>
  </w:num>
  <w:num w:numId="9" w16cid:durableId="2037273533">
    <w:abstractNumId w:val="6"/>
  </w:num>
  <w:num w:numId="10" w16cid:durableId="2135058299">
    <w:abstractNumId w:val="23"/>
  </w:num>
  <w:num w:numId="11" w16cid:durableId="2136440480">
    <w:abstractNumId w:val="26"/>
  </w:num>
  <w:num w:numId="12" w16cid:durableId="1885673422">
    <w:abstractNumId w:val="3"/>
  </w:num>
  <w:num w:numId="13" w16cid:durableId="571239322">
    <w:abstractNumId w:val="15"/>
  </w:num>
  <w:num w:numId="14" w16cid:durableId="2062513017">
    <w:abstractNumId w:val="15"/>
  </w:num>
  <w:num w:numId="15" w16cid:durableId="410078216">
    <w:abstractNumId w:val="15"/>
  </w:num>
  <w:num w:numId="16" w16cid:durableId="399602252">
    <w:abstractNumId w:val="22"/>
  </w:num>
  <w:num w:numId="17" w16cid:durableId="541670969">
    <w:abstractNumId w:val="15"/>
  </w:num>
  <w:num w:numId="18" w16cid:durableId="625359083">
    <w:abstractNumId w:val="8"/>
  </w:num>
  <w:num w:numId="19" w16cid:durableId="2111047207">
    <w:abstractNumId w:val="13"/>
  </w:num>
  <w:num w:numId="20" w16cid:durableId="1224147381">
    <w:abstractNumId w:val="13"/>
  </w:num>
  <w:num w:numId="21" w16cid:durableId="2089575617">
    <w:abstractNumId w:val="13"/>
  </w:num>
  <w:num w:numId="22" w16cid:durableId="1408264436">
    <w:abstractNumId w:val="9"/>
  </w:num>
  <w:num w:numId="23" w16cid:durableId="598022155">
    <w:abstractNumId w:val="8"/>
  </w:num>
  <w:num w:numId="24" w16cid:durableId="536628058">
    <w:abstractNumId w:val="8"/>
  </w:num>
  <w:num w:numId="25" w16cid:durableId="241566945">
    <w:abstractNumId w:val="8"/>
  </w:num>
  <w:num w:numId="26" w16cid:durableId="1254237701">
    <w:abstractNumId w:val="25"/>
  </w:num>
  <w:num w:numId="27" w16cid:durableId="844903510">
    <w:abstractNumId w:val="15"/>
  </w:num>
  <w:num w:numId="28" w16cid:durableId="1880892086">
    <w:abstractNumId w:val="13"/>
  </w:num>
  <w:num w:numId="29" w16cid:durableId="1584147459">
    <w:abstractNumId w:val="13"/>
  </w:num>
  <w:num w:numId="30" w16cid:durableId="890649253">
    <w:abstractNumId w:val="13"/>
  </w:num>
  <w:num w:numId="31" w16cid:durableId="643856933">
    <w:abstractNumId w:val="13"/>
  </w:num>
  <w:num w:numId="32" w16cid:durableId="302782719">
    <w:abstractNumId w:val="0"/>
  </w:num>
  <w:num w:numId="33" w16cid:durableId="686833415">
    <w:abstractNumId w:val="21"/>
  </w:num>
  <w:num w:numId="34" w16cid:durableId="379943216">
    <w:abstractNumId w:val="4"/>
  </w:num>
  <w:num w:numId="35" w16cid:durableId="1394810084">
    <w:abstractNumId w:val="15"/>
  </w:num>
  <w:num w:numId="36" w16cid:durableId="456265588">
    <w:abstractNumId w:val="10"/>
  </w:num>
  <w:num w:numId="37" w16cid:durableId="683360159">
    <w:abstractNumId w:val="17"/>
  </w:num>
  <w:num w:numId="38" w16cid:durableId="1293092722">
    <w:abstractNumId w:val="1"/>
  </w:num>
  <w:num w:numId="39" w16cid:durableId="1139688324">
    <w:abstractNumId w:val="18"/>
  </w:num>
  <w:num w:numId="40" w16cid:durableId="36050184">
    <w:abstractNumId w:val="20"/>
  </w:num>
  <w:num w:numId="41" w16cid:durableId="1805854930">
    <w:abstractNumId w:val="2"/>
  </w:num>
  <w:num w:numId="42" w16cid:durableId="1175344240">
    <w:abstractNumId w:val="16"/>
  </w:num>
  <w:num w:numId="43" w16cid:durableId="438336422">
    <w:abstractNumId w:val="5"/>
  </w:num>
  <w:num w:numId="44" w16cid:durableId="926577959">
    <w:abstractNumId w:val="24"/>
  </w:num>
  <w:num w:numId="45" w16cid:durableId="288781403">
    <w:abstractNumId w:val="19"/>
  </w:num>
  <w:num w:numId="46" w16cid:durableId="818693227">
    <w:abstractNumId w:val="12"/>
  </w:num>
  <w:num w:numId="47" w16cid:durableId="2025086923">
    <w:abstractNumId w:val="7"/>
  </w:num>
  <w:num w:numId="48" w16cid:durableId="4785039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0883"/>
    <w:rsid w:val="00011FE1"/>
    <w:rsid w:val="00012744"/>
    <w:rsid w:val="00012F1A"/>
    <w:rsid w:val="000163E6"/>
    <w:rsid w:val="00017657"/>
    <w:rsid w:val="00020FEA"/>
    <w:rsid w:val="00021A5F"/>
    <w:rsid w:val="00023FE7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5790A"/>
    <w:rsid w:val="000619B3"/>
    <w:rsid w:val="00063304"/>
    <w:rsid w:val="00063AC4"/>
    <w:rsid w:val="00064274"/>
    <w:rsid w:val="00064CDC"/>
    <w:rsid w:val="0006583C"/>
    <w:rsid w:val="00065AA2"/>
    <w:rsid w:val="00067946"/>
    <w:rsid w:val="00071429"/>
    <w:rsid w:val="00072F99"/>
    <w:rsid w:val="0007301C"/>
    <w:rsid w:val="0007425A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49FD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4B1A"/>
    <w:rsid w:val="000E180E"/>
    <w:rsid w:val="000E18FC"/>
    <w:rsid w:val="000E36EA"/>
    <w:rsid w:val="000E53C0"/>
    <w:rsid w:val="000E6331"/>
    <w:rsid w:val="000E7BC0"/>
    <w:rsid w:val="000F03DF"/>
    <w:rsid w:val="000F4F7E"/>
    <w:rsid w:val="000F5770"/>
    <w:rsid w:val="000F5F56"/>
    <w:rsid w:val="000F7B37"/>
    <w:rsid w:val="001034E3"/>
    <w:rsid w:val="00106D04"/>
    <w:rsid w:val="00107400"/>
    <w:rsid w:val="00110236"/>
    <w:rsid w:val="001147EA"/>
    <w:rsid w:val="00115DDD"/>
    <w:rsid w:val="00122637"/>
    <w:rsid w:val="001278F9"/>
    <w:rsid w:val="00131E39"/>
    <w:rsid w:val="00134FF0"/>
    <w:rsid w:val="0013646F"/>
    <w:rsid w:val="0014004A"/>
    <w:rsid w:val="00141D8B"/>
    <w:rsid w:val="00141ECB"/>
    <w:rsid w:val="00144BDB"/>
    <w:rsid w:val="001520A8"/>
    <w:rsid w:val="00154BB3"/>
    <w:rsid w:val="00155722"/>
    <w:rsid w:val="00160011"/>
    <w:rsid w:val="00160766"/>
    <w:rsid w:val="00161F31"/>
    <w:rsid w:val="00162614"/>
    <w:rsid w:val="001630CC"/>
    <w:rsid w:val="00163C4C"/>
    <w:rsid w:val="001717EB"/>
    <w:rsid w:val="00172DE3"/>
    <w:rsid w:val="00172E9E"/>
    <w:rsid w:val="001747F0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501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5CB5"/>
    <w:rsid w:val="001C79A4"/>
    <w:rsid w:val="001C7B3E"/>
    <w:rsid w:val="001C7C5C"/>
    <w:rsid w:val="001C7ECD"/>
    <w:rsid w:val="001D1957"/>
    <w:rsid w:val="001D4716"/>
    <w:rsid w:val="001D75F3"/>
    <w:rsid w:val="001E2A7A"/>
    <w:rsid w:val="001E5C3D"/>
    <w:rsid w:val="001F0DF9"/>
    <w:rsid w:val="001F2DCF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1777F"/>
    <w:rsid w:val="00222F19"/>
    <w:rsid w:val="002234EE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184A"/>
    <w:rsid w:val="002535C7"/>
    <w:rsid w:val="00257DDB"/>
    <w:rsid w:val="00265CDA"/>
    <w:rsid w:val="00266072"/>
    <w:rsid w:val="002673B6"/>
    <w:rsid w:val="00273DA1"/>
    <w:rsid w:val="002818D4"/>
    <w:rsid w:val="0028420F"/>
    <w:rsid w:val="00284277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A7F6D"/>
    <w:rsid w:val="002B02C0"/>
    <w:rsid w:val="002B046B"/>
    <w:rsid w:val="002B191E"/>
    <w:rsid w:val="002B2457"/>
    <w:rsid w:val="002B59D5"/>
    <w:rsid w:val="002C0964"/>
    <w:rsid w:val="002C1DC5"/>
    <w:rsid w:val="002C44AA"/>
    <w:rsid w:val="002D0475"/>
    <w:rsid w:val="002D3940"/>
    <w:rsid w:val="002D4F5A"/>
    <w:rsid w:val="002D5299"/>
    <w:rsid w:val="002D52D1"/>
    <w:rsid w:val="002D5C2D"/>
    <w:rsid w:val="002E10BE"/>
    <w:rsid w:val="002E44B8"/>
    <w:rsid w:val="002E461D"/>
    <w:rsid w:val="002E6669"/>
    <w:rsid w:val="002E7686"/>
    <w:rsid w:val="002E7B84"/>
    <w:rsid w:val="002F075F"/>
    <w:rsid w:val="002F1703"/>
    <w:rsid w:val="002F22C8"/>
    <w:rsid w:val="002F2E8E"/>
    <w:rsid w:val="00302B3C"/>
    <w:rsid w:val="003059E5"/>
    <w:rsid w:val="00305AA5"/>
    <w:rsid w:val="00310C0F"/>
    <w:rsid w:val="003117A3"/>
    <w:rsid w:val="003126BF"/>
    <w:rsid w:val="00313D7F"/>
    <w:rsid w:val="00315CCF"/>
    <w:rsid w:val="00317A0A"/>
    <w:rsid w:val="003209A5"/>
    <w:rsid w:val="00321E3E"/>
    <w:rsid w:val="00327619"/>
    <w:rsid w:val="00334625"/>
    <w:rsid w:val="003352E2"/>
    <w:rsid w:val="00335407"/>
    <w:rsid w:val="00336323"/>
    <w:rsid w:val="00342001"/>
    <w:rsid w:val="0034369C"/>
    <w:rsid w:val="00344E58"/>
    <w:rsid w:val="003465E8"/>
    <w:rsid w:val="00352174"/>
    <w:rsid w:val="00352EA6"/>
    <w:rsid w:val="00355CD0"/>
    <w:rsid w:val="0035740C"/>
    <w:rsid w:val="00365C60"/>
    <w:rsid w:val="003666AF"/>
    <w:rsid w:val="00367CDD"/>
    <w:rsid w:val="00370AD0"/>
    <w:rsid w:val="00372CE9"/>
    <w:rsid w:val="003748EE"/>
    <w:rsid w:val="0037788D"/>
    <w:rsid w:val="00380F93"/>
    <w:rsid w:val="00380FAE"/>
    <w:rsid w:val="0038241E"/>
    <w:rsid w:val="00384827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7124"/>
    <w:rsid w:val="003F528D"/>
    <w:rsid w:val="003F6E60"/>
    <w:rsid w:val="003F7F5B"/>
    <w:rsid w:val="00402718"/>
    <w:rsid w:val="00402AC6"/>
    <w:rsid w:val="004030CA"/>
    <w:rsid w:val="004037B7"/>
    <w:rsid w:val="004065F9"/>
    <w:rsid w:val="00412B42"/>
    <w:rsid w:val="004163E4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4F3F"/>
    <w:rsid w:val="00445597"/>
    <w:rsid w:val="00450038"/>
    <w:rsid w:val="0045385C"/>
    <w:rsid w:val="0045787C"/>
    <w:rsid w:val="0046070F"/>
    <w:rsid w:val="00460B8A"/>
    <w:rsid w:val="00461730"/>
    <w:rsid w:val="00462C96"/>
    <w:rsid w:val="00464A5B"/>
    <w:rsid w:val="00465A0D"/>
    <w:rsid w:val="00466467"/>
    <w:rsid w:val="00467A3A"/>
    <w:rsid w:val="00474A8E"/>
    <w:rsid w:val="0047756F"/>
    <w:rsid w:val="00480B50"/>
    <w:rsid w:val="004812ED"/>
    <w:rsid w:val="0048228F"/>
    <w:rsid w:val="0048457D"/>
    <w:rsid w:val="004853AD"/>
    <w:rsid w:val="00485F0B"/>
    <w:rsid w:val="0048605A"/>
    <w:rsid w:val="00492D9D"/>
    <w:rsid w:val="004949DE"/>
    <w:rsid w:val="0049523C"/>
    <w:rsid w:val="004A114E"/>
    <w:rsid w:val="004A3F24"/>
    <w:rsid w:val="004A4F68"/>
    <w:rsid w:val="004A51F7"/>
    <w:rsid w:val="004A6286"/>
    <w:rsid w:val="004A66FE"/>
    <w:rsid w:val="004C12BF"/>
    <w:rsid w:val="004C2173"/>
    <w:rsid w:val="004C6620"/>
    <w:rsid w:val="004C76A8"/>
    <w:rsid w:val="004C7981"/>
    <w:rsid w:val="004D0BD2"/>
    <w:rsid w:val="004D3181"/>
    <w:rsid w:val="004D61C8"/>
    <w:rsid w:val="004E442F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4E43"/>
    <w:rsid w:val="00516001"/>
    <w:rsid w:val="005165C7"/>
    <w:rsid w:val="005201E6"/>
    <w:rsid w:val="0052163C"/>
    <w:rsid w:val="005219BD"/>
    <w:rsid w:val="005220D9"/>
    <w:rsid w:val="005224E8"/>
    <w:rsid w:val="00524DCF"/>
    <w:rsid w:val="00527C1A"/>
    <w:rsid w:val="00534D0B"/>
    <w:rsid w:val="00537219"/>
    <w:rsid w:val="0054045C"/>
    <w:rsid w:val="00544C7E"/>
    <w:rsid w:val="00545E49"/>
    <w:rsid w:val="0054683B"/>
    <w:rsid w:val="00552A3A"/>
    <w:rsid w:val="00555D28"/>
    <w:rsid w:val="005608FC"/>
    <w:rsid w:val="005621EC"/>
    <w:rsid w:val="0056405F"/>
    <w:rsid w:val="005647F9"/>
    <w:rsid w:val="00566084"/>
    <w:rsid w:val="005706A8"/>
    <w:rsid w:val="00572C1A"/>
    <w:rsid w:val="00580B75"/>
    <w:rsid w:val="005873A1"/>
    <w:rsid w:val="005A3CE1"/>
    <w:rsid w:val="005A638D"/>
    <w:rsid w:val="005A65B9"/>
    <w:rsid w:val="005B6AE0"/>
    <w:rsid w:val="005C422B"/>
    <w:rsid w:val="005C59EA"/>
    <w:rsid w:val="005C7546"/>
    <w:rsid w:val="005D3721"/>
    <w:rsid w:val="005E1120"/>
    <w:rsid w:val="005E4CB2"/>
    <w:rsid w:val="005E7A53"/>
    <w:rsid w:val="005E7FCD"/>
    <w:rsid w:val="005F0CAA"/>
    <w:rsid w:val="005F76DD"/>
    <w:rsid w:val="00601DB9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04"/>
    <w:rsid w:val="0062579A"/>
    <w:rsid w:val="0062782F"/>
    <w:rsid w:val="00631304"/>
    <w:rsid w:val="00632D24"/>
    <w:rsid w:val="00633599"/>
    <w:rsid w:val="00635154"/>
    <w:rsid w:val="006400B9"/>
    <w:rsid w:val="00643756"/>
    <w:rsid w:val="00645198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90C81"/>
    <w:rsid w:val="00691898"/>
    <w:rsid w:val="006920BB"/>
    <w:rsid w:val="006921D5"/>
    <w:rsid w:val="00692AB2"/>
    <w:rsid w:val="00692E68"/>
    <w:rsid w:val="006A16D1"/>
    <w:rsid w:val="006A17C3"/>
    <w:rsid w:val="006A193F"/>
    <w:rsid w:val="006A3B3A"/>
    <w:rsid w:val="006A3EAA"/>
    <w:rsid w:val="006A6602"/>
    <w:rsid w:val="006B5BC6"/>
    <w:rsid w:val="006C0B05"/>
    <w:rsid w:val="006C2AC7"/>
    <w:rsid w:val="006C3298"/>
    <w:rsid w:val="006C3FE7"/>
    <w:rsid w:val="006C408D"/>
    <w:rsid w:val="006C447E"/>
    <w:rsid w:val="006D1409"/>
    <w:rsid w:val="006D163C"/>
    <w:rsid w:val="006D243D"/>
    <w:rsid w:val="006D3F5F"/>
    <w:rsid w:val="006D627D"/>
    <w:rsid w:val="006E0BAF"/>
    <w:rsid w:val="006E2DB2"/>
    <w:rsid w:val="006E5237"/>
    <w:rsid w:val="006E6028"/>
    <w:rsid w:val="006E6486"/>
    <w:rsid w:val="006E69E0"/>
    <w:rsid w:val="006E738E"/>
    <w:rsid w:val="006F0654"/>
    <w:rsid w:val="006F1838"/>
    <w:rsid w:val="006F2CAE"/>
    <w:rsid w:val="006F4720"/>
    <w:rsid w:val="006F5585"/>
    <w:rsid w:val="006F789D"/>
    <w:rsid w:val="00700F44"/>
    <w:rsid w:val="00703A64"/>
    <w:rsid w:val="00704B57"/>
    <w:rsid w:val="007051A8"/>
    <w:rsid w:val="00712252"/>
    <w:rsid w:val="007153AF"/>
    <w:rsid w:val="00716A71"/>
    <w:rsid w:val="00720258"/>
    <w:rsid w:val="00721B23"/>
    <w:rsid w:val="00723066"/>
    <w:rsid w:val="00723E94"/>
    <w:rsid w:val="007241D0"/>
    <w:rsid w:val="00724542"/>
    <w:rsid w:val="00726273"/>
    <w:rsid w:val="00730384"/>
    <w:rsid w:val="00730B8A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518C"/>
    <w:rsid w:val="00786210"/>
    <w:rsid w:val="007917E1"/>
    <w:rsid w:val="00794EE4"/>
    <w:rsid w:val="00796B1C"/>
    <w:rsid w:val="0079789A"/>
    <w:rsid w:val="007A5847"/>
    <w:rsid w:val="007A7BDD"/>
    <w:rsid w:val="007B53C9"/>
    <w:rsid w:val="007B6BC4"/>
    <w:rsid w:val="007C10D3"/>
    <w:rsid w:val="007C3DEE"/>
    <w:rsid w:val="007C5792"/>
    <w:rsid w:val="007C7921"/>
    <w:rsid w:val="007D2883"/>
    <w:rsid w:val="007D71E5"/>
    <w:rsid w:val="007E2B17"/>
    <w:rsid w:val="007E2CB7"/>
    <w:rsid w:val="007E42D5"/>
    <w:rsid w:val="007E51FC"/>
    <w:rsid w:val="007E6897"/>
    <w:rsid w:val="007E72B8"/>
    <w:rsid w:val="007F1DB4"/>
    <w:rsid w:val="007F1EF3"/>
    <w:rsid w:val="007F30FC"/>
    <w:rsid w:val="007F370F"/>
    <w:rsid w:val="007F748E"/>
    <w:rsid w:val="00805532"/>
    <w:rsid w:val="00810C0F"/>
    <w:rsid w:val="008112D1"/>
    <w:rsid w:val="008115F9"/>
    <w:rsid w:val="00820963"/>
    <w:rsid w:val="00820AD3"/>
    <w:rsid w:val="00821623"/>
    <w:rsid w:val="008242C6"/>
    <w:rsid w:val="00825127"/>
    <w:rsid w:val="00825903"/>
    <w:rsid w:val="00830813"/>
    <w:rsid w:val="00832565"/>
    <w:rsid w:val="00833545"/>
    <w:rsid w:val="00834556"/>
    <w:rsid w:val="00834ED1"/>
    <w:rsid w:val="00835852"/>
    <w:rsid w:val="00836637"/>
    <w:rsid w:val="008367F6"/>
    <w:rsid w:val="008379A9"/>
    <w:rsid w:val="00840C57"/>
    <w:rsid w:val="00845C71"/>
    <w:rsid w:val="0085593C"/>
    <w:rsid w:val="008559BB"/>
    <w:rsid w:val="0085653F"/>
    <w:rsid w:val="008637FD"/>
    <w:rsid w:val="00876725"/>
    <w:rsid w:val="00876C9F"/>
    <w:rsid w:val="008804AB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08AF"/>
    <w:rsid w:val="008B390C"/>
    <w:rsid w:val="008B5BE2"/>
    <w:rsid w:val="008B6A41"/>
    <w:rsid w:val="008B70FE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7A4"/>
    <w:rsid w:val="008F2C3A"/>
    <w:rsid w:val="008F657E"/>
    <w:rsid w:val="00900339"/>
    <w:rsid w:val="009031A1"/>
    <w:rsid w:val="00904B7A"/>
    <w:rsid w:val="00904C4E"/>
    <w:rsid w:val="00905A48"/>
    <w:rsid w:val="0090634F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0759"/>
    <w:rsid w:val="00941BE4"/>
    <w:rsid w:val="00944BBE"/>
    <w:rsid w:val="00944F64"/>
    <w:rsid w:val="0095179E"/>
    <w:rsid w:val="00953379"/>
    <w:rsid w:val="00955DC0"/>
    <w:rsid w:val="00955F91"/>
    <w:rsid w:val="009604DD"/>
    <w:rsid w:val="00961610"/>
    <w:rsid w:val="00963669"/>
    <w:rsid w:val="009648CB"/>
    <w:rsid w:val="0096530D"/>
    <w:rsid w:val="00972579"/>
    <w:rsid w:val="0097387E"/>
    <w:rsid w:val="00975040"/>
    <w:rsid w:val="00975E9C"/>
    <w:rsid w:val="0097700C"/>
    <w:rsid w:val="009776D6"/>
    <w:rsid w:val="00977DE7"/>
    <w:rsid w:val="00980A5A"/>
    <w:rsid w:val="00980F78"/>
    <w:rsid w:val="00982BF3"/>
    <w:rsid w:val="0098688B"/>
    <w:rsid w:val="00986C35"/>
    <w:rsid w:val="009920AB"/>
    <w:rsid w:val="00992438"/>
    <w:rsid w:val="00994473"/>
    <w:rsid w:val="00996B1F"/>
    <w:rsid w:val="009A088F"/>
    <w:rsid w:val="009A0AC1"/>
    <w:rsid w:val="009A0E37"/>
    <w:rsid w:val="009A2CC2"/>
    <w:rsid w:val="009A2F5A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1A37"/>
    <w:rsid w:val="009C5472"/>
    <w:rsid w:val="009C7B1A"/>
    <w:rsid w:val="009D17CA"/>
    <w:rsid w:val="009D23DA"/>
    <w:rsid w:val="009D33B9"/>
    <w:rsid w:val="009E0D02"/>
    <w:rsid w:val="009E1CC4"/>
    <w:rsid w:val="009E29BC"/>
    <w:rsid w:val="009E45FC"/>
    <w:rsid w:val="009E5874"/>
    <w:rsid w:val="009E6B58"/>
    <w:rsid w:val="009F6324"/>
    <w:rsid w:val="009F765B"/>
    <w:rsid w:val="00A0215B"/>
    <w:rsid w:val="00A02469"/>
    <w:rsid w:val="00A024D5"/>
    <w:rsid w:val="00A0355B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476A4"/>
    <w:rsid w:val="00A507B5"/>
    <w:rsid w:val="00A50E87"/>
    <w:rsid w:val="00A51A35"/>
    <w:rsid w:val="00A54290"/>
    <w:rsid w:val="00A555DC"/>
    <w:rsid w:val="00A555E6"/>
    <w:rsid w:val="00A600B3"/>
    <w:rsid w:val="00A615A0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23F6"/>
    <w:rsid w:val="00A946FD"/>
    <w:rsid w:val="00AA1551"/>
    <w:rsid w:val="00AA3481"/>
    <w:rsid w:val="00AA4118"/>
    <w:rsid w:val="00AA4BAF"/>
    <w:rsid w:val="00AA617D"/>
    <w:rsid w:val="00AA7559"/>
    <w:rsid w:val="00AA7B08"/>
    <w:rsid w:val="00AB1739"/>
    <w:rsid w:val="00AB1CEF"/>
    <w:rsid w:val="00AB2C94"/>
    <w:rsid w:val="00AB2DD4"/>
    <w:rsid w:val="00AB3B0C"/>
    <w:rsid w:val="00AB4843"/>
    <w:rsid w:val="00AB50B8"/>
    <w:rsid w:val="00AB7018"/>
    <w:rsid w:val="00AB751B"/>
    <w:rsid w:val="00AC0958"/>
    <w:rsid w:val="00AC2301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2EC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07F7C"/>
    <w:rsid w:val="00B1154B"/>
    <w:rsid w:val="00B15DE4"/>
    <w:rsid w:val="00B17F7D"/>
    <w:rsid w:val="00B20B87"/>
    <w:rsid w:val="00B20F13"/>
    <w:rsid w:val="00B32F83"/>
    <w:rsid w:val="00B344B7"/>
    <w:rsid w:val="00B35EDD"/>
    <w:rsid w:val="00B36C62"/>
    <w:rsid w:val="00B4292B"/>
    <w:rsid w:val="00B43087"/>
    <w:rsid w:val="00B47EA0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767DE"/>
    <w:rsid w:val="00B83D7F"/>
    <w:rsid w:val="00B87154"/>
    <w:rsid w:val="00B875E9"/>
    <w:rsid w:val="00B95FBF"/>
    <w:rsid w:val="00BA1626"/>
    <w:rsid w:val="00BA18C4"/>
    <w:rsid w:val="00BA2729"/>
    <w:rsid w:val="00BA2CF1"/>
    <w:rsid w:val="00BA533B"/>
    <w:rsid w:val="00BB0609"/>
    <w:rsid w:val="00BB2770"/>
    <w:rsid w:val="00BB4558"/>
    <w:rsid w:val="00BC17DF"/>
    <w:rsid w:val="00BC1A6F"/>
    <w:rsid w:val="00BC4980"/>
    <w:rsid w:val="00BC6CB2"/>
    <w:rsid w:val="00BD13C2"/>
    <w:rsid w:val="00BD2EF6"/>
    <w:rsid w:val="00BD6646"/>
    <w:rsid w:val="00BE0C2A"/>
    <w:rsid w:val="00BE44B3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5CE"/>
    <w:rsid w:val="00C07B30"/>
    <w:rsid w:val="00C118B5"/>
    <w:rsid w:val="00C138FD"/>
    <w:rsid w:val="00C148A9"/>
    <w:rsid w:val="00C15823"/>
    <w:rsid w:val="00C254F7"/>
    <w:rsid w:val="00C267B6"/>
    <w:rsid w:val="00C275AC"/>
    <w:rsid w:val="00C30B51"/>
    <w:rsid w:val="00C35939"/>
    <w:rsid w:val="00C40998"/>
    <w:rsid w:val="00C40F99"/>
    <w:rsid w:val="00C413E2"/>
    <w:rsid w:val="00C42BDD"/>
    <w:rsid w:val="00C435DF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732B"/>
    <w:rsid w:val="00C83F62"/>
    <w:rsid w:val="00C84E42"/>
    <w:rsid w:val="00C870DF"/>
    <w:rsid w:val="00C932D6"/>
    <w:rsid w:val="00C943BA"/>
    <w:rsid w:val="00C96276"/>
    <w:rsid w:val="00CA70B1"/>
    <w:rsid w:val="00CA73F8"/>
    <w:rsid w:val="00CB1739"/>
    <w:rsid w:val="00CB3A51"/>
    <w:rsid w:val="00CB412A"/>
    <w:rsid w:val="00CB4F57"/>
    <w:rsid w:val="00CB788D"/>
    <w:rsid w:val="00CB7FB4"/>
    <w:rsid w:val="00CC182F"/>
    <w:rsid w:val="00CC38E6"/>
    <w:rsid w:val="00CC428A"/>
    <w:rsid w:val="00CC6EDE"/>
    <w:rsid w:val="00CD011B"/>
    <w:rsid w:val="00CD21BB"/>
    <w:rsid w:val="00CD70C5"/>
    <w:rsid w:val="00CD7AF0"/>
    <w:rsid w:val="00CE24F2"/>
    <w:rsid w:val="00CE5559"/>
    <w:rsid w:val="00CE56F6"/>
    <w:rsid w:val="00CE77C6"/>
    <w:rsid w:val="00CF23CE"/>
    <w:rsid w:val="00CF4057"/>
    <w:rsid w:val="00CF5176"/>
    <w:rsid w:val="00D10FB5"/>
    <w:rsid w:val="00D12F6A"/>
    <w:rsid w:val="00D170BE"/>
    <w:rsid w:val="00D252E2"/>
    <w:rsid w:val="00D27354"/>
    <w:rsid w:val="00D3135C"/>
    <w:rsid w:val="00D33B87"/>
    <w:rsid w:val="00D33CEA"/>
    <w:rsid w:val="00D34432"/>
    <w:rsid w:val="00D3630E"/>
    <w:rsid w:val="00D376D6"/>
    <w:rsid w:val="00D4606C"/>
    <w:rsid w:val="00D461B8"/>
    <w:rsid w:val="00D47A59"/>
    <w:rsid w:val="00D47FB9"/>
    <w:rsid w:val="00D509C3"/>
    <w:rsid w:val="00D513F7"/>
    <w:rsid w:val="00D53773"/>
    <w:rsid w:val="00D579CE"/>
    <w:rsid w:val="00D64FA2"/>
    <w:rsid w:val="00D66281"/>
    <w:rsid w:val="00D67470"/>
    <w:rsid w:val="00D71CE0"/>
    <w:rsid w:val="00D74FA0"/>
    <w:rsid w:val="00D7517C"/>
    <w:rsid w:val="00D75603"/>
    <w:rsid w:val="00D76B2B"/>
    <w:rsid w:val="00D82475"/>
    <w:rsid w:val="00D83E37"/>
    <w:rsid w:val="00D86C55"/>
    <w:rsid w:val="00D90356"/>
    <w:rsid w:val="00D95B4D"/>
    <w:rsid w:val="00D97508"/>
    <w:rsid w:val="00DA2758"/>
    <w:rsid w:val="00DA617B"/>
    <w:rsid w:val="00DB0ABA"/>
    <w:rsid w:val="00DB123B"/>
    <w:rsid w:val="00DB2459"/>
    <w:rsid w:val="00DB6514"/>
    <w:rsid w:val="00DC0807"/>
    <w:rsid w:val="00DC2422"/>
    <w:rsid w:val="00DC37A5"/>
    <w:rsid w:val="00DC5B89"/>
    <w:rsid w:val="00DD6F3E"/>
    <w:rsid w:val="00DE32F1"/>
    <w:rsid w:val="00DE4249"/>
    <w:rsid w:val="00DE475A"/>
    <w:rsid w:val="00DE5073"/>
    <w:rsid w:val="00DE5AEA"/>
    <w:rsid w:val="00DE7EB5"/>
    <w:rsid w:val="00DF123D"/>
    <w:rsid w:val="00DF3DA0"/>
    <w:rsid w:val="00DF405E"/>
    <w:rsid w:val="00DF42B2"/>
    <w:rsid w:val="00DF5AA8"/>
    <w:rsid w:val="00DF7E49"/>
    <w:rsid w:val="00E00622"/>
    <w:rsid w:val="00E0211F"/>
    <w:rsid w:val="00E047A4"/>
    <w:rsid w:val="00E04A7C"/>
    <w:rsid w:val="00E05A84"/>
    <w:rsid w:val="00E05D73"/>
    <w:rsid w:val="00E05E53"/>
    <w:rsid w:val="00E104A2"/>
    <w:rsid w:val="00E106A7"/>
    <w:rsid w:val="00E10C5B"/>
    <w:rsid w:val="00E116E5"/>
    <w:rsid w:val="00E1193B"/>
    <w:rsid w:val="00E13A46"/>
    <w:rsid w:val="00E14790"/>
    <w:rsid w:val="00E17A20"/>
    <w:rsid w:val="00E20EA6"/>
    <w:rsid w:val="00E221F0"/>
    <w:rsid w:val="00E31011"/>
    <w:rsid w:val="00E335A3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725"/>
    <w:rsid w:val="00E80E8C"/>
    <w:rsid w:val="00E86B75"/>
    <w:rsid w:val="00E86F47"/>
    <w:rsid w:val="00E92023"/>
    <w:rsid w:val="00E95008"/>
    <w:rsid w:val="00E95223"/>
    <w:rsid w:val="00E954EE"/>
    <w:rsid w:val="00E95634"/>
    <w:rsid w:val="00E96EA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C7453"/>
    <w:rsid w:val="00EE2116"/>
    <w:rsid w:val="00EE5578"/>
    <w:rsid w:val="00EE587B"/>
    <w:rsid w:val="00EE6975"/>
    <w:rsid w:val="00EF4799"/>
    <w:rsid w:val="00EF559D"/>
    <w:rsid w:val="00F034BD"/>
    <w:rsid w:val="00F03F39"/>
    <w:rsid w:val="00F0406A"/>
    <w:rsid w:val="00F068D8"/>
    <w:rsid w:val="00F07019"/>
    <w:rsid w:val="00F106B6"/>
    <w:rsid w:val="00F163B2"/>
    <w:rsid w:val="00F20755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66A06"/>
    <w:rsid w:val="00F705F4"/>
    <w:rsid w:val="00F74984"/>
    <w:rsid w:val="00F7753D"/>
    <w:rsid w:val="00F83A1F"/>
    <w:rsid w:val="00F850E2"/>
    <w:rsid w:val="00F87BAF"/>
    <w:rsid w:val="00F90F02"/>
    <w:rsid w:val="00F914F2"/>
    <w:rsid w:val="00F9192D"/>
    <w:rsid w:val="00F932C3"/>
    <w:rsid w:val="00F951B5"/>
    <w:rsid w:val="00F96E69"/>
    <w:rsid w:val="00FA4DE8"/>
    <w:rsid w:val="00FA64CE"/>
    <w:rsid w:val="00FB5CB5"/>
    <w:rsid w:val="00FC1C51"/>
    <w:rsid w:val="00FC574A"/>
    <w:rsid w:val="00FC617D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4363"/>
    <w:rsid w:val="00FE555D"/>
    <w:rsid w:val="00FE56D6"/>
    <w:rsid w:val="00FF044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f49100" strokecolor="#f49100">
      <v:fill color="#f49100" on="f"/>
      <v:stroke color="#f49100"/>
      <o:colormru v:ext="edit" colors="#f49100,#8f9286"/>
    </o:shapedefaults>
    <o:shapelayout v:ext="edit">
      <o:idmap v:ext="edit" data="2"/>
    </o:shapelayout>
  </w:shapeDefaults>
  <w:decimalSymbol w:val=","/>
  <w:listSeparator w:val=";"/>
  <w14:docId w14:val="07011692"/>
  <w15:docId w15:val="{90737963-9796-4523-A4CE-A5F754F4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tabs>
        <w:tab w:val="clear" w:pos="6125"/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9A2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A9FCD-4043-4636-9E8E-A7259590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54</TotalTime>
  <Pages>16</Pages>
  <Words>2350</Words>
  <Characters>15512</Characters>
  <Application>Microsoft Office Word</Application>
  <DocSecurity>0</DocSecurity>
  <Lines>129</Lines>
  <Paragraphs>35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/>
  <LinksUpToDate>false</LinksUpToDate>
  <CharactersWithSpaces>17827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Katarína Vallettová</cp:lastModifiedBy>
  <cp:revision>3</cp:revision>
  <cp:lastPrinted>2022-06-20T19:20:00Z</cp:lastPrinted>
  <dcterms:created xsi:type="dcterms:W3CDTF">2025-05-18T19:02:00Z</dcterms:created>
  <dcterms:modified xsi:type="dcterms:W3CDTF">2025-05-18T19:55:00Z</dcterms:modified>
</cp:coreProperties>
</file>