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/>
      </w:pPr>
      <w:r>
        <w:rPr/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68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23" w:type="dxa"/>
          <w:bottom w:w="0" w:type="dxa"/>
          <w:right w:w="108" w:type="dxa"/>
        </w:tblCellMar>
      </w:tblPr>
      <w:tblGrid>
        <w:gridCol w:w="2645"/>
        <w:gridCol w:w="7059"/>
      </w:tblGrid>
      <w:tr>
        <w:trPr>
          <w:trHeight w:val="1100" w:hRule="atLeast"/>
          <w:cantSplit w:val="false"/>
        </w:trPr>
        <w:tc>
          <w:tcPr>
            <w:tcW w:w="2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2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p>
      <w:pPr>
        <w:pStyle w:val="Default"/>
        <w:spacing w:before="600" w:after="200"/>
        <w:rPr/>
      </w:pPr>
      <w:r>
        <w:rPr/>
      </w:r>
    </w:p>
    <w:tbl>
      <w:tblPr>
        <w:jc w:val="left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38" w:type="dxa"/>
          <w:bottom w:w="0" w:type="dxa"/>
          <w:right w:w="108" w:type="dxa"/>
        </w:tblCellMar>
      </w:tblPr>
      <w:tblGrid>
        <w:gridCol w:w="569"/>
        <w:gridCol w:w="3812"/>
        <w:gridCol w:w="2247"/>
        <w:gridCol w:w="562"/>
        <w:gridCol w:w="700"/>
        <w:gridCol w:w="844"/>
        <w:gridCol w:w="416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1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1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05.03.2024</w:t>
            </w:r>
          </w:p>
        </w:tc>
        <w:tc>
          <w:tcPr>
            <w:tcW w:w="12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Normal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tbl>
      <w:tblPr>
        <w:jc w:val="left"/>
        <w:tblInd w:w="-46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1091"/>
        <w:gridCol w:w="6504"/>
        <w:gridCol w:w="819"/>
        <w:gridCol w:w="286"/>
        <w:gridCol w:w="573"/>
        <w:gridCol w:w="393"/>
      </w:tblGrid>
      <w:tr>
        <w:trPr>
          <w:trHeight w:val="340" w:hRule="exact"/>
          <w:cantSplit w:val="false"/>
        </w:trPr>
        <w:tc>
          <w:tcPr>
            <w:tcW w:w="1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6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1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569"/>
        <w:gridCol w:w="8579"/>
      </w:tblGrid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8543"/>
        <w:gridCol w:w="604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8543"/>
        <w:gridCol w:w="604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8543"/>
        <w:gridCol w:w="604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8543"/>
        <w:gridCol w:w="605"/>
      </w:tblGrid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8543"/>
        <w:gridCol w:w="605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-21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8795"/>
        <w:gridCol w:w="609"/>
      </w:tblGrid>
      <w:tr>
        <w:trPr>
          <w:cantSplit w:val="false"/>
        </w:trPr>
        <w:tc>
          <w:tcPr>
            <w:tcW w:w="8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7057"/>
        <w:gridCol w:w="1538"/>
        <w:gridCol w:w="6"/>
        <w:gridCol w:w="553"/>
      </w:tblGrid>
      <w:tr>
        <w:trPr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4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3102"/>
        <w:gridCol w:w="972"/>
        <w:gridCol w:w="1158"/>
        <w:gridCol w:w="1175"/>
        <w:gridCol w:w="981"/>
        <w:gridCol w:w="1761"/>
      </w:tblGrid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359826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21927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21927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43854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11104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21927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33031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125691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370649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61845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113712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175557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5268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11104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11104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64767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107876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172643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55027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184269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52105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17815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198006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116873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359825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116873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359826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58923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110936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169859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2776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5698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61845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113712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175557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57950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3932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189966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55028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184269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3294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17032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20326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3294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17032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20326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4425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2908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16870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2939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21295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tbl>
      <w:tblPr>
        <w:jc w:val="left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4482"/>
        <w:gridCol w:w="2207"/>
        <w:gridCol w:w="2782"/>
      </w:tblGrid>
      <w:tr>
        <w:trPr>
          <w:cantSplit w:val="false"/>
        </w:trPr>
        <w:tc>
          <w:tcPr>
            <w:tcW w:w="44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4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16063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60159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59000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16063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1159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163814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113850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3051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2532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1159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151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1321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1159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40127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38500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235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40362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38680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40127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38500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235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40362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38680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-10672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4549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3555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-6183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4686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4686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-11012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37314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46628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10898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46628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20213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-4686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11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