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C73B8" w14:textId="7F0658A8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>Účtovná závierka k 31.12.202</w:t>
      </w:r>
      <w:r w:rsidR="00582D72">
        <w:rPr>
          <w:color w:val="auto"/>
        </w:rPr>
        <w:t>4</w:t>
      </w:r>
    </w:p>
    <w:p w14:paraId="504C73B9" w14:textId="420FC6C0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Zostavená: </w:t>
      </w:r>
      <w:r w:rsidR="00582D72">
        <w:rPr>
          <w:color w:val="auto"/>
        </w:rPr>
        <w:t>2.6.2025</w:t>
      </w:r>
    </w:p>
    <w:p w14:paraId="504C73BA" w14:textId="23A765E9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Schválená: </w:t>
      </w:r>
      <w:r w:rsidR="00582D72">
        <w:rPr>
          <w:color w:val="auto"/>
        </w:rPr>
        <w:t>2.6.2025</w:t>
      </w:r>
    </w:p>
    <w:p w14:paraId="504C73BB" w14:textId="77777777" w:rsidR="00016097" w:rsidRDefault="005D536A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04C73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14:paraId="504C73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C73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04C73B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04C73C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04C73C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3" w14:textId="6FBFED89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950F4">
              <w:rPr>
                <w:sz w:val="22"/>
              </w:rPr>
              <w:t xml:space="preserve">ATM </w:t>
            </w:r>
            <w:proofErr w:type="spellStart"/>
            <w:r w:rsidR="00C950F4">
              <w:rPr>
                <w:sz w:val="22"/>
              </w:rPr>
              <w:t>solutions</w:t>
            </w:r>
            <w:proofErr w:type="spellEnd"/>
            <w:r w:rsidR="00E06895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4" w14:textId="58301AF0" w:rsidR="00BA61F6" w:rsidRPr="00536B52" w:rsidRDefault="00C950F4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proofErr w:type="spellStart"/>
            <w:r>
              <w:rPr>
                <w:rFonts w:eastAsia="Times New Roman"/>
                <w:sz w:val="22"/>
                <w:lang w:eastAsia="sk-SK"/>
              </w:rPr>
              <w:t>Zlatovská</w:t>
            </w:r>
            <w:proofErr w:type="spellEnd"/>
            <w:r>
              <w:rPr>
                <w:rFonts w:eastAsia="Times New Roman"/>
                <w:sz w:val="22"/>
                <w:lang w:eastAsia="sk-SK"/>
              </w:rPr>
              <w:t xml:space="preserve"> </w:t>
            </w:r>
            <w:r w:rsidR="00FD0E60">
              <w:rPr>
                <w:rFonts w:eastAsia="Times New Roman"/>
                <w:sz w:val="22"/>
                <w:lang w:eastAsia="sk-SK"/>
              </w:rPr>
              <w:t>1783, 91105 Trenčín</w:t>
            </w:r>
          </w:p>
        </w:tc>
      </w:tr>
    </w:tbl>
    <w:p w14:paraId="504C73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C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04C73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4C73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4C73C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3C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04C73CC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04C73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04C73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04C73D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04C73D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3D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D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4C73E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4C73E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04C73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04C73E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04C73E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E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504C73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04C73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04C73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04C73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F" w14:textId="77777777" w:rsidR="005D536A" w:rsidRPr="006A364B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A364B">
        <w:rPr>
          <w:b/>
          <w:color w:val="auto"/>
          <w:sz w:val="23"/>
          <w:szCs w:val="23"/>
        </w:rPr>
        <w:t xml:space="preserve">Áno </w:t>
      </w:r>
      <w:r w:rsidRPr="006A364B">
        <w:rPr>
          <w:b/>
          <w:color w:val="auto"/>
          <w:sz w:val="23"/>
          <w:szCs w:val="23"/>
        </w:rPr>
        <w:tab/>
        <w:t xml:space="preserve"> </w:t>
      </w:r>
    </w:p>
    <w:p w14:paraId="504C73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F1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04C73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4C73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04C73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8" w14:textId="77777777" w:rsidR="00536B52" w:rsidRPr="00536B52" w:rsidRDefault="00536B52" w:rsidP="00BE164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3F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BE164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D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5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0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04C74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04C7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04C742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C44B3E" w:rsidRPr="00536B52" w14:paraId="1BDE8F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27DB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B44E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F392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FFCB5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36B52" w:rsidRPr="00536B52" w14:paraId="504C7427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3" w14:textId="41111EB2" w:rsidR="00536B52" w:rsidRPr="00210323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4" w14:textId="0BCC8B8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5" w14:textId="7DD5BD4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6" w14:textId="623A9E3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2C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8" w14:textId="70CA3318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9" w14:textId="2C19B1E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A" w14:textId="703E965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B" w14:textId="48D3610A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32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D" w14:textId="336A6FEA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E" w14:textId="73AF9EC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F" w14:textId="55E2AA6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1" w14:textId="75DDB7D7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630519" w:rsidRPr="00536B52" w14:paraId="504C743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3" w14:textId="2CA508FD" w:rsidR="00630519" w:rsidRDefault="00630519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4" w14:textId="7F9FB30D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5" w14:textId="592F1E06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6" w14:textId="15542C2B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4B41" w:rsidRPr="00536B52" w14:paraId="1492851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264EC" w14:textId="13FBCD5B" w:rsidR="004C4B41" w:rsidRDefault="004C4B41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69EAE" w14:textId="49E93DFC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2573E" w14:textId="5DFCE4FA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559E426" w14:textId="525690C6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504C74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04C743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C74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04C74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04C744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5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04C745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4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2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504C7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6" w14:textId="5882D428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7" w14:textId="2E11E5BD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8" w14:textId="7FA74A04" w:rsidR="00E23D62" w:rsidRPr="006A364B" w:rsidRDefault="00E23D62" w:rsidP="00BA61F6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</w:tr>
      <w:tr w:rsidR="00E23D62" w:rsidRPr="00E23D62" w14:paraId="504C74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A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B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C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4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6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4C74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4C74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04C74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04C74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04C74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04C747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033C9E" w14:textId="77777777" w:rsidR="00E72249" w:rsidRDefault="00E7224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04C7473" w14:textId="728ED80C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4C74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04C747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04C74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04C747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04C747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8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04C749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04C749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04C74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4C7498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97" w14:textId="70818B92" w:rsidR="008420B2" w:rsidRPr="00E23D62" w:rsidRDefault="008420B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04C749B" w14:textId="77777777" w:rsidTr="00757CB9">
        <w:trPr>
          <w:trHeight w:val="277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A" w14:textId="77777777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9E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D" w14:textId="34D440B3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A1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49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A0" w14:textId="7A2A9BA2" w:rsidR="008420B2" w:rsidRPr="00E23D62" w:rsidRDefault="00BC2DE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340</w:t>
            </w:r>
          </w:p>
        </w:tc>
      </w:tr>
      <w:tr w:rsidR="008420B2" w:rsidRPr="00E23D62" w14:paraId="504C74A4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A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A3" w14:textId="557A7A8F" w:rsidR="008420B2" w:rsidRPr="00E23D62" w:rsidRDefault="00BC2DE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340</w:t>
            </w:r>
          </w:p>
        </w:tc>
      </w:tr>
      <w:tr w:rsidR="008420B2" w:rsidRPr="00E23D62" w14:paraId="504C74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A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4A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04C74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04C74A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4C74B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74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04C74B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C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04C74C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04C74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4C74C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04C74C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04C74CD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04C74C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04C74D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04C74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04C7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F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04C752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4C752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04C75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04C75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4C752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04C752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04C752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04C75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04C752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04C752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4C75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04C753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4C75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04C75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4C75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5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4C75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04C75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04C75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5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04C75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04C757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C757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04C757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2a. nie je pravdepodobné, že na splnenie tejto povinnosti bude potrebný úbytok ekonomických úžitkov, alebo </w:t>
      </w:r>
    </w:p>
    <w:p w14:paraId="504C7580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04C75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04C758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8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04C758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8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8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04C75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59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9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A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A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2" w14:textId="104C5A73" w:rsidR="005D536A" w:rsidRPr="00B51E6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opise významných finančných povinností a v</w:t>
      </w:r>
      <w:r w:rsidR="00B51E65">
        <w:rPr>
          <w:color w:val="auto"/>
          <w:sz w:val="23"/>
          <w:szCs w:val="23"/>
        </w:rPr>
        <w:t xml:space="preserve">ýznamných podmienených záväzkov : </w:t>
      </w:r>
    </w:p>
    <w:p w14:paraId="504C75A3" w14:textId="77777777" w:rsidR="00F31652" w:rsidRDefault="00F316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04C75A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5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04C75A7" w14:textId="77777777" w:rsidR="00FD1B4A" w:rsidRDefault="00FD1B4A" w:rsidP="005D536A">
      <w:pPr>
        <w:jc w:val="both"/>
      </w:pPr>
    </w:p>
    <w:sectPr w:rsidR="00FD1B4A" w:rsidSect="007162A5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C88E9" w14:textId="77777777" w:rsidR="00CB24A3" w:rsidRDefault="00CB24A3" w:rsidP="00536B52">
      <w:pPr>
        <w:spacing w:after="0" w:line="240" w:lineRule="auto"/>
      </w:pPr>
      <w:r>
        <w:separator/>
      </w:r>
    </w:p>
  </w:endnote>
  <w:endnote w:type="continuationSeparator" w:id="0">
    <w:p w14:paraId="112BF2C2" w14:textId="77777777" w:rsidR="00CB24A3" w:rsidRDefault="00CB24A3" w:rsidP="00536B52">
      <w:pPr>
        <w:spacing w:after="0" w:line="240" w:lineRule="auto"/>
      </w:pPr>
      <w:r>
        <w:continuationSeparator/>
      </w:r>
    </w:p>
  </w:endnote>
  <w:endnote w:type="continuationNotice" w:id="1">
    <w:p w14:paraId="05FE09FB" w14:textId="77777777" w:rsidR="00F8448B" w:rsidRDefault="00F844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F1F82" w14:textId="77777777" w:rsidR="00CB24A3" w:rsidRDefault="00CB24A3" w:rsidP="00536B52">
      <w:pPr>
        <w:spacing w:after="0" w:line="240" w:lineRule="auto"/>
      </w:pPr>
      <w:r>
        <w:separator/>
      </w:r>
    </w:p>
  </w:footnote>
  <w:footnote w:type="continuationSeparator" w:id="0">
    <w:p w14:paraId="2E868D92" w14:textId="77777777" w:rsidR="00CB24A3" w:rsidRDefault="00CB24A3" w:rsidP="00536B52">
      <w:pPr>
        <w:spacing w:after="0" w:line="240" w:lineRule="auto"/>
      </w:pPr>
      <w:r>
        <w:continuationSeparator/>
      </w:r>
    </w:p>
  </w:footnote>
  <w:footnote w:type="continuationNotice" w:id="1">
    <w:p w14:paraId="435B0B27" w14:textId="77777777" w:rsidR="00F8448B" w:rsidRDefault="00F844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267" w:type="dxa"/>
      <w:tblLook w:val="04A0" w:firstRow="1" w:lastRow="0" w:firstColumn="1" w:lastColumn="0" w:noHBand="0" w:noVBand="1"/>
    </w:tblPr>
    <w:tblGrid>
      <w:gridCol w:w="2771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75B6E" w14:paraId="504C75C1" w14:textId="77777777" w:rsidTr="00F75B6E">
      <w:tc>
        <w:tcPr>
          <w:tcW w:w="2859" w:type="dxa"/>
        </w:tcPr>
        <w:p w14:paraId="504C75A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04C75A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504C75AE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AF" w14:textId="5EF88D62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B0" w14:textId="4F01D73B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1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504C75B2" w14:textId="77ECD3AA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504C75B3" w14:textId="1C056D40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504C75B4" w14:textId="1A3A973B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5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847" w:type="dxa"/>
          <w:tcBorders>
            <w:top w:val="nil"/>
            <w:bottom w:val="nil"/>
          </w:tcBorders>
        </w:tcPr>
        <w:p w14:paraId="504C75B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14:paraId="504C75B7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8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9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A" w14:textId="288FBB15" w:rsidR="00536B52" w:rsidRDefault="00353EBC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B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C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504C75BD" w14:textId="0992D40D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14:paraId="504C75BE" w14:textId="34E82067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14:paraId="504C75BF" w14:textId="725C0BE7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504C75C0" w14:textId="7EBA1113" w:rsidR="00536B52" w:rsidRDefault="000B18D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504C75C2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95"/>
    <w:rsid w:val="00014F35"/>
    <w:rsid w:val="00016097"/>
    <w:rsid w:val="000B18D8"/>
    <w:rsid w:val="00104CBE"/>
    <w:rsid w:val="00104CF6"/>
    <w:rsid w:val="0010796B"/>
    <w:rsid w:val="0011611B"/>
    <w:rsid w:val="00123F1F"/>
    <w:rsid w:val="00147A5E"/>
    <w:rsid w:val="00172443"/>
    <w:rsid w:val="002052C4"/>
    <w:rsid w:val="00210323"/>
    <w:rsid w:val="00222B0D"/>
    <w:rsid w:val="00246286"/>
    <w:rsid w:val="00303018"/>
    <w:rsid w:val="0031338E"/>
    <w:rsid w:val="00320ED4"/>
    <w:rsid w:val="00341256"/>
    <w:rsid w:val="00353EBC"/>
    <w:rsid w:val="003652EB"/>
    <w:rsid w:val="003B69B1"/>
    <w:rsid w:val="003D5C99"/>
    <w:rsid w:val="003E317F"/>
    <w:rsid w:val="0040300D"/>
    <w:rsid w:val="00426E80"/>
    <w:rsid w:val="004B403F"/>
    <w:rsid w:val="004B51F0"/>
    <w:rsid w:val="004C4B41"/>
    <w:rsid w:val="0052082A"/>
    <w:rsid w:val="00531901"/>
    <w:rsid w:val="00536B52"/>
    <w:rsid w:val="00582D72"/>
    <w:rsid w:val="005D536A"/>
    <w:rsid w:val="005E1C8A"/>
    <w:rsid w:val="006128AF"/>
    <w:rsid w:val="006171F8"/>
    <w:rsid w:val="00630519"/>
    <w:rsid w:val="00635CB9"/>
    <w:rsid w:val="00692217"/>
    <w:rsid w:val="006A0AB4"/>
    <w:rsid w:val="006A364B"/>
    <w:rsid w:val="006A7C8A"/>
    <w:rsid w:val="007162A5"/>
    <w:rsid w:val="00747BF9"/>
    <w:rsid w:val="00757CB9"/>
    <w:rsid w:val="007619D7"/>
    <w:rsid w:val="00766105"/>
    <w:rsid w:val="00786CB1"/>
    <w:rsid w:val="007A0F50"/>
    <w:rsid w:val="007F1B68"/>
    <w:rsid w:val="00820524"/>
    <w:rsid w:val="00823B80"/>
    <w:rsid w:val="00827528"/>
    <w:rsid w:val="00831802"/>
    <w:rsid w:val="008420B2"/>
    <w:rsid w:val="008948EC"/>
    <w:rsid w:val="008C12FE"/>
    <w:rsid w:val="008D018D"/>
    <w:rsid w:val="008F3BC5"/>
    <w:rsid w:val="00933F8E"/>
    <w:rsid w:val="009527A6"/>
    <w:rsid w:val="00962DA0"/>
    <w:rsid w:val="009A1A90"/>
    <w:rsid w:val="009D09A4"/>
    <w:rsid w:val="00A366A0"/>
    <w:rsid w:val="00A65CD7"/>
    <w:rsid w:val="00A83401"/>
    <w:rsid w:val="00A837F3"/>
    <w:rsid w:val="00AC2AB9"/>
    <w:rsid w:val="00AD23CF"/>
    <w:rsid w:val="00AE083A"/>
    <w:rsid w:val="00B202C7"/>
    <w:rsid w:val="00B31F80"/>
    <w:rsid w:val="00B51E65"/>
    <w:rsid w:val="00B671E9"/>
    <w:rsid w:val="00BA61F6"/>
    <w:rsid w:val="00BB6695"/>
    <w:rsid w:val="00BC2DE2"/>
    <w:rsid w:val="00BD039E"/>
    <w:rsid w:val="00BE164D"/>
    <w:rsid w:val="00BE22EC"/>
    <w:rsid w:val="00C14CC7"/>
    <w:rsid w:val="00C44B3E"/>
    <w:rsid w:val="00C950F4"/>
    <w:rsid w:val="00CB24A3"/>
    <w:rsid w:val="00CE14D4"/>
    <w:rsid w:val="00D10215"/>
    <w:rsid w:val="00D20B35"/>
    <w:rsid w:val="00D73AA9"/>
    <w:rsid w:val="00DC7FC3"/>
    <w:rsid w:val="00E06895"/>
    <w:rsid w:val="00E23D62"/>
    <w:rsid w:val="00E64826"/>
    <w:rsid w:val="00E72249"/>
    <w:rsid w:val="00E777EB"/>
    <w:rsid w:val="00E77D78"/>
    <w:rsid w:val="00E93DD4"/>
    <w:rsid w:val="00EA15CB"/>
    <w:rsid w:val="00EA5B96"/>
    <w:rsid w:val="00EF4638"/>
    <w:rsid w:val="00EF5CB9"/>
    <w:rsid w:val="00F01409"/>
    <w:rsid w:val="00F31652"/>
    <w:rsid w:val="00F75B6E"/>
    <w:rsid w:val="00F8448B"/>
    <w:rsid w:val="00FC2071"/>
    <w:rsid w:val="00FC65AB"/>
    <w:rsid w:val="00FD0514"/>
    <w:rsid w:val="00FD0E60"/>
    <w:rsid w:val="00FD1B4A"/>
    <w:rsid w:val="00FE14C8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73B8"/>
  <w15:docId w15:val="{F1C0DD70-CE94-42FA-8EE7-20AD9578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0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Spackova</dc:creator>
  <cp:lastModifiedBy>Ivana Máleková</cp:lastModifiedBy>
  <cp:revision>2</cp:revision>
  <dcterms:created xsi:type="dcterms:W3CDTF">2025-06-03T07:08:00Z</dcterms:created>
  <dcterms:modified xsi:type="dcterms:W3CDTF">2025-06-03T07:08:00Z</dcterms:modified>
</cp:coreProperties>
</file>