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4533A" w14:textId="77777777" w:rsidR="004D3B4A" w:rsidRDefault="008124C7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VŠEOBECNÉ INFORM</w:t>
      </w:r>
      <w:r w:rsidR="00CC097C">
        <w:t>ÁCIE</w:t>
      </w:r>
    </w:p>
    <w:p w14:paraId="74B9C4CA" w14:textId="77777777" w:rsidR="004D3B4A" w:rsidRDefault="004D3B4A" w:rsidP="004D3B4A">
      <w:pPr>
        <w:pStyle w:val="Zkladntext"/>
      </w:pPr>
    </w:p>
    <w:p w14:paraId="15BF68BB" w14:textId="77777777" w:rsidR="008124C7" w:rsidRDefault="008124C7" w:rsidP="004D3B4A">
      <w:pPr>
        <w:pStyle w:val="Nadpis2"/>
        <w:numPr>
          <w:ilvl w:val="0"/>
          <w:numId w:val="2"/>
        </w:numPr>
      </w:pPr>
      <w:r>
        <w:t>Obchodné meno spoločnosti</w:t>
      </w:r>
    </w:p>
    <w:p w14:paraId="6B217E69" w14:textId="77777777" w:rsidR="008124C7" w:rsidRDefault="008124C7" w:rsidP="008124C7"/>
    <w:p w14:paraId="458AECC5" w14:textId="77777777" w:rsidR="00507FF8" w:rsidRDefault="00507FF8" w:rsidP="004D3B4A">
      <w:pPr>
        <w:rPr>
          <w:rFonts w:ascii="Arial" w:hAnsi="Arial" w:cs="Arial"/>
          <w:color w:val="807A7A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CF Solutions s. r. o.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Robotnícka 1291/16 </w:t>
      </w:r>
    </w:p>
    <w:p w14:paraId="69AC753F" w14:textId="7DAA2897" w:rsidR="004D3B4A" w:rsidRDefault="00507FF8" w:rsidP="004D3B4A">
      <w:r>
        <w:rPr>
          <w:rFonts w:ascii="Arial" w:hAnsi="Arial" w:cs="Arial"/>
          <w:color w:val="807A7A"/>
          <w:sz w:val="21"/>
          <w:szCs w:val="21"/>
          <w:shd w:val="clear" w:color="auto" w:fill="FFFFFF"/>
        </w:rPr>
        <w:t>917 01 Trnava</w:t>
      </w:r>
    </w:p>
    <w:p w14:paraId="43629E60" w14:textId="77777777" w:rsidR="00507FF8" w:rsidRDefault="00507FF8" w:rsidP="0086533E">
      <w:pPr>
        <w:pStyle w:val="Nadpis2"/>
        <w:numPr>
          <w:ilvl w:val="0"/>
          <w:numId w:val="0"/>
        </w:numPr>
        <w:ind w:firstLine="360"/>
      </w:pPr>
      <w:bookmarkStart w:id="0" w:name="_Toc530739896"/>
    </w:p>
    <w:p w14:paraId="181AF444" w14:textId="77777777" w:rsidR="009A1262" w:rsidRPr="00507FF8" w:rsidRDefault="004D3B4A" w:rsidP="0086533E">
      <w:pPr>
        <w:pStyle w:val="Nadpis2"/>
        <w:numPr>
          <w:ilvl w:val="0"/>
          <w:numId w:val="0"/>
        </w:numPr>
        <w:ind w:firstLine="360"/>
        <w:rPr>
          <w:b w:val="0"/>
          <w:sz w:val="20"/>
        </w:rPr>
      </w:pPr>
      <w:r w:rsidRPr="00507FF8">
        <w:rPr>
          <w:b w:val="0"/>
          <w:sz w:val="20"/>
        </w:rPr>
        <w:t>Hlavnými činnosťami Spoločnosti sú:</w:t>
      </w:r>
      <w:bookmarkEnd w:id="0"/>
    </w:p>
    <w:p w14:paraId="43EAD799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 xml:space="preserve">Konzultačné, poradenské, tréningové a </w:t>
      </w:r>
      <w:proofErr w:type="spellStart"/>
      <w:r w:rsidRPr="00507FF8">
        <w:rPr>
          <w:bCs/>
          <w:color w:val="000000"/>
          <w:sz w:val="20"/>
          <w:shd w:val="clear" w:color="auto" w:fill="FFFFFF"/>
        </w:rPr>
        <w:t>kaučovacie</w:t>
      </w:r>
      <w:proofErr w:type="spellEnd"/>
      <w:r w:rsidRPr="00507FF8">
        <w:rPr>
          <w:bCs/>
          <w:color w:val="000000"/>
          <w:sz w:val="20"/>
          <w:shd w:val="clear" w:color="auto" w:fill="FFFFFF"/>
        </w:rPr>
        <w:t xml:space="preserve"> služby v oblasti rozvoja ľudských zdrojov</w:t>
      </w:r>
    </w:p>
    <w:p w14:paraId="345ED93D" w14:textId="072C33CE" w:rsidR="0091663C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Uskutočňovanie stavieb a ich zmien</w:t>
      </w:r>
      <w:r w:rsidR="006E7CA0" w:rsidRPr="00507FF8">
        <w:rPr>
          <w:sz w:val="20"/>
        </w:rPr>
        <w:t>,</w:t>
      </w:r>
    </w:p>
    <w:p w14:paraId="235C4C35" w14:textId="77777777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bCs/>
          <w:color w:val="000000"/>
          <w:sz w:val="20"/>
          <w:shd w:val="clear" w:color="auto" w:fill="FFFFFF"/>
        </w:rPr>
        <w:t>Reklamné a marketingové služby, prieskum trhu a verejnej mienky</w:t>
      </w:r>
    </w:p>
    <w:p w14:paraId="5BB3F154" w14:textId="213E091F" w:rsidR="00507FF8" w:rsidRPr="00507FF8" w:rsidRDefault="00507FF8" w:rsidP="0091663C">
      <w:pPr>
        <w:pStyle w:val="Zkladntext"/>
        <w:numPr>
          <w:ilvl w:val="0"/>
          <w:numId w:val="45"/>
        </w:numPr>
        <w:rPr>
          <w:sz w:val="20"/>
        </w:rPr>
      </w:pPr>
      <w:r w:rsidRPr="00507FF8">
        <w:rPr>
          <w:color w:val="333333"/>
          <w:sz w:val="20"/>
        </w:rPr>
        <w:t>Ostatné pomocné činnosti finančných služieb okrem poistenia a dôchodkového zabezpečenia</w:t>
      </w:r>
    </w:p>
    <w:p w14:paraId="3962A1D1" w14:textId="77777777" w:rsidR="00507FF8" w:rsidRPr="00507FF8" w:rsidRDefault="00507FF8" w:rsidP="00507FF8">
      <w:pPr>
        <w:pStyle w:val="Zkladntext"/>
        <w:ind w:left="786"/>
      </w:pPr>
    </w:p>
    <w:p w14:paraId="12EC0F10" w14:textId="1F0CA6AB" w:rsidR="006E7CA0" w:rsidRDefault="006E7CA0" w:rsidP="00507FF8">
      <w:pPr>
        <w:pStyle w:val="Zkladntext"/>
        <w:ind w:left="786"/>
      </w:pPr>
    </w:p>
    <w:p w14:paraId="37DA9AC3" w14:textId="77777777" w:rsidR="001E7726" w:rsidRDefault="001E7726" w:rsidP="001E7726">
      <w:pPr>
        <w:pStyle w:val="Zkladntext"/>
      </w:pPr>
    </w:p>
    <w:p w14:paraId="587003EE" w14:textId="77777777" w:rsidR="00C01028" w:rsidRDefault="00C01028" w:rsidP="00C01028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F5FC3BA" w14:textId="77777777" w:rsidR="00A31619" w:rsidRDefault="00A31619" w:rsidP="00A31619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67420F8" w14:textId="77777777" w:rsidR="00C01028" w:rsidRDefault="00C01028" w:rsidP="00A31619">
      <w:pPr>
        <w:pStyle w:val="Zkladntext"/>
        <w:ind w:left="0"/>
      </w:pPr>
    </w:p>
    <w:p w14:paraId="6021B910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08C5751B" w14:textId="173DB6AB" w:rsidR="004D3B4A" w:rsidRDefault="004D3B4A" w:rsidP="00962609">
      <w:pPr>
        <w:pStyle w:val="Zkladntext"/>
        <w:ind w:hanging="66"/>
      </w:pPr>
      <w:r>
        <w:t>Účtovná závierka Spoločnosti k</w:t>
      </w:r>
      <w:r w:rsidR="00962609">
        <w:t>u dňu</w:t>
      </w:r>
      <w:r>
        <w:t xml:space="preserve"> 31. decembru 20</w:t>
      </w:r>
      <w:r w:rsidR="00962609">
        <w:t>2</w:t>
      </w:r>
      <w:r w:rsidR="007C75F0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3E0CFD">
        <w:t>1</w:t>
      </w:r>
      <w:r w:rsidR="00AB6ECA">
        <w:t>.</w:t>
      </w:r>
      <w:r w:rsidR="00A31619">
        <w:t xml:space="preserve"> </w:t>
      </w:r>
      <w:r w:rsidR="003E0CFD">
        <w:t>januára</w:t>
      </w:r>
      <w:r>
        <w:t xml:space="preserve"> 20</w:t>
      </w:r>
      <w:r w:rsidR="003E0CFD">
        <w:t>2</w:t>
      </w:r>
      <w:r w:rsidR="007C75F0">
        <w:t>4</w:t>
      </w:r>
      <w:r w:rsidR="00585DDB">
        <w:t xml:space="preserve"> do 31. decembra 20</w:t>
      </w:r>
      <w:r w:rsidR="00962609">
        <w:t>2</w:t>
      </w:r>
      <w:r w:rsidR="007C75F0">
        <w:t>4</w:t>
      </w:r>
      <w:r w:rsidR="00585DDB">
        <w:t>.</w:t>
      </w:r>
    </w:p>
    <w:p w14:paraId="1A2A3B91" w14:textId="77777777" w:rsidR="004D3B4A" w:rsidRDefault="004D3B4A" w:rsidP="004D3B4A">
      <w:pPr>
        <w:pStyle w:val="Zkladntext"/>
        <w:ind w:hanging="426"/>
      </w:pPr>
    </w:p>
    <w:p w14:paraId="739CC840" w14:textId="77777777" w:rsidR="009F085E" w:rsidRDefault="009F085E" w:rsidP="00A17E53">
      <w:pPr>
        <w:pStyle w:val="Zkladntext"/>
        <w:ind w:left="0"/>
        <w:rPr>
          <w:szCs w:val="18"/>
        </w:rPr>
      </w:pPr>
    </w:p>
    <w:p w14:paraId="60BB290C" w14:textId="77777777" w:rsidR="00C01028" w:rsidRPr="009A543D" w:rsidRDefault="00C01028" w:rsidP="00C01028">
      <w:pPr>
        <w:pStyle w:val="Nadpis2"/>
        <w:numPr>
          <w:ilvl w:val="0"/>
          <w:numId w:val="2"/>
        </w:numPr>
        <w:rPr>
          <w:szCs w:val="18"/>
        </w:rPr>
      </w:pPr>
      <w:r w:rsidRPr="009A543D">
        <w:rPr>
          <w:szCs w:val="18"/>
        </w:rPr>
        <w:t xml:space="preserve">Priemerný prepočítaný počet zamestnancov </w:t>
      </w:r>
    </w:p>
    <w:p w14:paraId="07229D7C" w14:textId="366B5AD6" w:rsidR="00C01028" w:rsidRPr="009A543D" w:rsidRDefault="00C01028" w:rsidP="00C01028">
      <w:pPr>
        <w:pStyle w:val="Zkladntext"/>
        <w:ind w:left="0"/>
        <w:rPr>
          <w:szCs w:val="18"/>
        </w:rPr>
      </w:pPr>
      <w:r w:rsidRPr="009A543D">
        <w:rPr>
          <w:szCs w:val="18"/>
        </w:rPr>
        <w:t xml:space="preserve">       </w:t>
      </w:r>
      <w:r w:rsidR="0086533E">
        <w:rPr>
          <w:szCs w:val="18"/>
        </w:rPr>
        <w:t xml:space="preserve"> </w:t>
      </w:r>
      <w:r w:rsidRPr="009A543D">
        <w:rPr>
          <w:szCs w:val="18"/>
        </w:rPr>
        <w:t>Spoločnosť nemá zamestnancov</w:t>
      </w:r>
      <w:r w:rsidR="00962609">
        <w:rPr>
          <w:szCs w:val="18"/>
        </w:rPr>
        <w:t>.</w:t>
      </w:r>
    </w:p>
    <w:p w14:paraId="560055A5" w14:textId="77777777" w:rsidR="00C01028" w:rsidRPr="009A543D" w:rsidRDefault="00C01028" w:rsidP="00C01028">
      <w:pPr>
        <w:pStyle w:val="Zkladntext"/>
        <w:ind w:left="0"/>
        <w:rPr>
          <w:szCs w:val="18"/>
        </w:rPr>
      </w:pPr>
    </w:p>
    <w:p w14:paraId="65E26C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7"/>
      <w:r>
        <w:t>Informácie o orgánoch účtovnej jednotky</w:t>
      </w:r>
      <w:bookmarkEnd w:id="1"/>
    </w:p>
    <w:p w14:paraId="3A5F3D12" w14:textId="77777777" w:rsidR="004D3B4A" w:rsidRDefault="004D3B4A" w:rsidP="004D3B4A">
      <w:pPr>
        <w:ind w:left="426"/>
        <w:rPr>
          <w:sz w:val="18"/>
        </w:rPr>
      </w:pPr>
    </w:p>
    <w:p w14:paraId="72B6BE5E" w14:textId="54EEC291" w:rsidR="00BC0951" w:rsidRDefault="00507FF8" w:rsidP="0086533E">
      <w:pPr>
        <w:pStyle w:val="Zkladntext"/>
        <w:ind w:left="360"/>
        <w:rPr>
          <w:szCs w:val="18"/>
        </w:rPr>
      </w:pPr>
      <w:r>
        <w:rPr>
          <w:szCs w:val="18"/>
        </w:rPr>
        <w:t>Č</w:t>
      </w:r>
      <w:r w:rsidR="00BC0951" w:rsidRPr="00B50225">
        <w:rPr>
          <w:szCs w:val="18"/>
        </w:rPr>
        <w:t>lenom štatutárne</w:t>
      </w:r>
      <w:r w:rsidR="00BC0951">
        <w:rPr>
          <w:szCs w:val="18"/>
        </w:rPr>
        <w:t>ho</w:t>
      </w:r>
      <w:r w:rsidR="00BC0951" w:rsidRPr="00B50225">
        <w:rPr>
          <w:szCs w:val="18"/>
        </w:rPr>
        <w:t xml:space="preserve"> orgánu, ani členom dozorných orgánov  neboli v roku 20</w:t>
      </w:r>
      <w:r w:rsidR="00962609">
        <w:rPr>
          <w:szCs w:val="18"/>
        </w:rPr>
        <w:t>2</w:t>
      </w:r>
      <w:r w:rsidR="009406EF">
        <w:rPr>
          <w:szCs w:val="18"/>
        </w:rPr>
        <w:t>3</w:t>
      </w:r>
      <w:r w:rsidR="00BC0951" w:rsidRPr="00B50225">
        <w:rPr>
          <w:szCs w:val="18"/>
        </w:rPr>
        <w:t xml:space="preserve"> poskytnuté žiadne pôžičky, záruky alebo iné formy zabezpečenia, ani finančné prostriedky alebo iné plnenia na súkromné účely členov, kt</w:t>
      </w:r>
      <w:r w:rsidR="00145AA1">
        <w:rPr>
          <w:szCs w:val="18"/>
        </w:rPr>
        <w:t>oré sa vyúčtovávajú</w:t>
      </w:r>
      <w:r w:rsidR="00962609">
        <w:rPr>
          <w:szCs w:val="18"/>
        </w:rPr>
        <w:t>.</w:t>
      </w:r>
    </w:p>
    <w:p w14:paraId="67B20C64" w14:textId="112B952C" w:rsidR="00145AA1" w:rsidRDefault="00145AA1" w:rsidP="00145AA1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</w:p>
    <w:p w14:paraId="6830E691" w14:textId="77777777" w:rsidR="004309F3" w:rsidRDefault="004309F3" w:rsidP="00962609">
      <w:pPr>
        <w:pStyle w:val="Zkladntext"/>
        <w:ind w:left="0"/>
        <w:rPr>
          <w:szCs w:val="18"/>
        </w:rPr>
      </w:pPr>
    </w:p>
    <w:p w14:paraId="370A31F3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" w:name="_Toc530739899"/>
      <w:r>
        <w:t>Informácie o</w:t>
      </w:r>
      <w:r w:rsidR="00CC097C">
        <w:t> PRIJATÝCH POSTUPOCH</w:t>
      </w:r>
      <w:r>
        <w:t xml:space="preserve">  </w:t>
      </w:r>
      <w:bookmarkEnd w:id="2"/>
    </w:p>
    <w:p w14:paraId="1D2B18FC" w14:textId="77777777" w:rsidR="004D3B4A" w:rsidRDefault="004D3B4A" w:rsidP="004D3B4A">
      <w:pPr>
        <w:pStyle w:val="Zkladntext"/>
      </w:pPr>
    </w:p>
    <w:p w14:paraId="196A4FFE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Východiská pre zostavenie účtovnej závierky</w:t>
      </w:r>
    </w:p>
    <w:p w14:paraId="1E8B91F3" w14:textId="77777777" w:rsidR="00B37FC2" w:rsidRPr="009A543D" w:rsidRDefault="00B37FC2" w:rsidP="00962609">
      <w:pPr>
        <w:pStyle w:val="Zkladntext"/>
        <w:ind w:left="360"/>
        <w:rPr>
          <w:szCs w:val="18"/>
        </w:rPr>
      </w:pPr>
      <w:r w:rsidRPr="009A543D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9A543D">
        <w:rPr>
          <w:szCs w:val="18"/>
        </w:rPr>
        <w:t>going</w:t>
      </w:r>
      <w:proofErr w:type="spellEnd"/>
      <w:r w:rsidRPr="009A543D">
        <w:rPr>
          <w:szCs w:val="18"/>
        </w:rPr>
        <w:t xml:space="preserve"> </w:t>
      </w:r>
      <w:proofErr w:type="spellStart"/>
      <w:r w:rsidRPr="009A543D">
        <w:rPr>
          <w:szCs w:val="18"/>
        </w:rPr>
        <w:t>concern</w:t>
      </w:r>
      <w:proofErr w:type="spellEnd"/>
      <w:r w:rsidRPr="009A543D">
        <w:rPr>
          <w:szCs w:val="18"/>
        </w:rPr>
        <w:t>).</w:t>
      </w:r>
    </w:p>
    <w:p w14:paraId="6B6AE679" w14:textId="77777777" w:rsidR="00B37FC2" w:rsidRPr="009A543D" w:rsidRDefault="00B37FC2" w:rsidP="00B37FC2">
      <w:pPr>
        <w:pStyle w:val="Zkladntext"/>
        <w:ind w:left="0"/>
        <w:rPr>
          <w:szCs w:val="18"/>
        </w:rPr>
      </w:pPr>
    </w:p>
    <w:p w14:paraId="7F18AFEE" w14:textId="21A9BA79" w:rsidR="00B37FC2" w:rsidRDefault="00B37FC2" w:rsidP="00962609">
      <w:pPr>
        <w:pStyle w:val="Zkladntext"/>
        <w:ind w:left="0" w:firstLine="360"/>
        <w:rPr>
          <w:szCs w:val="18"/>
        </w:rPr>
      </w:pPr>
      <w:r w:rsidRPr="009A543D">
        <w:rPr>
          <w:szCs w:val="18"/>
        </w:rPr>
        <w:t xml:space="preserve">Účtovné metódy a všeobecné účtovné zásady boli účtovnou jednotkou konzistentne aplikované. </w:t>
      </w:r>
    </w:p>
    <w:p w14:paraId="359572CC" w14:textId="77777777" w:rsidR="007C75F0" w:rsidRDefault="007C75F0" w:rsidP="00962609">
      <w:pPr>
        <w:pStyle w:val="Zkladntext"/>
        <w:ind w:left="0" w:firstLine="360"/>
        <w:rPr>
          <w:szCs w:val="18"/>
        </w:rPr>
      </w:pPr>
    </w:p>
    <w:p w14:paraId="4B08E478" w14:textId="77777777" w:rsidR="00B37FC2" w:rsidRPr="009A543D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Informácie o charaktere a účele transakcií, ktoré sa neuvádzajú v súvahe</w:t>
      </w:r>
    </w:p>
    <w:p w14:paraId="2F31A3BD" w14:textId="77777777" w:rsidR="00B37FC2" w:rsidRPr="009A543D" w:rsidRDefault="00B37FC2" w:rsidP="00AA1F8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9A543D">
        <w:rPr>
          <w:b w:val="0"/>
          <w:color w:val="000000"/>
          <w:szCs w:val="18"/>
        </w:rPr>
        <w:t>Spoločnosť nemá náplň pre túto položku.</w:t>
      </w:r>
    </w:p>
    <w:p w14:paraId="1E6362D4" w14:textId="77777777" w:rsidR="00FA02AD" w:rsidRPr="009A543D" w:rsidRDefault="00FA02AD" w:rsidP="00B37FC2">
      <w:pPr>
        <w:pStyle w:val="Zoznamsodrkami"/>
        <w:numPr>
          <w:ilvl w:val="0"/>
          <w:numId w:val="0"/>
        </w:numPr>
        <w:rPr>
          <w:szCs w:val="18"/>
        </w:rPr>
      </w:pPr>
    </w:p>
    <w:p w14:paraId="65D31855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A543D">
        <w:rPr>
          <w:szCs w:val="18"/>
        </w:rPr>
        <w:t>Dlhodobý nehmotný majetok a dlhodobý hmotný majetok</w:t>
      </w:r>
    </w:p>
    <w:p w14:paraId="78AB5B46" w14:textId="53165E28" w:rsidR="00FA02AD" w:rsidRDefault="00FA02AD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hmotný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1C271394" w14:textId="77777777" w:rsidR="008C5FD7" w:rsidRDefault="008C5FD7" w:rsidP="00AA1F8E">
      <w:pPr>
        <w:pStyle w:val="Zkladntext"/>
        <w:ind w:left="360"/>
        <w:rPr>
          <w:szCs w:val="18"/>
        </w:rPr>
      </w:pPr>
    </w:p>
    <w:p w14:paraId="2566899C" w14:textId="77777777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B50225">
        <w:rPr>
          <w:szCs w:val="18"/>
        </w:rPr>
        <w:t xml:space="preserve">Súčasťou obstarávacej ceny dlhodobého majetku </w:t>
      </w:r>
      <w:r w:rsidRPr="008C5FD7">
        <w:rPr>
          <w:szCs w:val="18"/>
        </w:rPr>
        <w:t>sú</w:t>
      </w:r>
      <w:r w:rsidRPr="0028408E">
        <w:rPr>
          <w:color w:val="0070C0"/>
          <w:szCs w:val="18"/>
        </w:rPr>
        <w:t xml:space="preserve">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 </w:t>
      </w:r>
    </w:p>
    <w:p w14:paraId="47E8A586" w14:textId="3EBF7C75" w:rsidR="008C5FD7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majetku do používania. </w:t>
      </w:r>
    </w:p>
    <w:p w14:paraId="60D977F3" w14:textId="77777777" w:rsidR="00FA02AD" w:rsidRDefault="00FA02AD" w:rsidP="008C5FD7">
      <w:pPr>
        <w:pStyle w:val="Zkladntext"/>
        <w:ind w:left="0"/>
        <w:rPr>
          <w:szCs w:val="18"/>
        </w:rPr>
      </w:pPr>
    </w:p>
    <w:p w14:paraId="11DB984C" w14:textId="5995D0F1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n</w:t>
      </w:r>
      <w:r w:rsidRPr="00FA02AD">
        <w:rPr>
          <w:b w:val="0"/>
          <w:szCs w:val="18"/>
        </w:rPr>
        <w:t>ehmotný majetok</w:t>
      </w:r>
      <w:r>
        <w:rPr>
          <w:b w:val="0"/>
          <w:szCs w:val="18"/>
        </w:rPr>
        <w:t>.</w:t>
      </w:r>
    </w:p>
    <w:p w14:paraId="637D89EF" w14:textId="3D4EBEAC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B25ADE3" w14:textId="45069D03" w:rsidR="008C5FD7" w:rsidRPr="0028408E" w:rsidRDefault="008C5FD7" w:rsidP="008C5FD7">
      <w:pPr>
        <w:pStyle w:val="Zkladntext"/>
        <w:ind w:left="0"/>
        <w:rPr>
          <w:szCs w:val="18"/>
        </w:rPr>
      </w:pPr>
      <w:r>
        <w:rPr>
          <w:szCs w:val="18"/>
        </w:rPr>
        <w:t xml:space="preserve">        </w:t>
      </w:r>
      <w:r w:rsidRPr="0028408E">
        <w:rPr>
          <w:szCs w:val="18"/>
        </w:rPr>
        <w:t xml:space="preserve">Pozemky sa neodpisujú. </w:t>
      </w:r>
    </w:p>
    <w:p w14:paraId="10F5A773" w14:textId="77777777" w:rsidR="008C5FD7" w:rsidRDefault="008C5FD7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306E481E" w14:textId="29C25B07" w:rsidR="00FA02AD" w:rsidRDefault="00FA02AD" w:rsidP="00FA02AD">
      <w:pPr>
        <w:pStyle w:val="Zkladntext"/>
        <w:rPr>
          <w:szCs w:val="18"/>
        </w:rPr>
      </w:pPr>
    </w:p>
    <w:p w14:paraId="202AD457" w14:textId="77777777" w:rsidR="008C5FD7" w:rsidRPr="00B50225" w:rsidRDefault="008C5FD7" w:rsidP="00FA02AD">
      <w:pPr>
        <w:pStyle w:val="Zkladntext"/>
        <w:rPr>
          <w:szCs w:val="18"/>
        </w:rPr>
      </w:pPr>
    </w:p>
    <w:p w14:paraId="11D17CB2" w14:textId="77777777" w:rsidR="00B37FC2" w:rsidRPr="00992FAC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2CA96B51" w14:textId="77777777" w:rsidR="00FA02AD" w:rsidRDefault="00FA02AD" w:rsidP="00AA1F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Spoločnosť neeviduje dlhodobý finančný</w:t>
      </w:r>
      <w:r w:rsidRPr="00FA02AD">
        <w:rPr>
          <w:b w:val="0"/>
          <w:szCs w:val="18"/>
        </w:rPr>
        <w:t xml:space="preserve"> majetok</w:t>
      </w:r>
      <w:r>
        <w:rPr>
          <w:b w:val="0"/>
          <w:szCs w:val="18"/>
        </w:rPr>
        <w:t>.</w:t>
      </w:r>
    </w:p>
    <w:p w14:paraId="7A86D42B" w14:textId="77777777" w:rsidR="00AB0ED0" w:rsidRDefault="00AB0ED0" w:rsidP="00D212D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1867C58" w14:textId="0C5AECB6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3695C">
        <w:rPr>
          <w:szCs w:val="18"/>
        </w:rPr>
        <w:t xml:space="preserve">Zásoby </w:t>
      </w:r>
    </w:p>
    <w:p w14:paraId="4EEAFDA4" w14:textId="77777777" w:rsidR="009740F0" w:rsidRPr="006557BA" w:rsidRDefault="009740F0" w:rsidP="009740F0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1737B36C" w14:textId="77777777" w:rsidR="009740F0" w:rsidRDefault="009740F0" w:rsidP="009740F0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BA4368B" w14:textId="77777777" w:rsidR="00B43F5E" w:rsidRDefault="00B43F5E" w:rsidP="00AA1F8E">
      <w:pPr>
        <w:suppressAutoHyphens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75CD48CF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Pohľadávky</w:t>
      </w:r>
    </w:p>
    <w:p w14:paraId="5F6F36FE" w14:textId="77777777" w:rsidR="00B37FC2" w:rsidRDefault="00B37FC2" w:rsidP="00AA1F8E">
      <w:pPr>
        <w:pStyle w:val="Zkladntext"/>
        <w:ind w:left="360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89D899C" w14:textId="77777777" w:rsidR="00B37FC2" w:rsidRDefault="00B37FC2" w:rsidP="00B37FC2">
      <w:pPr>
        <w:pStyle w:val="Zkladntext"/>
        <w:rPr>
          <w:szCs w:val="18"/>
        </w:rPr>
      </w:pPr>
    </w:p>
    <w:p w14:paraId="5EB50F9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Finančné účty</w:t>
      </w:r>
    </w:p>
    <w:p w14:paraId="63251A74" w14:textId="77777777" w:rsidR="002B6FB8" w:rsidRPr="0028408E" w:rsidRDefault="002B6FB8" w:rsidP="0086533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>Finančné účty tvorí</w:t>
      </w:r>
      <w:r w:rsidRPr="006557BA">
        <w:rPr>
          <w:b w:val="0"/>
          <w:color w:val="000000"/>
          <w:szCs w:val="18"/>
        </w:rPr>
        <w:t xml:space="preserve"> zostat</w:t>
      </w:r>
      <w:r>
        <w:rPr>
          <w:b w:val="0"/>
          <w:color w:val="000000"/>
          <w:szCs w:val="18"/>
        </w:rPr>
        <w:t>ok</w:t>
      </w:r>
      <w:r w:rsidRPr="006557BA">
        <w:rPr>
          <w:b w:val="0"/>
          <w:color w:val="000000"/>
          <w:szCs w:val="18"/>
        </w:rPr>
        <w:t xml:space="preserve"> na bankov</w:t>
      </w:r>
      <w:r>
        <w:rPr>
          <w:b w:val="0"/>
          <w:color w:val="000000"/>
          <w:szCs w:val="18"/>
        </w:rPr>
        <w:t>om</w:t>
      </w:r>
      <w:r w:rsidRPr="006557BA">
        <w:rPr>
          <w:b w:val="0"/>
          <w:color w:val="000000"/>
          <w:szCs w:val="18"/>
        </w:rPr>
        <w:t xml:space="preserve"> účt</w:t>
      </w:r>
      <w:r>
        <w:rPr>
          <w:b w:val="0"/>
          <w:color w:val="000000"/>
          <w:szCs w:val="18"/>
        </w:rPr>
        <w:t>e</w:t>
      </w:r>
      <w:r w:rsidRPr="006557BA">
        <w:rPr>
          <w:b w:val="0"/>
          <w:color w:val="000000"/>
          <w:szCs w:val="18"/>
        </w:rPr>
        <w:t xml:space="preserve"> </w:t>
      </w:r>
      <w:r w:rsidRPr="0028408E">
        <w:rPr>
          <w:b w:val="0"/>
          <w:szCs w:val="18"/>
        </w:rPr>
        <w:t>a oceňuj</w:t>
      </w:r>
      <w:r>
        <w:rPr>
          <w:b w:val="0"/>
          <w:szCs w:val="18"/>
        </w:rPr>
        <w:t>e</w:t>
      </w:r>
      <w:r w:rsidRPr="0028408E">
        <w:rPr>
          <w:b w:val="0"/>
          <w:szCs w:val="18"/>
        </w:rPr>
        <w:t xml:space="preserve"> sa menovitou hodnotou. Zníženie hodnoty sa vyjadruje opravnou položkou. </w:t>
      </w:r>
    </w:p>
    <w:p w14:paraId="2174D039" w14:textId="77777777" w:rsidR="00B37FC2" w:rsidRDefault="00B37FC2" w:rsidP="00B37FC2">
      <w:pPr>
        <w:pStyle w:val="Zkladntext"/>
        <w:rPr>
          <w:szCs w:val="18"/>
        </w:rPr>
      </w:pPr>
    </w:p>
    <w:p w14:paraId="1964ECC2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4FDB7DFB" w14:textId="77777777" w:rsidR="00BA0424" w:rsidRDefault="00BA0424" w:rsidP="00774BB8">
      <w:pPr>
        <w:pStyle w:val="Zkladntext"/>
        <w:ind w:left="360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327CE62B" w14:textId="77777777" w:rsidR="00BC0951" w:rsidRPr="00B50225" w:rsidRDefault="00BC0951" w:rsidP="00BC0951">
      <w:pPr>
        <w:pStyle w:val="Pismenka"/>
        <w:numPr>
          <w:ilvl w:val="0"/>
          <w:numId w:val="0"/>
        </w:numPr>
        <w:ind w:left="360" w:hanging="360"/>
        <w:rPr>
          <w:szCs w:val="18"/>
        </w:rPr>
      </w:pPr>
    </w:p>
    <w:p w14:paraId="7C96CD3E" w14:textId="77777777" w:rsidR="00B37FC2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992FAC">
        <w:rPr>
          <w:szCs w:val="18"/>
        </w:rPr>
        <w:t>Zníženie hodnoty majetku a opravné položky</w:t>
      </w:r>
    </w:p>
    <w:p w14:paraId="404CCA9F" w14:textId="77777777" w:rsidR="00BC0951" w:rsidRPr="006557BA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5D05FC6B" w14:textId="77777777" w:rsidR="00BC0951" w:rsidRDefault="00BC0951" w:rsidP="00BC0951">
      <w:pPr>
        <w:pStyle w:val="Odsekzoznamu"/>
        <w:rPr>
          <w:szCs w:val="18"/>
        </w:rPr>
      </w:pPr>
    </w:p>
    <w:p w14:paraId="49B179B9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Záväzky</w:t>
      </w:r>
    </w:p>
    <w:p w14:paraId="38979AC7" w14:textId="77777777" w:rsidR="00B37FC2" w:rsidRPr="00B50225" w:rsidRDefault="00B37FC2" w:rsidP="0086533E">
      <w:pPr>
        <w:pStyle w:val="Zkladntext"/>
        <w:ind w:left="360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B19A5B4" w14:textId="77777777" w:rsidR="00B37FC2" w:rsidRPr="00B50225" w:rsidRDefault="00B37FC2" w:rsidP="00B37FC2">
      <w:pPr>
        <w:pStyle w:val="Zkladntext"/>
        <w:rPr>
          <w:szCs w:val="18"/>
        </w:rPr>
      </w:pPr>
    </w:p>
    <w:p w14:paraId="11F6A2F7" w14:textId="77777777" w:rsidR="00B37FC2" w:rsidRPr="0028408E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Rezervy</w:t>
      </w:r>
    </w:p>
    <w:p w14:paraId="3DD69687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6C5986BE" w14:textId="77777777" w:rsidR="00B37FC2" w:rsidRPr="00736771" w:rsidRDefault="00B37FC2" w:rsidP="00B37FC2">
      <w:pPr>
        <w:pStyle w:val="Zkladntext"/>
        <w:rPr>
          <w:b/>
          <w:szCs w:val="18"/>
        </w:rPr>
      </w:pPr>
    </w:p>
    <w:p w14:paraId="41930EB9" w14:textId="77777777" w:rsidR="00B37FC2" w:rsidRPr="00736771" w:rsidRDefault="00B37FC2" w:rsidP="00B37FC2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1A8B808" w14:textId="77777777" w:rsidR="00B37FC2" w:rsidRDefault="00B37FC2" w:rsidP="00B37FC2">
      <w:pPr>
        <w:pStyle w:val="Zkladntext"/>
        <w:ind w:left="0"/>
      </w:pPr>
    </w:p>
    <w:p w14:paraId="00A8E92C" w14:textId="77777777" w:rsidR="00B37FC2" w:rsidRPr="00B50225" w:rsidRDefault="00B37FC2" w:rsidP="00B37FC2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6B05DD6D" w14:textId="77777777" w:rsidR="00B37FC2" w:rsidRDefault="00B37FC2" w:rsidP="00B37FC2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5B0C9163" w14:textId="77777777" w:rsidR="00B37FC2" w:rsidRDefault="00B37FC2" w:rsidP="00B37FC2">
      <w:pPr>
        <w:pStyle w:val="Zkladntext"/>
        <w:rPr>
          <w:szCs w:val="18"/>
        </w:rPr>
      </w:pPr>
    </w:p>
    <w:p w14:paraId="0C3272D6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Odložené dane</w:t>
      </w:r>
    </w:p>
    <w:p w14:paraId="066C367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00731C7A" w14:textId="77777777" w:rsidR="00B37FC2" w:rsidRDefault="00B37FC2" w:rsidP="00B37FC2">
      <w:pPr>
        <w:pStyle w:val="Zkladntext"/>
      </w:pPr>
    </w:p>
    <w:p w14:paraId="5B18173C" w14:textId="77777777" w:rsidR="00B37FC2" w:rsidRPr="00B50225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46404B5D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2B9809AD" w14:textId="77777777" w:rsidR="00B37FC2" w:rsidRDefault="00B37FC2" w:rsidP="00B37FC2">
      <w:pPr>
        <w:jc w:val="both"/>
        <w:rPr>
          <w:szCs w:val="18"/>
        </w:rPr>
      </w:pPr>
    </w:p>
    <w:p w14:paraId="02B7F1FE" w14:textId="77777777" w:rsidR="00B37FC2" w:rsidRPr="006557BA" w:rsidRDefault="00B37FC2" w:rsidP="00B37FC2">
      <w:pPr>
        <w:pStyle w:val="Pismenka"/>
        <w:numPr>
          <w:ilvl w:val="0"/>
          <w:numId w:val="39"/>
        </w:numPr>
        <w:rPr>
          <w:color w:val="000000"/>
          <w:szCs w:val="18"/>
        </w:rPr>
      </w:pPr>
      <w:r w:rsidRPr="006557BA">
        <w:rPr>
          <w:color w:val="000000"/>
          <w:szCs w:val="18"/>
        </w:rPr>
        <w:t>Prenájom (lízing) (Spoločnosť ako nájomca)</w:t>
      </w:r>
    </w:p>
    <w:p w14:paraId="65CB3CF7" w14:textId="77777777" w:rsidR="00B37FC2" w:rsidRPr="006557BA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40EEC991" w14:textId="77777777" w:rsidR="00B37FC2" w:rsidRDefault="00B37FC2" w:rsidP="00B37FC2">
      <w:pPr>
        <w:pStyle w:val="Zkladntext"/>
        <w:rPr>
          <w:szCs w:val="18"/>
        </w:rPr>
      </w:pPr>
    </w:p>
    <w:p w14:paraId="23B7977E" w14:textId="77777777" w:rsidR="00B37FC2" w:rsidRPr="00891481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FD3474">
        <w:rPr>
          <w:szCs w:val="18"/>
        </w:rPr>
        <w:t>Cudzia mena</w:t>
      </w:r>
    </w:p>
    <w:p w14:paraId="553B921E" w14:textId="77777777" w:rsidR="00BC0951" w:rsidRDefault="00BC0951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69615E77" w14:textId="77777777" w:rsidR="00656F7B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5771E5B4" w14:textId="77777777" w:rsidR="00656F7B" w:rsidRPr="00891481" w:rsidRDefault="00656F7B" w:rsidP="00656F7B">
      <w:pPr>
        <w:pStyle w:val="Pismenka"/>
        <w:numPr>
          <w:ilvl w:val="0"/>
          <w:numId w:val="39"/>
        </w:numPr>
        <w:rPr>
          <w:szCs w:val="18"/>
        </w:rPr>
      </w:pPr>
      <w:r>
        <w:rPr>
          <w:szCs w:val="18"/>
        </w:rPr>
        <w:t>Výnosy</w:t>
      </w:r>
    </w:p>
    <w:p w14:paraId="47860880" w14:textId="77777777" w:rsidR="00656F7B" w:rsidRDefault="00656F7B" w:rsidP="00656F7B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6557BA">
        <w:rPr>
          <w:b w:val="0"/>
          <w:color w:val="000000"/>
          <w:szCs w:val="18"/>
        </w:rPr>
        <w:t>Spoločnosť nemá náplň pre túto položku.</w:t>
      </w:r>
    </w:p>
    <w:p w14:paraId="7C00F5BB" w14:textId="77777777" w:rsidR="00656F7B" w:rsidRPr="006557BA" w:rsidRDefault="00656F7B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</w:p>
    <w:p w14:paraId="4BE001F7" w14:textId="77777777" w:rsidR="00B37FC2" w:rsidRPr="00032D7F" w:rsidRDefault="00B37FC2" w:rsidP="00B37FC2">
      <w:pPr>
        <w:pStyle w:val="Pismenka"/>
        <w:numPr>
          <w:ilvl w:val="0"/>
          <w:numId w:val="39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6BB84475" w14:textId="77777777" w:rsidR="00B37FC2" w:rsidRPr="00B42E25" w:rsidRDefault="00B37FC2" w:rsidP="0086533E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72733A5" w14:textId="2620DB4F" w:rsidR="001113F3" w:rsidRDefault="001113F3" w:rsidP="004D3B4A">
      <w:pPr>
        <w:pStyle w:val="Zkladntext"/>
        <w:rPr>
          <w:sz w:val="16"/>
          <w:szCs w:val="16"/>
        </w:rPr>
      </w:pPr>
    </w:p>
    <w:p w14:paraId="303D8AF6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900"/>
      <w:r>
        <w:t xml:space="preserve">informácie </w:t>
      </w:r>
      <w:bookmarkEnd w:id="3"/>
      <w:r w:rsidR="00CC097C">
        <w:t>k POLOŽKÁM SÚVAHY A VÝKAZU ZISKOV A STRÁT</w:t>
      </w:r>
    </w:p>
    <w:p w14:paraId="4408BE62" w14:textId="77777777"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14:paraId="1E7C863A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4" w:name="_Toc530739901"/>
      <w:r>
        <w:t xml:space="preserve">Dlhodobý  </w:t>
      </w:r>
      <w:r w:rsidR="00BC0951">
        <w:t>ne</w:t>
      </w:r>
      <w:r>
        <w:t>hmotný majetok</w:t>
      </w:r>
      <w:bookmarkEnd w:id="4"/>
    </w:p>
    <w:p w14:paraId="2A3623A2" w14:textId="77777777" w:rsidR="00BC0951" w:rsidRPr="00B42E25" w:rsidRDefault="00BC0951" w:rsidP="00BC095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7A01B90B" w14:textId="77777777" w:rsidR="001113F3" w:rsidRPr="001113F3" w:rsidRDefault="001113F3" w:rsidP="001113F3"/>
    <w:p w14:paraId="2F24C7DE" w14:textId="77777777" w:rsidR="00B37FC2" w:rsidRPr="00B37FC2" w:rsidRDefault="00B37FC2" w:rsidP="00B37FC2">
      <w:pPr>
        <w:pStyle w:val="Nadpis2"/>
        <w:numPr>
          <w:ilvl w:val="0"/>
          <w:numId w:val="25"/>
        </w:numPr>
        <w:rPr>
          <w:szCs w:val="18"/>
        </w:rPr>
      </w:pPr>
      <w:r w:rsidRPr="00B37FC2">
        <w:rPr>
          <w:szCs w:val="18"/>
        </w:rPr>
        <w:t>Deriváty</w:t>
      </w:r>
    </w:p>
    <w:p w14:paraId="311466A4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EB00B6A" w14:textId="77777777" w:rsidR="00656F7B" w:rsidRDefault="00656F7B" w:rsidP="006A5091">
      <w:pPr>
        <w:pStyle w:val="Pismenka"/>
        <w:numPr>
          <w:ilvl w:val="0"/>
          <w:numId w:val="0"/>
        </w:numPr>
        <w:ind w:left="360" w:hanging="360"/>
        <w:rPr>
          <w:b w:val="0"/>
          <w:color w:val="000000"/>
          <w:szCs w:val="18"/>
        </w:rPr>
      </w:pPr>
    </w:p>
    <w:p w14:paraId="12B2A09A" w14:textId="77777777" w:rsidR="00656F7B" w:rsidRDefault="00656F7B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9C7E52C" w14:textId="77777777" w:rsidR="00737884" w:rsidRPr="00E602D1" w:rsidRDefault="00737884" w:rsidP="00737884">
      <w:pPr>
        <w:pStyle w:val="Nadpis2"/>
        <w:numPr>
          <w:ilvl w:val="0"/>
          <w:numId w:val="2"/>
        </w:numPr>
        <w:tabs>
          <w:tab w:val="clear" w:pos="360"/>
        </w:tabs>
        <w:ind w:left="426" w:hanging="426"/>
        <w:rPr>
          <w:szCs w:val="18"/>
        </w:rPr>
      </w:pPr>
      <w:r w:rsidRPr="00E602D1">
        <w:rPr>
          <w:szCs w:val="18"/>
        </w:rPr>
        <w:lastRenderedPageBreak/>
        <w:t>Záväzky</w:t>
      </w:r>
    </w:p>
    <w:p w14:paraId="34AFAFC9" w14:textId="77777777" w:rsidR="00737884" w:rsidRDefault="00737884" w:rsidP="00737884">
      <w:pPr>
        <w:pStyle w:val="Zkladntext"/>
        <w:rPr>
          <w:szCs w:val="18"/>
        </w:rPr>
      </w:pPr>
    </w:p>
    <w:p w14:paraId="52F793F3" w14:textId="0F6D379B" w:rsidR="00737884" w:rsidRDefault="00737884" w:rsidP="00737884">
      <w:pPr>
        <w:pStyle w:val="Zkladntext"/>
        <w:rPr>
          <w:szCs w:val="18"/>
        </w:rPr>
      </w:pPr>
      <w:r w:rsidRPr="00EB5698">
        <w:rPr>
          <w:szCs w:val="18"/>
        </w:rPr>
        <w:t>Štruktúra záväzkov (okrem</w:t>
      </w:r>
      <w:r w:rsidR="0022613E">
        <w:rPr>
          <w:szCs w:val="18"/>
        </w:rPr>
        <w:t xml:space="preserve"> rezerv,</w:t>
      </w:r>
      <w:r w:rsidRPr="00EB5698">
        <w:rPr>
          <w:szCs w:val="18"/>
        </w:rPr>
        <w:t xml:space="preserve"> </w:t>
      </w:r>
      <w:r>
        <w:rPr>
          <w:szCs w:val="18"/>
        </w:rPr>
        <w:t>záväzkov zo sociálneho fondu</w:t>
      </w:r>
      <w:r w:rsidR="00656912">
        <w:rPr>
          <w:szCs w:val="18"/>
        </w:rPr>
        <w:t>, rezerv</w:t>
      </w:r>
      <w:r>
        <w:rPr>
          <w:szCs w:val="18"/>
        </w:rPr>
        <w:t xml:space="preserve"> a odloženého daňového záväzku</w:t>
      </w:r>
      <w:r w:rsidRPr="00EB5698">
        <w:rPr>
          <w:szCs w:val="18"/>
        </w:rPr>
        <w:t>) podľa zostatkovej doby splatnosti je uvedená v nasledujúcom prehľade:</w:t>
      </w:r>
    </w:p>
    <w:p w14:paraId="7EF3BA9F" w14:textId="77777777" w:rsidR="00737884" w:rsidRPr="00B42E25" w:rsidRDefault="00737884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674B74CC" w14:textId="77777777" w:rsidR="00B37FC2" w:rsidRDefault="00B37FC2" w:rsidP="00B37FC2">
      <w:pPr>
        <w:pStyle w:val="Zkladntext"/>
        <w:rPr>
          <w:szCs w:val="18"/>
        </w:rPr>
      </w:pPr>
    </w:p>
    <w:p w14:paraId="54CCACDF" w14:textId="77777777" w:rsidR="00BC0951" w:rsidRDefault="00A763C0" w:rsidP="00737884">
      <w:pPr>
        <w:rPr>
          <w:szCs w:val="18"/>
        </w:rPr>
      </w:pPr>
      <w:bookmarkStart w:id="5" w:name="_Toc530739904"/>
      <w:r>
        <w:t xml:space="preserve">  </w:t>
      </w:r>
      <w:bookmarkEnd w:id="5"/>
    </w:p>
    <w:bookmarkStart w:id="6" w:name="_MON_1508918652"/>
    <w:bookmarkEnd w:id="6"/>
    <w:p w14:paraId="4B10BD07" w14:textId="6A2C8CE0" w:rsidR="00BC0951" w:rsidRPr="00891481" w:rsidRDefault="007C75F0" w:rsidP="00BC0951">
      <w:pPr>
        <w:pStyle w:val="Zkladntext"/>
        <w:rPr>
          <w:szCs w:val="18"/>
        </w:rPr>
      </w:pPr>
      <w:r>
        <w:rPr>
          <w:szCs w:val="18"/>
        </w:rPr>
        <w:object w:dxaOrig="10711" w:dyaOrig="2362" w14:anchorId="4BBC2B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5pt;height:115pt" o:ole="">
            <v:imagedata r:id="rId8" o:title=""/>
          </v:shape>
          <o:OLEObject Type="Embed" ProgID="Excel.Sheet.12" ShapeID="_x0000_i1025" DrawAspect="Content" ObjectID="_1810753306" r:id="rId9"/>
        </w:object>
      </w:r>
    </w:p>
    <w:p w14:paraId="5C30A376" w14:textId="77777777" w:rsidR="00BC0951" w:rsidRDefault="00BC0951" w:rsidP="00BC0951">
      <w:pPr>
        <w:pStyle w:val="Zkladntext"/>
        <w:rPr>
          <w:szCs w:val="18"/>
        </w:rPr>
      </w:pPr>
      <w:r>
        <w:rPr>
          <w:szCs w:val="18"/>
        </w:rPr>
        <w:t>Spoločnosť nemá z</w:t>
      </w:r>
      <w:r w:rsidRPr="00B50225">
        <w:rPr>
          <w:szCs w:val="18"/>
        </w:rPr>
        <w:t>áväzky kryté záložným právom</w:t>
      </w:r>
      <w:r>
        <w:rPr>
          <w:szCs w:val="18"/>
        </w:rPr>
        <w:t>.</w:t>
      </w:r>
    </w:p>
    <w:p w14:paraId="50FBD19D" w14:textId="77777777" w:rsidR="00BC0951" w:rsidRDefault="00BC0951" w:rsidP="00491AF0">
      <w:pPr>
        <w:pStyle w:val="Zkladntext"/>
      </w:pPr>
    </w:p>
    <w:p w14:paraId="67A55584" w14:textId="77777777" w:rsidR="00BC0951" w:rsidRDefault="00BC0951" w:rsidP="00491AF0">
      <w:pPr>
        <w:pStyle w:val="Zkladntext"/>
      </w:pPr>
    </w:p>
    <w:p w14:paraId="4CCE8EDB" w14:textId="77777777" w:rsidR="00B37FC2" w:rsidRPr="00B42E25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09" w:hanging="283"/>
        <w:rPr>
          <w:color w:val="000000"/>
          <w:szCs w:val="18"/>
        </w:rPr>
      </w:pPr>
      <w:bookmarkStart w:id="7" w:name="_MON_1405949005"/>
      <w:bookmarkStart w:id="8" w:name="_Toc530739914"/>
      <w:bookmarkEnd w:id="7"/>
      <w:r w:rsidRPr="00B42E25">
        <w:rPr>
          <w:color w:val="000000"/>
          <w:szCs w:val="18"/>
        </w:rPr>
        <w:t>Vlastné akcie</w:t>
      </w:r>
    </w:p>
    <w:p w14:paraId="2B4B4299" w14:textId="77777777" w:rsidR="00B37FC2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0146B5A9" w14:textId="77777777" w:rsidR="004024F1" w:rsidRPr="00B42E25" w:rsidRDefault="004024F1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0B3D237" w14:textId="77777777" w:rsidR="00B37FC2" w:rsidRDefault="004024F1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N</w:t>
      </w:r>
      <w:r w:rsidR="00B37FC2">
        <w:rPr>
          <w:szCs w:val="18"/>
        </w:rPr>
        <w:t>áklady, ktoré majú výnimočný rozsah alebo výskyt</w:t>
      </w:r>
    </w:p>
    <w:p w14:paraId="5D9435D6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19E23E61" w14:textId="77777777" w:rsidR="00B37FC2" w:rsidRPr="00772072" w:rsidRDefault="00B37FC2" w:rsidP="00B37FC2">
      <w:bookmarkStart w:id="9" w:name="_GoBack"/>
      <w:bookmarkEnd w:id="9"/>
    </w:p>
    <w:p w14:paraId="177FD320" w14:textId="77777777" w:rsidR="00B37FC2" w:rsidRDefault="00B37FC2" w:rsidP="00B37FC2">
      <w:pPr>
        <w:pStyle w:val="Nadpis2"/>
        <w:numPr>
          <w:ilvl w:val="0"/>
          <w:numId w:val="2"/>
        </w:numPr>
        <w:tabs>
          <w:tab w:val="clear" w:pos="360"/>
        </w:tabs>
        <w:ind w:left="720"/>
        <w:rPr>
          <w:szCs w:val="18"/>
        </w:rPr>
      </w:pPr>
      <w:r>
        <w:rPr>
          <w:szCs w:val="18"/>
        </w:rPr>
        <w:t>Výnosy, ktoré majú výnimočný rozsah alebo výskyt</w:t>
      </w:r>
    </w:p>
    <w:p w14:paraId="1DD33BD5" w14:textId="77777777" w:rsidR="00B37FC2" w:rsidRPr="00B42E25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B42E25">
        <w:rPr>
          <w:b w:val="0"/>
          <w:color w:val="000000"/>
          <w:szCs w:val="18"/>
        </w:rPr>
        <w:t>Spoločnosť nemá náplň pre túto položku.</w:t>
      </w:r>
    </w:p>
    <w:p w14:paraId="4BAB1F9D" w14:textId="77777777" w:rsidR="00B37FC2" w:rsidRDefault="00B37FC2" w:rsidP="00B37FC2"/>
    <w:p w14:paraId="7EE89D94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3CF224E9" w14:textId="77777777" w:rsidR="00B37FC2" w:rsidRDefault="00B37FC2" w:rsidP="00B37FC2"/>
    <w:p w14:paraId="307ED916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0D5ADDB0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1F7615B" w14:textId="77777777" w:rsidR="00B37FC2" w:rsidRPr="00A31BBB" w:rsidRDefault="00B37FC2" w:rsidP="00B37FC2"/>
    <w:p w14:paraId="3A5ED7A5" w14:textId="77777777" w:rsidR="00B37FC2" w:rsidRPr="00B50225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>
        <w:rPr>
          <w:szCs w:val="18"/>
        </w:rPr>
        <w:t>Podmienené záväzky</w:t>
      </w:r>
    </w:p>
    <w:p w14:paraId="6383AAE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D3F870D" w14:textId="77777777" w:rsidR="00B37FC2" w:rsidRPr="002E2027" w:rsidRDefault="00B37FC2" w:rsidP="00B37FC2">
      <w:pPr>
        <w:pStyle w:val="Pismenka"/>
        <w:numPr>
          <w:ilvl w:val="0"/>
          <w:numId w:val="0"/>
        </w:numPr>
        <w:ind w:left="426"/>
        <w:rPr>
          <w:b w:val="0"/>
          <w:color w:val="000000"/>
          <w:szCs w:val="18"/>
        </w:rPr>
      </w:pPr>
    </w:p>
    <w:p w14:paraId="192CED98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Ostatné finančné povinnosti</w:t>
      </w:r>
    </w:p>
    <w:p w14:paraId="6BA39AF6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7E7CB8CA" w14:textId="77777777" w:rsidR="00B37FC2" w:rsidRPr="00282F28" w:rsidRDefault="00B37FC2" w:rsidP="00B37FC2">
      <w:pPr>
        <w:pStyle w:val="Zkladntext"/>
        <w:ind w:left="766"/>
        <w:rPr>
          <w:color w:val="0070C0"/>
          <w:szCs w:val="18"/>
        </w:rPr>
      </w:pPr>
    </w:p>
    <w:p w14:paraId="11CA0D1B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Najatý majetok</w:t>
      </w:r>
    </w:p>
    <w:p w14:paraId="0F6571B2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1C76592" w14:textId="77777777" w:rsidR="00B37FC2" w:rsidRPr="00B50225" w:rsidRDefault="00B37FC2" w:rsidP="00B37FC2">
      <w:pPr>
        <w:pStyle w:val="Zkladntext"/>
        <w:ind w:left="0"/>
        <w:rPr>
          <w:szCs w:val="18"/>
        </w:rPr>
      </w:pPr>
    </w:p>
    <w:p w14:paraId="19907CD1" w14:textId="77777777" w:rsidR="00B37FC2" w:rsidRPr="00A31BBB" w:rsidRDefault="00B37FC2" w:rsidP="00B37FC2">
      <w:pPr>
        <w:pStyle w:val="Nadpis2"/>
        <w:numPr>
          <w:ilvl w:val="0"/>
          <w:numId w:val="42"/>
        </w:numPr>
        <w:rPr>
          <w:szCs w:val="18"/>
        </w:rPr>
      </w:pPr>
      <w:r w:rsidRPr="00A31BBB">
        <w:rPr>
          <w:szCs w:val="18"/>
        </w:rPr>
        <w:t>Prenajatý majetok</w:t>
      </w:r>
    </w:p>
    <w:p w14:paraId="57110B2E" w14:textId="77777777" w:rsidR="00B37FC2" w:rsidRPr="002E2027" w:rsidRDefault="00B37FC2" w:rsidP="006A5091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p w14:paraId="43E6D8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0A18ECD3" w14:textId="77777777" w:rsidR="00B37FC2" w:rsidRDefault="00B37FC2" w:rsidP="00B37FC2">
      <w:pPr>
        <w:pStyle w:val="Zkladntext"/>
        <w:ind w:left="0"/>
        <w:rPr>
          <w:szCs w:val="18"/>
        </w:rPr>
      </w:pPr>
    </w:p>
    <w:p w14:paraId="794209C7" w14:textId="77777777" w:rsidR="00B37FC2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57E2128" w14:textId="77777777" w:rsidR="00B37FC2" w:rsidRPr="00B37FC2" w:rsidRDefault="00B37FC2" w:rsidP="00B37FC2"/>
    <w:bookmarkEnd w:id="8"/>
    <w:p w14:paraId="02CB0421" w14:textId="643DA712" w:rsidR="003E0FA2" w:rsidRDefault="003E0FA2" w:rsidP="00B60C37">
      <w:pPr>
        <w:pStyle w:val="Zkladntext"/>
        <w:ind w:left="360"/>
      </w:pPr>
      <w:r w:rsidRPr="00DB55CB">
        <w:t>Po 31. decembri 20</w:t>
      </w:r>
      <w:r w:rsidR="006A5091">
        <w:t>2</w:t>
      </w:r>
      <w:r w:rsidR="007C75F0">
        <w:t>4</w:t>
      </w:r>
      <w:r w:rsidR="00B76B49">
        <w:t xml:space="preserve"> ne</w:t>
      </w:r>
      <w:r w:rsidRPr="00DB55CB">
        <w:t>nasta</w:t>
      </w:r>
      <w:r w:rsidR="00B76B49">
        <w:t>li také udalosti majúce významný vplyv na verné zobrazenie skutočnosti uvádzaných v tejto účtovnej závierke.</w:t>
      </w:r>
    </w:p>
    <w:p w14:paraId="416A1E8F" w14:textId="77777777" w:rsidR="00B37FC2" w:rsidRDefault="00B37FC2" w:rsidP="003E0FA2">
      <w:pPr>
        <w:pStyle w:val="Zkladntext"/>
      </w:pPr>
    </w:p>
    <w:p w14:paraId="1F23331D" w14:textId="77777777" w:rsidR="00B37FC2" w:rsidRPr="002E2027" w:rsidRDefault="00B37FC2" w:rsidP="00B37FC2">
      <w:pPr>
        <w:pStyle w:val="Nadpis1"/>
        <w:tabs>
          <w:tab w:val="clear" w:pos="450"/>
          <w:tab w:val="num" w:pos="360"/>
          <w:tab w:val="num" w:pos="2062"/>
        </w:tabs>
        <w:spacing w:before="120" w:after="60"/>
        <w:ind w:left="360"/>
        <w:rPr>
          <w:color w:val="000000"/>
          <w:szCs w:val="18"/>
        </w:rPr>
      </w:pPr>
      <w:r w:rsidRPr="002E2027">
        <w:rPr>
          <w:color w:val="000000"/>
          <w:szCs w:val="18"/>
        </w:rPr>
        <w:t xml:space="preserve">OSTATNÉ Informácie </w:t>
      </w:r>
    </w:p>
    <w:p w14:paraId="246C9DE1" w14:textId="77777777" w:rsidR="00B37FC2" w:rsidRPr="0097458B" w:rsidRDefault="00B37FC2" w:rsidP="00B37FC2"/>
    <w:p w14:paraId="75F17902" w14:textId="77777777" w:rsidR="00674DB4" w:rsidRPr="00C35FFB" w:rsidRDefault="00B37FC2" w:rsidP="00B60C37">
      <w:pPr>
        <w:pStyle w:val="Pismenka"/>
        <w:numPr>
          <w:ilvl w:val="0"/>
          <w:numId w:val="0"/>
        </w:numPr>
        <w:ind w:left="360"/>
        <w:rPr>
          <w:b w:val="0"/>
          <w:color w:val="000000"/>
          <w:szCs w:val="18"/>
        </w:rPr>
      </w:pPr>
      <w:r w:rsidRPr="002E2027">
        <w:rPr>
          <w:b w:val="0"/>
          <w:color w:val="000000"/>
          <w:szCs w:val="18"/>
        </w:rPr>
        <w:t>Spoločnosť nemá náplň pre túto položku.</w:t>
      </w:r>
    </w:p>
    <w:sectPr w:rsidR="00674DB4" w:rsidRPr="00C35FFB" w:rsidSect="005B316E">
      <w:headerReference w:type="default" r:id="rId10"/>
      <w:headerReference w:type="first" r:id="rId11"/>
      <w:footerReference w:type="first" r:id="rId12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582EAD" w14:textId="77777777" w:rsidR="00F75A5E" w:rsidRDefault="00F75A5E" w:rsidP="00E95128">
      <w:r>
        <w:separator/>
      </w:r>
    </w:p>
  </w:endnote>
  <w:endnote w:type="continuationSeparator" w:id="0">
    <w:p w14:paraId="73ADB3C7" w14:textId="77777777" w:rsidR="00F75A5E" w:rsidRDefault="00F75A5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79946" w14:textId="77777777" w:rsidR="00CC097C" w:rsidRPr="00F70C00" w:rsidRDefault="00CC097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A81A3" w14:textId="77777777" w:rsidR="00F75A5E" w:rsidRDefault="00F75A5E" w:rsidP="00E95128">
      <w:r>
        <w:separator/>
      </w:r>
    </w:p>
  </w:footnote>
  <w:footnote w:type="continuationSeparator" w:id="0">
    <w:p w14:paraId="144000AA" w14:textId="77777777" w:rsidR="00F75A5E" w:rsidRDefault="00F75A5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B8695" w14:textId="77777777" w:rsidR="00790AA5" w:rsidRPr="00507FF8" w:rsidRDefault="00790AA5" w:rsidP="00790AA5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507FF8">
      <w:rPr>
        <w:shd w:val="clear" w:color="auto" w:fill="FFFFFF"/>
      </w:rPr>
      <w:t>CF Solutions s. r. o</w:t>
    </w:r>
    <w:r w:rsidRPr="00507FF8">
      <w:rPr>
        <w:b/>
        <w:sz w:val="18"/>
      </w:rPr>
      <w:tab/>
    </w:r>
    <w:r w:rsidRPr="00507FF8">
      <w:rPr>
        <w:b/>
        <w:sz w:val="18"/>
      </w:rPr>
      <w:tab/>
    </w:r>
    <w:r w:rsidRPr="00507FF8">
      <w:rPr>
        <w:b/>
        <w:sz w:val="18"/>
      </w:rPr>
      <w:tab/>
      <w:t xml:space="preserve">             </w:t>
    </w:r>
    <w:r w:rsidRPr="00507FF8">
      <w:rPr>
        <w:b/>
        <w:sz w:val="18"/>
      </w:rPr>
      <w:tab/>
    </w:r>
    <w:r w:rsidRPr="00507FF8">
      <w:rPr>
        <w:sz w:val="18"/>
      </w:rPr>
      <w:t xml:space="preserve"> </w:t>
    </w:r>
  </w:p>
  <w:p w14:paraId="53F6B9CD" w14:textId="77777777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Pr="00507FF8">
      <w:rPr>
        <w:sz w:val="21"/>
        <w:szCs w:val="21"/>
        <w:shd w:val="clear" w:color="auto" w:fill="FFFFFF"/>
      </w:rPr>
      <w:t>53861141</w:t>
    </w:r>
  </w:p>
  <w:p w14:paraId="3B42C5BD" w14:textId="77777777" w:rsidR="00790AA5" w:rsidRPr="00507FF8" w:rsidRDefault="00790AA5" w:rsidP="00790AA5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Pr="00507FF8">
      <w:rPr>
        <w:sz w:val="21"/>
        <w:szCs w:val="21"/>
        <w:shd w:val="clear" w:color="auto" w:fill="FFFFFF"/>
      </w:rPr>
      <w:t>2121512987</w:t>
    </w:r>
  </w:p>
  <w:p w14:paraId="292B1114" w14:textId="2EBFC3E9" w:rsidR="00CC097C" w:rsidRPr="00790AA5" w:rsidRDefault="00CC097C" w:rsidP="00790AA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F3807" w14:textId="76CC78A5" w:rsidR="00CD38DD" w:rsidRPr="00507FF8" w:rsidRDefault="00507FF8" w:rsidP="00CD38DD">
    <w:pPr>
      <w:pStyle w:val="Hlavika"/>
      <w:tabs>
        <w:tab w:val="center" w:pos="4606"/>
        <w:tab w:val="center" w:pos="4820"/>
        <w:tab w:val="right" w:pos="9213"/>
      </w:tabs>
      <w:rPr>
        <w:b/>
        <w:sz w:val="18"/>
      </w:rPr>
    </w:pPr>
    <w:r w:rsidRPr="00507FF8">
      <w:rPr>
        <w:shd w:val="clear" w:color="auto" w:fill="FFFFFF"/>
      </w:rPr>
      <w:t>CF Solutions s. r. o</w:t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</w:r>
    <w:r w:rsidR="00CD38DD" w:rsidRPr="00507FF8">
      <w:rPr>
        <w:b/>
        <w:sz w:val="18"/>
      </w:rPr>
      <w:tab/>
      <w:t xml:space="preserve">             </w:t>
    </w:r>
    <w:r w:rsidR="00CD38DD" w:rsidRPr="00507FF8">
      <w:rPr>
        <w:b/>
        <w:sz w:val="18"/>
      </w:rPr>
      <w:tab/>
    </w:r>
    <w:r w:rsidR="00CD38DD" w:rsidRPr="00507FF8">
      <w:rPr>
        <w:sz w:val="18"/>
      </w:rPr>
      <w:t xml:space="preserve"> </w:t>
    </w:r>
  </w:p>
  <w:p w14:paraId="782527C0" w14:textId="1ED6AAC4" w:rsidR="00CD38DD" w:rsidRPr="00507FF8" w:rsidRDefault="00CD38DD" w:rsidP="00CD38DD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18"/>
        <w:szCs w:val="18"/>
      </w:rPr>
    </w:pPr>
    <w:r w:rsidRPr="00507FF8">
      <w:rPr>
        <w:sz w:val="18"/>
        <w:szCs w:val="18"/>
      </w:rPr>
      <w:t xml:space="preserve">Poznámky </w:t>
    </w:r>
    <w:proofErr w:type="spellStart"/>
    <w:r w:rsidRPr="00507FF8">
      <w:rPr>
        <w:sz w:val="18"/>
        <w:szCs w:val="18"/>
      </w:rPr>
      <w:t>Úč</w:t>
    </w:r>
    <w:proofErr w:type="spellEnd"/>
    <w:r w:rsidRPr="00507FF8">
      <w:rPr>
        <w:sz w:val="18"/>
        <w:szCs w:val="18"/>
      </w:rPr>
      <w:t xml:space="preserve"> PODV 3 - 01</w:t>
    </w:r>
    <w:r w:rsidRPr="00507FF8">
      <w:rPr>
        <w:b/>
      </w:rPr>
      <w:tab/>
    </w:r>
    <w:r w:rsidRPr="00507FF8">
      <w:rPr>
        <w:b/>
      </w:rPr>
      <w:tab/>
    </w:r>
    <w:r w:rsidRPr="00507FF8">
      <w:rPr>
        <w:sz w:val="18"/>
      </w:rPr>
      <w:t xml:space="preserve">IČO: </w:t>
    </w:r>
    <w:r w:rsidR="00507FF8" w:rsidRPr="00507FF8">
      <w:rPr>
        <w:sz w:val="21"/>
        <w:szCs w:val="21"/>
        <w:shd w:val="clear" w:color="auto" w:fill="FFFFFF"/>
      </w:rPr>
      <w:t>53861141</w:t>
    </w:r>
  </w:p>
  <w:p w14:paraId="082DF6D8" w14:textId="7042268E" w:rsidR="00CC097C" w:rsidRPr="00507FF8" w:rsidRDefault="00CD38DD" w:rsidP="00507FF8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sz w:val="22"/>
      </w:rPr>
    </w:pPr>
    <w:r w:rsidRPr="00507FF8">
      <w:rPr>
        <w:sz w:val="18"/>
        <w:szCs w:val="18"/>
      </w:rPr>
      <w:tab/>
    </w:r>
    <w:r w:rsidRPr="00507FF8">
      <w:rPr>
        <w:sz w:val="18"/>
        <w:szCs w:val="18"/>
      </w:rPr>
      <w:tab/>
      <w:t xml:space="preserve">DIČ: </w:t>
    </w:r>
    <w:r w:rsidR="00507FF8" w:rsidRPr="00507FF8">
      <w:rPr>
        <w:sz w:val="21"/>
        <w:szCs w:val="21"/>
        <w:shd w:val="clear" w:color="auto" w:fill="FFFFFF"/>
      </w:rPr>
      <w:t>2121512987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29D50ADA"/>
    <w:multiLevelType w:val="hybridMultilevel"/>
    <w:tmpl w:val="6F7A3666"/>
    <w:lvl w:ilvl="0" w:tplc="66961D1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D743324"/>
    <w:multiLevelType w:val="hybridMultilevel"/>
    <w:tmpl w:val="001C99DA"/>
    <w:lvl w:ilvl="0" w:tplc="CAF82586">
      <w:start w:val="949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6BB6466"/>
    <w:multiLevelType w:val="hybridMultilevel"/>
    <w:tmpl w:val="23F4A650"/>
    <w:lvl w:ilvl="0" w:tplc="06CAC40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9BA61FF"/>
    <w:multiLevelType w:val="hybridMultilevel"/>
    <w:tmpl w:val="A19079BE"/>
    <w:lvl w:ilvl="0" w:tplc="B8F4D81E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6D4134D3"/>
    <w:multiLevelType w:val="hybridMultilevel"/>
    <w:tmpl w:val="E4AE7FC2"/>
    <w:lvl w:ilvl="0" w:tplc="432A10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9">
    <w:nsid w:val="7482710D"/>
    <w:multiLevelType w:val="hybridMultilevel"/>
    <w:tmpl w:val="291C6A90"/>
    <w:lvl w:ilvl="0" w:tplc="DE3053F4">
      <w:start w:val="95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3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7"/>
  </w:num>
  <w:num w:numId="4">
    <w:abstractNumId w:val="20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21"/>
  </w:num>
  <w:num w:numId="8">
    <w:abstractNumId w:val="2"/>
  </w:num>
  <w:num w:numId="9">
    <w:abstractNumId w:val="9"/>
  </w:num>
  <w:num w:numId="10">
    <w:abstractNumId w:val="9"/>
  </w:num>
  <w:num w:numId="11">
    <w:abstractNumId w:val="3"/>
  </w:num>
  <w:num w:numId="12">
    <w:abstractNumId w:val="9"/>
  </w:num>
  <w:num w:numId="13">
    <w:abstractNumId w:val="9"/>
  </w:num>
  <w:num w:numId="14">
    <w:abstractNumId w:val="4"/>
  </w:num>
  <w:num w:numId="15">
    <w:abstractNumId w:val="9"/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1"/>
  </w:num>
  <w:num w:numId="22">
    <w:abstractNumId w:val="6"/>
  </w:num>
  <w:num w:numId="23">
    <w:abstractNumId w:val="5"/>
  </w:num>
  <w:num w:numId="24">
    <w:abstractNumId w:val="22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  <w:lvlOverride w:ilvl="0">
      <w:startOverride w:val="1"/>
    </w:lvlOverride>
  </w:num>
  <w:num w:numId="29">
    <w:abstractNumId w:val="9"/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7"/>
    <w:lvlOverride w:ilvl="0">
      <w:startOverride w:val="1"/>
    </w:lvlOverride>
  </w:num>
  <w:num w:numId="35">
    <w:abstractNumId w:val="9"/>
  </w:num>
  <w:num w:numId="36">
    <w:abstractNumId w:val="9"/>
  </w:num>
  <w:num w:numId="37">
    <w:abstractNumId w:val="16"/>
  </w:num>
  <w:num w:numId="38">
    <w:abstractNumId w:val="19"/>
  </w:num>
  <w:num w:numId="39">
    <w:abstractNumId w:val="17"/>
  </w:num>
  <w:num w:numId="40">
    <w:abstractNumId w:val="23"/>
  </w:num>
  <w:num w:numId="41">
    <w:abstractNumId w:val="13"/>
  </w:num>
  <w:num w:numId="42">
    <w:abstractNumId w:val="10"/>
  </w:num>
  <w:num w:numId="43">
    <w:abstractNumId w:val="14"/>
  </w:num>
  <w:num w:numId="44">
    <w:abstractNumId w:val="12"/>
  </w:num>
  <w:num w:numId="45">
    <w:abstractNumId w:val="15"/>
  </w:num>
  <w:num w:numId="4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9FB"/>
    <w:rsid w:val="0000290B"/>
    <w:rsid w:val="00002921"/>
    <w:rsid w:val="00003C63"/>
    <w:rsid w:val="000040F5"/>
    <w:rsid w:val="0000683C"/>
    <w:rsid w:val="00006F02"/>
    <w:rsid w:val="00010822"/>
    <w:rsid w:val="00010C2A"/>
    <w:rsid w:val="00017791"/>
    <w:rsid w:val="000331E6"/>
    <w:rsid w:val="000422E9"/>
    <w:rsid w:val="00045A17"/>
    <w:rsid w:val="000470EC"/>
    <w:rsid w:val="00052495"/>
    <w:rsid w:val="00062334"/>
    <w:rsid w:val="000658BA"/>
    <w:rsid w:val="0006630B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4032"/>
    <w:rsid w:val="000945F3"/>
    <w:rsid w:val="000965D0"/>
    <w:rsid w:val="000A1BBA"/>
    <w:rsid w:val="000A6D00"/>
    <w:rsid w:val="000A6FBA"/>
    <w:rsid w:val="000B4629"/>
    <w:rsid w:val="000B6195"/>
    <w:rsid w:val="000C2309"/>
    <w:rsid w:val="000C2D66"/>
    <w:rsid w:val="000C3479"/>
    <w:rsid w:val="000C68B3"/>
    <w:rsid w:val="000D22FF"/>
    <w:rsid w:val="000E143D"/>
    <w:rsid w:val="000E163A"/>
    <w:rsid w:val="000E6FA7"/>
    <w:rsid w:val="000F1306"/>
    <w:rsid w:val="000F27A2"/>
    <w:rsid w:val="000F40C4"/>
    <w:rsid w:val="000F5666"/>
    <w:rsid w:val="000F59CD"/>
    <w:rsid w:val="00102C1A"/>
    <w:rsid w:val="00103B71"/>
    <w:rsid w:val="001113F3"/>
    <w:rsid w:val="00120F3A"/>
    <w:rsid w:val="00122263"/>
    <w:rsid w:val="00127D9C"/>
    <w:rsid w:val="00127EA6"/>
    <w:rsid w:val="00132235"/>
    <w:rsid w:val="00136273"/>
    <w:rsid w:val="00136A4A"/>
    <w:rsid w:val="00141691"/>
    <w:rsid w:val="00141832"/>
    <w:rsid w:val="00142DDE"/>
    <w:rsid w:val="001438AC"/>
    <w:rsid w:val="0014486E"/>
    <w:rsid w:val="00145AA1"/>
    <w:rsid w:val="00146904"/>
    <w:rsid w:val="00147FB3"/>
    <w:rsid w:val="0015039D"/>
    <w:rsid w:val="00156231"/>
    <w:rsid w:val="0015674B"/>
    <w:rsid w:val="00160AAA"/>
    <w:rsid w:val="001635EF"/>
    <w:rsid w:val="001712A8"/>
    <w:rsid w:val="0017267A"/>
    <w:rsid w:val="001733C5"/>
    <w:rsid w:val="00177051"/>
    <w:rsid w:val="00177C59"/>
    <w:rsid w:val="00180E30"/>
    <w:rsid w:val="00180F82"/>
    <w:rsid w:val="00193EE6"/>
    <w:rsid w:val="001973C9"/>
    <w:rsid w:val="001A1C39"/>
    <w:rsid w:val="001A566C"/>
    <w:rsid w:val="001A5898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726"/>
    <w:rsid w:val="001E7DAF"/>
    <w:rsid w:val="001F338B"/>
    <w:rsid w:val="002130D8"/>
    <w:rsid w:val="0021533B"/>
    <w:rsid w:val="00216E9E"/>
    <w:rsid w:val="0021757D"/>
    <w:rsid w:val="00225398"/>
    <w:rsid w:val="0022613E"/>
    <w:rsid w:val="0022769D"/>
    <w:rsid w:val="002304B6"/>
    <w:rsid w:val="0023168B"/>
    <w:rsid w:val="002418D5"/>
    <w:rsid w:val="00251BF2"/>
    <w:rsid w:val="00254418"/>
    <w:rsid w:val="0025662A"/>
    <w:rsid w:val="00260C4C"/>
    <w:rsid w:val="00262CD4"/>
    <w:rsid w:val="0027298D"/>
    <w:rsid w:val="00273F7B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B4D07"/>
    <w:rsid w:val="002B6FB8"/>
    <w:rsid w:val="002D4AEE"/>
    <w:rsid w:val="002D69FB"/>
    <w:rsid w:val="002D6A8D"/>
    <w:rsid w:val="002E0E7B"/>
    <w:rsid w:val="002E35FC"/>
    <w:rsid w:val="002E4C53"/>
    <w:rsid w:val="002F05C7"/>
    <w:rsid w:val="002F3C09"/>
    <w:rsid w:val="002F5513"/>
    <w:rsid w:val="002F626C"/>
    <w:rsid w:val="002F770F"/>
    <w:rsid w:val="003001CE"/>
    <w:rsid w:val="00301031"/>
    <w:rsid w:val="00301C73"/>
    <w:rsid w:val="003033F9"/>
    <w:rsid w:val="00307540"/>
    <w:rsid w:val="003147AA"/>
    <w:rsid w:val="00314DC1"/>
    <w:rsid w:val="00331FD6"/>
    <w:rsid w:val="00335C04"/>
    <w:rsid w:val="0034119B"/>
    <w:rsid w:val="00342E08"/>
    <w:rsid w:val="003434C5"/>
    <w:rsid w:val="0036502B"/>
    <w:rsid w:val="00367A6E"/>
    <w:rsid w:val="00397FB2"/>
    <w:rsid w:val="003A46A9"/>
    <w:rsid w:val="003B591C"/>
    <w:rsid w:val="003C3FDF"/>
    <w:rsid w:val="003C6B7B"/>
    <w:rsid w:val="003D140B"/>
    <w:rsid w:val="003D5127"/>
    <w:rsid w:val="003D76E8"/>
    <w:rsid w:val="003E0CFD"/>
    <w:rsid w:val="003E0FA2"/>
    <w:rsid w:val="003F28D5"/>
    <w:rsid w:val="004007CA"/>
    <w:rsid w:val="00401F9E"/>
    <w:rsid w:val="004024F1"/>
    <w:rsid w:val="004027CF"/>
    <w:rsid w:val="00420D87"/>
    <w:rsid w:val="00423AFA"/>
    <w:rsid w:val="004262D7"/>
    <w:rsid w:val="00430148"/>
    <w:rsid w:val="004309F3"/>
    <w:rsid w:val="00430D88"/>
    <w:rsid w:val="004313A2"/>
    <w:rsid w:val="004330B3"/>
    <w:rsid w:val="00435FCE"/>
    <w:rsid w:val="004409F5"/>
    <w:rsid w:val="00442157"/>
    <w:rsid w:val="00444033"/>
    <w:rsid w:val="00446423"/>
    <w:rsid w:val="00446F24"/>
    <w:rsid w:val="0044737A"/>
    <w:rsid w:val="004508CD"/>
    <w:rsid w:val="00452C96"/>
    <w:rsid w:val="0045465E"/>
    <w:rsid w:val="00460337"/>
    <w:rsid w:val="00460A08"/>
    <w:rsid w:val="0046138C"/>
    <w:rsid w:val="00461D2D"/>
    <w:rsid w:val="00464F1D"/>
    <w:rsid w:val="00483A16"/>
    <w:rsid w:val="00491AF0"/>
    <w:rsid w:val="00491C69"/>
    <w:rsid w:val="004960BD"/>
    <w:rsid w:val="00496560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25F3"/>
    <w:rsid w:val="004D3B14"/>
    <w:rsid w:val="004D3B4A"/>
    <w:rsid w:val="004D5588"/>
    <w:rsid w:val="004D5D17"/>
    <w:rsid w:val="004D5EB4"/>
    <w:rsid w:val="004D650D"/>
    <w:rsid w:val="004E0BAA"/>
    <w:rsid w:val="00506E0F"/>
    <w:rsid w:val="00507B8B"/>
    <w:rsid w:val="00507FF8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DDB"/>
    <w:rsid w:val="00592B74"/>
    <w:rsid w:val="00595EA5"/>
    <w:rsid w:val="005962E8"/>
    <w:rsid w:val="005A38F9"/>
    <w:rsid w:val="005A76F0"/>
    <w:rsid w:val="005A7FDD"/>
    <w:rsid w:val="005B316E"/>
    <w:rsid w:val="005B4970"/>
    <w:rsid w:val="005B508D"/>
    <w:rsid w:val="005C50FC"/>
    <w:rsid w:val="005C6657"/>
    <w:rsid w:val="005C6B6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07E7B"/>
    <w:rsid w:val="00627B6C"/>
    <w:rsid w:val="00630386"/>
    <w:rsid w:val="0063075A"/>
    <w:rsid w:val="006339DC"/>
    <w:rsid w:val="00641554"/>
    <w:rsid w:val="0064520D"/>
    <w:rsid w:val="006510AA"/>
    <w:rsid w:val="00651689"/>
    <w:rsid w:val="00656912"/>
    <w:rsid w:val="00656F7B"/>
    <w:rsid w:val="006575EA"/>
    <w:rsid w:val="00662C25"/>
    <w:rsid w:val="0066618F"/>
    <w:rsid w:val="00671BB4"/>
    <w:rsid w:val="00671FBE"/>
    <w:rsid w:val="00674DB4"/>
    <w:rsid w:val="006750FE"/>
    <w:rsid w:val="0068537D"/>
    <w:rsid w:val="00685773"/>
    <w:rsid w:val="00690F48"/>
    <w:rsid w:val="00694931"/>
    <w:rsid w:val="00697F7C"/>
    <w:rsid w:val="006A1FB9"/>
    <w:rsid w:val="006A2293"/>
    <w:rsid w:val="006A3C75"/>
    <w:rsid w:val="006A5091"/>
    <w:rsid w:val="006A737C"/>
    <w:rsid w:val="006C27AA"/>
    <w:rsid w:val="006D36EA"/>
    <w:rsid w:val="006D3D0B"/>
    <w:rsid w:val="006D7585"/>
    <w:rsid w:val="006E554A"/>
    <w:rsid w:val="006E7CA0"/>
    <w:rsid w:val="006F28DA"/>
    <w:rsid w:val="006F6B03"/>
    <w:rsid w:val="00701F03"/>
    <w:rsid w:val="00703344"/>
    <w:rsid w:val="00710E9B"/>
    <w:rsid w:val="00714597"/>
    <w:rsid w:val="0072695D"/>
    <w:rsid w:val="00726991"/>
    <w:rsid w:val="00737884"/>
    <w:rsid w:val="00741092"/>
    <w:rsid w:val="00742680"/>
    <w:rsid w:val="00746C9E"/>
    <w:rsid w:val="00750259"/>
    <w:rsid w:val="007508D8"/>
    <w:rsid w:val="0075139D"/>
    <w:rsid w:val="007658EA"/>
    <w:rsid w:val="00771535"/>
    <w:rsid w:val="0077399F"/>
    <w:rsid w:val="00774BB8"/>
    <w:rsid w:val="00777324"/>
    <w:rsid w:val="0078754C"/>
    <w:rsid w:val="007902B7"/>
    <w:rsid w:val="00790AA5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C75F0"/>
    <w:rsid w:val="007D3E38"/>
    <w:rsid w:val="007D6502"/>
    <w:rsid w:val="007E47FA"/>
    <w:rsid w:val="007E4E9F"/>
    <w:rsid w:val="007F3E64"/>
    <w:rsid w:val="007F4606"/>
    <w:rsid w:val="0080548E"/>
    <w:rsid w:val="00806EE2"/>
    <w:rsid w:val="0081233E"/>
    <w:rsid w:val="008124C7"/>
    <w:rsid w:val="00812DEE"/>
    <w:rsid w:val="00815894"/>
    <w:rsid w:val="00815A32"/>
    <w:rsid w:val="00826C42"/>
    <w:rsid w:val="008323FB"/>
    <w:rsid w:val="0083467A"/>
    <w:rsid w:val="008543BA"/>
    <w:rsid w:val="008567FE"/>
    <w:rsid w:val="00856B0D"/>
    <w:rsid w:val="00857559"/>
    <w:rsid w:val="00861749"/>
    <w:rsid w:val="008648B4"/>
    <w:rsid w:val="00864CBA"/>
    <w:rsid w:val="0086533E"/>
    <w:rsid w:val="008669C1"/>
    <w:rsid w:val="00874443"/>
    <w:rsid w:val="00880C96"/>
    <w:rsid w:val="00887683"/>
    <w:rsid w:val="00887B37"/>
    <w:rsid w:val="00887C84"/>
    <w:rsid w:val="00892400"/>
    <w:rsid w:val="00894F11"/>
    <w:rsid w:val="0089652C"/>
    <w:rsid w:val="008A2D79"/>
    <w:rsid w:val="008A66FF"/>
    <w:rsid w:val="008A6D28"/>
    <w:rsid w:val="008B1B50"/>
    <w:rsid w:val="008B206F"/>
    <w:rsid w:val="008B6694"/>
    <w:rsid w:val="008C0E19"/>
    <w:rsid w:val="008C5FD7"/>
    <w:rsid w:val="008D0944"/>
    <w:rsid w:val="008D2F11"/>
    <w:rsid w:val="008D7145"/>
    <w:rsid w:val="008D719B"/>
    <w:rsid w:val="008E04AE"/>
    <w:rsid w:val="008E68A4"/>
    <w:rsid w:val="008F0030"/>
    <w:rsid w:val="008F0182"/>
    <w:rsid w:val="00900696"/>
    <w:rsid w:val="0090078A"/>
    <w:rsid w:val="00906A24"/>
    <w:rsid w:val="0091663C"/>
    <w:rsid w:val="00920F8C"/>
    <w:rsid w:val="009226CD"/>
    <w:rsid w:val="009406EF"/>
    <w:rsid w:val="009441EB"/>
    <w:rsid w:val="009458E0"/>
    <w:rsid w:val="00947858"/>
    <w:rsid w:val="0095003F"/>
    <w:rsid w:val="00954399"/>
    <w:rsid w:val="009553E0"/>
    <w:rsid w:val="00962609"/>
    <w:rsid w:val="00964894"/>
    <w:rsid w:val="00966A55"/>
    <w:rsid w:val="009738C3"/>
    <w:rsid w:val="009740F0"/>
    <w:rsid w:val="009743BF"/>
    <w:rsid w:val="00975B9E"/>
    <w:rsid w:val="0098136C"/>
    <w:rsid w:val="0098537D"/>
    <w:rsid w:val="00985D23"/>
    <w:rsid w:val="0098647C"/>
    <w:rsid w:val="00991C72"/>
    <w:rsid w:val="00995180"/>
    <w:rsid w:val="009A1262"/>
    <w:rsid w:val="009A30A3"/>
    <w:rsid w:val="009B60B7"/>
    <w:rsid w:val="009B7785"/>
    <w:rsid w:val="009C0604"/>
    <w:rsid w:val="009C28CB"/>
    <w:rsid w:val="009C4A8F"/>
    <w:rsid w:val="009D0219"/>
    <w:rsid w:val="009D02E9"/>
    <w:rsid w:val="009D0700"/>
    <w:rsid w:val="009D2ECF"/>
    <w:rsid w:val="009E16EA"/>
    <w:rsid w:val="009F085E"/>
    <w:rsid w:val="009F3746"/>
    <w:rsid w:val="009F614A"/>
    <w:rsid w:val="009F6927"/>
    <w:rsid w:val="00A02942"/>
    <w:rsid w:val="00A02F18"/>
    <w:rsid w:val="00A05FBA"/>
    <w:rsid w:val="00A07873"/>
    <w:rsid w:val="00A13E99"/>
    <w:rsid w:val="00A17E53"/>
    <w:rsid w:val="00A2012A"/>
    <w:rsid w:val="00A25722"/>
    <w:rsid w:val="00A26359"/>
    <w:rsid w:val="00A31619"/>
    <w:rsid w:val="00A31DFF"/>
    <w:rsid w:val="00A4117F"/>
    <w:rsid w:val="00A5618F"/>
    <w:rsid w:val="00A57EDA"/>
    <w:rsid w:val="00A639F4"/>
    <w:rsid w:val="00A70B8E"/>
    <w:rsid w:val="00A7144F"/>
    <w:rsid w:val="00A72805"/>
    <w:rsid w:val="00A73577"/>
    <w:rsid w:val="00A763C0"/>
    <w:rsid w:val="00A8108C"/>
    <w:rsid w:val="00A9048F"/>
    <w:rsid w:val="00A947C7"/>
    <w:rsid w:val="00A95312"/>
    <w:rsid w:val="00AA1F8E"/>
    <w:rsid w:val="00AB0ED0"/>
    <w:rsid w:val="00AB3FDB"/>
    <w:rsid w:val="00AB572C"/>
    <w:rsid w:val="00AB6B04"/>
    <w:rsid w:val="00AB6ECA"/>
    <w:rsid w:val="00AC12B2"/>
    <w:rsid w:val="00AC47D3"/>
    <w:rsid w:val="00AD4FCA"/>
    <w:rsid w:val="00AD6758"/>
    <w:rsid w:val="00AE011E"/>
    <w:rsid w:val="00AF3437"/>
    <w:rsid w:val="00B03577"/>
    <w:rsid w:val="00B0368E"/>
    <w:rsid w:val="00B12204"/>
    <w:rsid w:val="00B12629"/>
    <w:rsid w:val="00B146E6"/>
    <w:rsid w:val="00B345EE"/>
    <w:rsid w:val="00B37FC2"/>
    <w:rsid w:val="00B43F5E"/>
    <w:rsid w:val="00B55A09"/>
    <w:rsid w:val="00B564FF"/>
    <w:rsid w:val="00B6076C"/>
    <w:rsid w:val="00B60C37"/>
    <w:rsid w:val="00B64A54"/>
    <w:rsid w:val="00B67573"/>
    <w:rsid w:val="00B71C86"/>
    <w:rsid w:val="00B765D9"/>
    <w:rsid w:val="00B76B49"/>
    <w:rsid w:val="00B77494"/>
    <w:rsid w:val="00B80383"/>
    <w:rsid w:val="00B825EB"/>
    <w:rsid w:val="00B84860"/>
    <w:rsid w:val="00B85D3C"/>
    <w:rsid w:val="00B96422"/>
    <w:rsid w:val="00B96BFB"/>
    <w:rsid w:val="00BA0424"/>
    <w:rsid w:val="00BA11AF"/>
    <w:rsid w:val="00BA3FB7"/>
    <w:rsid w:val="00BB218F"/>
    <w:rsid w:val="00BB2336"/>
    <w:rsid w:val="00BB564F"/>
    <w:rsid w:val="00BC0951"/>
    <w:rsid w:val="00BC09C5"/>
    <w:rsid w:val="00BC631F"/>
    <w:rsid w:val="00BD3BA7"/>
    <w:rsid w:val="00BE075E"/>
    <w:rsid w:val="00BE3AD7"/>
    <w:rsid w:val="00BF2A49"/>
    <w:rsid w:val="00BF5CA9"/>
    <w:rsid w:val="00C01028"/>
    <w:rsid w:val="00C0257D"/>
    <w:rsid w:val="00C02C96"/>
    <w:rsid w:val="00C03840"/>
    <w:rsid w:val="00C03B46"/>
    <w:rsid w:val="00C069D4"/>
    <w:rsid w:val="00C12F2A"/>
    <w:rsid w:val="00C13216"/>
    <w:rsid w:val="00C22B63"/>
    <w:rsid w:val="00C22C68"/>
    <w:rsid w:val="00C235CB"/>
    <w:rsid w:val="00C24B6B"/>
    <w:rsid w:val="00C26546"/>
    <w:rsid w:val="00C35FFB"/>
    <w:rsid w:val="00C44120"/>
    <w:rsid w:val="00C459DC"/>
    <w:rsid w:val="00C460D7"/>
    <w:rsid w:val="00C4681F"/>
    <w:rsid w:val="00C520AC"/>
    <w:rsid w:val="00C575CA"/>
    <w:rsid w:val="00C6679C"/>
    <w:rsid w:val="00C672BA"/>
    <w:rsid w:val="00C712A3"/>
    <w:rsid w:val="00C730D3"/>
    <w:rsid w:val="00C76D6A"/>
    <w:rsid w:val="00C8397A"/>
    <w:rsid w:val="00C83FF3"/>
    <w:rsid w:val="00C91C45"/>
    <w:rsid w:val="00C94FB8"/>
    <w:rsid w:val="00CA0147"/>
    <w:rsid w:val="00CA1CFF"/>
    <w:rsid w:val="00CA441D"/>
    <w:rsid w:val="00CB0CD3"/>
    <w:rsid w:val="00CB3140"/>
    <w:rsid w:val="00CC097C"/>
    <w:rsid w:val="00CC153E"/>
    <w:rsid w:val="00CC3798"/>
    <w:rsid w:val="00CC4E09"/>
    <w:rsid w:val="00CD38DD"/>
    <w:rsid w:val="00CD3A8A"/>
    <w:rsid w:val="00CD4F6B"/>
    <w:rsid w:val="00CE612B"/>
    <w:rsid w:val="00CF2329"/>
    <w:rsid w:val="00CF2FC7"/>
    <w:rsid w:val="00CF3909"/>
    <w:rsid w:val="00CF7C4C"/>
    <w:rsid w:val="00D02B99"/>
    <w:rsid w:val="00D04670"/>
    <w:rsid w:val="00D04D91"/>
    <w:rsid w:val="00D04EE4"/>
    <w:rsid w:val="00D212DB"/>
    <w:rsid w:val="00D21626"/>
    <w:rsid w:val="00D24870"/>
    <w:rsid w:val="00D32C31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4353"/>
    <w:rsid w:val="00D75116"/>
    <w:rsid w:val="00D75C9B"/>
    <w:rsid w:val="00D90AF1"/>
    <w:rsid w:val="00D91BEC"/>
    <w:rsid w:val="00D933FB"/>
    <w:rsid w:val="00DA048F"/>
    <w:rsid w:val="00DA2806"/>
    <w:rsid w:val="00DB1FDB"/>
    <w:rsid w:val="00DB4BB7"/>
    <w:rsid w:val="00DB55CB"/>
    <w:rsid w:val="00DB757F"/>
    <w:rsid w:val="00DC2A64"/>
    <w:rsid w:val="00DC68C3"/>
    <w:rsid w:val="00DD0980"/>
    <w:rsid w:val="00DD23C0"/>
    <w:rsid w:val="00DE0386"/>
    <w:rsid w:val="00DE16DE"/>
    <w:rsid w:val="00DE1D1A"/>
    <w:rsid w:val="00DE358C"/>
    <w:rsid w:val="00DE5898"/>
    <w:rsid w:val="00DE66D7"/>
    <w:rsid w:val="00E1390D"/>
    <w:rsid w:val="00E1728C"/>
    <w:rsid w:val="00E231BA"/>
    <w:rsid w:val="00E2794A"/>
    <w:rsid w:val="00E33B98"/>
    <w:rsid w:val="00E34DCA"/>
    <w:rsid w:val="00E34E5E"/>
    <w:rsid w:val="00E3652A"/>
    <w:rsid w:val="00E56309"/>
    <w:rsid w:val="00E56466"/>
    <w:rsid w:val="00E5726F"/>
    <w:rsid w:val="00E626B1"/>
    <w:rsid w:val="00E627BF"/>
    <w:rsid w:val="00E706E4"/>
    <w:rsid w:val="00E72C65"/>
    <w:rsid w:val="00E76753"/>
    <w:rsid w:val="00E77BCF"/>
    <w:rsid w:val="00E80605"/>
    <w:rsid w:val="00E87AC6"/>
    <w:rsid w:val="00E95128"/>
    <w:rsid w:val="00EA3EF7"/>
    <w:rsid w:val="00EA53B1"/>
    <w:rsid w:val="00EA7B8D"/>
    <w:rsid w:val="00EB0931"/>
    <w:rsid w:val="00EB1EA1"/>
    <w:rsid w:val="00EB59FB"/>
    <w:rsid w:val="00EC0820"/>
    <w:rsid w:val="00ED1E98"/>
    <w:rsid w:val="00ED5F95"/>
    <w:rsid w:val="00ED67D4"/>
    <w:rsid w:val="00ED701C"/>
    <w:rsid w:val="00ED7324"/>
    <w:rsid w:val="00EE0E21"/>
    <w:rsid w:val="00EF0B01"/>
    <w:rsid w:val="00EF34AE"/>
    <w:rsid w:val="00EF4E72"/>
    <w:rsid w:val="00EF688C"/>
    <w:rsid w:val="00F0375F"/>
    <w:rsid w:val="00F10E0E"/>
    <w:rsid w:val="00F150F1"/>
    <w:rsid w:val="00F16F26"/>
    <w:rsid w:val="00F20205"/>
    <w:rsid w:val="00F27004"/>
    <w:rsid w:val="00F37131"/>
    <w:rsid w:val="00F4385F"/>
    <w:rsid w:val="00F4615A"/>
    <w:rsid w:val="00F501FB"/>
    <w:rsid w:val="00F50D54"/>
    <w:rsid w:val="00F54864"/>
    <w:rsid w:val="00F709E2"/>
    <w:rsid w:val="00F70C00"/>
    <w:rsid w:val="00F70F26"/>
    <w:rsid w:val="00F71552"/>
    <w:rsid w:val="00F75A5E"/>
    <w:rsid w:val="00F75DF5"/>
    <w:rsid w:val="00F802C8"/>
    <w:rsid w:val="00F838BE"/>
    <w:rsid w:val="00F83A95"/>
    <w:rsid w:val="00F865E8"/>
    <w:rsid w:val="00F90D92"/>
    <w:rsid w:val="00F91913"/>
    <w:rsid w:val="00F9359C"/>
    <w:rsid w:val="00F9506A"/>
    <w:rsid w:val="00FA02AD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676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49943"/>
  <w15:docId w15:val="{275E94F3-D81F-4C77-9625-837068A6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oznamsodrkami">
    <w:name w:val="List Bullet"/>
    <w:basedOn w:val="Normlny"/>
    <w:link w:val="ZoznamsodrkamiChar"/>
    <w:uiPriority w:val="99"/>
    <w:rsid w:val="00B37FC2"/>
    <w:pPr>
      <w:numPr>
        <w:numId w:val="40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B37FC2"/>
    <w:rPr>
      <w:rFonts w:ascii="Times New Roman" w:eastAsia="Times New Roman" w:hAnsi="Times New Roman"/>
      <w:sz w:val="22"/>
      <w:lang w:val="cs-CZ" w:eastAsia="cs-CZ"/>
    </w:rPr>
  </w:style>
  <w:style w:type="character" w:customStyle="1" w:styleId="odstavecChar">
    <w:name w:val="odstavec Char"/>
    <w:link w:val="odstavec"/>
    <w:locked/>
    <w:rsid w:val="00B37FC2"/>
    <w:rPr>
      <w:rFonts w:ascii="Times New Roman" w:hAnsi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37FC2"/>
    <w:pPr>
      <w:suppressAutoHyphens/>
      <w:ind w:left="426"/>
      <w:jc w:val="both"/>
    </w:pPr>
    <w:rPr>
      <w:rFonts w:eastAsia="Calibri"/>
      <w:bCs/>
      <w:iCs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1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Zavierka\ZAVIERKA_2013\5_Vykazy\5A_POZNAMKY\MS_OFFICE_2007\Poznamky_FINAL_15022012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724B9-337B-4D7E-85CE-93DA2064F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Poznamky_FINAL_15022012</Template>
  <TotalTime>7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5855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Marcekova Silvia</dc:creator>
  <cp:lastModifiedBy>Konto Microsoft</cp:lastModifiedBy>
  <cp:revision>5</cp:revision>
  <cp:lastPrinted>2020-02-10T07:18:00Z</cp:lastPrinted>
  <dcterms:created xsi:type="dcterms:W3CDTF">2024-05-26T20:07:00Z</dcterms:created>
  <dcterms:modified xsi:type="dcterms:W3CDTF">2025-06-06T20:15:00Z</dcterms:modified>
</cp:coreProperties>
</file>