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4C73B8" w14:textId="556CA4CA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>Účtovná závierka k 31.12.202</w:t>
      </w:r>
      <w:r w:rsidR="00A03F53">
        <w:rPr>
          <w:color w:val="auto"/>
        </w:rPr>
        <w:t>4</w:t>
      </w:r>
    </w:p>
    <w:p w14:paraId="504C73B9" w14:textId="16C72143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Zostavená: </w:t>
      </w:r>
      <w:r w:rsidR="00A03F53">
        <w:rPr>
          <w:color w:val="auto"/>
        </w:rPr>
        <w:t>5.6.2025</w:t>
      </w:r>
    </w:p>
    <w:p w14:paraId="504C73BA" w14:textId="645385A9" w:rsidR="00016097" w:rsidRDefault="00016097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Schválená: </w:t>
      </w:r>
      <w:r w:rsidR="00D72962">
        <w:rPr>
          <w:color w:val="auto"/>
        </w:rPr>
        <w:t>8.</w:t>
      </w:r>
      <w:r w:rsidR="00A03F53">
        <w:rPr>
          <w:color w:val="auto"/>
        </w:rPr>
        <w:t>6.2025</w:t>
      </w:r>
    </w:p>
    <w:p w14:paraId="504C73BB" w14:textId="77777777" w:rsidR="00016097" w:rsidRDefault="005D536A" w:rsidP="005D536A">
      <w:pPr>
        <w:pStyle w:val="Default"/>
        <w:jc w:val="both"/>
        <w:rPr>
          <w:color w:val="auto"/>
        </w:rPr>
      </w:pPr>
      <w:r>
        <w:rPr>
          <w:color w:val="auto"/>
        </w:rPr>
        <w:t xml:space="preserve"> </w:t>
      </w:r>
    </w:p>
    <w:p w14:paraId="504C73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14:paraId="504C73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04C73B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04C73BF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504C73C2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0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C1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504C73C5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3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E06895">
              <w:rPr>
                <w:sz w:val="22"/>
              </w:rPr>
              <w:t>Jump centrum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C4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E06895">
              <w:rPr>
                <w:sz w:val="22"/>
              </w:rPr>
              <w:t>Dolinky, 1147, 01362, Veľké Rovné</w:t>
            </w:r>
          </w:p>
        </w:tc>
      </w:tr>
    </w:tbl>
    <w:p w14:paraId="504C73C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C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04C73C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04C73C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04C73C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3CB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504C73CC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04C73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04C73C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04C73D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04C73D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C73D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D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D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3D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04C73D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04C73E0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04C73E1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04C73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504C73E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504C73E6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4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5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504C73E9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E7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E8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14:paraId="504C73E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04C73E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04C73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04C73E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EF" w14:textId="77777777" w:rsidR="005D536A" w:rsidRPr="006A364B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6A364B">
        <w:rPr>
          <w:b/>
          <w:color w:val="auto"/>
          <w:sz w:val="23"/>
          <w:szCs w:val="23"/>
        </w:rPr>
        <w:t xml:space="preserve">Áno </w:t>
      </w:r>
      <w:r w:rsidRPr="006A364B">
        <w:rPr>
          <w:b/>
          <w:color w:val="auto"/>
          <w:sz w:val="23"/>
          <w:szCs w:val="23"/>
        </w:rPr>
        <w:tab/>
        <w:t xml:space="preserve"> </w:t>
      </w:r>
    </w:p>
    <w:p w14:paraId="504C73F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3F1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04C73F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04C73F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3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3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04C73F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3F8" w14:textId="77777777" w:rsidR="00536B52" w:rsidRPr="00536B52" w:rsidRDefault="00536B52" w:rsidP="00BE164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3F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3FC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BE164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3FD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Sú zahrnuté do ceny obstarania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3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4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5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Sú zahrnuté do ceny obstarania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4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0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0C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0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10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41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14" w14:textId="77777777" w:rsidR="00536B52" w:rsidRPr="00536B52" w:rsidRDefault="00A8340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4C74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04C741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04C74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04C742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C44B3E" w:rsidRPr="00536B52" w14:paraId="1BDE8F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9527DB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26B44E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DFF392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18FFCB5" w14:textId="77777777" w:rsidR="00C44B3E" w:rsidRPr="00536B52" w:rsidRDefault="00C44B3E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536B52" w:rsidRPr="00536B52" w14:paraId="504C742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23" w14:textId="77777777" w:rsidR="00536B52" w:rsidRPr="00210323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22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B51E65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  </w:t>
            </w:r>
            <w:r w:rsidR="00B51E65" w:rsidRPr="00210323">
              <w:rPr>
                <w:rFonts w:eastAsia="Times New Roman"/>
                <w:b/>
                <w:bCs/>
                <w:sz w:val="22"/>
                <w:lang w:eastAsia="sk-SK"/>
              </w:rPr>
              <w:t>Trampolíny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24" w14:textId="77777777" w:rsidR="00536B52" w:rsidRPr="00536B52" w:rsidRDefault="00B51E6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25" w14:textId="77777777" w:rsidR="00536B52" w:rsidRPr="00536B52" w:rsidRDefault="00B51E6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16,6%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26" w14:textId="77777777" w:rsidR="00536B52" w:rsidRPr="00536B52" w:rsidRDefault="00B51E6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B51E65" w:rsidRPr="00536B52" w14:paraId="504C742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28" w14:textId="77777777" w:rsidR="00B51E65" w:rsidRPr="00536B52" w:rsidRDefault="00B51E65" w:rsidP="00B51E65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Penové kocky</w:t>
            </w: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29" w14:textId="77777777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 rokov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2A" w14:textId="77777777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16,6%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2B" w14:textId="77777777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B51E65" w:rsidRPr="00536B52" w14:paraId="504C743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2D" w14:textId="77777777" w:rsidR="00B51E65" w:rsidRPr="00536B52" w:rsidRDefault="00A83401" w:rsidP="00B51E65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proofErr w:type="spellStart"/>
            <w:r>
              <w:rPr>
                <w:rFonts w:eastAsia="Times New Roman"/>
                <w:b/>
                <w:bCs/>
                <w:sz w:val="22"/>
                <w:lang w:eastAsia="sk-SK"/>
              </w:rPr>
              <w:t>Vysokotlaké</w:t>
            </w:r>
            <w:proofErr w:type="spellEnd"/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 striekacie zariadenie</w:t>
            </w:r>
            <w:r w:rsidR="00B51E65"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2E" w14:textId="77777777" w:rsidR="00B51E65" w:rsidRPr="00536B52" w:rsidRDefault="00A83401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6 rokov</w:t>
            </w:r>
            <w:r w:rsidR="00B51E65"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2F" w14:textId="77777777" w:rsidR="00B51E65" w:rsidRPr="00536B52" w:rsidRDefault="00630519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16,6%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B51E65"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30" w14:textId="77777777" w:rsidR="00A83401" w:rsidRDefault="00A83401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  <w:p w14:paraId="504C7431" w14:textId="77777777" w:rsidR="00B51E65" w:rsidRPr="00536B52" w:rsidRDefault="00B51E65" w:rsidP="00B51E65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630519" w:rsidRPr="00536B52" w14:paraId="504C743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3" w14:textId="77777777" w:rsidR="00630519" w:rsidRDefault="00630519" w:rsidP="00B51E65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sz w:val="22"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Kompenzačná jednotka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4" w14:textId="77777777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6 rokov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04C7435" w14:textId="77777777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16,6%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4C7436" w14:textId="77777777" w:rsidR="00630519" w:rsidRDefault="00630519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</w:p>
        </w:tc>
      </w:tr>
      <w:tr w:rsidR="004C4B41" w:rsidRPr="00536B52" w14:paraId="1492851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12264EC" w14:textId="5CA490DA" w:rsidR="004C4B41" w:rsidRDefault="004C4B41" w:rsidP="00B51E65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sz w:val="22"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MV Škoda Fabia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F869EAE" w14:textId="06E3CAAB" w:rsidR="004C4B41" w:rsidRDefault="004C4B41" w:rsidP="00B51E65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A82573E" w14:textId="621D928D" w:rsidR="004C4B41" w:rsidRDefault="00341256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25%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7559E426" w14:textId="4668FD94" w:rsidR="004C4B41" w:rsidRDefault="004C4B41" w:rsidP="00B51E6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</w:p>
        </w:tc>
      </w:tr>
    </w:tbl>
    <w:p w14:paraId="504C743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04C743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04C74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504C74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3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C74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4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4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04C744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50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04C7451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4C745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52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504C745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6" w14:textId="5882D428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7" w14:textId="2E11E5BD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58" w14:textId="7FA74A04" w:rsidR="00E23D62" w:rsidRPr="006A364B" w:rsidRDefault="00E23D62" w:rsidP="00BA61F6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</w:tr>
      <w:tr w:rsidR="00E23D62" w:rsidRPr="00E23D62" w14:paraId="504C745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A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B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5C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46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5E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6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6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04C74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04C746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04C74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04C74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C74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04C74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C74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04C747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72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930B121" w14:textId="77777777" w:rsidR="00E72249" w:rsidRDefault="00E7224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7A65F473" w14:textId="77777777" w:rsidR="00E72249" w:rsidRDefault="00E7224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596BDC9B" w14:textId="77777777" w:rsidR="00E72249" w:rsidRDefault="00E7224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50D0BA7B" w14:textId="77777777" w:rsidR="00E72249" w:rsidRDefault="00E7224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6D033C9E" w14:textId="77777777" w:rsidR="00E72249" w:rsidRDefault="00E7224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504C7473" w14:textId="728ED80C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Čl. III </w:t>
      </w:r>
    </w:p>
    <w:p w14:paraId="504C747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04C7475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04C74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04C747A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04C747E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8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8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8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8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9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04C749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04C749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04C749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9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9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04C7498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9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C7497" w14:textId="3E1A935A" w:rsidR="008420B2" w:rsidRPr="00E23D62" w:rsidRDefault="000A1731" w:rsidP="00757CB9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1467</w:t>
            </w:r>
          </w:p>
        </w:tc>
      </w:tr>
      <w:tr w:rsidR="008420B2" w:rsidRPr="00E23D62" w14:paraId="504C749B" w14:textId="77777777" w:rsidTr="00757CB9">
        <w:trPr>
          <w:trHeight w:val="277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9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9A" w14:textId="77777777" w:rsidR="008420B2" w:rsidRPr="00E23D62" w:rsidRDefault="008420B2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04C749E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9D" w14:textId="60C6DDC7" w:rsidR="008420B2" w:rsidRPr="00E23D62" w:rsidRDefault="007B4689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14</w:t>
            </w:r>
            <w:r w:rsidR="000A1731">
              <w:rPr>
                <w:rFonts w:eastAsia="Times New Roman"/>
                <w:lang w:eastAsia="sk-SK"/>
              </w:rPr>
              <w:t>67</w:t>
            </w:r>
          </w:p>
        </w:tc>
      </w:tr>
      <w:tr w:rsidR="008420B2" w:rsidRPr="00E23D62" w14:paraId="504C74A1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49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C74A0" w14:textId="288BD060" w:rsidR="008420B2" w:rsidRPr="00E23D62" w:rsidRDefault="00D709D8" w:rsidP="00757CB9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4285</w:t>
            </w:r>
          </w:p>
        </w:tc>
      </w:tr>
      <w:tr w:rsidR="008420B2" w:rsidRPr="00E23D62" w14:paraId="504C74A4" w14:textId="77777777" w:rsidTr="00757CB9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A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4C74A3" w14:textId="56370875" w:rsidR="008420B2" w:rsidRPr="00E23D62" w:rsidRDefault="00D709D8" w:rsidP="00757CB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4285</w:t>
            </w:r>
          </w:p>
        </w:tc>
      </w:tr>
      <w:tr w:rsidR="008420B2" w:rsidRPr="00E23D62" w14:paraId="504C74A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A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4A9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04C74A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04C74AD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04C74B1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04C74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74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04C74B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B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B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B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B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C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C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C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4C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C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4C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4C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04C74C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04C74C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04C74C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04C74C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04C74CD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04C74CE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04C74D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4D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14:paraId="504C74D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4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04C74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E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4C74F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4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4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4F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4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4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4F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0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0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0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0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1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04C751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1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4C75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504C752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04C752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04C752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04C75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04C752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504C752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04C752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04C752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04C752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04C752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04C75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04C75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04C75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04C7534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04C75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C75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C75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04C753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4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4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5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C75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75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C75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04C75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C75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C75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5D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5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5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04C75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04C756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04C756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4C756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C75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5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04C75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6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6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6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6B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C75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C75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7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7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7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04C757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04C757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04C757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04C7580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04C758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04C758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8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8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504C758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4C758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8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758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04C758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8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8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4C759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C759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4C759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9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4C75A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C759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4C759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4C75A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A2" w14:textId="104C5A73" w:rsidR="005D536A" w:rsidRPr="00B51E65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opise významných finančných povinností a v</w:t>
      </w:r>
      <w:r w:rsidR="00B51E65">
        <w:rPr>
          <w:color w:val="auto"/>
          <w:sz w:val="23"/>
          <w:szCs w:val="23"/>
        </w:rPr>
        <w:t xml:space="preserve">ýznamných podmienených záväzkov : </w:t>
      </w:r>
    </w:p>
    <w:p w14:paraId="504C75A3" w14:textId="77777777" w:rsidR="00F31652" w:rsidRDefault="00F316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75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04C75A5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04C75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04C75A7" w14:textId="77777777" w:rsidR="00020183" w:rsidRDefault="00020183" w:rsidP="005D536A">
      <w:pPr>
        <w:jc w:val="both"/>
      </w:pPr>
    </w:p>
    <w:sectPr w:rsidR="00020183" w:rsidSect="000D116B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6B9976" w14:textId="77777777" w:rsidR="000D116B" w:rsidRDefault="000D116B" w:rsidP="00536B52">
      <w:pPr>
        <w:spacing w:after="0" w:line="240" w:lineRule="auto"/>
      </w:pPr>
      <w:r>
        <w:separator/>
      </w:r>
    </w:p>
  </w:endnote>
  <w:endnote w:type="continuationSeparator" w:id="0">
    <w:p w14:paraId="700FAA2F" w14:textId="77777777" w:rsidR="000D116B" w:rsidRDefault="000D116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809FCF" w14:textId="77777777" w:rsidR="000D116B" w:rsidRDefault="000D116B" w:rsidP="00536B52">
      <w:pPr>
        <w:spacing w:after="0" w:line="240" w:lineRule="auto"/>
      </w:pPr>
      <w:r>
        <w:separator/>
      </w:r>
    </w:p>
  </w:footnote>
  <w:footnote w:type="continuationSeparator" w:id="0">
    <w:p w14:paraId="228EFEC3" w14:textId="77777777" w:rsidR="000D116B" w:rsidRDefault="000D116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10267" w:type="dxa"/>
      <w:tblLook w:val="04A0" w:firstRow="1" w:lastRow="0" w:firstColumn="1" w:lastColumn="0" w:noHBand="0" w:noVBand="1"/>
    </w:tblPr>
    <w:tblGrid>
      <w:gridCol w:w="2771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5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75B6E" w14:paraId="504C75C1" w14:textId="77777777" w:rsidTr="00F75B6E">
      <w:tc>
        <w:tcPr>
          <w:tcW w:w="2859" w:type="dxa"/>
        </w:tcPr>
        <w:p w14:paraId="504C75A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04C75A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14:paraId="504C75AE" w14:textId="77777777"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504C75AF" w14:textId="77777777"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0" w14:textId="77777777"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14:paraId="504C75B1" w14:textId="77777777"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14:paraId="504C75B2" w14:textId="77777777"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14:paraId="504C75B3" w14:textId="77777777"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14:paraId="504C75B4" w14:textId="77777777"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5" w14:textId="77777777" w:rsidR="00536B52" w:rsidRDefault="008F3B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847" w:type="dxa"/>
          <w:tcBorders>
            <w:top w:val="nil"/>
            <w:bottom w:val="nil"/>
          </w:tcBorders>
        </w:tcPr>
        <w:p w14:paraId="504C75B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14:paraId="504C75B7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8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504C75B9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04C75BA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14:paraId="504C75BB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14:paraId="504C75BC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14:paraId="504C75BD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14:paraId="504C75BE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14:paraId="504C75BF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504C75C0" w14:textId="77777777" w:rsidR="00536B52" w:rsidRDefault="00F75B6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14:paraId="504C75C2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895"/>
    <w:rsid w:val="00014F35"/>
    <w:rsid w:val="00016097"/>
    <w:rsid w:val="00020183"/>
    <w:rsid w:val="000A1731"/>
    <w:rsid w:val="000D116B"/>
    <w:rsid w:val="00104CBE"/>
    <w:rsid w:val="00104CF6"/>
    <w:rsid w:val="0010796B"/>
    <w:rsid w:val="0011611B"/>
    <w:rsid w:val="00123F1F"/>
    <w:rsid w:val="00172443"/>
    <w:rsid w:val="002052C4"/>
    <w:rsid w:val="00210323"/>
    <w:rsid w:val="00222B0D"/>
    <w:rsid w:val="00303018"/>
    <w:rsid w:val="0031338E"/>
    <w:rsid w:val="00320ED4"/>
    <w:rsid w:val="00341256"/>
    <w:rsid w:val="003652EB"/>
    <w:rsid w:val="003B69B1"/>
    <w:rsid w:val="003E317F"/>
    <w:rsid w:val="0040300D"/>
    <w:rsid w:val="00426E80"/>
    <w:rsid w:val="004B403F"/>
    <w:rsid w:val="004C4B41"/>
    <w:rsid w:val="0052082A"/>
    <w:rsid w:val="00536B52"/>
    <w:rsid w:val="005D536A"/>
    <w:rsid w:val="005E1C8A"/>
    <w:rsid w:val="006128AF"/>
    <w:rsid w:val="006171F8"/>
    <w:rsid w:val="00630519"/>
    <w:rsid w:val="00692217"/>
    <w:rsid w:val="006A0AB4"/>
    <w:rsid w:val="006A364B"/>
    <w:rsid w:val="006A7C8A"/>
    <w:rsid w:val="00757CB9"/>
    <w:rsid w:val="007619D7"/>
    <w:rsid w:val="00786CB1"/>
    <w:rsid w:val="007A0F50"/>
    <w:rsid w:val="007B4689"/>
    <w:rsid w:val="007F1B68"/>
    <w:rsid w:val="00823B80"/>
    <w:rsid w:val="00827528"/>
    <w:rsid w:val="008420B2"/>
    <w:rsid w:val="008948EC"/>
    <w:rsid w:val="008C12FE"/>
    <w:rsid w:val="008C57A5"/>
    <w:rsid w:val="008D018D"/>
    <w:rsid w:val="008F3BC5"/>
    <w:rsid w:val="00933F8E"/>
    <w:rsid w:val="009527A6"/>
    <w:rsid w:val="00962DA0"/>
    <w:rsid w:val="009A1A90"/>
    <w:rsid w:val="009C62AB"/>
    <w:rsid w:val="009D09A4"/>
    <w:rsid w:val="00A03F53"/>
    <w:rsid w:val="00A65341"/>
    <w:rsid w:val="00A65CD7"/>
    <w:rsid w:val="00A83401"/>
    <w:rsid w:val="00A837F3"/>
    <w:rsid w:val="00AC2AB9"/>
    <w:rsid w:val="00AD23CF"/>
    <w:rsid w:val="00AE083A"/>
    <w:rsid w:val="00B202C7"/>
    <w:rsid w:val="00B31F80"/>
    <w:rsid w:val="00B51E65"/>
    <w:rsid w:val="00BA61F6"/>
    <w:rsid w:val="00BB6695"/>
    <w:rsid w:val="00BD039E"/>
    <w:rsid w:val="00BE164D"/>
    <w:rsid w:val="00BE22EC"/>
    <w:rsid w:val="00C14CC7"/>
    <w:rsid w:val="00C44B3E"/>
    <w:rsid w:val="00CE14D4"/>
    <w:rsid w:val="00D10215"/>
    <w:rsid w:val="00D20B35"/>
    <w:rsid w:val="00D709D8"/>
    <w:rsid w:val="00D72962"/>
    <w:rsid w:val="00D73AA9"/>
    <w:rsid w:val="00E06895"/>
    <w:rsid w:val="00E23D62"/>
    <w:rsid w:val="00E72249"/>
    <w:rsid w:val="00E777EB"/>
    <w:rsid w:val="00E77D78"/>
    <w:rsid w:val="00E93DD4"/>
    <w:rsid w:val="00EA15CB"/>
    <w:rsid w:val="00EA5B96"/>
    <w:rsid w:val="00EF5CB9"/>
    <w:rsid w:val="00F01409"/>
    <w:rsid w:val="00F31652"/>
    <w:rsid w:val="00F75B6E"/>
    <w:rsid w:val="00FA64F7"/>
    <w:rsid w:val="00FC2071"/>
    <w:rsid w:val="00FC65AB"/>
    <w:rsid w:val="00FD4C91"/>
    <w:rsid w:val="00FE14C8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C73B8"/>
  <w15:docId w15:val="{F1C0DD70-CE94-42FA-8EE7-20AD9578A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Poznamky_muj.dotx</Template>
  <TotalTime>3</TotalTime>
  <Pages>5</Pages>
  <Words>1487</Words>
  <Characters>8478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Spackova</dc:creator>
  <cp:lastModifiedBy>Ivana Máleková</cp:lastModifiedBy>
  <cp:revision>6</cp:revision>
  <dcterms:created xsi:type="dcterms:W3CDTF">2025-03-06T20:14:00Z</dcterms:created>
  <dcterms:modified xsi:type="dcterms:W3CDTF">2025-06-08T14:00:00Z</dcterms:modified>
</cp:coreProperties>
</file>