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2C7DDCFD" w:rsidR="00507FF8" w:rsidRDefault="00A810EF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Open </w:t>
      </w:r>
      <w:proofErr w:type="spellStart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finance</w:t>
      </w:r>
      <w:proofErr w:type="spellEnd"/>
      <w:r w:rsidR="00507FF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s. r. o.</w:t>
      </w:r>
      <w:r w:rsidR="00507FF8">
        <w:rPr>
          <w:rFonts w:ascii="Arial" w:hAnsi="Arial" w:cs="Arial"/>
          <w:color w:val="807A7A"/>
          <w:sz w:val="21"/>
          <w:szCs w:val="21"/>
        </w:rPr>
        <w:br/>
      </w:r>
      <w:r w:rsidR="00507FF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7DCE2E0D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2D13C4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9D1BDA">
        <w:t>2</w:t>
      </w:r>
      <w:r w:rsidR="002D13C4">
        <w:t>4</w:t>
      </w:r>
      <w:r w:rsidR="00585DDB">
        <w:t xml:space="preserve"> do 31. decembra 20</w:t>
      </w:r>
      <w:r w:rsidR="00962609">
        <w:t>2</w:t>
      </w:r>
      <w:r w:rsidR="002D13C4">
        <w:t>4</w:t>
      </w:r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7939F437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D1BDA">
        <w:rPr>
          <w:szCs w:val="18"/>
        </w:rPr>
        <w:t>2</w:t>
      </w:r>
      <w:r w:rsidR="002D13C4">
        <w:rPr>
          <w:szCs w:val="18"/>
        </w:rPr>
        <w:t>4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C097C">
        <w:t> PRIJATÝCH POSTUPOCH</w:t>
      </w:r>
      <w:r>
        <w:t xml:space="preserve">  </w:t>
      </w:r>
      <w:bookmarkEnd w:id="2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076371C7" w14:textId="0D108D27" w:rsidR="00962609" w:rsidRDefault="00962609" w:rsidP="00962609">
      <w:pPr>
        <w:pStyle w:val="Zkladntext"/>
        <w:ind w:left="0" w:firstLine="360"/>
        <w:rPr>
          <w:szCs w:val="18"/>
        </w:rPr>
      </w:pPr>
    </w:p>
    <w:p w14:paraId="712246F4" w14:textId="77777777" w:rsidR="00B37FC2" w:rsidRPr="009A543D" w:rsidRDefault="00B37FC2" w:rsidP="002D13C4">
      <w:pPr>
        <w:pStyle w:val="Zkladntext"/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 xml:space="preserve">informácie </w:t>
      </w:r>
      <w:bookmarkEnd w:id="3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t xml:space="preserve">Dlhodobý  </w:t>
      </w:r>
      <w:r w:rsidR="00BC0951">
        <w:t>ne</w:t>
      </w:r>
      <w:r>
        <w:t>hmotný majetok</w:t>
      </w:r>
      <w:bookmarkEnd w:id="4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/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lastRenderedPageBreak/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5" w:name="_Toc530739904"/>
      <w:r>
        <w:t xml:space="preserve">  </w:t>
      </w:r>
      <w:bookmarkEnd w:id="5"/>
    </w:p>
    <w:bookmarkStart w:id="6" w:name="_MON_1508918652"/>
    <w:bookmarkEnd w:id="6"/>
    <w:p w14:paraId="4B10BD07" w14:textId="02F580EC" w:rsidR="00BC0951" w:rsidRPr="00891481" w:rsidRDefault="002D13C4" w:rsidP="00BC0951">
      <w:pPr>
        <w:pStyle w:val="Zkladntext"/>
        <w:rPr>
          <w:szCs w:val="18"/>
        </w:rPr>
      </w:pPr>
      <w:r>
        <w:rPr>
          <w:szCs w:val="18"/>
        </w:rPr>
        <w:object w:dxaOrig="10711" w:dyaOrig="2362" w14:anchorId="4BBC2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5pt;height:115pt" o:ole="">
            <v:imagedata r:id="rId8" o:title=""/>
          </v:shape>
          <o:OLEObject Type="Embed" ProgID="Excel.Sheet.12" ShapeID="_x0000_i1025" DrawAspect="Content" ObjectID="_1810923294" r:id="rId9"/>
        </w:object>
      </w:r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7" w:name="_MON_1405949005"/>
      <w:bookmarkStart w:id="8" w:name="_Toc530739914"/>
      <w:bookmarkEnd w:id="7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/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8"/>
    <w:p w14:paraId="02CB0421" w14:textId="53EE42F9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2D13C4">
        <w:t>4</w:t>
      </w:r>
      <w:bookmarkStart w:id="9" w:name="_GoBack"/>
      <w:bookmarkEnd w:id="9"/>
      <w:r w:rsidR="00B76B49">
        <w:t>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sectPr w:rsidR="00674DB4" w:rsidRPr="00C35FFB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1E5CED" w14:textId="77777777" w:rsidR="00F42E11" w:rsidRDefault="00F42E11" w:rsidP="00E95128">
      <w:r>
        <w:separator/>
      </w:r>
    </w:p>
  </w:endnote>
  <w:endnote w:type="continuationSeparator" w:id="0">
    <w:p w14:paraId="7DD68560" w14:textId="77777777" w:rsidR="00F42E11" w:rsidRDefault="00F42E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D5C23" w14:textId="77777777" w:rsidR="00F42E11" w:rsidRDefault="00F42E11" w:rsidP="00E95128">
      <w:r>
        <w:separator/>
      </w:r>
    </w:p>
  </w:footnote>
  <w:footnote w:type="continuationSeparator" w:id="0">
    <w:p w14:paraId="15FFEE4C" w14:textId="77777777" w:rsidR="00F42E11" w:rsidRDefault="00F42E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1703A8E7" w:rsidR="00790AA5" w:rsidRPr="00507FF8" w:rsidRDefault="00A810EF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shd w:val="clear" w:color="auto" w:fill="FFFFFF"/>
      </w:rPr>
      <w:t>Open</w:t>
    </w:r>
    <w:proofErr w:type="spellEnd"/>
    <w:r>
      <w:rPr>
        <w:shd w:val="clear" w:color="auto" w:fill="FFFFFF"/>
      </w:rPr>
      <w:t xml:space="preserve"> </w:t>
    </w:r>
    <w:proofErr w:type="spellStart"/>
    <w:r>
      <w:rPr>
        <w:shd w:val="clear" w:color="auto" w:fill="FFFFFF"/>
      </w:rPr>
      <w:t>finance</w:t>
    </w:r>
    <w:proofErr w:type="spellEnd"/>
    <w:r w:rsidR="00790AA5" w:rsidRPr="00507FF8">
      <w:rPr>
        <w:shd w:val="clear" w:color="auto" w:fill="FFFFFF"/>
      </w:rPr>
      <w:t xml:space="preserve"> s. r. o</w:t>
    </w:r>
    <w:r w:rsidR="00790AA5" w:rsidRPr="00507FF8">
      <w:rPr>
        <w:b/>
        <w:sz w:val="18"/>
      </w:rPr>
      <w:tab/>
    </w:r>
    <w:r w:rsidR="00790AA5" w:rsidRPr="00507FF8">
      <w:rPr>
        <w:b/>
        <w:sz w:val="18"/>
      </w:rPr>
      <w:tab/>
    </w:r>
    <w:r w:rsidR="00790AA5" w:rsidRPr="00507FF8">
      <w:rPr>
        <w:b/>
        <w:sz w:val="18"/>
      </w:rPr>
      <w:tab/>
      <w:t xml:space="preserve">             </w:t>
    </w:r>
    <w:r w:rsidR="00790AA5" w:rsidRPr="00507FF8">
      <w:rPr>
        <w:b/>
        <w:sz w:val="18"/>
      </w:rPr>
      <w:tab/>
    </w:r>
    <w:r w:rsidR="00790AA5" w:rsidRPr="00507FF8">
      <w:rPr>
        <w:sz w:val="18"/>
      </w:rPr>
      <w:t xml:space="preserve"> </w:t>
    </w:r>
  </w:p>
  <w:p w14:paraId="53F6B9CD" w14:textId="274D45B5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A810EF" w:rsidRPr="00A810EF">
      <w:rPr>
        <w:sz w:val="21"/>
        <w:szCs w:val="21"/>
        <w:shd w:val="clear" w:color="auto" w:fill="FFFFFF"/>
      </w:rPr>
      <w:t>54808235</w:t>
    </w:r>
  </w:p>
  <w:p w14:paraId="3B42C5BD" w14:textId="3C5EC182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A810EF" w:rsidRPr="00A810EF">
      <w:rPr>
        <w:sz w:val="21"/>
        <w:szCs w:val="21"/>
        <w:shd w:val="clear" w:color="auto" w:fill="FFFFFF"/>
      </w:rPr>
      <w:t>2121790990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336937A4" w:rsidR="00CD38DD" w:rsidRPr="00507FF8" w:rsidRDefault="00A810EF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shd w:val="clear" w:color="auto" w:fill="FFFFFF"/>
      </w:rPr>
      <w:t>Open</w:t>
    </w:r>
    <w:proofErr w:type="spellEnd"/>
    <w:r>
      <w:rPr>
        <w:shd w:val="clear" w:color="auto" w:fill="FFFFFF"/>
      </w:rPr>
      <w:t xml:space="preserve"> </w:t>
    </w:r>
    <w:proofErr w:type="spellStart"/>
    <w:r>
      <w:rPr>
        <w:shd w:val="clear" w:color="auto" w:fill="FFFFFF"/>
      </w:rPr>
      <w:t>finance</w:t>
    </w:r>
    <w:proofErr w:type="spellEnd"/>
    <w:r w:rsidR="00507FF8" w:rsidRPr="00507FF8">
      <w:rPr>
        <w:shd w:val="clear" w:color="auto" w:fill="FFFFFF"/>
      </w:rPr>
      <w:t xml:space="preserve">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4B78F44E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A810EF" w:rsidRPr="00A810EF">
      <w:rPr>
        <w:sz w:val="21"/>
        <w:szCs w:val="21"/>
        <w:shd w:val="clear" w:color="auto" w:fill="FFFFFF"/>
      </w:rPr>
      <w:t>54808235</w:t>
    </w:r>
  </w:p>
  <w:p w14:paraId="082DF6D8" w14:textId="3F89E407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A810EF" w:rsidRPr="00A810EF">
      <w:rPr>
        <w:sz w:val="21"/>
        <w:szCs w:val="21"/>
        <w:shd w:val="clear" w:color="auto" w:fill="FFFFFF"/>
      </w:rPr>
      <w:t>2121790990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13C4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090A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4F87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1BDA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810EF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2498C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0B51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2E11"/>
    <w:rsid w:val="00F4385F"/>
    <w:rsid w:val="00F4615A"/>
    <w:rsid w:val="00F501FB"/>
    <w:rsid w:val="00F54864"/>
    <w:rsid w:val="00F709E2"/>
    <w:rsid w:val="00F70C00"/>
    <w:rsid w:val="00F70F26"/>
    <w:rsid w:val="00F71552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F7057-20E3-4052-BFB3-E4259984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5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5</cp:revision>
  <cp:lastPrinted>2020-02-10T07:18:00Z</cp:lastPrinted>
  <dcterms:created xsi:type="dcterms:W3CDTF">2024-05-26T20:10:00Z</dcterms:created>
  <dcterms:modified xsi:type="dcterms:W3CDTF">2025-06-08T19:28:00Z</dcterms:modified>
</cp:coreProperties>
</file>