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31. 12. 2024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MDO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:rsidR="00D71752" w:rsidRDefault="00D71752" w:rsidP="000669B7">
                            <w:fldSimple w:instr=" MERGEFIELD  aDMDO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RDO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:rsidR="00D71752" w:rsidRDefault="00D71752" w:rsidP="000669B7">
                            <w:fldSimple w:instr=" MERGEFIELD  aDRDO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MOD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:rsidR="00D71752" w:rsidRDefault="00D71752" w:rsidP="000669B7">
                            <w:fldSimple w:instr=" MERGEFIELD  aDMOD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D773AB" w:rsidRPr="00CE29DD">
              <w:rPr>
                <w:color w:val="FFFFFF" w:themeColor="background1"/>
              </w:rPr>
              <w:t>34100733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D773AB" w:rsidRPr="00CE29DD">
              <w:rPr>
                <w:color w:val="FFFFFF" w:themeColor="background1"/>
              </w:rPr>
              <w:t>2020404067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RODo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:rsidR="00D71752" w:rsidRDefault="00D71752" w:rsidP="000669B7">
                            <w:fldSimple w:instr=" MERGEFIELD  aDRODo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RDOo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:rsidR="00D71752" w:rsidRDefault="00D71752" w:rsidP="000669B7">
                            <w:fldSimple w:instr=" MERGEFIELD  aDRDOo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MDO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:rsidR="00D71752" w:rsidRDefault="00D71752" w:rsidP="000669B7">
                            <w:fldSimple w:instr=" MERGEFIELD  aDMDO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DMOD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:rsidR="00D71752" w:rsidRDefault="00D71752" w:rsidP="000669B7">
                            <w:fldSimple w:instr=" MERGEFIELD  aDMOD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73A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1.1.1994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:rsidR="00D71752" w:rsidRPr="00391121" w:rsidRDefault="00D773A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1.1.1994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D773AB" w:rsidRDefault="00D773A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773AB">
                                    <w:rPr>
                                      <w:rFonts w:ascii="Arial" w:hAnsi="Arial" w:cs="Arial"/>
                                    </w:rPr>
                                    <w:t>68</w:t>
                                  </w:r>
                                  <w:r w:rsidR="00D71752" w:rsidRPr="00D773AB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D71752" w:rsidRPr="00D773AB">
                                    <w:rPr>
                                      <w:rFonts w:ascii="Arial" w:hAnsi="Arial" w:cs="Arial"/>
                                    </w:rPr>
                                    <w:instrText xml:space="preserve"> MERGEFIELD  aSUB_SKNACE12  \* MERGEFORMAT </w:instrText>
                                  </w:r>
                                  <w:r w:rsidR="00D71752" w:rsidRPr="00D773AB"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:rsidR="00D71752" w:rsidRPr="00D773AB" w:rsidRDefault="00D773A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D773AB">
                              <w:rPr>
                                <w:rFonts w:ascii="Arial" w:hAnsi="Arial" w:cs="Arial"/>
                              </w:rPr>
                              <w:t>68</w:t>
                            </w:r>
                            <w:r w:rsidR="00D71752" w:rsidRPr="00D773AB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D71752" w:rsidRPr="00D773AB">
                              <w:rPr>
                                <w:rFonts w:ascii="Arial" w:hAnsi="Arial" w:cs="Arial"/>
                              </w:rPr>
                              <w:instrText xml:space="preserve"> MERGEFIELD  aSUB_SKNACE12  \* MERGEFORMAT </w:instrText>
                            </w:r>
                            <w:r w:rsidR="00D71752" w:rsidRPr="00D773AB"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D773AB" w:rsidRDefault="00D773A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773AB">
                                    <w:rPr>
                                      <w:rFonts w:ascii="Arial" w:hAnsi="Arial" w:cs="Arial"/>
                                    </w:rPr>
                                    <w:t>320</w:t>
                                  </w:r>
                                  <w:r w:rsidR="00D71752" w:rsidRPr="00D773AB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D71752" w:rsidRPr="00D773AB">
                                    <w:rPr>
                                      <w:rFonts w:ascii="Arial" w:hAnsi="Arial" w:cs="Arial"/>
                                    </w:rPr>
                                    <w:instrText xml:space="preserve"> MERGEFIELD  aSUB_SKNACE34  \* MERGEFORMAT </w:instrText>
                                  </w:r>
                                  <w:r w:rsidR="00D71752" w:rsidRPr="00D773AB"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:rsidR="00D71752" w:rsidRPr="00D773AB" w:rsidRDefault="00D773A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D773AB">
                              <w:rPr>
                                <w:rFonts w:ascii="Arial" w:hAnsi="Arial" w:cs="Arial"/>
                              </w:rPr>
                              <w:t>320</w:t>
                            </w:r>
                            <w:r w:rsidR="00D71752" w:rsidRPr="00D773AB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D71752" w:rsidRPr="00D773AB">
                              <w:rPr>
                                <w:rFonts w:ascii="Arial" w:hAnsi="Arial" w:cs="Arial"/>
                              </w:rPr>
                              <w:instrText xml:space="preserve"> MERGEFIELD  aSUB_SKNACE34  \* MERGEFORMAT </w:instrText>
                            </w:r>
                            <w:r w:rsidR="00D71752" w:rsidRPr="00D773AB"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:rsidR="00D71752" w:rsidRDefault="00D71752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71752" w:rsidP="000669B7">
                                  <w:fldSimple w:instr=" MERGEFIELD  aSUB_ULICA_CISLO  \* MERGEFORMAT ">
                                    <w:r w:rsidR="00D773AB" w:rsidRPr="00D773A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:rsidR="00D71752" w:rsidRDefault="00D71752" w:rsidP="000669B7">
                            <w:fldSimple w:instr=" MERGEFIELD  aSUB_ULICA_CISLO  \* MERGEFORMAT ">
                              <w:r w:rsidR="00D773AB" w:rsidRPr="00D773AB">
                                <w:rPr>
                                  <w:rFonts w:ascii="Arial" w:hAnsi="Arial" w:cs="Arial"/>
                                  <w:noProof/>
                                </w:rPr>
                                <w:t>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773AB" w:rsidRPr="00CE29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773AB" w:rsidRPr="00CE29DD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73AB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D773A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20.6.2025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  <w:r w:rsidR="00D773AB">
              <w:rPr>
                <w:rFonts w:ascii="Arial Narrow" w:hAnsi="Arial Narrow"/>
                <w:sz w:val="22"/>
                <w:szCs w:val="22"/>
                <w:lang w:eastAsia="sk-SK"/>
              </w:rPr>
              <w:t>20.6.2025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D773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D773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D773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D773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D773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D773AB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D773A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8000.00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-38056.61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17223.22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58890.00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76113.22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17223.22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58890.00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76113.22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3139.79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123269.84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126409.63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/>
                <w:noProof/>
                <w:sz w:val="18"/>
                <w:szCs w:val="18"/>
              </w:rPr>
              <w:t>-7817.72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-10418.93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bCs/>
                <w:noProof/>
                <w:sz w:val="18"/>
                <w:szCs w:val="18"/>
              </w:rPr>
              <w:t>2601.21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1122.06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543.07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421.84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1243.29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107863.60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20294.44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128158.04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D773AB" w:rsidRPr="00CE29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B60A0" w:rsidRDefault="004B60A0">
      <w:r>
        <w:separator/>
      </w:r>
    </w:p>
  </w:endnote>
  <w:endnote w:type="continuationSeparator" w:id="0">
    <w:p w:rsidR="004B60A0" w:rsidRDefault="004B6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B60A0" w:rsidRDefault="004B60A0">
      <w:r>
        <w:separator/>
      </w:r>
    </w:p>
  </w:footnote>
  <w:footnote w:type="continuationSeparator" w:id="0">
    <w:p w:rsidR="004B60A0" w:rsidRDefault="004B60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D773AB">
            <w:rPr>
              <w:noProof/>
            </w:rPr>
            <w:t>34100733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D773AB">
            <w:rPr>
              <w:noProof/>
            </w:rPr>
            <w:t>2020404067</w:t>
          </w:r>
          <w:r w:rsidR="007A6FE5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D773AB">
              <w:rPr>
                <w:noProof/>
              </w:rPr>
              <w:t>34100733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D773AB">
              <w:rPr>
                <w:noProof/>
              </w:rPr>
              <w:t>2020404067</w:t>
            </w:r>
          </w:fldSimple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4084344">
    <w:abstractNumId w:val="6"/>
  </w:num>
  <w:num w:numId="2" w16cid:durableId="1432818592">
    <w:abstractNumId w:val="8"/>
  </w:num>
  <w:num w:numId="3" w16cid:durableId="447086739">
    <w:abstractNumId w:val="4"/>
  </w:num>
  <w:num w:numId="4" w16cid:durableId="1392314102">
    <w:abstractNumId w:val="3"/>
  </w:num>
  <w:num w:numId="5" w16cid:durableId="206576195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23837992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8990178">
    <w:abstractNumId w:val="10"/>
  </w:num>
  <w:num w:numId="8" w16cid:durableId="2094624364">
    <w:abstractNumId w:val="0"/>
  </w:num>
  <w:num w:numId="9" w16cid:durableId="849753523">
    <w:abstractNumId w:val="9"/>
  </w:num>
  <w:num w:numId="10" w16cid:durableId="756555219">
    <w:abstractNumId w:val="5"/>
  </w:num>
  <w:num w:numId="11" w16cid:durableId="12461894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41"/>
    <w:docVar w:name="arg2" w:val="driver=asa17;DBF=C:\ANASOFT\data\tlmace.db;DBN=tlmace;ENG=sql;links=tcpip{IP=192.168.0.36};uid=Sucha;con=finus(10.15);pwd=5323356sucha"/>
    <w:docVar w:name="arg3" w:val="525460"/>
    <w:docVar w:name="arg4" w:val="C:\Users\Bytreal\AppData\Local\Temp\7582766.doc"/>
    <w:docVar w:name="arg5" w:val="1"/>
  </w:docVars>
  <w:rsids>
    <w:rsidRoot w:val="00D773AB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B60A0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5C0E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A16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773AB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7D5D80"/>
  <w15:docId w15:val="{48E60D5D-FC37-4BAC-99B1-4BAC1C06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8</TotalTime>
  <Pages>23</Pages>
  <Words>7928</Words>
  <Characters>45193</Characters>
  <Application>Microsoft Office Word</Application>
  <DocSecurity>0</DocSecurity>
  <Lines>376</Lines>
  <Paragraphs>106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Bytreal</dc:creator>
  <cp:lastModifiedBy>Bytreal</cp:lastModifiedBy>
  <cp:revision>1</cp:revision>
  <cp:lastPrinted>2009-07-30T10:15:00Z</cp:lastPrinted>
  <dcterms:created xsi:type="dcterms:W3CDTF">2025-06-20T08:41:00Z</dcterms:created>
  <dcterms:modified xsi:type="dcterms:W3CDTF">2025-06-20T08:49:00Z</dcterms:modified>
</cp:coreProperties>
</file>