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0F" w:rsidRDefault="00045A0F">
      <w:pPr>
        <w:spacing w:before="2" w:line="140" w:lineRule="exact"/>
        <w:rPr>
          <w:sz w:val="14"/>
          <w:szCs w:val="14"/>
          <w:lang w:val="en-US"/>
        </w:rPr>
      </w:pPr>
    </w:p>
    <w:p w:rsidR="00045A0F" w:rsidRDefault="00045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202</w:t>
      </w:r>
      <w:bookmarkStart w:id="0" w:name="_GoBack"/>
      <w:bookmarkEnd w:id="0"/>
      <w:r>
        <w:rPr>
          <w:rFonts w:ascii="Arial Narrow" w:hAnsi="Arial Narrow" w:cs="Arial Narrow"/>
          <w:b/>
          <w:bCs/>
        </w:rPr>
        <w:t>4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</w:p>
    <w:p w:rsidR="00045A0F" w:rsidRDefault="00045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045A0F" w:rsidRDefault="00045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045A0F" w:rsidRDefault="00045A0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45A0F" w:rsidRDefault="00045A0F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045A0F" w:rsidRDefault="00045A0F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045A0F" w:rsidRDefault="00045A0F">
      <w:pPr>
        <w:spacing w:before="7" w:line="240" w:lineRule="exact"/>
        <w:jc w:val="both"/>
        <w:rPr>
          <w:rFonts w:ascii="Arial" w:hAnsi="Arial" w:cs="Arial"/>
        </w:rPr>
      </w:pPr>
    </w:p>
    <w:p w:rsidR="00045A0F" w:rsidRDefault="00045A0F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45A0F" w:rsidRDefault="00045A0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045A0F">
        <w:tc>
          <w:tcPr>
            <w:tcW w:w="3085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IZODOM, spol. s r.o.</w:t>
            </w:r>
          </w:p>
        </w:tc>
      </w:tr>
      <w:tr w:rsidR="00045A0F">
        <w:tc>
          <w:tcPr>
            <w:tcW w:w="3085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35740221</w:t>
            </w:r>
          </w:p>
        </w:tc>
      </w:tr>
      <w:tr w:rsidR="00045A0F">
        <w:tc>
          <w:tcPr>
            <w:tcW w:w="3085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Legionárska 3008,  91104 Trenčín</w:t>
            </w:r>
          </w:p>
        </w:tc>
      </w:tr>
      <w:tr w:rsidR="00045A0F">
        <w:tc>
          <w:tcPr>
            <w:tcW w:w="3085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045A0F" w:rsidRDefault="00045A0F">
      <w:pPr>
        <w:spacing w:line="260" w:lineRule="exact"/>
        <w:jc w:val="both"/>
        <w:rPr>
          <w:rFonts w:ascii="Arial" w:hAnsi="Arial" w:cs="Arial"/>
        </w:rPr>
      </w:pPr>
    </w:p>
    <w:p w:rsidR="00045A0F" w:rsidRDefault="00045A0F">
      <w:pPr>
        <w:spacing w:line="260" w:lineRule="exact"/>
        <w:jc w:val="both"/>
        <w:rPr>
          <w:rFonts w:ascii="Arial" w:hAnsi="Arial" w:cs="Arial"/>
        </w:rPr>
      </w:pPr>
    </w:p>
    <w:p w:rsidR="00045A0F" w:rsidRDefault="00045A0F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45A0F" w:rsidRDefault="00045A0F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045A0F" w:rsidRDefault="00045A0F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45A0F" w:rsidRDefault="00045A0F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45A0F" w:rsidRDefault="00045A0F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045A0F" w:rsidRDefault="00045A0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045A0F">
        <w:tc>
          <w:tcPr>
            <w:tcW w:w="4219" w:type="dxa"/>
          </w:tcPr>
          <w:p w:rsidR="00045A0F" w:rsidRDefault="00045A0F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045A0F" w:rsidRDefault="00045A0F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045A0F" w:rsidRDefault="00045A0F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045A0F" w:rsidRDefault="00045A0F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045A0F">
        <w:tc>
          <w:tcPr>
            <w:tcW w:w="4219" w:type="dxa"/>
          </w:tcPr>
          <w:p w:rsidR="00045A0F" w:rsidRDefault="00045A0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45A0F">
        <w:tc>
          <w:tcPr>
            <w:tcW w:w="4219" w:type="dxa"/>
          </w:tcPr>
          <w:p w:rsidR="00045A0F" w:rsidRDefault="00045A0F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045A0F">
        <w:tc>
          <w:tcPr>
            <w:tcW w:w="4219" w:type="dxa"/>
          </w:tcPr>
          <w:p w:rsidR="00045A0F" w:rsidRDefault="00045A0F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045A0F" w:rsidRDefault="00045A0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045A0F" w:rsidRDefault="00045A0F">
      <w:pPr>
        <w:spacing w:line="260" w:lineRule="exact"/>
        <w:jc w:val="both"/>
        <w:rPr>
          <w:rFonts w:ascii="Arial" w:hAnsi="Arial" w:cs="Arial"/>
        </w:rPr>
      </w:pPr>
    </w:p>
    <w:p w:rsidR="00045A0F" w:rsidRDefault="00045A0F">
      <w:pPr>
        <w:spacing w:before="1" w:line="280" w:lineRule="exact"/>
        <w:jc w:val="both"/>
        <w:rPr>
          <w:rFonts w:ascii="Arial" w:hAnsi="Arial" w:cs="Arial"/>
        </w:rPr>
      </w:pPr>
    </w:p>
    <w:p w:rsidR="00045A0F" w:rsidRDefault="00045A0F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045A0F" w:rsidRDefault="00045A0F">
      <w:pPr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045A0F" w:rsidRDefault="00045A0F">
      <w:pPr>
        <w:pStyle w:val="Body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045A0F" w:rsidRDefault="00045A0F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045A0F" w:rsidRDefault="00045A0F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045A0F" w:rsidRDefault="00045A0F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45A0F">
        <w:tc>
          <w:tcPr>
            <w:tcW w:w="4843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45A0F" w:rsidRDefault="00045A0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45A0F" w:rsidRDefault="00045A0F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045A0F" w:rsidRDefault="00045A0F">
      <w:pPr>
        <w:pStyle w:val="Body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045A0F" w:rsidRDefault="00045A0F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045A0F" w:rsidRDefault="00045A0F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45A0F" w:rsidRDefault="00045A0F">
      <w:pPr>
        <w:pStyle w:val="Body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45A0F" w:rsidRDefault="00045A0F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045A0F" w:rsidRDefault="00045A0F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045A0F" w:rsidRDefault="00045A0F">
      <w:pPr>
        <w:pStyle w:val="Body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045A0F" w:rsidRDefault="00045A0F">
      <w:pPr>
        <w:pStyle w:val="Body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 ani počas pandémie  na zmiernenie zlej  fin.situácie.</w:t>
      </w:r>
    </w:p>
    <w:p w:rsidR="00045A0F" w:rsidRDefault="00045A0F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045A0F" w:rsidRDefault="00045A0F">
      <w:pPr>
        <w:pStyle w:val="Body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45A0F" w:rsidRDefault="00045A0F">
      <w:pPr>
        <w:pStyle w:val="Body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045A0F" w:rsidRDefault="00045A0F">
      <w:pPr>
        <w:pStyle w:val="Body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spacing w:before="1" w:line="280" w:lineRule="exact"/>
        <w:jc w:val="both"/>
        <w:rPr>
          <w:rFonts w:ascii="Arial" w:hAnsi="Arial" w:cs="Arial"/>
        </w:rPr>
      </w:pPr>
    </w:p>
    <w:p w:rsidR="00045A0F" w:rsidRDefault="00045A0F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045A0F" w:rsidRDefault="00045A0F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045A0F" w:rsidRDefault="00045A0F">
      <w:pPr>
        <w:spacing w:before="11" w:line="260" w:lineRule="exact"/>
        <w:jc w:val="both"/>
        <w:rPr>
          <w:rFonts w:ascii="Arial" w:hAnsi="Arial" w:cs="Arial"/>
        </w:rPr>
      </w:pPr>
    </w:p>
    <w:p w:rsidR="00045A0F" w:rsidRDefault="00045A0F">
      <w:pPr>
        <w:pStyle w:val="Body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045A0F" w:rsidRDefault="00045A0F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045A0F" w:rsidRDefault="00045A0F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045A0F" w:rsidRDefault="00045A0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045A0F" w:rsidRDefault="00045A0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045A0F" w:rsidRDefault="00045A0F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045A0F" w:rsidRDefault="00045A0F">
      <w:pPr>
        <w:pStyle w:val="Body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valné zhromaždenie spoločníkov. O bežných skutočnostiach rozhodujú konatelia každý samostatne.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045A0F" w:rsidRDefault="00045A0F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45A0F" w:rsidRDefault="00045A0F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045A0F" w:rsidRDefault="00045A0F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045A0F" w:rsidRDefault="00045A0F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045A0F" w:rsidRDefault="00045A0F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045A0F" w:rsidRDefault="00045A0F">
      <w:pPr>
        <w:pStyle w:val="Body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045A0F" w:rsidRDefault="00045A0F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5A0F" w:rsidRDefault="00045A0F">
      <w:pPr>
        <w:pStyle w:val="Body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045A0F" w:rsidRDefault="00045A0F">
      <w:pPr>
        <w:pStyle w:val="Body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045A0F" w:rsidSect="008767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A0F" w:rsidRDefault="00045A0F">
      <w:r>
        <w:separator/>
      </w:r>
    </w:p>
  </w:endnote>
  <w:endnote w:type="continuationSeparator" w:id="1">
    <w:p w:rsidR="00045A0F" w:rsidRDefault="00045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A0F" w:rsidRDefault="00045A0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filled="f" stroked="f">
          <v:textbox inset="0,0,0,0">
            <w:txbxContent>
              <w:p w:rsidR="00045A0F" w:rsidRDefault="00045A0F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A0F" w:rsidRDefault="00045A0F">
      <w:r>
        <w:separator/>
      </w:r>
    </w:p>
  </w:footnote>
  <w:footnote w:type="continuationSeparator" w:id="1">
    <w:p w:rsidR="00045A0F" w:rsidRDefault="00045A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A0F" w:rsidRDefault="00045A0F">
    <w:pPr>
      <w:pStyle w:val="Header"/>
    </w:pPr>
  </w:p>
  <w:p w:rsidR="00045A0F" w:rsidRDefault="00045A0F">
    <w:pPr>
      <w:pStyle w:val="Header"/>
    </w:pPr>
  </w:p>
  <w:p w:rsidR="00045A0F" w:rsidRDefault="00045A0F">
    <w:pPr>
      <w:pStyle w:val="Header"/>
    </w:pPr>
  </w:p>
  <w:p w:rsidR="00045A0F" w:rsidRDefault="00045A0F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35740221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2020229651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045A0F" w:rsidRDefault="00045A0F">
    <w:pPr>
      <w:pStyle w:val="Header"/>
      <w:rPr>
        <w:rFonts w:ascii="Times New Roman" w:hAnsi="Times New Roman" w:cs="Times New Roman"/>
        <w:sz w:val="24"/>
        <w:szCs w:val="24"/>
      </w:rPr>
    </w:pPr>
  </w:p>
  <w:p w:rsidR="00045A0F" w:rsidRDefault="00045A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9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1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13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2AD1"/>
    <w:rsid w:val="00033702"/>
    <w:rsid w:val="00045A0F"/>
    <w:rsid w:val="000C7CE8"/>
    <w:rsid w:val="0027643A"/>
    <w:rsid w:val="00352AD1"/>
    <w:rsid w:val="0047317B"/>
    <w:rsid w:val="005C37C2"/>
    <w:rsid w:val="00604135"/>
    <w:rsid w:val="00830846"/>
    <w:rsid w:val="008767F3"/>
    <w:rsid w:val="009E6E45"/>
    <w:rsid w:val="009F4B2E"/>
    <w:rsid w:val="00AC1053"/>
    <w:rsid w:val="00AF036B"/>
    <w:rsid w:val="00B46F26"/>
    <w:rsid w:val="00B639D3"/>
    <w:rsid w:val="00CC24CE"/>
    <w:rsid w:val="00D55717"/>
    <w:rsid w:val="00E20B38"/>
    <w:rsid w:val="00E746C3"/>
    <w:rsid w:val="00EF1D37"/>
    <w:rsid w:val="00F5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7F3"/>
    <w:pPr>
      <w:widowControl w:val="0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767F3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16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8767F3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46163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8767F3"/>
  </w:style>
  <w:style w:type="paragraph" w:customStyle="1" w:styleId="TableParagraph">
    <w:name w:val="Table Paragraph"/>
    <w:basedOn w:val="Normal"/>
    <w:uiPriority w:val="99"/>
    <w:rsid w:val="008767F3"/>
  </w:style>
  <w:style w:type="paragraph" w:styleId="Header">
    <w:name w:val="header"/>
    <w:basedOn w:val="Normal"/>
    <w:link w:val="HeaderChar"/>
    <w:uiPriority w:val="99"/>
    <w:semiHidden/>
    <w:rsid w:val="008767F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163"/>
    <w:rPr>
      <w:rFonts w:cs="Calibri"/>
      <w:lang w:eastAsia="en-US"/>
    </w:rPr>
  </w:style>
  <w:style w:type="character" w:customStyle="1" w:styleId="HlavikaChar">
    <w:name w:val="Hlavička Char"/>
    <w:basedOn w:val="DefaultParagraphFont"/>
    <w:uiPriority w:val="99"/>
    <w:rsid w:val="008767F3"/>
  </w:style>
  <w:style w:type="paragraph" w:styleId="Footer">
    <w:name w:val="footer"/>
    <w:basedOn w:val="Normal"/>
    <w:link w:val="FooterChar"/>
    <w:uiPriority w:val="99"/>
    <w:semiHidden/>
    <w:rsid w:val="008767F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6163"/>
    <w:rPr>
      <w:rFonts w:cs="Calibri"/>
      <w:lang w:eastAsia="en-US"/>
    </w:rPr>
  </w:style>
  <w:style w:type="character" w:customStyle="1" w:styleId="PtaChar">
    <w:name w:val="Päta Char"/>
    <w:basedOn w:val="DefaultParagraphFont"/>
    <w:uiPriority w:val="99"/>
    <w:rsid w:val="008767F3"/>
  </w:style>
  <w:style w:type="paragraph" w:styleId="BalloonText">
    <w:name w:val="Balloon Text"/>
    <w:basedOn w:val="Normal"/>
    <w:link w:val="BalloonTextChar"/>
    <w:uiPriority w:val="99"/>
    <w:semiHidden/>
    <w:rsid w:val="002764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643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1109</Words>
  <Characters>6326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PC3</cp:lastModifiedBy>
  <cp:revision>3</cp:revision>
  <cp:lastPrinted>2023-05-22T11:16:00Z</cp:lastPrinted>
  <dcterms:created xsi:type="dcterms:W3CDTF">2024-03-26T13:59:00Z</dcterms:created>
  <dcterms:modified xsi:type="dcterms:W3CDTF">2025-05-28T12:01:00Z</dcterms:modified>
</cp:coreProperties>
</file>