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5E7E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15EE921D" w14:textId="142B3DD0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  <w:r w:rsidR="001A3B31">
        <w:rPr>
          <w:b/>
          <w:bCs/>
          <w:color w:val="auto"/>
          <w:sz w:val="23"/>
          <w:szCs w:val="23"/>
        </w:rPr>
        <w:t>: 2024</w:t>
      </w:r>
    </w:p>
    <w:p w14:paraId="7C682C6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437CBC18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482B715E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8B99D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058E28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1D7A2392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8FF03" w14:textId="77777777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187505">
              <w:rPr>
                <w:sz w:val="22"/>
              </w:rPr>
              <w:t>DISPOLAB SK, Žilina s. r 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4BE416" w14:textId="6D94CB55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proofErr w:type="spellStart"/>
            <w:r w:rsidR="00187505">
              <w:rPr>
                <w:sz w:val="22"/>
              </w:rPr>
              <w:t>Gabajova</w:t>
            </w:r>
            <w:proofErr w:type="spellEnd"/>
            <w:r w:rsidR="00187505">
              <w:rPr>
                <w:sz w:val="22"/>
              </w:rPr>
              <w:t>, 2601, 01001, Žilina</w:t>
            </w:r>
          </w:p>
        </w:tc>
      </w:tr>
    </w:tbl>
    <w:p w14:paraId="71B34A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62B5B3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485705D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D8850D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19311D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221347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4EE753C9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B862A16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050953FB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51E76A5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5E6B71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F0AA50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0669D5D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5B93400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C3F2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4F12D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412B736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C895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FE846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0A388E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678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EE28E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F4DE8E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8944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EC8F9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02C7D8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BC2B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9A1BE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5D76D84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4914EDF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58BACC3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2A6F6FF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1026EFE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40CE725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47E7AC73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0481DD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F6DF78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664C46BE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CF97EA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03A135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</w:p>
        </w:tc>
      </w:tr>
    </w:tbl>
    <w:p w14:paraId="1742D4B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9E76DAF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3E67C06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D4DADC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18115EA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D68E39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6BEFF72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FE9E1E4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14:paraId="7A8BEDB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52BC2D3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5ADDF2C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155B570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81CE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A9F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00A8D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97F0CB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7074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4F172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38A78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CD8610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827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C30EB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19763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FD5B25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E8BC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161DE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85E60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539D30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6B43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DCF70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FCA45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E51BDA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0C40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4DF5C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DA789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756505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6A14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C66EF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9D01A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F057D3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51B8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0E09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7DE6A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D35E4A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A2635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C9630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E8273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70B872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22C9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C6819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664FA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04D8F5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A807C6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E30808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75BFE5C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1AB3655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FE81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066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CE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FD33A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7E3CAC1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35BA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1FCD1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CBB4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78B82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7C2159B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1FF75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D232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0852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35FC55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665B4B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C9309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17EF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164A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4F7C7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6D3D7F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81194C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5861D1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515EF8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4B4CF08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5D3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C104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B8381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16FBE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B5000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FE0B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ECBF3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ADE136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FE0E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3D84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DD1E3F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85CF7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C33CF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C7CAC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C7783F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41AA1A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7A708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FB473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EA71BF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CB8417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3B5064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2BE3ED7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777D734D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24ABFB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4FD4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3F6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09F00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1EFF50A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9DB00" w14:textId="004976D7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4AB8" w14:textId="1D60CC6E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9645C5" w14:textId="258F65E4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BB4372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C54E4A" w14:textId="09449A19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34E5" w14:textId="27D86263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4ED7A9" w14:textId="3343375F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5D39B8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494F5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40E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29E168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2034DE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3CFB2E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20E9BD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457E284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742FA3C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B1D9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A9A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C48BB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6FA37EC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BA0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BAE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0A56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4846CE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35B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D1B1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A582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7751FAA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F0AEA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0D63C43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35D279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668E24A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6215829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784004E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157CCD0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08A3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763FE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7E037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0979F89B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5926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2995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4C5C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0484F8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3114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F98D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C5C5F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317072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09E4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63E8C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E5C08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169DE1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956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7B48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A6A73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01147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7A14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801D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0A238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57AAB5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E0CE6F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005D6A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6B0838E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357BE24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BFC106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175A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D0ED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4C35C85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267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5B3F7" w14:textId="622ED483" w:rsidR="008420B2" w:rsidRPr="00E23D62" w:rsidRDefault="00187505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4EC0A60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2D77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20DCB9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B5E6A2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D7DD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C22050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FA1C3A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BA39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21D6" w14:textId="1F267D1B" w:rsidR="008420B2" w:rsidRPr="00E23D62" w:rsidRDefault="00187505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46E3BA8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B4D9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3B3EC4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5A0EC2A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8626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64DA13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34E398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B0237CD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4F23970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4C6734F5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66CD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F6CEC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004EB465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E6769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CC82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D8A5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29259F3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B34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3E7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84A7C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B88706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59C8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1FB6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C5E2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F4CA5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E03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83F2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CBA13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BAF99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271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DC5B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25E47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BD4C85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68E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FEE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EBE59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D16D20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F842C5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CA5B842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1C9A8DBA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703BD290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4209CEC8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D4E9ADD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B97B959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6AE537D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3F89A59B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5B9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5DDA3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2E1C4D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A3108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E40D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C9851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03A4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C08CA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075BA30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49D0B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D8B71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F4466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3D592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91D3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B5D0F1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89E13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191D2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6D2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3ACB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A537D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24CBFF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C1814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C65A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FD6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278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B405B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D438AF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6DF3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61D7E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CF8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B12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D812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A9F4587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35E7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ED39E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359D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B524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00ED5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9F100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3B3B2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597C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B7E2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2EC7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D7673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DDF47D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D36CA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F39D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AA2C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7494A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76852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893C1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D4DE8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6A84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BC4F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40B57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7D64E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A8A2918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ECE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448E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D058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AF14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87F33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5BF223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576C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1F181C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C104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91F9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9F20E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486A1F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8FF34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D74518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9132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1322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BE2B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301797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00271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E89D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1489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BD52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AD07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0A9CD665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3DD99B3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60243B2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68FD835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60A52B80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B82A77D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E604605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6E6AFEF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19C418B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483BACB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F49C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D290A1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A7563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028CBF61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CA1E47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6D0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B4D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B846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35DA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BA6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ACF05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D4F01F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69F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E20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405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1699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6CF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8F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1567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8E88C9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BA4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9DA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D3B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1778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7FC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302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86F7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AA66BB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6091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C2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81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C96B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21B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2CB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C27F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AB986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063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46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7ED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0633C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C6E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A03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A8E6C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F30B5E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E033F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ACA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A65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714F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D20B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C57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020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ABE0852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752299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612BD6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07F9FF8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CCD8ED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4EE17B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D117FA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35A38C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74001D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D93FBD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4BC2DDF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018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6F5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9E73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37B94E8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ABB28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7AA0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62DCB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D8DFE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6CE9C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3125A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7DDEC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E82744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123F5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14BCD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9DE5B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A57388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27BC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42D0B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4EC7E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9ED3F6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2003C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D013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648FC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DA6386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CE5CB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3C708F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5B069B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5BD5485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045BCF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2E6E93B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63259A5C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349FB52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DF685E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5346275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7C6AE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1DF45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009FD459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B2181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521DC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4DB18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20CA327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A2011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FE5D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4F1F17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8D7BCA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DA6F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FC09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0592A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0B233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6D1E0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2681D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50A40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2CF93E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B949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1306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8B232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52139E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A333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B186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23D7F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362759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759F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2322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4B575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3467C5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21D2F4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4ABCBF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2DBD022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7092F5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66A293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71BD2D66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0183A841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2DA856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043BA3D3" w14:textId="77777777" w:rsidR="00187505" w:rsidRDefault="00187505" w:rsidP="005D536A">
      <w:pPr>
        <w:jc w:val="both"/>
      </w:pPr>
    </w:p>
    <w:sectPr w:rsidR="00187505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C115E" w14:textId="77777777" w:rsidR="00432BD1" w:rsidRDefault="00432BD1" w:rsidP="00536B52">
      <w:pPr>
        <w:spacing w:after="0" w:line="240" w:lineRule="auto"/>
      </w:pPr>
      <w:r>
        <w:separator/>
      </w:r>
    </w:p>
  </w:endnote>
  <w:endnote w:type="continuationSeparator" w:id="0">
    <w:p w14:paraId="56C4C892" w14:textId="77777777" w:rsidR="00432BD1" w:rsidRDefault="00432BD1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C16EA" w14:textId="77777777" w:rsidR="00432BD1" w:rsidRDefault="00432BD1" w:rsidP="00536B52">
      <w:pPr>
        <w:spacing w:after="0" w:line="240" w:lineRule="auto"/>
      </w:pPr>
      <w:r>
        <w:separator/>
      </w:r>
    </w:p>
  </w:footnote>
  <w:footnote w:type="continuationSeparator" w:id="0">
    <w:p w14:paraId="6854308D" w14:textId="77777777" w:rsidR="00432BD1" w:rsidRDefault="00432BD1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1A3B31" w14:paraId="0EDFA97F" w14:textId="77777777" w:rsidTr="00185D24">
      <w:tc>
        <w:tcPr>
          <w:tcW w:w="3890" w:type="dxa"/>
        </w:tcPr>
        <w:p w14:paraId="635638A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DC9259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28B38BB7" w14:textId="75AA6182" w:rsidR="00536B52" w:rsidRDefault="001A3B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0B03A328" w14:textId="246BAA92" w:rsidR="00536B52" w:rsidRDefault="001A3B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2596E76F" w14:textId="517B5DB5" w:rsidR="00536B52" w:rsidRDefault="001A3B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939661E" w14:textId="04C6CB37" w:rsidR="00536B52" w:rsidRDefault="001A3B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1A0F49BE" w14:textId="596EA404" w:rsidR="00536B52" w:rsidRDefault="001A3B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578CC461" w14:textId="04971FA6" w:rsidR="00536B52" w:rsidRDefault="001A3B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4E56AC95" w14:textId="34A5CFE3" w:rsidR="00536B52" w:rsidRDefault="001A3B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14:paraId="6E27A6D2" w14:textId="5825143A" w:rsidR="00536B52" w:rsidRDefault="001A3B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0237A63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BEFB930" w14:textId="2185C9F7" w:rsidR="00536B52" w:rsidRDefault="001A3B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6A024EF" w14:textId="24A1DADB" w:rsidR="00536B52" w:rsidRDefault="001A3B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8B59BAB" w14:textId="7055BA07" w:rsidR="00536B52" w:rsidRDefault="001A3B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A21EDD4" w14:textId="23CEA0C5" w:rsidR="00536B52" w:rsidRDefault="001A3B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2AD976A" w14:textId="48FA73B7" w:rsidR="00536B52" w:rsidRDefault="001A3B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7896763A" w14:textId="4B361EA1" w:rsidR="00536B52" w:rsidRDefault="001A3B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3F427C2B" w14:textId="7641D695" w:rsidR="00536B52" w:rsidRDefault="001A3B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74A24314" w14:textId="56D21900" w:rsidR="00536B52" w:rsidRDefault="001A3B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14:paraId="0FF43EB8" w14:textId="5515ED0A" w:rsidR="00536B52" w:rsidRDefault="001A3B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2816D46A" w14:textId="424058EF" w:rsidR="00536B52" w:rsidRDefault="001A3B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14:paraId="35762F73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505"/>
    <w:rsid w:val="00014F35"/>
    <w:rsid w:val="00104CBE"/>
    <w:rsid w:val="00104CF6"/>
    <w:rsid w:val="0010796B"/>
    <w:rsid w:val="0011611B"/>
    <w:rsid w:val="00123F1F"/>
    <w:rsid w:val="00172443"/>
    <w:rsid w:val="00187505"/>
    <w:rsid w:val="001A3B31"/>
    <w:rsid w:val="002052C4"/>
    <w:rsid w:val="00222B0D"/>
    <w:rsid w:val="00286165"/>
    <w:rsid w:val="0031338E"/>
    <w:rsid w:val="00320ED4"/>
    <w:rsid w:val="00321FB6"/>
    <w:rsid w:val="003652EB"/>
    <w:rsid w:val="003B69B1"/>
    <w:rsid w:val="003E317F"/>
    <w:rsid w:val="0040300D"/>
    <w:rsid w:val="00426E80"/>
    <w:rsid w:val="00432BD1"/>
    <w:rsid w:val="004B403F"/>
    <w:rsid w:val="0052082A"/>
    <w:rsid w:val="00536B52"/>
    <w:rsid w:val="005D536A"/>
    <w:rsid w:val="005E1C8A"/>
    <w:rsid w:val="006171F8"/>
    <w:rsid w:val="006A0AB4"/>
    <w:rsid w:val="006A7C8A"/>
    <w:rsid w:val="006B3EA3"/>
    <w:rsid w:val="007619D7"/>
    <w:rsid w:val="00786CB1"/>
    <w:rsid w:val="007A0F50"/>
    <w:rsid w:val="008420B2"/>
    <w:rsid w:val="008948EC"/>
    <w:rsid w:val="008C12FE"/>
    <w:rsid w:val="008D018D"/>
    <w:rsid w:val="00927190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DE5DBB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C4608"/>
  <w15:docId w15:val="{0D4E6BD8-6A4B-4DDB-BB79-5C16EFAD5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Poznamky_muj.dotx</Template>
  <TotalTime>2</TotalTime>
  <Pages>5</Pages>
  <Words>1419</Words>
  <Characters>8094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alzbeta</dc:creator>
  <cp:lastModifiedBy>Alžbeta Talafová</cp:lastModifiedBy>
  <cp:revision>3</cp:revision>
  <cp:lastPrinted>2025-06-02T07:14:00Z</cp:lastPrinted>
  <dcterms:created xsi:type="dcterms:W3CDTF">2025-06-02T07:15:00Z</dcterms:created>
  <dcterms:modified xsi:type="dcterms:W3CDTF">2025-06-02T07:50:00Z</dcterms:modified>
</cp:coreProperties>
</file>