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836666" w:rsidRDefault="00836666" w:rsidP="00AA7467">
      <w:pPr>
        <w:pStyle w:val="BodyText"/>
      </w:pPr>
      <w:r>
        <w:t>IČO:  47 022 272</w:t>
      </w:r>
    </w:p>
    <w:p w:rsidR="00836666" w:rsidRDefault="00836666" w:rsidP="00AA7467">
      <w:pPr>
        <w:pStyle w:val="BodyText"/>
      </w:pPr>
      <w:r>
        <w:t>Právna forma:  spoločnosť s ručením obmedzeným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CB1BB6">
        <w:t>SANNY</w:t>
      </w:r>
      <w:r w:rsidR="00F139E2">
        <w:t xml:space="preserve">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 xml:space="preserve">februára 2013 a je vedená v Obchodnom registri </w:t>
      </w:r>
      <w:r w:rsidR="0039261D">
        <w:t xml:space="preserve">Mestského 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</w:t>
      </w:r>
      <w:r w:rsidR="0039261D">
        <w:t>II</w:t>
      </w:r>
      <w:r w:rsidR="00F139E2">
        <w:t>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</w:t>
      </w:r>
      <w:r w:rsidR="00F95B98">
        <w:t>ň</w:t>
      </w:r>
      <w:r>
        <w:t>uje do konsolidovaného celku</w:t>
      </w:r>
    </w:p>
    <w:p w:rsidR="002B630D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207586" w:rsidRPr="00A30352" w:rsidRDefault="00207586" w:rsidP="00AA7467">
      <w:pPr>
        <w:pStyle w:val="BodyText"/>
      </w:pPr>
      <w:r>
        <w:t>Doba trvania spoločnosti nie je obmedzená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</w:t>
      </w:r>
      <w:r w:rsidR="004A7AAC">
        <w:rPr>
          <w:szCs w:val="18"/>
        </w:rPr>
        <w:t>2</w:t>
      </w:r>
      <w:r w:rsidR="00627FDE">
        <w:rPr>
          <w:szCs w:val="18"/>
        </w:rPr>
        <w:t>4</w:t>
      </w:r>
      <w:r w:rsidR="00471C5C">
        <w:rPr>
          <w:szCs w:val="18"/>
        </w:rPr>
        <w:t xml:space="preserve"> má spolu 2 zamestnancov na ¼ úväzok.</w:t>
      </w:r>
      <w:r>
        <w:rPr>
          <w:szCs w:val="18"/>
        </w:rPr>
        <w:t xml:space="preserve"> </w:t>
      </w:r>
      <w:r w:rsidR="00F95B98">
        <w:rPr>
          <w:szCs w:val="18"/>
        </w:rPr>
        <w:t xml:space="preserve"> </w:t>
      </w:r>
      <w:r w:rsidR="00471C5C">
        <w:rPr>
          <w:szCs w:val="18"/>
        </w:rPr>
        <w:t>Od 01.10.2022 zamestnáva</w:t>
      </w:r>
      <w:r w:rsidR="00F95B98">
        <w:rPr>
          <w:szCs w:val="18"/>
        </w:rPr>
        <w:t xml:space="preserve"> na 1/4 úväzok ko</w:t>
      </w:r>
      <w:r w:rsidR="00471C5C">
        <w:rPr>
          <w:szCs w:val="18"/>
        </w:rPr>
        <w:t xml:space="preserve">nateľku spoločnosti – riadny PP a od </w:t>
      </w:r>
      <w:r w:rsidR="00211F5B">
        <w:rPr>
          <w:szCs w:val="18"/>
        </w:rPr>
        <w:t>6.7.2023 ďal</w:t>
      </w:r>
      <w:r w:rsidR="00471C5C">
        <w:rPr>
          <w:szCs w:val="18"/>
        </w:rPr>
        <w:t xml:space="preserve">šieho zamestnanca na ¼ </w:t>
      </w:r>
      <w:r w:rsidR="00211F5B">
        <w:rPr>
          <w:szCs w:val="18"/>
        </w:rPr>
        <w:t>ú</w:t>
      </w:r>
      <w:r w:rsidR="00471C5C">
        <w:rPr>
          <w:szCs w:val="18"/>
        </w:rPr>
        <w:t>väzok</w:t>
      </w:r>
      <w:r w:rsidR="00D81489">
        <w:rPr>
          <w:szCs w:val="18"/>
        </w:rPr>
        <w:t xml:space="preserve"> – riadny PP</w:t>
      </w:r>
      <w:r w:rsidR="00471C5C">
        <w:rPr>
          <w:szCs w:val="18"/>
        </w:rPr>
        <w:t>.</w:t>
      </w:r>
      <w:r w:rsidR="00F95B98">
        <w:rPr>
          <w:szCs w:val="18"/>
        </w:rPr>
        <w:t xml:space="preserve">  Mzda sa pos</w:t>
      </w:r>
      <w:r w:rsidR="00471C5C">
        <w:rPr>
          <w:szCs w:val="18"/>
        </w:rPr>
        <w:t>kytuje za administratívne práce a IT práce.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 xml:space="preserve">Účtovná závierka </w:t>
      </w:r>
      <w:r w:rsidR="00497F38">
        <w:t>s</w:t>
      </w:r>
      <w:r w:rsidRPr="00075F4D">
        <w:t>poločnosti k 31. decembru 20</w:t>
      </w:r>
      <w:r w:rsidR="00D81489">
        <w:t>2</w:t>
      </w:r>
      <w:r w:rsidR="00627FDE">
        <w:t>4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</w:t>
      </w:r>
      <w:r w:rsidR="004A7AAC">
        <w:t>2</w:t>
      </w:r>
      <w:r w:rsidR="00627FDE">
        <w:t>4</w:t>
      </w:r>
      <w:r w:rsidRPr="00075F4D">
        <w:t xml:space="preserve"> do 31. decembra 20</w:t>
      </w:r>
      <w:r w:rsidR="004A7AAC">
        <w:t>2</w:t>
      </w:r>
      <w:r w:rsidR="00627FDE">
        <w:t>4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0A5FFC" w:rsidRPr="00DF4AC5" w:rsidRDefault="007B4E83" w:rsidP="00627FDE">
      <w:pPr>
        <w:ind w:left="360"/>
      </w:pPr>
      <w:r>
        <w:t>Účtovná závierka za rok 20</w:t>
      </w:r>
      <w:r w:rsidR="00211F5B">
        <w:t>2</w:t>
      </w:r>
      <w:r w:rsidR="00627FDE">
        <w:t>3</w:t>
      </w:r>
      <w:r w:rsidR="00211F5B">
        <w:t xml:space="preserve"> </w:t>
      </w:r>
      <w:r>
        <w:t xml:space="preserve"> bola schválená dňa </w:t>
      </w:r>
      <w:r w:rsidR="00627FDE">
        <w:t>31.05.2024</w:t>
      </w: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</w:t>
      </w:r>
      <w:r w:rsidR="00D81489">
        <w:t>2</w:t>
      </w:r>
      <w:r w:rsidR="00627FDE">
        <w:t>4</w:t>
      </w:r>
      <w:r w:rsidR="00962C27">
        <w:t xml:space="preserve"> 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AA7467" w:rsidRDefault="00AA7467" w:rsidP="00AE30CB">
      <w:pPr>
        <w:pStyle w:val="BodyText"/>
        <w:ind w:left="0"/>
      </w:pPr>
    </w:p>
    <w:p w:rsidR="00627FDE" w:rsidRDefault="00627FDE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AD2173" w:rsidP="003341E6">
      <w:pPr>
        <w:pStyle w:val="Pismenka"/>
        <w:numPr>
          <w:ilvl w:val="0"/>
          <w:numId w:val="0"/>
        </w:numPr>
        <w:ind w:left="426"/>
      </w:pPr>
      <w:r>
        <w:t>DNM a</w:t>
      </w:r>
      <w:r w:rsidR="00AE30CB">
        <w:t> </w:t>
      </w:r>
      <w:r>
        <w:t>DHM</w:t>
      </w:r>
      <w:r w:rsidR="00AE30CB">
        <w:t xml:space="preserve"> ne</w:t>
      </w:r>
      <w:r w:rsidR="003341E6">
        <w:t>bol v účtovnom období nakupovaný.</w:t>
      </w:r>
      <w:r>
        <w:t xml:space="preserve"> V decembri 202</w:t>
      </w:r>
      <w:r w:rsidR="00627FDE">
        <w:t xml:space="preserve">3 </w:t>
      </w:r>
      <w:r>
        <w:t xml:space="preserve"> bol zaobstaraný osobný automobil.</w:t>
      </w:r>
    </w:p>
    <w:p w:rsidR="007B4E83" w:rsidRDefault="00AD2173" w:rsidP="00AD2173">
      <w:pPr>
        <w:pStyle w:val="Pismenka"/>
        <w:numPr>
          <w:ilvl w:val="0"/>
          <w:numId w:val="0"/>
        </w:numPr>
        <w:ind w:left="360" w:hanging="360"/>
      </w:pPr>
      <w:r>
        <w:t xml:space="preserve">        Ocenil sa</w:t>
      </w:r>
      <w:r w:rsidR="007B4E83">
        <w:t xml:space="preserve"> obstarávacou cenou, ktorá zahŕňa cenu obstarania a náklady súvisiace s obstaraním (clo, prepravu, 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</w:t>
            </w:r>
            <w:r w:rsidR="00F970CD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</w:t>
      </w:r>
      <w:r w:rsidR="00627FDE">
        <w:t>24</w:t>
      </w:r>
      <w:r w:rsidR="00962C27">
        <w:t xml:space="preserve"> 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</w:t>
      </w:r>
      <w:r w:rsidR="006D5B78">
        <w:t>obsahujú daň z pridanej hodnoty .</w:t>
      </w:r>
      <w:r>
        <w:t xml:space="preserve">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AE30CB">
      <w:pPr>
        <w:pStyle w:val="BodyText"/>
        <w:ind w:left="0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</w:t>
      </w:r>
      <w:r w:rsidR="00627FDE">
        <w:t>čnosť eviduje od decembra 2023</w:t>
      </w:r>
      <w:r w:rsidR="006D5B78">
        <w:t xml:space="preserve"> osobný automobil.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627FDE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16454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627FDE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15534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627FDE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16454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627FDE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15534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</w:t>
      </w:r>
      <w:r w:rsidR="00945C34">
        <w:t xml:space="preserve"> </w:t>
      </w:r>
      <w:r w:rsidR="00814BEA">
        <w:t>arch. Anna Králiková</w:t>
      </w:r>
    </w:p>
    <w:bookmarkEnd w:id="2"/>
    <w:p w:rsidR="00A67D42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 xml:space="preserve">    Spoločnosť prestala byť platiteľom DPH dňom 30.06.2020 z dôvodu  prechodného zníženia tržieb.</w:t>
      </w:r>
      <w:r w:rsidR="00F970CD" w:rsidRPr="00F970CD">
        <w:rPr>
          <w:sz w:val="18"/>
        </w:rPr>
        <w:t xml:space="preserve"> </w:t>
      </w:r>
      <w:r w:rsidR="00F970CD">
        <w:rPr>
          <w:sz w:val="18"/>
        </w:rPr>
        <w:t>Spoločnosť sa od 01.03.2023 stala opäť dobrovoľným platcom DPH vzhľadom na očakávané zvýšenie výnosov.</w:t>
      </w:r>
      <w:r w:rsidR="00627FDE">
        <w:rPr>
          <w:sz w:val="18"/>
        </w:rPr>
        <w:t xml:space="preserve"> Očakávané zvýšenie výnosov</w:t>
      </w:r>
      <w:r w:rsidR="00DE21B9">
        <w:rPr>
          <w:sz w:val="18"/>
        </w:rPr>
        <w:t xml:space="preserve"> sa z objektívnych dôvodov  posúva do nasledujúcich období.</w:t>
      </w:r>
    </w:p>
    <w:p w:rsidR="00E0761A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>Spoločnosť  04.10.2020  doplnila zápis do OR týkajúci sa Postavenia konečn</w:t>
      </w:r>
      <w:r w:rsidR="00945C34">
        <w:rPr>
          <w:sz w:val="18"/>
        </w:rPr>
        <w:t>ého uží</w:t>
      </w:r>
      <w:r>
        <w:rPr>
          <w:sz w:val="18"/>
        </w:rPr>
        <w:t>vateľa výhod.</w:t>
      </w:r>
    </w:p>
    <w:sectPr w:rsidR="00E0761A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75A" w:rsidRDefault="009E175A" w:rsidP="00E95128">
      <w:r>
        <w:separator/>
      </w:r>
    </w:p>
  </w:endnote>
  <w:endnote w:type="continuationSeparator" w:id="1">
    <w:p w:rsidR="009E175A" w:rsidRDefault="009E175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75A" w:rsidRDefault="009E175A" w:rsidP="00E95128">
      <w:r>
        <w:separator/>
      </w:r>
    </w:p>
  </w:footnote>
  <w:footnote w:type="continuationSeparator" w:id="1">
    <w:p w:rsidR="009E175A" w:rsidRDefault="009E175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57839"/>
    <w:rsid w:val="00062334"/>
    <w:rsid w:val="00065670"/>
    <w:rsid w:val="000658BA"/>
    <w:rsid w:val="00073853"/>
    <w:rsid w:val="000738DF"/>
    <w:rsid w:val="00075B41"/>
    <w:rsid w:val="00076486"/>
    <w:rsid w:val="00076DD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0D0E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893"/>
    <w:rsid w:val="00177C59"/>
    <w:rsid w:val="0019293B"/>
    <w:rsid w:val="00193EE6"/>
    <w:rsid w:val="001A1C39"/>
    <w:rsid w:val="001A3132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07586"/>
    <w:rsid w:val="00211F5B"/>
    <w:rsid w:val="002130D8"/>
    <w:rsid w:val="0021533B"/>
    <w:rsid w:val="00216E9E"/>
    <w:rsid w:val="0021757D"/>
    <w:rsid w:val="00225398"/>
    <w:rsid w:val="002304B6"/>
    <w:rsid w:val="002332F0"/>
    <w:rsid w:val="00236B39"/>
    <w:rsid w:val="002418D5"/>
    <w:rsid w:val="00251BF2"/>
    <w:rsid w:val="00254418"/>
    <w:rsid w:val="00255E89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4534"/>
    <w:rsid w:val="002F5513"/>
    <w:rsid w:val="002F626C"/>
    <w:rsid w:val="002F770F"/>
    <w:rsid w:val="00301031"/>
    <w:rsid w:val="00301C73"/>
    <w:rsid w:val="00307540"/>
    <w:rsid w:val="003147AA"/>
    <w:rsid w:val="003270D2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261D"/>
    <w:rsid w:val="00395360"/>
    <w:rsid w:val="003A1FFA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1C5C"/>
    <w:rsid w:val="00483A16"/>
    <w:rsid w:val="00486617"/>
    <w:rsid w:val="00491AF0"/>
    <w:rsid w:val="00491C69"/>
    <w:rsid w:val="00496A4E"/>
    <w:rsid w:val="00497F38"/>
    <w:rsid w:val="004A045E"/>
    <w:rsid w:val="004A085B"/>
    <w:rsid w:val="004A4D80"/>
    <w:rsid w:val="004A6C40"/>
    <w:rsid w:val="004A7AAC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27FDE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4DF2"/>
    <w:rsid w:val="006969F9"/>
    <w:rsid w:val="00697F7C"/>
    <w:rsid w:val="006A1FB9"/>
    <w:rsid w:val="006A3C75"/>
    <w:rsid w:val="006A737C"/>
    <w:rsid w:val="006B2D6D"/>
    <w:rsid w:val="006C27AA"/>
    <w:rsid w:val="006D36EA"/>
    <w:rsid w:val="006D3D0B"/>
    <w:rsid w:val="006D5B7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1F4F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A12"/>
    <w:rsid w:val="00806EE2"/>
    <w:rsid w:val="0081233E"/>
    <w:rsid w:val="00814BEA"/>
    <w:rsid w:val="00815894"/>
    <w:rsid w:val="00815A32"/>
    <w:rsid w:val="008323FB"/>
    <w:rsid w:val="0083467A"/>
    <w:rsid w:val="00834A47"/>
    <w:rsid w:val="00836666"/>
    <w:rsid w:val="008543BA"/>
    <w:rsid w:val="00857559"/>
    <w:rsid w:val="00861749"/>
    <w:rsid w:val="008648B4"/>
    <w:rsid w:val="00864CBA"/>
    <w:rsid w:val="008669C1"/>
    <w:rsid w:val="00874443"/>
    <w:rsid w:val="00874D3D"/>
    <w:rsid w:val="00881579"/>
    <w:rsid w:val="00887683"/>
    <w:rsid w:val="00887C84"/>
    <w:rsid w:val="0089652C"/>
    <w:rsid w:val="008A2D79"/>
    <w:rsid w:val="008A6D28"/>
    <w:rsid w:val="008B1B50"/>
    <w:rsid w:val="008B206F"/>
    <w:rsid w:val="008B3BCB"/>
    <w:rsid w:val="008B6694"/>
    <w:rsid w:val="008D0944"/>
    <w:rsid w:val="008D2F11"/>
    <w:rsid w:val="008D7145"/>
    <w:rsid w:val="008E04AE"/>
    <w:rsid w:val="008E58A8"/>
    <w:rsid w:val="008E68A4"/>
    <w:rsid w:val="008F0030"/>
    <w:rsid w:val="00900696"/>
    <w:rsid w:val="0090078A"/>
    <w:rsid w:val="00903264"/>
    <w:rsid w:val="00906A24"/>
    <w:rsid w:val="00907A09"/>
    <w:rsid w:val="009226CD"/>
    <w:rsid w:val="009441EB"/>
    <w:rsid w:val="009458E0"/>
    <w:rsid w:val="00945C34"/>
    <w:rsid w:val="00946962"/>
    <w:rsid w:val="0095003F"/>
    <w:rsid w:val="00954399"/>
    <w:rsid w:val="00962C27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175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587D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10A7"/>
    <w:rsid w:val="00AD2173"/>
    <w:rsid w:val="00AD4FCA"/>
    <w:rsid w:val="00AD6758"/>
    <w:rsid w:val="00AE30CB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414E"/>
    <w:rsid w:val="00B66C26"/>
    <w:rsid w:val="00B67573"/>
    <w:rsid w:val="00B71C86"/>
    <w:rsid w:val="00B765D9"/>
    <w:rsid w:val="00B77494"/>
    <w:rsid w:val="00B779F0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D13F6"/>
    <w:rsid w:val="00BE075E"/>
    <w:rsid w:val="00BF5CA9"/>
    <w:rsid w:val="00C0257D"/>
    <w:rsid w:val="00C02C96"/>
    <w:rsid w:val="00C03840"/>
    <w:rsid w:val="00C03B46"/>
    <w:rsid w:val="00C11DE0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1BB6"/>
    <w:rsid w:val="00CB3140"/>
    <w:rsid w:val="00CC153E"/>
    <w:rsid w:val="00CC3798"/>
    <w:rsid w:val="00CD3A8A"/>
    <w:rsid w:val="00CD4F6B"/>
    <w:rsid w:val="00CE4ADB"/>
    <w:rsid w:val="00CE612B"/>
    <w:rsid w:val="00CF2329"/>
    <w:rsid w:val="00CF2B0A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81489"/>
    <w:rsid w:val="00D849C4"/>
    <w:rsid w:val="00D850D5"/>
    <w:rsid w:val="00D90AF1"/>
    <w:rsid w:val="00D91BEC"/>
    <w:rsid w:val="00D933FB"/>
    <w:rsid w:val="00DA2806"/>
    <w:rsid w:val="00DB1FDB"/>
    <w:rsid w:val="00DB4BB7"/>
    <w:rsid w:val="00DB7CB4"/>
    <w:rsid w:val="00DC2A64"/>
    <w:rsid w:val="00DC3920"/>
    <w:rsid w:val="00DC68C3"/>
    <w:rsid w:val="00DD23C0"/>
    <w:rsid w:val="00DE16DE"/>
    <w:rsid w:val="00DE1D1A"/>
    <w:rsid w:val="00DE21B9"/>
    <w:rsid w:val="00DE358C"/>
    <w:rsid w:val="00DE5898"/>
    <w:rsid w:val="00DF4AC5"/>
    <w:rsid w:val="00E015B8"/>
    <w:rsid w:val="00E01A17"/>
    <w:rsid w:val="00E0761A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45449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2422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95B98"/>
    <w:rsid w:val="00F970CD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E655B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20</TotalTime>
  <Pages>4</Pages>
  <Words>1707</Words>
  <Characters>9736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6</cp:revision>
  <cp:lastPrinted>2011-11-22T08:34:00Z</cp:lastPrinted>
  <dcterms:created xsi:type="dcterms:W3CDTF">2025-06-16T21:28:00Z</dcterms:created>
  <dcterms:modified xsi:type="dcterms:W3CDTF">2025-06-24T16:23:00Z</dcterms:modified>
</cp:coreProperties>
</file>