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0A" w:rsidRPr="003E7910" w:rsidRDefault="00825A0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31.12.2024</w:t>
      </w:r>
    </w:p>
    <w:p w:rsidR="00825A0A" w:rsidRPr="003E7910" w:rsidRDefault="00825A0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825A0A" w:rsidRPr="003E7910" w:rsidRDefault="00825A0A" w:rsidP="00A5552F">
      <w:pPr>
        <w:rPr>
          <w:rFonts w:cs="Arial"/>
          <w:szCs w:val="22"/>
        </w:rPr>
      </w:pPr>
    </w:p>
    <w:p w:rsidR="00825A0A" w:rsidRPr="003E7910" w:rsidRDefault="00825A0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25A0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25A0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825A0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825A0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825A0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825A0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825A0A" w:rsidRPr="003E7910" w:rsidRDefault="00825A0A" w:rsidP="007B0660">
      <w:pPr>
        <w:jc w:val="both"/>
        <w:rPr>
          <w:rFonts w:cs="Arial"/>
          <w:b/>
          <w:bCs/>
          <w:szCs w:val="22"/>
        </w:rPr>
      </w:pPr>
    </w:p>
    <w:p w:rsidR="00825A0A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práce, maliarske a natieračské práce, búracie práce, dokončovacie a kompletizačné práce.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</w:p>
    <w:p w:rsidR="00825A0A" w:rsidRPr="003E7910" w:rsidRDefault="00825A0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25A0A" w:rsidRPr="003E7910" w:rsidRDefault="00825A0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25A0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E7910" w:rsidRDefault="00825A0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E7910" w:rsidRDefault="00825A0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E7910" w:rsidRDefault="00825A0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25A0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E7910" w:rsidRDefault="00825A0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25A0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25A0A" w:rsidRPr="003E7910" w:rsidRDefault="00825A0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25A0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E7910" w:rsidRDefault="00825A0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25A0A" w:rsidRPr="003E7910" w:rsidRDefault="0082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25A0A" w:rsidRPr="003E7910" w:rsidRDefault="00825A0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E7910" w:rsidRDefault="00825A0A" w:rsidP="007B0660">
      <w:pPr>
        <w:jc w:val="both"/>
        <w:rPr>
          <w:rFonts w:cs="Arial"/>
          <w:szCs w:val="22"/>
        </w:rPr>
      </w:pP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25A0A" w:rsidRDefault="00825A0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Firma Elmark, s.r.o. </w:t>
      </w:r>
      <w:r w:rsidRPr="003E7910">
        <w:rPr>
          <w:rFonts w:cs="Arial"/>
          <w:szCs w:val="22"/>
        </w:rPr>
        <w:t>nie je neobmedzene ručiaca v iných spoločnostiach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25A0A" w:rsidRPr="004534D4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825A0A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25A0A" w:rsidRPr="004F4AFD" w:rsidRDefault="00825A0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27.06.2025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25A0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25A0A" w:rsidRPr="003E7910" w:rsidRDefault="00825A0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25A0A" w:rsidRPr="003E7910" w:rsidRDefault="00825A0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25A0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25A0A" w:rsidRPr="003E7910" w:rsidRDefault="00825A0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25A0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0A" w:rsidRPr="003E7910" w:rsidRDefault="00825A0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5A0A" w:rsidRPr="003E7910" w:rsidRDefault="00825A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 Mrasko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Mrasko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12/2017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 w:rsidP="00841190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  <w:tr w:rsidR="00825A0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5A0A" w:rsidRPr="003E7910" w:rsidRDefault="00825A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25A0A" w:rsidRPr="003E7910" w:rsidRDefault="00825A0A">
            <w:pPr>
              <w:rPr>
                <w:sz w:val="20"/>
                <w:szCs w:val="20"/>
              </w:rPr>
            </w:pPr>
          </w:p>
        </w:tc>
      </w:tr>
    </w:tbl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25A0A" w:rsidRPr="005611A8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25A0A" w:rsidRPr="004F4AFD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25A0A" w:rsidRPr="003E7910" w:rsidRDefault="00825A0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25A0A" w:rsidRPr="003E7910" w:rsidRDefault="00825A0A" w:rsidP="007B0660">
      <w:pPr>
        <w:jc w:val="both"/>
        <w:rPr>
          <w:rFonts w:cs="Arial"/>
          <w:szCs w:val="22"/>
        </w:rPr>
      </w:pPr>
    </w:p>
    <w:p w:rsidR="00825A0A" w:rsidRPr="003E7910" w:rsidRDefault="00825A0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25A0A" w:rsidRPr="003E7910" w:rsidRDefault="00825A0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25A0A" w:rsidRPr="003E7910" w:rsidRDefault="00825A0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25A0A" w:rsidRPr="003E7910" w:rsidRDefault="00825A0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25A0A" w:rsidRPr="003E7910" w:rsidRDefault="00825A0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25A0A" w:rsidRPr="003E7910" w:rsidRDefault="00825A0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25A0A" w:rsidRPr="003E7910" w:rsidRDefault="00825A0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825A0A" w:rsidRPr="003E7910" w:rsidRDefault="00825A0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25A0A" w:rsidRPr="003E7910" w:rsidRDefault="00825A0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25A0A" w:rsidRDefault="00825A0A" w:rsidP="00A5552F"/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25A0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25A0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25A0A" w:rsidRPr="003F477D" w:rsidRDefault="00825A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5A0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25A0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5A0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25A0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25A0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25A0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5A0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25A0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5A0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25A0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25A0A" w:rsidRPr="009F39E7" w:rsidRDefault="00825A0A" w:rsidP="009F39E7"/>
    <w:p w:rsidR="00825A0A" w:rsidRPr="003F477D" w:rsidRDefault="00825A0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25A0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25A0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9F39E7" w:rsidRDefault="00825A0A" w:rsidP="009F39E7"/>
    <w:p w:rsidR="00825A0A" w:rsidRPr="003F477D" w:rsidRDefault="00825A0A" w:rsidP="003F477D"/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25A0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25A0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25A0A" w:rsidRPr="003F477D" w:rsidRDefault="00825A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5A0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825A0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25A0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25A0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5A0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25A0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825A0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825A0A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25A0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25A0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25A0A" w:rsidRPr="009F39E7" w:rsidRDefault="00825A0A" w:rsidP="009F39E7">
      <w:pPr>
        <w:spacing w:after="0"/>
      </w:pPr>
    </w:p>
    <w:p w:rsidR="00825A0A" w:rsidRPr="003F477D" w:rsidRDefault="00825A0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25A0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5A0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3704">
            <w:pPr>
              <w:pStyle w:val="TopHeader"/>
            </w:pPr>
            <w:r w:rsidRPr="003F477D">
              <w:t>Poskyt-nuté pred-davky na </w:t>
            </w:r>
          </w:p>
          <w:p w:rsidR="00825A0A" w:rsidRPr="003F477D" w:rsidRDefault="00825A0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Spolu</w:t>
            </w:r>
          </w:p>
        </w:tc>
      </w:tr>
      <w:tr w:rsidR="00825A0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25A0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25A0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25A0A" w:rsidRPr="003F477D" w:rsidRDefault="00825A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25A0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5A0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Poskyt-nuté pred-davky na </w:t>
            </w:r>
          </w:p>
          <w:p w:rsidR="00825A0A" w:rsidRPr="003F477D" w:rsidRDefault="00825A0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</w:pPr>
            <w:r w:rsidRPr="003F477D">
              <w:t>Spolu</w:t>
            </w:r>
          </w:p>
        </w:tc>
      </w:tr>
      <w:tr w:rsidR="00825A0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25A0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3F477D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25A0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25A0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25A0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25A0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Podiel ÚJ na ZI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25A0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25A0A" w:rsidRDefault="00825A0A" w:rsidP="003F477D"/>
    <w:p w:rsidR="00825A0A" w:rsidRPr="003F477D" w:rsidRDefault="00825A0A" w:rsidP="003F477D"/>
    <w:p w:rsidR="00825A0A" w:rsidRPr="003F477D" w:rsidRDefault="00825A0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25A0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25A0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25A0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00458C">
      <w:pPr>
        <w:spacing w:after="12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25A0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25A0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25A0A" w:rsidRPr="003F477D" w:rsidRDefault="00825A0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25A0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Tvorba 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OP</w:t>
            </w:r>
          </w:p>
          <w:p w:rsidR="00825A0A" w:rsidRPr="003F477D" w:rsidRDefault="00825A0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25A0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25A0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</w:t>
            </w:r>
          </w:p>
        </w:tc>
      </w:tr>
      <w:tr w:rsidR="00825A0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25A0A" w:rsidRPr="003F477D" w:rsidRDefault="00825A0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25A0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25A0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25A0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25A0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25A0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25A0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25A0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25A0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25A0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25A0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25A0A" w:rsidRPr="003F477D" w:rsidRDefault="00825A0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25A0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25A0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25A0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25A0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Tvorba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25A0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25A0A" w:rsidRPr="003F477D" w:rsidRDefault="00825A0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25A0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25A0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25A0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25A0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25A0A" w:rsidRPr="003F477D" w:rsidRDefault="00825A0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</w:tbl>
    <w:p w:rsidR="00825A0A" w:rsidRDefault="00825A0A" w:rsidP="0003344F">
      <w:pPr>
        <w:spacing w:after="0" w:line="240" w:lineRule="auto"/>
        <w:jc w:val="both"/>
        <w:rPr>
          <w:szCs w:val="22"/>
        </w:rPr>
      </w:pPr>
    </w:p>
    <w:p w:rsidR="00825A0A" w:rsidRPr="003F477D" w:rsidRDefault="00825A0A" w:rsidP="0003344F">
      <w:pPr>
        <w:spacing w:after="0" w:line="240" w:lineRule="auto"/>
        <w:jc w:val="both"/>
        <w:rPr>
          <w:szCs w:val="22"/>
        </w:rPr>
      </w:pPr>
    </w:p>
    <w:p w:rsidR="00825A0A" w:rsidRPr="003F477D" w:rsidRDefault="00825A0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25A0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25A0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9F39E7" w:rsidRDefault="00825A0A" w:rsidP="009F39E7"/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25A0A" w:rsidRPr="003F477D" w:rsidRDefault="00825A0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25A0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</w:tr>
      <w:tr w:rsidR="00825A0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</w:tr>
      <w:tr w:rsidR="00825A0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25A0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25A0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</w:t>
            </w:r>
          </w:p>
        </w:tc>
      </w:tr>
    </w:tbl>
    <w:p w:rsidR="00825A0A" w:rsidRDefault="00825A0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25A0A" w:rsidRPr="003F477D" w:rsidRDefault="00825A0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25A0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pStyle w:val="TopHeader"/>
            </w:pPr>
            <w:r w:rsidRPr="003F477D">
              <w:t>Prírastky</w:t>
            </w:r>
          </w:p>
          <w:p w:rsidR="00825A0A" w:rsidRPr="003F477D" w:rsidRDefault="00825A0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pStyle w:val="TopHeader"/>
            </w:pPr>
            <w:r w:rsidRPr="003F477D">
              <w:t>Úbytky</w:t>
            </w:r>
          </w:p>
          <w:p w:rsidR="00825A0A" w:rsidRPr="003F477D" w:rsidRDefault="00825A0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9C21AB" w:rsidRDefault="00825A0A" w:rsidP="00E04DF3">
            <w:pPr>
              <w:pStyle w:val="TopHeader"/>
            </w:pPr>
            <w:r w:rsidRPr="009C21AB">
              <w:t>Presuny</w:t>
            </w:r>
          </w:p>
          <w:p w:rsidR="00825A0A" w:rsidRPr="003F477D" w:rsidRDefault="00825A0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25A0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25A0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25A0A" w:rsidRPr="003F477D" w:rsidRDefault="00825A0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25A0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pStyle w:val="TopHeader"/>
            </w:pPr>
            <w:r w:rsidRPr="003F477D">
              <w:t>Stav OP</w:t>
            </w:r>
          </w:p>
          <w:p w:rsidR="00825A0A" w:rsidRPr="003F477D" w:rsidRDefault="00825A0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25A0A" w:rsidRPr="003F477D" w:rsidRDefault="00825A0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25A0A" w:rsidRPr="003F477D" w:rsidRDefault="00825A0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25A0A" w:rsidRPr="003F477D" w:rsidRDefault="00825A0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25A0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25A0A" w:rsidRPr="003F477D" w:rsidRDefault="00825A0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25A0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25A0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25A0A" w:rsidRPr="0005176E" w:rsidRDefault="00825A0A" w:rsidP="0005176E">
      <w:pPr>
        <w:spacing w:after="0"/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25A0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Zvýšenie/ zníženie hodnoty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Vplyv 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25A0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25A0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25A0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Splatnosť</w:t>
            </w:r>
          </w:p>
        </w:tc>
      </w:tr>
      <w:tr w:rsidR="00825A0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25A0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A0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25A0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8B38E4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25A0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8B38E4" w:rsidRDefault="00825A0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25A0A" w:rsidRDefault="00825A0A" w:rsidP="0003344F">
      <w:pPr>
        <w:spacing w:after="0" w:line="240" w:lineRule="auto"/>
        <w:rPr>
          <w:szCs w:val="22"/>
        </w:rPr>
      </w:pPr>
    </w:p>
    <w:p w:rsidR="00825A0A" w:rsidRDefault="00825A0A" w:rsidP="0003344F">
      <w:pPr>
        <w:spacing w:after="0" w:line="240" w:lineRule="auto"/>
        <w:rPr>
          <w:szCs w:val="22"/>
        </w:rPr>
      </w:pPr>
    </w:p>
    <w:p w:rsidR="00825A0A" w:rsidRDefault="00825A0A" w:rsidP="0003344F">
      <w:pPr>
        <w:spacing w:after="0" w:line="240" w:lineRule="auto"/>
        <w:rPr>
          <w:szCs w:val="22"/>
        </w:rPr>
      </w:pPr>
    </w:p>
    <w:p w:rsidR="00825A0A" w:rsidRDefault="00825A0A" w:rsidP="0003344F">
      <w:pPr>
        <w:spacing w:after="0" w:line="240" w:lineRule="auto"/>
        <w:rPr>
          <w:szCs w:val="22"/>
        </w:rPr>
      </w:pPr>
    </w:p>
    <w:p w:rsidR="00825A0A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25A0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25A0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-763</w:t>
            </w:r>
          </w:p>
        </w:tc>
      </w:tr>
      <w:tr w:rsidR="00825A0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-763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-763</w:t>
            </w:r>
          </w:p>
        </w:tc>
      </w:tr>
    </w:tbl>
    <w:p w:rsidR="00825A0A" w:rsidRPr="003F477D" w:rsidRDefault="00825A0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25A0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25A0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25A0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25A0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25A0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25A0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5A0A" w:rsidRPr="003F477D" w:rsidRDefault="00825A0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25A0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25A0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105530</w:t>
            </w:r>
          </w:p>
        </w:tc>
      </w:tr>
      <w:tr w:rsidR="00825A0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411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105119</w:t>
            </w:r>
          </w:p>
        </w:tc>
      </w:tr>
    </w:tbl>
    <w:p w:rsidR="00825A0A" w:rsidRPr="003F477D" w:rsidRDefault="00825A0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25A0A" w:rsidRPr="003F477D" w:rsidRDefault="00825A0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25A0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25A0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504647" w:rsidRDefault="00825A0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25A0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Splatnosť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25A0A" w:rsidRPr="003F477D" w:rsidRDefault="00825A0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25A0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5A0A" w:rsidRPr="003F477D" w:rsidRDefault="00825A0A" w:rsidP="005E3B59">
            <w:pPr>
              <w:pStyle w:val="TopHeader"/>
            </w:pPr>
            <w:r w:rsidRPr="003F477D">
              <w:t>Suma istiny v eurách</w:t>
            </w:r>
          </w:p>
          <w:p w:rsidR="00825A0A" w:rsidRPr="003F477D" w:rsidRDefault="00825A0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25A0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A0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25A0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25A0A" w:rsidRPr="003F477D" w:rsidRDefault="00825A0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5A0A" w:rsidRPr="003F477D" w:rsidRDefault="00825A0A" w:rsidP="00083A25">
            <w:pPr>
              <w:pStyle w:val="TopHeader"/>
            </w:pPr>
            <w:r w:rsidRPr="003F477D">
              <w:t>Suma istiny v eurách</w:t>
            </w:r>
          </w:p>
          <w:p w:rsidR="00825A0A" w:rsidRPr="003F477D" w:rsidRDefault="00825A0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5A0A" w:rsidRPr="003F477D" w:rsidRDefault="00825A0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25A0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A0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25A0A" w:rsidRPr="003F477D" w:rsidRDefault="00825A0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25A0A" w:rsidRPr="003F477D" w:rsidRDefault="00825A0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25A0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25A0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25A0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25A0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25A0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25A0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vlastné imanie</w:t>
            </w:r>
          </w:p>
        </w:tc>
      </w:tr>
      <w:tr w:rsidR="00825A0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25A0A" w:rsidRPr="003F477D" w:rsidRDefault="00825A0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25A0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Reálna hodnota</w:t>
            </w:r>
          </w:p>
        </w:tc>
      </w:tr>
      <w:tr w:rsidR="00825A0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Default="00825A0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25A0A" w:rsidRDefault="00825A0A" w:rsidP="006B42EC"/>
    <w:p w:rsidR="00825A0A" w:rsidRDefault="00825A0A" w:rsidP="006B42EC"/>
    <w:p w:rsidR="00825A0A" w:rsidRPr="006B42EC" w:rsidRDefault="00825A0A" w:rsidP="006B42EC"/>
    <w:p w:rsidR="00825A0A" w:rsidRPr="003F477D" w:rsidRDefault="00825A0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25A0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Splatnosť</w:t>
            </w:r>
          </w:p>
        </w:tc>
      </w:tr>
      <w:tr w:rsidR="00825A0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25A0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A0A" w:rsidRPr="003F477D" w:rsidRDefault="00825A0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25A0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25A0A" w:rsidRPr="003F477D" w:rsidRDefault="00825A0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25A0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25A0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6B42EC">
      <w:pPr>
        <w:spacing w:after="0" w:line="240" w:lineRule="auto"/>
        <w:rPr>
          <w:kern w:val="28"/>
          <w:szCs w:val="22"/>
        </w:rPr>
      </w:pPr>
    </w:p>
    <w:p w:rsidR="00825A0A" w:rsidRPr="003F477D" w:rsidRDefault="00825A0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25A0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</w:tr>
      <w:tr w:rsidR="00825A0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8F34F2" w:rsidRDefault="00825A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8F34F2" w:rsidRDefault="00825A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5040</w:t>
            </w:r>
          </w:p>
        </w:tc>
      </w:tr>
    </w:tbl>
    <w:p w:rsidR="00825A0A" w:rsidRPr="003F477D" w:rsidRDefault="00825A0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25A0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25A0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A0A" w:rsidRPr="003F477D" w:rsidRDefault="00825A0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25A0A" w:rsidRPr="003F477D" w:rsidRDefault="00825A0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25A0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8875A1">
            <w:pPr>
              <w:pStyle w:val="TopHeader"/>
            </w:pPr>
            <w:r w:rsidRPr="003F477D">
              <w:t>Bezprostredne predchádzajúce</w:t>
            </w:r>
          </w:p>
          <w:p w:rsidR="00825A0A" w:rsidRPr="003F477D" w:rsidRDefault="00825A0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25A0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Daň v %</w:t>
            </w:r>
          </w:p>
        </w:tc>
      </w:tr>
      <w:tr w:rsidR="00825A0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A0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-7152,62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9C21AB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-7152,62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5A0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5A0A" w:rsidRPr="003F477D" w:rsidRDefault="00825A0A" w:rsidP="0003344F">
      <w:pPr>
        <w:spacing w:after="0" w:line="240" w:lineRule="auto"/>
        <w:rPr>
          <w:szCs w:val="22"/>
        </w:rPr>
      </w:pPr>
    </w:p>
    <w:p w:rsidR="00825A0A" w:rsidRPr="003F477D" w:rsidRDefault="00825A0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25A0A" w:rsidRPr="003F477D" w:rsidRDefault="00825A0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25A0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25A0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-7492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5A0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58094</w:t>
            </w:r>
          </w:p>
        </w:tc>
      </w:tr>
    </w:tbl>
    <w:p w:rsidR="00825A0A" w:rsidRPr="003F477D" w:rsidRDefault="00825A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25A0A" w:rsidRPr="003F477D" w:rsidRDefault="00825A0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25A0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5A0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5A0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</w:tr>
      <w:tr w:rsidR="00825A0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A0A" w:rsidRPr="003F477D" w:rsidRDefault="00825A0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1193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-1751</w:t>
            </w:r>
          </w:p>
        </w:tc>
      </w:tr>
      <w:tr w:rsidR="00825A0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5A0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A0A" w:rsidRPr="003F477D" w:rsidRDefault="00825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51271</w:t>
            </w:r>
          </w:p>
        </w:tc>
      </w:tr>
    </w:tbl>
    <w:p w:rsidR="00825A0A" w:rsidRPr="003F477D" w:rsidRDefault="00825A0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25A0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25A0A" w:rsidRPr="003F477D" w:rsidRDefault="00825A0A" w:rsidP="003E7910">
      <w:pPr>
        <w:spacing w:after="0" w:line="240" w:lineRule="auto"/>
        <w:rPr>
          <w:szCs w:val="22"/>
        </w:rPr>
      </w:pPr>
    </w:p>
    <w:sectPr w:rsidR="00825A0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A0A" w:rsidRDefault="00825A0A" w:rsidP="00107589">
      <w:pPr>
        <w:spacing w:after="0" w:line="240" w:lineRule="auto"/>
      </w:pPr>
      <w:r>
        <w:separator/>
      </w:r>
    </w:p>
  </w:endnote>
  <w:endnote w:type="continuationSeparator" w:id="1">
    <w:p w:rsidR="00825A0A" w:rsidRDefault="00825A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0A" w:rsidRPr="00981468" w:rsidRDefault="00825A0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A0A" w:rsidRDefault="00825A0A" w:rsidP="00107589">
      <w:pPr>
        <w:spacing w:after="0" w:line="240" w:lineRule="auto"/>
      </w:pPr>
      <w:r>
        <w:separator/>
      </w:r>
    </w:p>
  </w:footnote>
  <w:footnote w:type="continuationSeparator" w:id="1">
    <w:p w:rsidR="00825A0A" w:rsidRDefault="00825A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25A0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5A0A" w:rsidRPr="003F477D" w:rsidRDefault="00825A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5A0A" w:rsidRPr="003F477D" w:rsidRDefault="00825A0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25A0A" w:rsidRPr="004268D2" w:rsidRDefault="00825A0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0A" w:rsidRPr="004268D2" w:rsidRDefault="00825A0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62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E84"/>
    <w:rsid w:val="004A3783"/>
    <w:rsid w:val="004A5A13"/>
    <w:rsid w:val="004A6BBF"/>
    <w:rsid w:val="004C0A56"/>
    <w:rsid w:val="004C6614"/>
    <w:rsid w:val="004F4AF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60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A0A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97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2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26</Pages>
  <Words>4697</Words>
  <Characters>26775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2025-06-29T21:12:00Z</dcterms:created>
  <dcterms:modified xsi:type="dcterms:W3CDTF">2025-06-29T21:12:00Z</dcterms:modified>
</cp:coreProperties>
</file>