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parkovací systém,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budovy,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architektonická štúdia,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rekonštrukcia,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dlhodobý 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1047</Words>
  <Characters>6392</Characters>
  <CharactersWithSpaces>7440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2025-06-10T17:09:00Z</dcterms:created>
  <dc:creator>maria</dc:creator>
  <dc:description/>
  <cp:keywords/>
  <dc:language>sk-SK</dc:language>
  <cp:lastModifiedBy/>
  <dcterms:modified xsi:type="dcterms:W3CDTF">2025-06-24T21:40:16Z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