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FOTOSOLAR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44871708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44871708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2022870245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1010</Words>
  <Characters>6123</Characters>
  <CharactersWithSpaces>7138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2025-05-25T19:35:00Z</dcterms:created>
  <dc:creator>maria</dc:creator>
  <dc:description/>
  <cp:keywords/>
  <dc:language>sk-SK</dc:language>
  <cp:lastModifiedBy/>
  <dcterms:modified xsi:type="dcterms:W3CDTF">2025-06-24T22:02:32Z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