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C73B8" w14:textId="17B8E9FA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Účtovná závierka k 31.12.202</w:t>
      </w:r>
      <w:r w:rsidR="00AC76F6">
        <w:rPr>
          <w:color w:val="auto"/>
        </w:rPr>
        <w:t>4</w:t>
      </w:r>
    </w:p>
    <w:p w14:paraId="504C73B9" w14:textId="644A34F8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Zostavená: </w:t>
      </w:r>
      <w:r w:rsidR="004A7448">
        <w:rPr>
          <w:color w:val="auto"/>
        </w:rPr>
        <w:t>26</w:t>
      </w:r>
      <w:r w:rsidR="008452EB">
        <w:rPr>
          <w:color w:val="auto"/>
        </w:rPr>
        <w:t>.6</w:t>
      </w:r>
      <w:r w:rsidR="00D72962">
        <w:rPr>
          <w:color w:val="auto"/>
        </w:rPr>
        <w:t>.</w:t>
      </w:r>
      <w:r w:rsidR="004A7448">
        <w:rPr>
          <w:color w:val="auto"/>
        </w:rPr>
        <w:t>2025</w:t>
      </w:r>
    </w:p>
    <w:p w14:paraId="504C73BA" w14:textId="21BC4D46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Schválená: </w:t>
      </w:r>
      <w:r w:rsidR="004A7448">
        <w:rPr>
          <w:color w:val="auto"/>
        </w:rPr>
        <w:t>27</w:t>
      </w:r>
      <w:r w:rsidR="008452EB">
        <w:rPr>
          <w:color w:val="auto"/>
        </w:rPr>
        <w:t>.6</w:t>
      </w:r>
      <w:r w:rsidR="00D72962">
        <w:rPr>
          <w:color w:val="auto"/>
        </w:rPr>
        <w:t>.</w:t>
      </w:r>
      <w:r w:rsidR="00296546">
        <w:rPr>
          <w:color w:val="auto"/>
        </w:rPr>
        <w:t>2025</w:t>
      </w:r>
    </w:p>
    <w:p w14:paraId="504C73BB" w14:textId="77777777" w:rsidR="00016097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14:paraId="504C73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14:paraId="504C73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C73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4C73B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04C73C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04C73C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3" w14:textId="4AEC473A" w:rsidR="00BA61F6" w:rsidRPr="00536B52" w:rsidRDefault="008452EB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MKM-DOG</w:t>
            </w:r>
            <w:r w:rsidR="00E06895">
              <w:rPr>
                <w:sz w:val="22"/>
              </w:rPr>
              <w:t xml:space="preserve">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4" w14:textId="41BB4FD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221F0">
              <w:rPr>
                <w:sz w:val="22"/>
              </w:rPr>
              <w:t>Čachtická 6560/7D, 91501 Nové Mesto</w:t>
            </w:r>
            <w:r w:rsidR="00810D55">
              <w:rPr>
                <w:sz w:val="22"/>
              </w:rPr>
              <w:t xml:space="preserve"> </w:t>
            </w:r>
            <w:proofErr w:type="spellStart"/>
            <w:r w:rsidR="00810D55">
              <w:rPr>
                <w:sz w:val="22"/>
              </w:rPr>
              <w:t>n.V</w:t>
            </w:r>
            <w:proofErr w:type="spellEnd"/>
            <w:r w:rsidR="00810D55">
              <w:rPr>
                <w:sz w:val="22"/>
              </w:rPr>
              <w:t>.</w:t>
            </w:r>
          </w:p>
        </w:tc>
      </w:tr>
    </w:tbl>
    <w:p w14:paraId="504C73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C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04C73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4C73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4C73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3C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4C73C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4C73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04C73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04C73D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04C73D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3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D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4C73E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4C73E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4C73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04C73E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4C73E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E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504C73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04C73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04C73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04C73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F" w14:textId="77777777" w:rsidR="005D536A" w:rsidRPr="006A364B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A364B">
        <w:rPr>
          <w:b/>
          <w:color w:val="auto"/>
          <w:sz w:val="23"/>
          <w:szCs w:val="23"/>
        </w:rPr>
        <w:t xml:space="preserve">Áno </w:t>
      </w:r>
      <w:r w:rsidRPr="006A364B">
        <w:rPr>
          <w:b/>
          <w:color w:val="auto"/>
          <w:sz w:val="23"/>
          <w:szCs w:val="23"/>
        </w:rPr>
        <w:tab/>
        <w:t xml:space="preserve"> </w:t>
      </w:r>
    </w:p>
    <w:p w14:paraId="504C73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F1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04C73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4C73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4C73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8" w14:textId="77777777"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3F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BE164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D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5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0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04C74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04C7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04C742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C44B3E" w:rsidRPr="00536B52" w14:paraId="1BDE8F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527DB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6B44E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FF392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18FFCB5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36B52" w:rsidRPr="00536B52" w14:paraId="504C7427" w14:textId="77777777" w:rsidTr="007F43A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3" w14:textId="4E129FC7" w:rsidR="00536B52" w:rsidRPr="00210323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4" w14:textId="6074715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5" w14:textId="44C1F8D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6" w14:textId="65172A63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2C" w14:textId="77777777" w:rsidTr="007F43A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8" w14:textId="3B887DF8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9" w14:textId="2AC3AEB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A" w14:textId="5DAF57AF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2B" w14:textId="6E2D5F56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B51E65" w:rsidRPr="00536B52" w14:paraId="504C7432" w14:textId="77777777" w:rsidTr="007F43A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D" w14:textId="7E55636A" w:rsidR="00B51E65" w:rsidRPr="00536B52" w:rsidRDefault="00B51E65" w:rsidP="00B51E65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E" w14:textId="3EDEC8E1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2F" w14:textId="21EA918E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1" w14:textId="7232CCE0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630519" w:rsidRPr="00536B52" w14:paraId="504C74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3" w14:textId="2CD3CEEC" w:rsidR="00630519" w:rsidRDefault="00630519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4" w14:textId="6D943CB9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5" w14:textId="75237D8B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6" w14:textId="03CD46D8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4C4B41" w:rsidRPr="00536B52" w14:paraId="1492851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12264EC" w14:textId="54B5FF7C" w:rsidR="004C4B41" w:rsidRDefault="004C4B41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F869EAE" w14:textId="3A7EE930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A82573E" w14:textId="3EC584A8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559E426" w14:textId="6AEA6F87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504C74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04C74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C74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04C74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04C74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5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04C745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4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2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504C7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6" w14:textId="5882D428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7" w14:textId="2E11E5BD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8" w14:textId="7FA74A04" w:rsidR="00E23D62" w:rsidRPr="006A364B" w:rsidRDefault="00E23D62" w:rsidP="00BA61F6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</w:tr>
      <w:tr w:rsidR="00E23D62" w:rsidRPr="00E23D62" w14:paraId="504C74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A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C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4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6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4C74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4C74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04C74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04C74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04C74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4C747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72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30B121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A65F473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96BDC9B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D0BA7B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BFDA8E4" w14:textId="77777777" w:rsidR="00C657A6" w:rsidRDefault="00C657A6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42ADB69" w14:textId="77777777" w:rsidR="00C657A6" w:rsidRDefault="00C657A6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6D033C9E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4C7473" w14:textId="728ED80C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14:paraId="504C74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04C747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04C74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04C747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4C747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8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04C74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4C749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04C74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4C7498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97" w14:textId="2B36A1D4" w:rsidR="008420B2" w:rsidRPr="00E23D62" w:rsidRDefault="008420B2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504C749B" w14:textId="77777777" w:rsidTr="00757CB9">
        <w:trPr>
          <w:trHeight w:val="277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A" w14:textId="7777777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9E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D" w14:textId="7A08E434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A1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49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A0" w14:textId="3CAF366E" w:rsidR="008420B2" w:rsidRPr="00E23D62" w:rsidRDefault="00AC76F6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880</w:t>
            </w:r>
          </w:p>
        </w:tc>
      </w:tr>
      <w:tr w:rsidR="008420B2" w:rsidRPr="00E23D62" w14:paraId="504C74A4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A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A3" w14:textId="79977919" w:rsidR="008420B2" w:rsidRPr="00E23D62" w:rsidRDefault="00AC76F6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880</w:t>
            </w:r>
          </w:p>
        </w:tc>
      </w:tr>
      <w:tr w:rsidR="008420B2" w:rsidRPr="00E23D62" w14:paraId="504C74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4A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4C74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04C74A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4C74B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04C74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04C74B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04C74C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04C74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4C74C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04C74C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04C74C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04C74C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4C74D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14:paraId="504C74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04C7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F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04C752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4C75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04C7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04C75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4C752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4C752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04C75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04C75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04C752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4C752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4C75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04C753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4C75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04C75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4C7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5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4C75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04C75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04C75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5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04C75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04C757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C757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04C75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04C758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04C75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04C758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04C758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8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8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04C75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5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A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A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2" w14:textId="104C5A73"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</w:p>
    <w:p w14:paraId="504C75A3" w14:textId="77777777" w:rsidR="00F31652" w:rsidRDefault="00F316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04C75A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5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04C75A7" w14:textId="77777777" w:rsidR="00020183" w:rsidRDefault="00020183" w:rsidP="005D536A">
      <w:pPr>
        <w:jc w:val="both"/>
      </w:pPr>
    </w:p>
    <w:sectPr w:rsidR="00020183" w:rsidSect="000D116B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6B9976" w14:textId="77777777" w:rsidR="000D116B" w:rsidRDefault="000D116B" w:rsidP="00536B52">
      <w:pPr>
        <w:spacing w:after="0" w:line="240" w:lineRule="auto"/>
      </w:pPr>
      <w:r>
        <w:separator/>
      </w:r>
    </w:p>
  </w:endnote>
  <w:endnote w:type="continuationSeparator" w:id="0">
    <w:p w14:paraId="700FAA2F" w14:textId="77777777" w:rsidR="000D116B" w:rsidRDefault="000D116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809FCF" w14:textId="77777777" w:rsidR="000D116B" w:rsidRDefault="000D116B" w:rsidP="00536B52">
      <w:pPr>
        <w:spacing w:after="0" w:line="240" w:lineRule="auto"/>
      </w:pPr>
      <w:r>
        <w:separator/>
      </w:r>
    </w:p>
  </w:footnote>
  <w:footnote w:type="continuationSeparator" w:id="0">
    <w:p w14:paraId="228EFEC3" w14:textId="77777777" w:rsidR="000D116B" w:rsidRDefault="000D116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14:paraId="504C75C1" w14:textId="77777777" w:rsidTr="00F75B6E">
      <w:tc>
        <w:tcPr>
          <w:tcW w:w="2859" w:type="dxa"/>
        </w:tcPr>
        <w:p w14:paraId="504C75A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04C75A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04C75AE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AF" w14:textId="6287226A" w:rsidR="00536B52" w:rsidRDefault="00E72E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B0" w14:textId="366F8876" w:rsidR="00536B52" w:rsidRDefault="00E72E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1" w14:textId="0A971F5C" w:rsidR="00536B52" w:rsidRDefault="00E72E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2" w14:textId="493D0E6D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3" w14:textId="52842E00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4" w14:textId="0C4434D2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504C75B5" w14:textId="4F5AD174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847" w:type="dxa"/>
          <w:tcBorders>
            <w:top w:val="nil"/>
            <w:bottom w:val="nil"/>
          </w:tcBorders>
        </w:tcPr>
        <w:p w14:paraId="504C75B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504C75B7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8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9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A" w14:textId="3D14C523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B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C" w14:textId="67940C48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D" w14:textId="09680790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E" w14:textId="75468975" w:rsidR="00536B52" w:rsidRDefault="00AF0B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BF" w14:textId="4079784B" w:rsidR="00536B52" w:rsidRDefault="004977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04C75C0" w14:textId="5B684E35" w:rsidR="00536B52" w:rsidRDefault="004977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504C75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895"/>
    <w:rsid w:val="00014F35"/>
    <w:rsid w:val="00016097"/>
    <w:rsid w:val="00020183"/>
    <w:rsid w:val="00031887"/>
    <w:rsid w:val="000D116B"/>
    <w:rsid w:val="00104CBE"/>
    <w:rsid w:val="00104CF6"/>
    <w:rsid w:val="0010796B"/>
    <w:rsid w:val="0011611B"/>
    <w:rsid w:val="00123F1F"/>
    <w:rsid w:val="00172443"/>
    <w:rsid w:val="00185AE5"/>
    <w:rsid w:val="001919AD"/>
    <w:rsid w:val="002052C4"/>
    <w:rsid w:val="00210323"/>
    <w:rsid w:val="00222B0D"/>
    <w:rsid w:val="00280AA7"/>
    <w:rsid w:val="00296546"/>
    <w:rsid w:val="00303018"/>
    <w:rsid w:val="0031338E"/>
    <w:rsid w:val="00320ED4"/>
    <w:rsid w:val="00341256"/>
    <w:rsid w:val="003652EB"/>
    <w:rsid w:val="003B69B1"/>
    <w:rsid w:val="003E317F"/>
    <w:rsid w:val="0040300D"/>
    <w:rsid w:val="00426E80"/>
    <w:rsid w:val="00497757"/>
    <w:rsid w:val="004A7448"/>
    <w:rsid w:val="004B403F"/>
    <w:rsid w:val="004C01A9"/>
    <w:rsid w:val="004C4B41"/>
    <w:rsid w:val="0052082A"/>
    <w:rsid w:val="00536B52"/>
    <w:rsid w:val="005D536A"/>
    <w:rsid w:val="005E1C8A"/>
    <w:rsid w:val="006128AF"/>
    <w:rsid w:val="006171F8"/>
    <w:rsid w:val="00630519"/>
    <w:rsid w:val="00692217"/>
    <w:rsid w:val="006A0AB4"/>
    <w:rsid w:val="006A364B"/>
    <w:rsid w:val="006A7C8A"/>
    <w:rsid w:val="00757CB9"/>
    <w:rsid w:val="007619D7"/>
    <w:rsid w:val="00786CB1"/>
    <w:rsid w:val="007A0F50"/>
    <w:rsid w:val="007F1B68"/>
    <w:rsid w:val="007F43A2"/>
    <w:rsid w:val="00810D55"/>
    <w:rsid w:val="00823B80"/>
    <w:rsid w:val="00827528"/>
    <w:rsid w:val="008420B2"/>
    <w:rsid w:val="008452EB"/>
    <w:rsid w:val="008948EC"/>
    <w:rsid w:val="008C12FE"/>
    <w:rsid w:val="008C57A5"/>
    <w:rsid w:val="008D018D"/>
    <w:rsid w:val="008D2463"/>
    <w:rsid w:val="008F3BC5"/>
    <w:rsid w:val="00933F8E"/>
    <w:rsid w:val="009527A6"/>
    <w:rsid w:val="00962DA0"/>
    <w:rsid w:val="009A1A90"/>
    <w:rsid w:val="009C62AB"/>
    <w:rsid w:val="009D09A4"/>
    <w:rsid w:val="00A65CD7"/>
    <w:rsid w:val="00A83401"/>
    <w:rsid w:val="00A837F3"/>
    <w:rsid w:val="00AC2AB9"/>
    <w:rsid w:val="00AC76F6"/>
    <w:rsid w:val="00AD23CF"/>
    <w:rsid w:val="00AE083A"/>
    <w:rsid w:val="00AF0BB2"/>
    <w:rsid w:val="00B202C7"/>
    <w:rsid w:val="00B31F80"/>
    <w:rsid w:val="00B51E65"/>
    <w:rsid w:val="00BA61F6"/>
    <w:rsid w:val="00BB6695"/>
    <w:rsid w:val="00BD039E"/>
    <w:rsid w:val="00BE164D"/>
    <w:rsid w:val="00BE22EC"/>
    <w:rsid w:val="00C14CC7"/>
    <w:rsid w:val="00C44B3E"/>
    <w:rsid w:val="00C657A6"/>
    <w:rsid w:val="00CE14D4"/>
    <w:rsid w:val="00D10215"/>
    <w:rsid w:val="00D20B35"/>
    <w:rsid w:val="00D72962"/>
    <w:rsid w:val="00D73AA9"/>
    <w:rsid w:val="00D971AA"/>
    <w:rsid w:val="00DF4595"/>
    <w:rsid w:val="00E06895"/>
    <w:rsid w:val="00E221F0"/>
    <w:rsid w:val="00E23D62"/>
    <w:rsid w:val="00E72249"/>
    <w:rsid w:val="00E72E04"/>
    <w:rsid w:val="00E777EB"/>
    <w:rsid w:val="00E77D78"/>
    <w:rsid w:val="00E93DD4"/>
    <w:rsid w:val="00EA15CB"/>
    <w:rsid w:val="00EA5B96"/>
    <w:rsid w:val="00EF5CB9"/>
    <w:rsid w:val="00EF721A"/>
    <w:rsid w:val="00F01409"/>
    <w:rsid w:val="00F31652"/>
    <w:rsid w:val="00F75B6E"/>
    <w:rsid w:val="00F81FE0"/>
    <w:rsid w:val="00FC2071"/>
    <w:rsid w:val="00FC65AB"/>
    <w:rsid w:val="00FE14C8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C73B8"/>
  <w15:docId w15:val="{F1C0DD70-CE94-42FA-8EE7-20AD9578A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3</TotalTime>
  <Pages>5</Pages>
  <Words>1454</Words>
  <Characters>8291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Ivana Máleková</cp:lastModifiedBy>
  <cp:revision>5</cp:revision>
  <dcterms:created xsi:type="dcterms:W3CDTF">2025-03-06T20:15:00Z</dcterms:created>
  <dcterms:modified xsi:type="dcterms:W3CDTF">2025-06-27T07:50:00Z</dcterms:modified>
</cp:coreProperties>
</file>