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4C73B8" w14:textId="17B8E9FA" w:rsidR="00016097" w:rsidRDefault="00016097" w:rsidP="005D536A">
      <w:pPr>
        <w:pStyle w:val="Default"/>
        <w:jc w:val="both"/>
        <w:rPr>
          <w:color w:val="auto"/>
        </w:rPr>
      </w:pPr>
      <w:r>
        <w:rPr>
          <w:color w:val="auto"/>
        </w:rPr>
        <w:t>Účtovná závierka k 31.12.202</w:t>
      </w:r>
      <w:r w:rsidR="00AC76F6">
        <w:rPr>
          <w:color w:val="auto"/>
        </w:rPr>
        <w:t>4</w:t>
      </w:r>
    </w:p>
    <w:p w14:paraId="504C73B9" w14:textId="644A34F8" w:rsidR="00016097" w:rsidRDefault="00016097" w:rsidP="005D536A">
      <w:pPr>
        <w:pStyle w:val="Default"/>
        <w:jc w:val="both"/>
        <w:rPr>
          <w:color w:val="auto"/>
        </w:rPr>
      </w:pPr>
      <w:r>
        <w:rPr>
          <w:color w:val="auto"/>
        </w:rPr>
        <w:t xml:space="preserve">Zostavená: </w:t>
      </w:r>
      <w:r w:rsidR="004A7448">
        <w:rPr>
          <w:color w:val="auto"/>
        </w:rPr>
        <w:t>26</w:t>
      </w:r>
      <w:r w:rsidR="008452EB">
        <w:rPr>
          <w:color w:val="auto"/>
        </w:rPr>
        <w:t>.6</w:t>
      </w:r>
      <w:r w:rsidR="00D72962">
        <w:rPr>
          <w:color w:val="auto"/>
        </w:rPr>
        <w:t>.</w:t>
      </w:r>
      <w:r w:rsidR="004A7448">
        <w:rPr>
          <w:color w:val="auto"/>
        </w:rPr>
        <w:t>2025</w:t>
      </w:r>
    </w:p>
    <w:p w14:paraId="504C73BA" w14:textId="21BC4D46" w:rsidR="00016097" w:rsidRDefault="00016097" w:rsidP="005D536A">
      <w:pPr>
        <w:pStyle w:val="Default"/>
        <w:jc w:val="both"/>
        <w:rPr>
          <w:color w:val="auto"/>
        </w:rPr>
      </w:pPr>
      <w:r>
        <w:rPr>
          <w:color w:val="auto"/>
        </w:rPr>
        <w:t xml:space="preserve">Schválená: </w:t>
      </w:r>
      <w:r w:rsidR="004A7448">
        <w:rPr>
          <w:color w:val="auto"/>
        </w:rPr>
        <w:t>27</w:t>
      </w:r>
      <w:r w:rsidR="008452EB">
        <w:rPr>
          <w:color w:val="auto"/>
        </w:rPr>
        <w:t>.6</w:t>
      </w:r>
      <w:r w:rsidR="00D72962">
        <w:rPr>
          <w:color w:val="auto"/>
        </w:rPr>
        <w:t>.</w:t>
      </w:r>
      <w:r w:rsidR="00296546">
        <w:rPr>
          <w:color w:val="auto"/>
        </w:rPr>
        <w:t>2025</w:t>
      </w:r>
    </w:p>
    <w:p w14:paraId="504C73BB" w14:textId="77777777" w:rsidR="00016097" w:rsidRDefault="005D536A" w:rsidP="005D536A">
      <w:pPr>
        <w:pStyle w:val="Default"/>
        <w:jc w:val="both"/>
        <w:rPr>
          <w:color w:val="auto"/>
        </w:rPr>
      </w:pPr>
      <w:r>
        <w:rPr>
          <w:color w:val="auto"/>
        </w:rPr>
        <w:t xml:space="preserve"> </w:t>
      </w:r>
    </w:p>
    <w:p w14:paraId="504C73B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 </w:t>
      </w:r>
    </w:p>
    <w:p w14:paraId="504C73B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14:paraId="504C73B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14:paraId="504C73BF" w14:textId="77777777" w:rsidR="00BA61F6" w:rsidRDefault="00BA61F6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BA61F6" w:rsidRPr="00536B52" w14:paraId="504C73C2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C0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M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eno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C1" w14:textId="77777777" w:rsidR="00BA61F6" w:rsidRPr="00536B52" w:rsidRDefault="00BA61F6" w:rsidP="00BA61F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spoločnosti</w:t>
            </w:r>
          </w:p>
        </w:tc>
      </w:tr>
      <w:tr w:rsidR="00BA61F6" w:rsidRPr="00536B52" w14:paraId="504C73C5" w14:textId="77777777" w:rsidTr="001178D7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C3" w14:textId="4AEC473A" w:rsidR="00BA61F6" w:rsidRPr="00536B52" w:rsidRDefault="008452EB" w:rsidP="003E317F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>
              <w:rPr>
                <w:rFonts w:eastAsia="Times New Roman"/>
                <w:bCs/>
                <w:sz w:val="22"/>
                <w:lang w:eastAsia="sk-SK"/>
              </w:rPr>
              <w:t>MKM-DOG</w:t>
            </w:r>
            <w:r w:rsidR="00E06895">
              <w:rPr>
                <w:sz w:val="22"/>
              </w:rPr>
              <w:t xml:space="preserve"> s.r.o.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C4" w14:textId="41BB4FD9" w:rsidR="00BA61F6" w:rsidRPr="00536B52" w:rsidRDefault="00BA61F6" w:rsidP="003E317F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  <w:r w:rsidR="00E221F0">
              <w:rPr>
                <w:sz w:val="22"/>
              </w:rPr>
              <w:t>Čachtická 6560/7D, 91501 Nové Mesto</w:t>
            </w:r>
            <w:r w:rsidR="00810D55">
              <w:rPr>
                <w:sz w:val="22"/>
              </w:rPr>
              <w:t xml:space="preserve"> </w:t>
            </w:r>
            <w:proofErr w:type="spellStart"/>
            <w:r w:rsidR="00810D55">
              <w:rPr>
                <w:sz w:val="22"/>
              </w:rPr>
              <w:t>n.V</w:t>
            </w:r>
            <w:proofErr w:type="spellEnd"/>
            <w:r w:rsidR="00810D55">
              <w:rPr>
                <w:sz w:val="22"/>
              </w:rPr>
              <w:t>.</w:t>
            </w:r>
          </w:p>
        </w:tc>
      </w:tr>
    </w:tbl>
    <w:p w14:paraId="504C73C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C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</w:p>
    <w:p w14:paraId="504C73C8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04C73C9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504C73CA" w14:textId="77777777"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3CB" w14:textId="77777777"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14:paraId="504C73CC" w14:textId="77777777"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14:paraId="504C73C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14:paraId="504C73CE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14:paraId="504C73D1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C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14:paraId="504C73D4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2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3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4C73D7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5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6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4C73DA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8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9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14:paraId="504C73DD" w14:textId="77777777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DB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DC" w14:textId="77777777"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3DE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504C73DF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04C73E0" w14:textId="77777777"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14:paraId="504C73E1" w14:textId="77777777" w:rsidR="00536B52" w:rsidRDefault="00536B52" w:rsidP="005D536A">
      <w:pPr>
        <w:pStyle w:val="Default"/>
        <w:jc w:val="both"/>
        <w:rPr>
          <w:sz w:val="23"/>
          <w:szCs w:val="23"/>
        </w:rPr>
      </w:pPr>
    </w:p>
    <w:p w14:paraId="504C73E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Priemerný prepočítaný počet zamestnancov. </w:t>
      </w:r>
    </w:p>
    <w:p w14:paraId="504C73E3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87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5"/>
        <w:gridCol w:w="4365"/>
      </w:tblGrid>
      <w:tr w:rsidR="008420B2" w:rsidRPr="00536B52" w14:paraId="504C73E6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E4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4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E5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536B52" w14:paraId="504C73E9" w14:textId="77777777" w:rsidTr="008420B2">
        <w:trPr>
          <w:trHeight w:val="283"/>
          <w:jc w:val="center"/>
        </w:trPr>
        <w:tc>
          <w:tcPr>
            <w:tcW w:w="43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E7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Priemerný prepočítaný počet zamestnancov</w:t>
            </w:r>
          </w:p>
        </w:tc>
        <w:tc>
          <w:tcPr>
            <w:tcW w:w="436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3E8" w14:textId="77777777" w:rsidR="008420B2" w:rsidRPr="00536B52" w:rsidRDefault="008420B2" w:rsidP="00536B52">
            <w:pPr>
              <w:spacing w:after="0" w:line="240" w:lineRule="auto"/>
              <w:jc w:val="center"/>
              <w:rPr>
                <w:rFonts w:eastAsia="Times New Roman"/>
                <w:bCs/>
                <w:lang w:eastAsia="sk-SK"/>
              </w:rPr>
            </w:pPr>
          </w:p>
        </w:tc>
      </w:tr>
    </w:tbl>
    <w:p w14:paraId="504C73E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EB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14:paraId="504C73E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14:paraId="504C73ED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14:paraId="504C73EE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EF" w14:textId="77777777" w:rsidR="005D536A" w:rsidRPr="006A364B" w:rsidRDefault="00536B52" w:rsidP="00536B52">
      <w:pPr>
        <w:pStyle w:val="Default"/>
        <w:ind w:firstLine="708"/>
        <w:jc w:val="both"/>
        <w:rPr>
          <w:b/>
          <w:color w:val="auto"/>
          <w:sz w:val="23"/>
          <w:szCs w:val="23"/>
        </w:rPr>
      </w:pPr>
      <w:r w:rsidRPr="006A364B">
        <w:rPr>
          <w:b/>
          <w:color w:val="auto"/>
          <w:sz w:val="23"/>
          <w:szCs w:val="23"/>
        </w:rPr>
        <w:t xml:space="preserve">Áno </w:t>
      </w:r>
      <w:r w:rsidRPr="006A364B">
        <w:rPr>
          <w:b/>
          <w:color w:val="auto"/>
          <w:sz w:val="23"/>
          <w:szCs w:val="23"/>
        </w:rPr>
        <w:tab/>
        <w:t xml:space="preserve"> </w:t>
      </w:r>
    </w:p>
    <w:p w14:paraId="504C73F0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3F1" w14:textId="77777777"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14:paraId="504C73F2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14:paraId="504C73F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F3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3F4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3F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14:paraId="504C73F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3F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3F8" w14:textId="77777777" w:rsidR="00536B52" w:rsidRPr="00536B52" w:rsidRDefault="00536B52" w:rsidP="00BE164D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3F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3F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3F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3FC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="00BE164D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3FD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Sú zahrnuté do ceny obstarania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3F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0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0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04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Obstarávacia cena</w:t>
            </w: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5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Sú zahrnuté do ceny obstarania</w:t>
            </w: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C740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0E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0B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0C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Pri vzniku menovitou hodnotou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0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12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0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lastRenderedPageBreak/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10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Pri vzniku menovitou hodnotou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16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C741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14" w14:textId="77777777" w:rsidR="00536B52" w:rsidRPr="00536B52" w:rsidRDefault="00A83401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Pri vzniku menovitou hodnotou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5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14:paraId="504C741A" w14:textId="77777777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17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8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19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14:paraId="504C741B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1C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14:paraId="504C741D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14:paraId="504C7422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1E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1F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20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21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C44B3E" w:rsidRPr="00536B52" w14:paraId="1BDE8F56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27DB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B44E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F392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8FFCB5" w14:textId="77777777" w:rsidR="00C44B3E" w:rsidRPr="00536B52" w:rsidRDefault="00C44B3E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</w:pPr>
          </w:p>
        </w:tc>
      </w:tr>
      <w:tr w:rsidR="00536B52" w:rsidRPr="00536B52" w14:paraId="504C7427" w14:textId="77777777" w:rsidTr="007F43A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3" w14:textId="4E129FC7" w:rsidR="00536B52" w:rsidRPr="00210323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4" w14:textId="60747159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5" w14:textId="44C1F8D9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26" w14:textId="65172A63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B51E65" w:rsidRPr="00536B52" w14:paraId="504C742C" w14:textId="77777777" w:rsidTr="007F43A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8" w14:textId="3B887DF8" w:rsidR="00B51E65" w:rsidRPr="00536B52" w:rsidRDefault="00B51E65" w:rsidP="00B51E65">
            <w:pPr>
              <w:spacing w:after="0" w:line="240" w:lineRule="auto"/>
              <w:ind w:firstLineChars="100" w:firstLine="241"/>
              <w:rPr>
                <w:rFonts w:eastAsia="Times New Roman"/>
                <w:b/>
                <w:bCs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9" w14:textId="2AC3AEB7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A" w14:textId="5DAF57AF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2B" w14:textId="6E2D5F56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B51E65" w:rsidRPr="00536B52" w14:paraId="504C7432" w14:textId="77777777" w:rsidTr="007F43A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D" w14:textId="7E55636A" w:rsidR="00B51E65" w:rsidRPr="00536B52" w:rsidRDefault="00B51E65" w:rsidP="00B51E65">
            <w:pPr>
              <w:spacing w:after="0" w:line="240" w:lineRule="auto"/>
              <w:ind w:firstLineChars="100" w:firstLine="241"/>
              <w:rPr>
                <w:rFonts w:eastAsia="Times New Roman"/>
                <w:b/>
                <w:bCs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E" w14:textId="3EDEC8E1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2F" w14:textId="21EA918E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31" w14:textId="7232CCE0" w:rsidR="00B51E65" w:rsidRPr="00536B52" w:rsidRDefault="00B51E65" w:rsidP="00B51E65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630519" w:rsidRPr="00536B52" w14:paraId="504C7437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33" w14:textId="2CD3CEEC" w:rsidR="00630519" w:rsidRDefault="00630519" w:rsidP="00B51E65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34" w14:textId="6D943CB9" w:rsidR="00630519" w:rsidRDefault="00630519" w:rsidP="00B51E65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4C7435" w14:textId="75237D8B" w:rsidR="00630519" w:rsidRDefault="00630519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04C7436" w14:textId="03CD46D8" w:rsidR="00630519" w:rsidRDefault="00630519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  <w:tr w:rsidR="004C4B41" w:rsidRPr="00536B52" w14:paraId="1492851C" w14:textId="77777777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2264EC" w14:textId="54B5FF7C" w:rsidR="004C4B41" w:rsidRDefault="004C4B41" w:rsidP="00B51E65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F869EAE" w14:textId="3A7EE930" w:rsidR="004C4B41" w:rsidRDefault="004C4B41" w:rsidP="00B51E65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82573E" w14:textId="3EC584A8" w:rsidR="004C4B41" w:rsidRDefault="004C4B41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559E426" w14:textId="6AEA6F87" w:rsidR="004C4B41" w:rsidRDefault="004C4B41" w:rsidP="00B51E65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</w:p>
        </w:tc>
      </w:tr>
    </w:tbl>
    <w:p w14:paraId="504C7438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39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504C743A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14:paraId="504C743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3B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3C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3D" w14:textId="77777777"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14:paraId="504C744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3F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0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1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04C744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3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4" w14:textId="77777777"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5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04C744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7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8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9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14:paraId="504C744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B" w14:textId="77777777"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4C" w14:textId="77777777"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4D" w14:textId="77777777"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14:paraId="504C744F" w14:textId="77777777"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50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14:paraId="504C7451" w14:textId="77777777"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504C7455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52" w14:textId="77777777" w:rsidR="00E23D62" w:rsidRPr="00E23D62" w:rsidRDefault="00320ED4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Dotácia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5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Ocenenie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5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Výška dotácie</w:t>
            </w:r>
          </w:p>
        </w:tc>
      </w:tr>
      <w:tr w:rsidR="00E23D62" w:rsidRPr="00E23D62" w14:paraId="504C7459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56" w14:textId="5882D428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57" w14:textId="2E11E5BD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58" w14:textId="7FA74A04" w:rsidR="00E23D62" w:rsidRPr="006A364B" w:rsidRDefault="00E23D62" w:rsidP="00BA61F6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</w:tr>
      <w:tr w:rsidR="00E23D62" w:rsidRPr="00E23D62" w14:paraId="504C745D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5A" w14:textId="77777777" w:rsidR="00E23D62" w:rsidRPr="00BA61F6" w:rsidRDefault="00E23D62" w:rsidP="00BA61F6">
            <w:pPr>
              <w:spacing w:after="0" w:line="240" w:lineRule="auto"/>
              <w:rPr>
                <w:rFonts w:eastAsia="Times New Roman"/>
                <w:bCs/>
                <w:sz w:val="22"/>
                <w:lang w:eastAsia="sk-SK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5B" w14:textId="77777777" w:rsidR="00E23D62" w:rsidRPr="00BA61F6" w:rsidRDefault="00E23D62" w:rsidP="00E23D62">
            <w:pPr>
              <w:spacing w:after="0" w:line="240" w:lineRule="auto"/>
              <w:jc w:val="center"/>
              <w:rPr>
                <w:rFonts w:eastAsia="Times New Roman"/>
                <w:sz w:val="22"/>
                <w:lang w:eastAsia="sk-SK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5C" w14:textId="77777777" w:rsidR="00E23D62" w:rsidRPr="00E23D62" w:rsidRDefault="00E23D62" w:rsidP="00BA61F6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461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5E" w14:textId="77777777" w:rsidR="00E23D62" w:rsidRPr="00E23D62" w:rsidRDefault="00E23D62" w:rsidP="00E23D6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5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6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62" w14:textId="77777777"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14:paraId="504C7463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14:paraId="504C7464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14:paraId="504C7468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6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14:paraId="504C746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746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6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14:paraId="504C7470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746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6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6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14:paraId="504C7471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72" w14:textId="77777777"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14:paraId="3930B121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7A65F473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596BDC9B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50D0BA7B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7BFDA8E4" w14:textId="77777777" w:rsidR="00C657A6" w:rsidRDefault="00C657A6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742ADB69" w14:textId="77777777" w:rsidR="00C657A6" w:rsidRDefault="00C657A6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6D033C9E" w14:textId="77777777" w:rsidR="00E72249" w:rsidRDefault="00E72249" w:rsidP="005D536A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14:paraId="504C7473" w14:textId="728ED80C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 xml:space="preserve">Čl. III </w:t>
      </w:r>
    </w:p>
    <w:p w14:paraId="504C7474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14:paraId="504C7475" w14:textId="77777777"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504C747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14:paraId="504C747A" w14:textId="77777777" w:rsidTr="008420B2">
        <w:trPr>
          <w:trHeight w:val="517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7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78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7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14:paraId="504C747E" w14:textId="77777777" w:rsidTr="008420B2">
        <w:trPr>
          <w:trHeight w:val="517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7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7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7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82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7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86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4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8A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8E" w14:textId="77777777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8C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8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8F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9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14:paraId="504C749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14:paraId="504C749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3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880"/>
      </w:tblGrid>
      <w:tr w:rsidR="008420B2" w:rsidRPr="00E23D62" w14:paraId="504C7495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93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94" w14:textId="77777777"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14:paraId="504C7498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96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7497" w14:textId="2B36A1D4" w:rsidR="008420B2" w:rsidRPr="00E23D62" w:rsidRDefault="008420B2" w:rsidP="00757CB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</w:p>
        </w:tc>
      </w:tr>
      <w:tr w:rsidR="008420B2" w:rsidRPr="00E23D62" w14:paraId="504C749B" w14:textId="77777777" w:rsidTr="00757CB9">
        <w:trPr>
          <w:trHeight w:val="277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99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749A" w14:textId="77777777" w:rsidR="008420B2" w:rsidRPr="00E23D62" w:rsidRDefault="008420B2" w:rsidP="00757CB9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4C749E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9C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749D" w14:textId="7A08E434" w:rsidR="008420B2" w:rsidRPr="00E23D62" w:rsidRDefault="008420B2" w:rsidP="00757CB9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</w:p>
        </w:tc>
      </w:tr>
      <w:tr w:rsidR="008420B2" w:rsidRPr="00E23D62" w14:paraId="504C74A1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49F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74A0" w14:textId="3CAF366E" w:rsidR="008420B2" w:rsidRPr="00E23D62" w:rsidRDefault="00AC76F6" w:rsidP="00757CB9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880</w:t>
            </w:r>
          </w:p>
        </w:tc>
      </w:tr>
      <w:tr w:rsidR="008420B2" w:rsidRPr="00E23D62" w14:paraId="504C74A4" w14:textId="77777777" w:rsidTr="00757CB9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A2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4C74A3" w14:textId="79977919" w:rsidR="008420B2" w:rsidRPr="00E23D62" w:rsidRDefault="00AC76F6" w:rsidP="00757CB9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880</w:t>
            </w:r>
          </w:p>
        </w:tc>
      </w:tr>
      <w:tr w:rsidR="008420B2" w:rsidRPr="00E23D62" w14:paraId="504C74A7" w14:textId="77777777" w:rsidTr="008420B2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A5" w14:textId="77777777"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A6" w14:textId="77777777"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A8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4A9" w14:textId="77777777"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14:paraId="504C74AA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14:paraId="504C74AD" w14:textId="77777777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A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A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14:paraId="504C74B1" w14:textId="77777777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504C74A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74A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B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14:paraId="504C74B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B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B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B9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7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B8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BD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B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BC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C1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B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BF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C0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C5" w14:textId="77777777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C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4C3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C4" w14:textId="77777777"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4C6" w14:textId="77777777"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C7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4C8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14:paraId="504C74C9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14:paraId="504C74CA" w14:textId="77777777"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14:paraId="504C74CB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504C74CC" w14:textId="77777777"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14:paraId="504C74CD" w14:textId="77777777"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14:paraId="504C74CE" w14:textId="77777777"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14:paraId="504C74D1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C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lastRenderedPageBreak/>
              <w:t>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4D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lastRenderedPageBreak/>
              <w:t>Bežné účtovné obdobie</w:t>
            </w:r>
          </w:p>
        </w:tc>
      </w:tr>
      <w:tr w:rsidR="00E23D62" w:rsidRPr="00E23D62" w14:paraId="504C74D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D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4D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14:paraId="504C74DD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9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D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D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E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D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E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E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E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E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6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7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E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E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E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C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4ED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E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14:paraId="504C74F5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F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4F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2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3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4F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4FB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8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9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4F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01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C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4F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E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4FF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00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07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4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5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06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0D" w14:textId="77777777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0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0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A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0B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0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13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0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0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1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12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19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4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6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7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18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14:paraId="504C751F" w14:textId="77777777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A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1B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C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1D" w14:textId="77777777"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4C751E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14:paraId="504C7520" w14:textId="77777777"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14:paraId="504C752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14:paraId="504C7522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14:paraId="504C7523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14:paraId="504C7524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14:paraId="504C7525" w14:textId="77777777"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14:paraId="504C7526" w14:textId="77777777"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14:paraId="504C7527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14:paraId="504C7528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14:paraId="504C752C" w14:textId="77777777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04C7529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4C752A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04C752B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14:paraId="504C7534" w14:textId="77777777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4C752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C752E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2F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0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C7531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2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14:paraId="504C753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3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3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4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3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3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4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4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4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54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C754D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E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4F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50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51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7552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C7553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5C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04C7555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6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7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C7558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9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5A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C755B" w14:textId="77777777"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55D" w14:textId="77777777"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5E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5F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14:paraId="504C7560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14:paraId="504C7561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504C7562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14:paraId="504C756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C7563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4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565" w14:textId="77777777"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14:paraId="504C756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567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6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6E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56B" w14:textId="77777777"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C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6D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72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6F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0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71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76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7573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4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75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14:paraId="504C757A" w14:textId="77777777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7" w14:textId="77777777"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78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79" w14:textId="77777777"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57B" w14:textId="77777777"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7C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14:paraId="504C757D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504C757E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14:paraId="504C757F" w14:textId="77777777"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14:paraId="504C7580" w14:textId="77777777"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14:paraId="504C758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14:paraId="504C7584" w14:textId="77777777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82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83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14:paraId="504C7588" w14:textId="77777777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C758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86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C7587" w14:textId="77777777"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14:paraId="504C758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8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8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8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4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04C7591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4C7592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4C7593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8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5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6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97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9C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9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A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9B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14:paraId="504C75A0" w14:textId="77777777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D" w14:textId="77777777"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C759E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759F" w14:textId="77777777"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14:paraId="504C75A1" w14:textId="77777777"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A2" w14:textId="104C5A73" w:rsidR="005D536A" w:rsidRPr="00B51E65" w:rsidRDefault="005D536A" w:rsidP="005D536A">
      <w:pPr>
        <w:pStyle w:val="Default"/>
        <w:spacing w:after="27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opise významných finančných povinností a v</w:t>
      </w:r>
      <w:r w:rsidR="00B51E65">
        <w:rPr>
          <w:color w:val="auto"/>
          <w:sz w:val="23"/>
          <w:szCs w:val="23"/>
        </w:rPr>
        <w:t xml:space="preserve">ýznamných podmienených záväzkov : </w:t>
      </w:r>
    </w:p>
    <w:p w14:paraId="504C75A3" w14:textId="77777777" w:rsidR="00F31652" w:rsidRDefault="00F316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14:paraId="504C75A4" w14:textId="77777777"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14:paraId="504C75A5" w14:textId="77777777"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14:paraId="504C75A6" w14:textId="77777777"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14:paraId="504C75A7" w14:textId="77777777" w:rsidR="00020183" w:rsidRDefault="00020183" w:rsidP="005D536A">
      <w:pPr>
        <w:jc w:val="both"/>
      </w:pPr>
    </w:p>
    <w:sectPr w:rsidR="00020183" w:rsidSect="000D116B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6B9976" w14:textId="77777777" w:rsidR="000D116B" w:rsidRDefault="000D116B" w:rsidP="00536B52">
      <w:pPr>
        <w:spacing w:after="0" w:line="240" w:lineRule="auto"/>
      </w:pPr>
      <w:r>
        <w:separator/>
      </w:r>
    </w:p>
  </w:endnote>
  <w:endnote w:type="continuationSeparator" w:id="0">
    <w:p w14:paraId="700FAA2F" w14:textId="77777777" w:rsidR="000D116B" w:rsidRDefault="000D116B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09FCF" w14:textId="77777777" w:rsidR="000D116B" w:rsidRDefault="000D116B" w:rsidP="00536B52">
      <w:pPr>
        <w:spacing w:after="0" w:line="240" w:lineRule="auto"/>
      </w:pPr>
      <w:r>
        <w:separator/>
      </w:r>
    </w:p>
  </w:footnote>
  <w:footnote w:type="continuationSeparator" w:id="0">
    <w:p w14:paraId="228EFEC3" w14:textId="77777777" w:rsidR="000D116B" w:rsidRDefault="000D116B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10267" w:type="dxa"/>
      <w:tblLook w:val="04A0" w:firstRow="1" w:lastRow="0" w:firstColumn="1" w:lastColumn="0" w:noHBand="0" w:noVBand="1"/>
    </w:tblPr>
    <w:tblGrid>
      <w:gridCol w:w="2771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35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F75B6E" w14:paraId="504C75C1" w14:textId="77777777" w:rsidTr="00F75B6E">
      <w:tc>
        <w:tcPr>
          <w:tcW w:w="2859" w:type="dxa"/>
        </w:tcPr>
        <w:p w14:paraId="504C75AC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14:paraId="504C75AD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14:paraId="504C75AE" w14:textId="77777777" w:rsidR="00536B52" w:rsidRDefault="008F3BC5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504C75AF" w14:textId="6287226A" w:rsidR="00536B52" w:rsidRDefault="00E72E0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504C75B0" w14:textId="366F8876" w:rsidR="00536B52" w:rsidRDefault="00E72E0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1" w14:textId="0A971F5C" w:rsidR="00536B52" w:rsidRDefault="00E72E04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504C75B2" w14:textId="493D0E6D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504C75B3" w14:textId="52842E00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504C75B4" w14:textId="0C4434D2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14:paraId="504C75B5" w14:textId="4F5AD174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847" w:type="dxa"/>
          <w:tcBorders>
            <w:top w:val="nil"/>
            <w:bottom w:val="nil"/>
          </w:tcBorders>
        </w:tcPr>
        <w:p w14:paraId="504C75B6" w14:textId="77777777"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336" w:type="dxa"/>
        </w:tcPr>
        <w:p w14:paraId="504C75B7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8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504C75B9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A" w14:textId="3D14C523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336" w:type="dxa"/>
        </w:tcPr>
        <w:p w14:paraId="504C75BB" w14:textId="77777777" w:rsidR="00536B52" w:rsidRDefault="00F75B6E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14:paraId="504C75BC" w14:textId="67940C48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14:paraId="504C75BD" w14:textId="09680790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336" w:type="dxa"/>
        </w:tcPr>
        <w:p w14:paraId="504C75BE" w14:textId="75468975" w:rsidR="00536B52" w:rsidRDefault="00AF0BB2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14:paraId="504C75BF" w14:textId="4079784B" w:rsidR="00536B52" w:rsidRDefault="0049775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36" w:type="dxa"/>
        </w:tcPr>
        <w:p w14:paraId="504C75C0" w14:textId="5B684E35" w:rsidR="00536B52" w:rsidRDefault="00497757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</w:tr>
  </w:tbl>
  <w:p w14:paraId="504C75C2" w14:textId="77777777"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95"/>
    <w:rsid w:val="00014F35"/>
    <w:rsid w:val="00016097"/>
    <w:rsid w:val="00020183"/>
    <w:rsid w:val="00031887"/>
    <w:rsid w:val="000D116B"/>
    <w:rsid w:val="00104CBE"/>
    <w:rsid w:val="00104CF6"/>
    <w:rsid w:val="0010796B"/>
    <w:rsid w:val="0011611B"/>
    <w:rsid w:val="00123F1F"/>
    <w:rsid w:val="00172443"/>
    <w:rsid w:val="00185AE5"/>
    <w:rsid w:val="001919AD"/>
    <w:rsid w:val="002052C4"/>
    <w:rsid w:val="00210323"/>
    <w:rsid w:val="00222B0D"/>
    <w:rsid w:val="00280AA7"/>
    <w:rsid w:val="00296546"/>
    <w:rsid w:val="00303018"/>
    <w:rsid w:val="0031338E"/>
    <w:rsid w:val="00320ED4"/>
    <w:rsid w:val="00341256"/>
    <w:rsid w:val="003652EB"/>
    <w:rsid w:val="003B69B1"/>
    <w:rsid w:val="003E317F"/>
    <w:rsid w:val="0040300D"/>
    <w:rsid w:val="00426E80"/>
    <w:rsid w:val="00497757"/>
    <w:rsid w:val="004A7448"/>
    <w:rsid w:val="004B403F"/>
    <w:rsid w:val="004C01A9"/>
    <w:rsid w:val="004C4B41"/>
    <w:rsid w:val="0052082A"/>
    <w:rsid w:val="00536B52"/>
    <w:rsid w:val="005D536A"/>
    <w:rsid w:val="005E1C8A"/>
    <w:rsid w:val="006128AF"/>
    <w:rsid w:val="006171F8"/>
    <w:rsid w:val="00630519"/>
    <w:rsid w:val="00692217"/>
    <w:rsid w:val="006A0AB4"/>
    <w:rsid w:val="006A364B"/>
    <w:rsid w:val="006A7C8A"/>
    <w:rsid w:val="00757CB9"/>
    <w:rsid w:val="007619D7"/>
    <w:rsid w:val="00786CB1"/>
    <w:rsid w:val="007A0F50"/>
    <w:rsid w:val="007F1B68"/>
    <w:rsid w:val="007F43A2"/>
    <w:rsid w:val="00810D55"/>
    <w:rsid w:val="00823B80"/>
    <w:rsid w:val="00827528"/>
    <w:rsid w:val="008420B2"/>
    <w:rsid w:val="008452EB"/>
    <w:rsid w:val="008948EC"/>
    <w:rsid w:val="008C12FE"/>
    <w:rsid w:val="008C57A5"/>
    <w:rsid w:val="008D018D"/>
    <w:rsid w:val="008D2463"/>
    <w:rsid w:val="008F3BC5"/>
    <w:rsid w:val="00933F8E"/>
    <w:rsid w:val="009527A6"/>
    <w:rsid w:val="00962DA0"/>
    <w:rsid w:val="009A1A90"/>
    <w:rsid w:val="009C62AB"/>
    <w:rsid w:val="009D09A4"/>
    <w:rsid w:val="00A65CD7"/>
    <w:rsid w:val="00A83401"/>
    <w:rsid w:val="00A837F3"/>
    <w:rsid w:val="00AC2AB9"/>
    <w:rsid w:val="00AC76F6"/>
    <w:rsid w:val="00AD23CF"/>
    <w:rsid w:val="00AE083A"/>
    <w:rsid w:val="00AF0BB2"/>
    <w:rsid w:val="00B202C7"/>
    <w:rsid w:val="00B31F80"/>
    <w:rsid w:val="00B51E65"/>
    <w:rsid w:val="00BA61F6"/>
    <w:rsid w:val="00BB6695"/>
    <w:rsid w:val="00BD039E"/>
    <w:rsid w:val="00BE164D"/>
    <w:rsid w:val="00BE22EC"/>
    <w:rsid w:val="00C14CC7"/>
    <w:rsid w:val="00C44B3E"/>
    <w:rsid w:val="00C657A6"/>
    <w:rsid w:val="00CE14D4"/>
    <w:rsid w:val="00D10215"/>
    <w:rsid w:val="00D20B35"/>
    <w:rsid w:val="00D72962"/>
    <w:rsid w:val="00D73AA9"/>
    <w:rsid w:val="00D971AA"/>
    <w:rsid w:val="00DF4595"/>
    <w:rsid w:val="00E06895"/>
    <w:rsid w:val="00E221F0"/>
    <w:rsid w:val="00E23D62"/>
    <w:rsid w:val="00E72249"/>
    <w:rsid w:val="00E72E04"/>
    <w:rsid w:val="00E777EB"/>
    <w:rsid w:val="00E77D78"/>
    <w:rsid w:val="00E93DD4"/>
    <w:rsid w:val="00EA15CB"/>
    <w:rsid w:val="00EA5B96"/>
    <w:rsid w:val="00EF5CB9"/>
    <w:rsid w:val="00EF721A"/>
    <w:rsid w:val="00F01409"/>
    <w:rsid w:val="00F31652"/>
    <w:rsid w:val="00F75B6E"/>
    <w:rsid w:val="00F81FE0"/>
    <w:rsid w:val="00FC2071"/>
    <w:rsid w:val="00FC65AB"/>
    <w:rsid w:val="00FE14C8"/>
    <w:rsid w:val="00FE1E52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73B8"/>
  <w15:docId w15:val="{F1C0DD70-CE94-42FA-8EE7-20AD9578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DOWIN\reports\vykazy\Poznamky_muj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Poznamky_muj.dotx</Template>
  <TotalTime>3</TotalTime>
  <Pages>5</Pages>
  <Words>1454</Words>
  <Characters>8291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Spackova</dc:creator>
  <cp:lastModifiedBy>Ivana Máleková</cp:lastModifiedBy>
  <cp:revision>5</cp:revision>
  <dcterms:created xsi:type="dcterms:W3CDTF">2025-03-06T20:15:00Z</dcterms:created>
  <dcterms:modified xsi:type="dcterms:W3CDTF">2025-06-27T07:50:00Z</dcterms:modified>
</cp:coreProperties>
</file>