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SOLARIS ten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45256225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45256225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2022922473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1009</Words>
  <Characters>6121</Characters>
  <CharactersWithSpaces>7134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2025-05-28T10:58:00Z</dcterms:created>
  <dc:creator>maria</dc:creator>
  <dc:description/>
  <cp:keywords/>
  <dc:language>sk-SK</dc:language>
  <cp:lastModifiedBy/>
  <cp:lastPrinted>2015-03-15T14:31:00Z</cp:lastPrinted>
  <dcterms:modified xsi:type="dcterms:W3CDTF">2025-06-24T22:12:07Z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