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634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41974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FA60D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070C81C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7C8A58B7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9CEE9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439A7C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783031CD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A643B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03B4B">
              <w:rPr>
                <w:sz w:val="22"/>
              </w:rPr>
              <w:t>Komfort - nábytok,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4201A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03B4B">
              <w:rPr>
                <w:sz w:val="22"/>
              </w:rPr>
              <w:t>Laborecká, 1368/20, 01001, Žilina</w:t>
            </w:r>
          </w:p>
        </w:tc>
      </w:tr>
    </w:tbl>
    <w:p w14:paraId="6BF373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5AA2EA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CCBD4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2B3192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D8BD5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E49A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F7EB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14447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E940EB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105F2E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454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83EDB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E723AA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848A5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0F7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64C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7B3723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685B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44F68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E2271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261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4259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2881BC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230C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1584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B4C319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E8AD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23DD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17FDD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4722F1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B858D9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D9522E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69FF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66FE8D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7225198C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45865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F441F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29D95D7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520A3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ED1A6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428A0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148D2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37908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54750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BEE7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78607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BCE453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1BF6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4C5867E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97A7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3054A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C1B3E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470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B1D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C7F5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0482BA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77A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8C7C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8667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E462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BFE1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E26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5C16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67A4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ABB3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1568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5D46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06AE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130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7BB1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5AD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C91F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73CD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AC98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81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746517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C372A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1232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34D7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A159E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B140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F398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23D1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27C7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A5E3E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826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FCA7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D8E7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5EC0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1CC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465F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3A911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DDAA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E4B2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8A932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73339C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CB9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631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2DF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D15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0A6A1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C1F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93F8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4FC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6DA6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47B55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9D26D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86B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7247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33A6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8011CF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7BD1B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28E6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28E6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4A6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C167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AD95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E8D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D9359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68311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5D5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0C5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2D9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857BF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49FB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804D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1BCB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DBDD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5301B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545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FB544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7359A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BB8E8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58300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376BF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DAE2A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2DA5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5EB5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758CF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DAC44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50B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522DB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9B02556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95312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53115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8A8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A6C7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689EF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B079B" w14:textId="60F15A44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F7EC8" w14:textId="2620D891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FF7E59" w14:textId="552101CD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C476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4E280C" w14:textId="6E4EE81E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313C0" w14:textId="642BAE26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F979D9" w14:textId="7AC4CD54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EE04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036306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A92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C2EC3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3742B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207FBF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75917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FEC55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85C7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808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B63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926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09919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B529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91D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C773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CA378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8177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7B8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C647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6604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C709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B93C6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94E0D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27A5D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B5273E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5354D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2D0A60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5F0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58B5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461C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FAFF70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7E7D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9C27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9CE9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18A28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3EA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58F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92DC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5778F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20B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D7CF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C2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C47F2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C90C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7C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1578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D46A7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F25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665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B5C1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5E0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7323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197E7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1584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892A9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4A06E8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2F77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D1EB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3091C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E25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38A99" w14:textId="634AEF84" w:rsidR="008420B2" w:rsidRPr="00E23D62" w:rsidRDefault="00B03B4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75BB84F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952DD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0C3E3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B471D2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7FDE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42D3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FD28D3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52A6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923E2" w14:textId="6A92BA9E" w:rsidR="008420B2" w:rsidRPr="00E23D62" w:rsidRDefault="00B03B4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D0740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8030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E3B0E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D77EC2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37B9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53C5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AC8B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64684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10092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B2DD22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4BF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A2A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AE11AD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7E375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47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EC3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24046E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061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98E2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0FEE9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0A64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ED13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0864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FB7D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9FEF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E1F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E8E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DEF6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E2694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B363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F584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BB135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E2CDF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E36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D92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B32D6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048A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3F1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6A8BD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783C8D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5BCC52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5E5773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F1A417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D4EEBBE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7B6AC9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5FC6EB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0906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3868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FF5C29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308B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5CB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4E4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77AB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F570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D6D86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36EB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EED2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0E62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E0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CF01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45E6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DE8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3004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38DF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F317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DC87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F126F4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A2E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EF6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EB15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FA8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DEE5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6D78A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434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9C93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CA64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8729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4796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16087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12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475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33B4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9FC0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B55F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F497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4F3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1E0F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35E8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2D2B3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DEBC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7A29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7496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CF78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4D2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4581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985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71077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8C83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AAC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AEF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0C5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661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6E5767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B62B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AA5F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DE3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05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C00D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D57A4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FE2E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280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545A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1C9C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A5E8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85E73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C1A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917E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C036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505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AB95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42ED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04E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7161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681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5E86F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6C56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7907BC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CEA861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C2735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72C7C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0A7E61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431D7D7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7323FC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DC491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900537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35072A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8DC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5387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A90E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B9B845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04B16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C87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572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9B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682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601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C8D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A1641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30FE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41F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E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867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02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C40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C6C2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143C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888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D29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F9E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AC5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537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C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DE3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DFAF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6BF1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C0A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8AC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7D27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046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87D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078E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5B7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7EF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CDA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90E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E787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803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27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3481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E861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931EB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014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4DF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DD5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D70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78A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7AE6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DF6F2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B7558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58DE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85719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7593A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AE395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DAD0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4777E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40FA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2E2FD1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E97C5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43B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9C6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A7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EC9A8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7C794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464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51662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92CA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526D1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04B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C390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65AC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647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23E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563C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CBB9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9F41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2F4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B78D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3E6A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9365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120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6D46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891E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13D0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3F195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BC431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365FE4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D8C37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8D02F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5C8CD2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373674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4CD5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A0C9E0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A45B8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5885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B36419A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165EA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957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E368B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14219E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7F7F1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BA6D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7D62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F32F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E83E3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A847A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D2CD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1441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2C70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D777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FF74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E27E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6FAC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9F054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9A20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17C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8CB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6362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B9729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CD63A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3BA2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58A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016D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75A3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20E6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498B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07BFA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456B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490B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E5A835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16DAC6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77C82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EB3BF74" w14:textId="77777777" w:rsidR="00B03B4B" w:rsidRDefault="00B03B4B" w:rsidP="005D536A">
      <w:pPr>
        <w:jc w:val="both"/>
      </w:pPr>
    </w:p>
    <w:sectPr w:rsidR="00B03B4B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C8AEB" w14:textId="77777777" w:rsidR="001A3B00" w:rsidRDefault="001A3B00" w:rsidP="00536B52">
      <w:pPr>
        <w:spacing w:after="0" w:line="240" w:lineRule="auto"/>
      </w:pPr>
      <w:r>
        <w:separator/>
      </w:r>
    </w:p>
  </w:endnote>
  <w:endnote w:type="continuationSeparator" w:id="0">
    <w:p w14:paraId="0A085642" w14:textId="77777777" w:rsidR="001A3B00" w:rsidRDefault="001A3B0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19206" w14:textId="77777777" w:rsidR="00274106" w:rsidRDefault="002741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51593" w14:textId="77777777" w:rsidR="00274106" w:rsidRDefault="0027410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C48C5" w14:textId="77777777" w:rsidR="00274106" w:rsidRDefault="002741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4F044" w14:textId="77777777" w:rsidR="001A3B00" w:rsidRDefault="001A3B00" w:rsidP="00536B52">
      <w:pPr>
        <w:spacing w:after="0" w:line="240" w:lineRule="auto"/>
      </w:pPr>
      <w:r>
        <w:separator/>
      </w:r>
    </w:p>
  </w:footnote>
  <w:footnote w:type="continuationSeparator" w:id="0">
    <w:p w14:paraId="35FBEAEC" w14:textId="77777777" w:rsidR="001A3B00" w:rsidRDefault="001A3B0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1BE8B" w14:textId="77777777" w:rsidR="00274106" w:rsidRDefault="0027410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74106" w14:paraId="3DD4DEE2" w14:textId="77777777" w:rsidTr="00185D24">
      <w:tc>
        <w:tcPr>
          <w:tcW w:w="3890" w:type="dxa"/>
        </w:tcPr>
        <w:p w14:paraId="640B26C2" w14:textId="553CFA0E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ADABC7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47DE359" w14:textId="1F51C4C7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C87A24C" w14:textId="1EF6CA08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A6A3D0F" w14:textId="7CB1502C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58B5679A" w14:textId="395D9BD3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54623A" w14:textId="572FC099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A491866" w14:textId="5DFC8A57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139C5EA" w14:textId="3C5426DD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6A7913" w14:textId="0363BE69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FB3AA4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A98B14D" w14:textId="248C789F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ED69757" w14:textId="3BFC2143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9789934" w14:textId="5294D557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29A4D5D" w14:textId="32C947D1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496AAB8" w14:textId="6ED4F544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3204F0E" w14:textId="7AD21175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1985A062" w14:textId="67F4BB19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6669057" w14:textId="32BAA931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17BC310D" w14:textId="3DF980FC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29B2723A" w14:textId="27D628A0" w:rsidR="00536B52" w:rsidRDefault="0027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2A774657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97661" w14:textId="77777777" w:rsidR="00274106" w:rsidRDefault="0027410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B4B"/>
    <w:rsid w:val="00014F35"/>
    <w:rsid w:val="00104CBE"/>
    <w:rsid w:val="00104CF6"/>
    <w:rsid w:val="0010796B"/>
    <w:rsid w:val="0011611B"/>
    <w:rsid w:val="00123F1F"/>
    <w:rsid w:val="00172443"/>
    <w:rsid w:val="001A3B00"/>
    <w:rsid w:val="002052C4"/>
    <w:rsid w:val="00222B0D"/>
    <w:rsid w:val="00274106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6B3E55"/>
    <w:rsid w:val="007619D7"/>
    <w:rsid w:val="00786CB1"/>
    <w:rsid w:val="007A0F50"/>
    <w:rsid w:val="008420B2"/>
    <w:rsid w:val="008948EC"/>
    <w:rsid w:val="008C12FE"/>
    <w:rsid w:val="008D018D"/>
    <w:rsid w:val="008F36E9"/>
    <w:rsid w:val="00945A00"/>
    <w:rsid w:val="00962DA0"/>
    <w:rsid w:val="009D09A4"/>
    <w:rsid w:val="00A65CD7"/>
    <w:rsid w:val="00AD23CF"/>
    <w:rsid w:val="00B03B4B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B9434"/>
  <w15:docId w15:val="{585EE320-8ABF-4AE2-BE81-540FDEA01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1</TotalTime>
  <Pages>6</Pages>
  <Words>1419</Words>
  <Characters>8090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alzbeta</dc:creator>
  <cp:lastModifiedBy>Alžbeta Talafová</cp:lastModifiedBy>
  <cp:revision>2</cp:revision>
  <dcterms:created xsi:type="dcterms:W3CDTF">2025-06-26T12:55:00Z</dcterms:created>
  <dcterms:modified xsi:type="dcterms:W3CDTF">2025-06-26T12:55:00Z</dcterms:modified>
</cp:coreProperties>
</file>