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IQK9 Unlimited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47353775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doúčtovanie úhrady dane z príjmu za rok 2018, doúčtovanie záväzkov voči spoločníkovi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47353775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2023841127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1015</Words>
  <Characters>6163</Characters>
  <CharactersWithSpaces>7182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2025-06-30T19:04:00Z</dcterms:created>
  <dc:creator>maria</dc:creator>
  <dc:description/>
  <cp:keywords/>
  <dc:language>sk-SK</dc:language>
  <cp:lastModifiedBy>Alena Slaninková</cp:lastModifiedBy>
  <cp:lastPrinted>2015-03-15T12:18:00Z</cp:lastPrinted>
  <dcterms:modified xsi:type="dcterms:W3CDTF">2025-06-30T19:04:00Z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