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479" w:rsidRPr="00755848" w:rsidRDefault="0046247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24</w:t>
      </w:r>
    </w:p>
    <w:p w:rsidR="00462479" w:rsidRPr="00755848" w:rsidRDefault="0046247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462479" w:rsidRPr="00755848" w:rsidRDefault="0046247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462479" w:rsidRDefault="00462479">
      <w:pPr>
        <w:rPr>
          <w:rFonts w:ascii="Arial Narrow" w:hAnsi="Arial Narrow"/>
          <w:sz w:val="22"/>
          <w:szCs w:val="22"/>
        </w:rPr>
      </w:pP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</w:p>
    <w:p w:rsidR="00462479" w:rsidRPr="00755848" w:rsidRDefault="00462479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462479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Support Q a.s.</w:t>
            </w:r>
          </w:p>
        </w:tc>
      </w:tr>
      <w:tr w:rsidR="00462479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AD0">
              <w:rPr>
                <w:rFonts w:ascii="Arial Narrow" w:hAnsi="Arial Narrow" w:cs="Arial Narrow"/>
                <w:sz w:val="22"/>
                <w:szCs w:val="22"/>
              </w:rPr>
              <w:t>Námestovo 1088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029 01  </w:t>
            </w:r>
            <w:r w:rsidRPr="00CF1AD0">
              <w:rPr>
                <w:rFonts w:ascii="Arial Narrow" w:hAnsi="Arial Narrow" w:cs="Arial Narrow"/>
                <w:sz w:val="22"/>
                <w:szCs w:val="22"/>
              </w:rPr>
              <w:t xml:space="preserve">Námestovo </w:t>
            </w:r>
          </w:p>
        </w:tc>
      </w:tr>
      <w:tr w:rsidR="00462479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462479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22.06.2010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</w:p>
        </w:tc>
      </w:tr>
      <w:tr w:rsidR="00462479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Pr="00CF1AD0">
              <w:rPr>
                <w:rFonts w:ascii="Arial Narrow" w:hAnsi="Arial Narrow" w:cs="Arial Narrow"/>
                <w:sz w:val="22"/>
                <w:szCs w:val="22"/>
              </w:rPr>
              <w:t>ontrola dodržiavania technologického postupu výroby automobilových súčiastok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6247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Pr="00CF1AD0">
              <w:rPr>
                <w:rFonts w:ascii="Arial Narrow" w:hAnsi="Arial Narrow" w:cs="Arial Narrow"/>
                <w:sz w:val="22"/>
                <w:szCs w:val="22"/>
              </w:rPr>
              <w:t xml:space="preserve">Support Q a.s.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46247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:rsidR="00462479" w:rsidRPr="00755848" w:rsidRDefault="00462479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Pr="00755848" w:rsidRDefault="00462479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462479" w:rsidRPr="00755848" w:rsidRDefault="0046247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462479" w:rsidRPr="00755848" w:rsidRDefault="00462479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7"/>
        <w:gridCol w:w="2835"/>
        <w:gridCol w:w="3260"/>
        <w:gridCol w:w="1276"/>
      </w:tblGrid>
      <w:tr w:rsidR="00462479" w:rsidRPr="00755848" w:rsidTr="000764C2">
        <w:tc>
          <w:tcPr>
            <w:tcW w:w="2197" w:type="dxa"/>
          </w:tcPr>
          <w:p w:rsidR="00462479" w:rsidRPr="00755848" w:rsidRDefault="0046247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462479" w:rsidRPr="00755848" w:rsidRDefault="0046247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462479" w:rsidRPr="00755848" w:rsidRDefault="0046247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462479" w:rsidRPr="00755848" w:rsidRDefault="00462479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62479" w:rsidRPr="00755848" w:rsidTr="000764C2">
        <w:tc>
          <w:tcPr>
            <w:tcW w:w="219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462479" w:rsidRPr="00CA2621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2 768 493</w:t>
            </w:r>
          </w:p>
        </w:tc>
        <w:tc>
          <w:tcPr>
            <w:tcW w:w="3260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509 135</w:t>
            </w:r>
          </w:p>
        </w:tc>
        <w:tc>
          <w:tcPr>
            <w:tcW w:w="1276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62479" w:rsidRPr="00755848" w:rsidTr="000764C2">
        <w:tc>
          <w:tcPr>
            <w:tcW w:w="219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462479" w:rsidRPr="00CA2621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6 439 307</w:t>
            </w:r>
          </w:p>
        </w:tc>
        <w:tc>
          <w:tcPr>
            <w:tcW w:w="3260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007 298</w:t>
            </w:r>
          </w:p>
        </w:tc>
        <w:tc>
          <w:tcPr>
            <w:tcW w:w="1276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62479" w:rsidRPr="00755848" w:rsidTr="000764C2">
        <w:tc>
          <w:tcPr>
            <w:tcW w:w="219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462479" w:rsidRPr="00CA2621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6109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109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462479" w:rsidRDefault="00462479" w:rsidP="0093533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62479" w:rsidRPr="00755848" w:rsidRDefault="0046247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62479" w:rsidRPr="00755848" w:rsidRDefault="00462479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CF1AD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>
        <w:rPr>
          <w:rFonts w:ascii="Arial Narrow" w:hAnsi="Arial Narrow" w:cs="Arial Narrow"/>
          <w:b/>
          <w:sz w:val="22"/>
          <w:szCs w:val="22"/>
        </w:rPr>
        <w:t>23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462479" w:rsidRDefault="00462479" w:rsidP="00CF1A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2023 bola schválená rozhodnutím jediného akcionára zo dňa 30.12.2024.</w:t>
      </w:r>
    </w:p>
    <w:p w:rsidR="00462479" w:rsidRDefault="00462479" w:rsidP="00CF1AD0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Pr="00CF1AD0" w:rsidRDefault="00462479" w:rsidP="00CF1AD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462479" w:rsidRPr="00755848" w:rsidRDefault="00462479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Support Q a.s. so sídlom 029 01  Námestovo 1088. Bola zostavená za účtovné obdobie od 1.januára do 31.decembra 2024 podľa slovenských právnych predpisov.</w:t>
      </w:r>
    </w:p>
    <w:p w:rsidR="00462479" w:rsidRDefault="0046247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462479" w:rsidRPr="00755848" w:rsidRDefault="0046247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62479" w:rsidRPr="00755848" w:rsidRDefault="0046247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462479" w:rsidRPr="00755848" w:rsidTr="00E76CF5">
        <w:trPr>
          <w:trHeight w:val="537"/>
        </w:trPr>
        <w:tc>
          <w:tcPr>
            <w:tcW w:w="2492" w:type="pct"/>
            <w:vAlign w:val="center"/>
          </w:tcPr>
          <w:p w:rsidR="00462479" w:rsidRPr="00755848" w:rsidRDefault="00462479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462479" w:rsidRPr="00755848" w:rsidRDefault="00462479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62479" w:rsidRPr="00755848" w:rsidRDefault="00462479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62479" w:rsidRPr="00755848" w:rsidTr="00E76CF5">
        <w:trPr>
          <w:trHeight w:val="163"/>
        </w:trPr>
        <w:tc>
          <w:tcPr>
            <w:tcW w:w="2492" w:type="pct"/>
            <w:vAlign w:val="bottom"/>
          </w:tcPr>
          <w:p w:rsidR="00462479" w:rsidRPr="00755848" w:rsidRDefault="00462479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462479" w:rsidRPr="00755848" w:rsidRDefault="004624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29</w:t>
            </w:r>
          </w:p>
        </w:tc>
        <w:tc>
          <w:tcPr>
            <w:tcW w:w="1214" w:type="pct"/>
            <w:vAlign w:val="bottom"/>
          </w:tcPr>
          <w:p w:rsidR="00462479" w:rsidRPr="00755848" w:rsidRDefault="004624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462479" w:rsidRPr="00755848" w:rsidRDefault="00462479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462479" w:rsidRPr="00755848" w:rsidRDefault="00462479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62479" w:rsidRPr="00755848" w:rsidRDefault="00462479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2"/>
        <w:gridCol w:w="1701"/>
        <w:gridCol w:w="1701"/>
      </w:tblGrid>
      <w:tr w:rsidR="00462479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462479" w:rsidRPr="00755848" w:rsidRDefault="00462479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62479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predseda predstavenstva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62479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Peter Vons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62479" w:rsidRDefault="00462479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2479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62479" w:rsidRPr="00CF3784" w:rsidRDefault="00462479" w:rsidP="00CF1AD0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Ing. Andrea Jadroňová</w:t>
            </w: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</w:t>
            </w:r>
            <w:r>
              <w:rPr>
                <w:rFonts w:ascii="Arial Narrow" w:hAnsi="Arial Narrow"/>
                <w:b/>
                <w:sz w:val="22"/>
                <w:szCs w:val="22"/>
              </w:rPr>
              <w:t>á rada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Marika Vonsová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CF3784" w:rsidRDefault="00462479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F3784">
              <w:rPr>
                <w:rFonts w:ascii="Arial Narrow" w:hAnsi="Arial Narrow"/>
                <w:bCs/>
                <w:sz w:val="22"/>
                <w:szCs w:val="22"/>
              </w:rPr>
              <w:t>Slavomír Špitáľ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Zdenka Revajová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462479" w:rsidRPr="00755848" w:rsidRDefault="00462479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62479" w:rsidRPr="00755848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Pr="0038644D" w:rsidRDefault="0046247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462479" w:rsidRPr="0038644D" w:rsidRDefault="0046247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2024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závierkovom dni v zmysle § 7 ods. 4 zákona o účtovníctve. </w:t>
      </w:r>
    </w:p>
    <w:p w:rsidR="00462479" w:rsidRPr="00755848" w:rsidRDefault="0046247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462479" w:rsidRDefault="00462479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462479" w:rsidRPr="002716CB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2024 nemenila účtovné zásady ani účtovné metódy.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3463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462479" w:rsidRDefault="00462479" w:rsidP="003463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462479" w:rsidRPr="00755848" w:rsidRDefault="00462479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600"/>
      </w:tblGrid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462479" w:rsidRPr="00755848" w:rsidRDefault="00462479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pasív súvahy: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8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462479" w:rsidRPr="00755848" w:rsidRDefault="0046247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. Účtovná jednotka p</w:t>
      </w:r>
      <w:r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Pr="002069FB">
        <w:rPr>
          <w:rFonts w:ascii="Arial Narrow" w:hAnsi="Arial Narrow" w:cs="Arial Narrow"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:rsidR="00462479" w:rsidRPr="00755848" w:rsidRDefault="004624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462479" w:rsidRDefault="00462479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462479" w:rsidRDefault="00462479" w:rsidP="00171DF4"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462479" w:rsidRPr="00171DF4" w:rsidRDefault="00462479" w:rsidP="00171D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57"/>
        <w:gridCol w:w="1005"/>
        <w:gridCol w:w="2087"/>
        <w:gridCol w:w="2239"/>
      </w:tblGrid>
      <w:tr w:rsidR="00462479" w:rsidRPr="00755848" w:rsidTr="001331F6">
        <w:tc>
          <w:tcPr>
            <w:tcW w:w="4157" w:type="dxa"/>
          </w:tcPr>
          <w:p w:rsidR="00462479" w:rsidRPr="00755848" w:rsidRDefault="00462479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462479" w:rsidRPr="00755848" w:rsidRDefault="00462479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05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7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39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05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087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39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05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7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5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7" w:type="dxa"/>
          </w:tcPr>
          <w:p w:rsidR="00462479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39" w:type="dxa"/>
          </w:tcPr>
          <w:p w:rsidR="00462479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5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7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39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05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7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39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462479" w:rsidRPr="00D80473" w:rsidRDefault="00462479" w:rsidP="000519A0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a zrýchlené odpisovanie.</w:t>
      </w:r>
    </w:p>
    <w:p w:rsidR="00462479" w:rsidRDefault="00462479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462479" w:rsidRDefault="00462479" w:rsidP="000519A0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462479" w:rsidRPr="001C5926" w:rsidRDefault="00462479" w:rsidP="000519A0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462479" w:rsidRPr="00755848" w:rsidRDefault="00462479" w:rsidP="000519A0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462479" w:rsidRDefault="00462479" w:rsidP="000519A0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462479" w:rsidRPr="00F553FF" w:rsidRDefault="00462479" w:rsidP="00F553FF">
      <w:r>
        <w:rPr>
          <w:rFonts w:ascii="Arial Narrow" w:hAnsi="Arial Narrow" w:cs="Arial Narrow"/>
          <w:sz w:val="22"/>
          <w:szCs w:val="22"/>
        </w:rPr>
        <w:t>Spoločnosť v roku 202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4 neúčtovala významné ani menej významné chyby minulých účtovných období.</w:t>
      </w:r>
    </w:p>
    <w:p w:rsidR="00462479" w:rsidRPr="00755848" w:rsidRDefault="0046247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462479" w:rsidRPr="00755848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0519A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462479" w:rsidRDefault="00462479" w:rsidP="000519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 neúčtovala o googwille ani o zápornom goodwille.</w:t>
      </w:r>
    </w:p>
    <w:p w:rsidR="00462479" w:rsidRPr="00755848" w:rsidRDefault="00462479" w:rsidP="000519A0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62479" w:rsidRPr="00755848" w:rsidRDefault="00462479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462479" w:rsidRPr="00755848" w:rsidRDefault="00462479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462479" w:rsidRDefault="00462479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31.12.2024 neeviduje záväzky so zostatkovou dobou splatnosti dlhšou ako 5 rokov.</w:t>
      </w:r>
    </w:p>
    <w:p w:rsidR="00462479" w:rsidRPr="00755848" w:rsidRDefault="00462479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462479" w:rsidRDefault="00462479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31.12.2024 neeviduje zabezpečené záväzky.</w:t>
      </w:r>
    </w:p>
    <w:p w:rsidR="00462479" w:rsidRDefault="00462479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62479" w:rsidRPr="00AF10F2" w:rsidRDefault="00462479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462479" w:rsidRPr="00755848" w:rsidRDefault="0046247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62479" w:rsidRPr="00755848" w:rsidRDefault="00462479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462479" w:rsidRDefault="00462479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62479" w:rsidRPr="00755848" w:rsidRDefault="0046247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62479" w:rsidRPr="00755848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62479" w:rsidRPr="00755848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62479" w:rsidRPr="003A351E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Pr="00755848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62479" w:rsidRPr="00755848" w:rsidRDefault="00462479" w:rsidP="00786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462479" w:rsidRPr="008233EC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462479" w:rsidRPr="000A0382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62479" w:rsidRPr="000A0382" w:rsidRDefault="00462479" w:rsidP="00786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46247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2479" w:rsidRDefault="00462479">
      <w:r>
        <w:separator/>
      </w:r>
    </w:p>
  </w:endnote>
  <w:endnote w:type="continuationSeparator" w:id="0">
    <w:p w:rsidR="00462479" w:rsidRDefault="004624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479" w:rsidRDefault="00462479">
    <w:pPr>
      <w:pStyle w:val="Footer"/>
      <w:jc w:val="right"/>
    </w:pPr>
    <w:fldSimple w:instr="PAGE   \* MERGEFORMAT">
      <w:r>
        <w:rPr>
          <w:noProof/>
        </w:rPr>
        <w:t>4</w:t>
      </w:r>
    </w:fldSimple>
  </w:p>
  <w:p w:rsidR="00462479" w:rsidRDefault="0046247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2479" w:rsidRDefault="00462479">
      <w:r>
        <w:separator/>
      </w:r>
    </w:p>
  </w:footnote>
  <w:footnote w:type="continuationSeparator" w:id="0">
    <w:p w:rsidR="00462479" w:rsidRDefault="004624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479" w:rsidRDefault="00462479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45606471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2023061183</w:t>
    </w:r>
  </w:p>
  <w:p w:rsidR="00462479" w:rsidRDefault="00462479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6247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62479" w:rsidRPr="003F477D" w:rsidRDefault="0046247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2479" w:rsidRPr="003F477D" w:rsidRDefault="0046247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2479" w:rsidRPr="003F477D" w:rsidRDefault="0046247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62479" w:rsidRDefault="00462479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302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13375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9A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EC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1F6"/>
    <w:rsid w:val="001357F4"/>
    <w:rsid w:val="001375F1"/>
    <w:rsid w:val="00137CDE"/>
    <w:rsid w:val="001422DA"/>
    <w:rsid w:val="001550FB"/>
    <w:rsid w:val="001553EC"/>
    <w:rsid w:val="001641B3"/>
    <w:rsid w:val="0016703B"/>
    <w:rsid w:val="00171D3D"/>
    <w:rsid w:val="00171DF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09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6347"/>
    <w:rsid w:val="001C672F"/>
    <w:rsid w:val="001C7886"/>
    <w:rsid w:val="001E0093"/>
    <w:rsid w:val="001E1B23"/>
    <w:rsid w:val="001E6826"/>
    <w:rsid w:val="001F42CE"/>
    <w:rsid w:val="001F453E"/>
    <w:rsid w:val="001F718C"/>
    <w:rsid w:val="001F7CCE"/>
    <w:rsid w:val="00200BDD"/>
    <w:rsid w:val="002069FB"/>
    <w:rsid w:val="002078B6"/>
    <w:rsid w:val="002100EC"/>
    <w:rsid w:val="00216A06"/>
    <w:rsid w:val="0021761B"/>
    <w:rsid w:val="00223544"/>
    <w:rsid w:val="00223758"/>
    <w:rsid w:val="002342CE"/>
    <w:rsid w:val="00235630"/>
    <w:rsid w:val="0024118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0E66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846"/>
    <w:rsid w:val="003208FD"/>
    <w:rsid w:val="00331575"/>
    <w:rsid w:val="00331EB6"/>
    <w:rsid w:val="00332E9A"/>
    <w:rsid w:val="00336F51"/>
    <w:rsid w:val="00340849"/>
    <w:rsid w:val="003408EA"/>
    <w:rsid w:val="003463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BFB"/>
    <w:rsid w:val="003C024D"/>
    <w:rsid w:val="003C13BE"/>
    <w:rsid w:val="003C20BE"/>
    <w:rsid w:val="003C4F72"/>
    <w:rsid w:val="003D1B77"/>
    <w:rsid w:val="003D3AF5"/>
    <w:rsid w:val="003D4C8A"/>
    <w:rsid w:val="003E1520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7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BD"/>
    <w:rsid w:val="0051700A"/>
    <w:rsid w:val="00521298"/>
    <w:rsid w:val="005222B8"/>
    <w:rsid w:val="00526FB9"/>
    <w:rsid w:val="00527E38"/>
    <w:rsid w:val="00530A48"/>
    <w:rsid w:val="00547AE9"/>
    <w:rsid w:val="0055054D"/>
    <w:rsid w:val="00550F87"/>
    <w:rsid w:val="005527DA"/>
    <w:rsid w:val="00561317"/>
    <w:rsid w:val="00561BA9"/>
    <w:rsid w:val="00562E0F"/>
    <w:rsid w:val="00566CE3"/>
    <w:rsid w:val="00567ADD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EA"/>
    <w:rsid w:val="005A41F7"/>
    <w:rsid w:val="005A5912"/>
    <w:rsid w:val="005A612F"/>
    <w:rsid w:val="005B4F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D5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EAB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880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042"/>
    <w:rsid w:val="00764219"/>
    <w:rsid w:val="0076539B"/>
    <w:rsid w:val="00771D0D"/>
    <w:rsid w:val="007728FB"/>
    <w:rsid w:val="007753B9"/>
    <w:rsid w:val="00780227"/>
    <w:rsid w:val="007805CE"/>
    <w:rsid w:val="0078433D"/>
    <w:rsid w:val="00786491"/>
    <w:rsid w:val="007A17D1"/>
    <w:rsid w:val="007A1F08"/>
    <w:rsid w:val="007A6BEE"/>
    <w:rsid w:val="007B57E0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3EC"/>
    <w:rsid w:val="008271F6"/>
    <w:rsid w:val="00827D2A"/>
    <w:rsid w:val="00832FF0"/>
    <w:rsid w:val="00840506"/>
    <w:rsid w:val="0084070B"/>
    <w:rsid w:val="008451A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9EA"/>
    <w:rsid w:val="009C2162"/>
    <w:rsid w:val="009C49BF"/>
    <w:rsid w:val="009C52BA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3E6B"/>
    <w:rsid w:val="00A35F64"/>
    <w:rsid w:val="00A37D7E"/>
    <w:rsid w:val="00A40E0B"/>
    <w:rsid w:val="00A4416D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10E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5D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62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8CF"/>
    <w:rsid w:val="00CF092E"/>
    <w:rsid w:val="00CF1AD0"/>
    <w:rsid w:val="00CF3784"/>
    <w:rsid w:val="00CF7485"/>
    <w:rsid w:val="00D004CC"/>
    <w:rsid w:val="00D03532"/>
    <w:rsid w:val="00D223FE"/>
    <w:rsid w:val="00D23580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47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43C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911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3FF"/>
    <w:rsid w:val="00F57983"/>
    <w:rsid w:val="00F60A13"/>
    <w:rsid w:val="00F616AF"/>
    <w:rsid w:val="00F62538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F40"/>
    <w:rsid w:val="00FC64AE"/>
    <w:rsid w:val="00FC75CB"/>
    <w:rsid w:val="00FD01BC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uiPriority="0"/>
    <w:lsdException w:name="macro" w:semiHidden="1" w:unhideWhenUsed="1"/>
    <w:lsdException w:name="toa heading" w:semiHidden="1" w:unhideWhenUsed="1"/>
    <w:lsdException w:name="List" w:locked="1" w:uiPriority="0"/>
    <w:lsdException w:name="List Bullet" w:locked="1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locked="1" w:uiPriority="0"/>
    <w:lsdException w:name="List Continue 3" w:locked="1" w:uiPriority="0"/>
    <w:lsdException w:name="List Continue 4" w:locked="1" w:uiPriority="0"/>
    <w:lsdException w:name="List Continue 5" w:locked="1" w:uiPriority="0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00880"/>
    <w:rPr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00880"/>
    <w:rPr>
      <w:rFonts w:ascii="Cambria" w:hAnsi="Cambria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00880"/>
    <w:rPr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00880"/>
    <w:rPr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lang w:val="sk-SK" w:eastAsia="sk-SK"/>
    </w:rPr>
  </w:style>
  <w:style w:type="paragraph" w:styleId="BodyText">
    <w:name w:val="Body Text"/>
    <w:basedOn w:val="Normal"/>
    <w:link w:val="Body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uiPriority w:val="99"/>
    <w:rsid w:val="00070EC4"/>
    <w:rPr>
      <w:rFonts w:cs="Times New Roman"/>
    </w:rPr>
  </w:style>
  <w:style w:type="paragraph" w:customStyle="1" w:styleId="Default">
    <w:name w:val="Default"/>
    <w:basedOn w:val="Normal"/>
    <w:uiPriority w:val="99"/>
    <w:rsid w:val="005A1AEA"/>
    <w:pPr>
      <w:autoSpaceDE w:val="0"/>
      <w:autoSpaceDN w:val="0"/>
    </w:pPr>
    <w:rPr>
      <w:rFonts w:ascii="Calibri" w:hAnsi="Calibri" w:cs="Calibri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369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279</TotalTime>
  <Pages>5</Pages>
  <Words>1805</Words>
  <Characters>10292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8</cp:revision>
  <cp:lastPrinted>2015-07-22T08:26:00Z</cp:lastPrinted>
  <dcterms:created xsi:type="dcterms:W3CDTF">2025-06-30T11:03:00Z</dcterms:created>
  <dcterms:modified xsi:type="dcterms:W3CDTF">2025-06-30T15:43:00Z</dcterms:modified>
</cp:coreProperties>
</file>