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="00560C34">
        <w:rPr>
          <w:b/>
          <w:sz w:val="36"/>
        </w:rPr>
        <w:t>k 31.08.2025</w:t>
      </w:r>
    </w:p>
    <w:p w:rsidR="00FC3946" w:rsidRPr="00297BAC" w:rsidRDefault="00FC3946" w:rsidP="00FC3946">
      <w:pPr>
        <w:rPr>
          <w:sz w:val="24"/>
          <w:szCs w:val="24"/>
          <w:u w:val="single"/>
        </w:rPr>
      </w:pPr>
    </w:p>
    <w:p w:rsidR="00FC3946" w:rsidRPr="00297BAC" w:rsidRDefault="00FC3946" w:rsidP="00FC3946">
      <w:pPr>
        <w:jc w:val="center"/>
        <w:rPr>
          <w:sz w:val="24"/>
          <w:szCs w:val="24"/>
        </w:rPr>
      </w:pPr>
      <w:r w:rsidRPr="00297BAC">
        <w:rPr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 Lučivná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75/7,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1.7.2002</w:t>
            </w:r>
            <w:r w:rsidR="00825C3D" w:rsidRPr="004A70A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B47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0C3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B47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60C3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B47F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B47F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B47F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B47F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A70A7" w:rsidRDefault="004A70A7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A70A7"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PaedDr. Michal Pankevič, PhD., BBA, MBA</w:t>
            </w:r>
          </w:p>
          <w:p w:rsidR="00AF0954" w:rsidRPr="00B452D4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2735"/>
        <w:gridCol w:w="2735"/>
      </w:tblGrid>
      <w:tr w:rsidR="007160DC" w:rsidRPr="00B452D4" w:rsidTr="007160DC">
        <w:trPr>
          <w:trHeight w:val="51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Bežné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Predchádzajúce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</w:tr>
      <w:tr w:rsidR="007160DC" w:rsidRPr="00B452D4" w:rsidTr="007160DC">
        <w:trPr>
          <w:trHeight w:val="10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z toho:  </w:t>
            </w: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49667D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560C34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0DC" w:rsidRPr="00B452D4" w:rsidTr="007160DC">
        <w:trPr>
          <w:trHeight w:val="7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</w:tr>
    </w:tbl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B4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8B47F4">
        <w:rPr>
          <w:rFonts w:cs="Tahoma"/>
          <w:b/>
          <w:bCs/>
          <w:sz w:val="22"/>
          <w:szCs w:val="22"/>
        </w:rPr>
      </w:r>
      <w:r w:rsidR="008B4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8B4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47F4">
        <w:rPr>
          <w:rFonts w:cs="Tahoma"/>
          <w:b/>
          <w:bCs/>
          <w:sz w:val="22"/>
          <w:szCs w:val="22"/>
        </w:rPr>
      </w:r>
      <w:r w:rsidR="008B4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E73C2" w:rsidRPr="00AF0954" w:rsidRDefault="00A41D74" w:rsidP="00AF095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B4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47F4">
        <w:rPr>
          <w:rFonts w:cs="Tahoma"/>
          <w:b/>
          <w:bCs/>
          <w:sz w:val="22"/>
          <w:szCs w:val="22"/>
        </w:rPr>
      </w:r>
      <w:r w:rsidR="008B4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B4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8B47F4">
        <w:rPr>
          <w:rFonts w:cs="Tahoma"/>
          <w:b/>
          <w:bCs/>
          <w:sz w:val="22"/>
          <w:szCs w:val="22"/>
        </w:rPr>
      </w:r>
      <w:r w:rsidR="008B4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</w:t>
      </w:r>
      <w:r w:rsidR="00AF0954">
        <w:rPr>
          <w:rFonts w:cs="Tahoma"/>
          <w:b/>
          <w:bCs/>
          <w:sz w:val="22"/>
          <w:szCs w:val="22"/>
        </w:rPr>
        <w:t>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AF095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F0954" w:rsidRPr="00AF0954" w:rsidRDefault="00AF0954" w:rsidP="00AF0954">
      <w:pPr>
        <w:jc w:val="both"/>
        <w:rPr>
          <w:rFonts w:cs="Tahoma"/>
          <w:bCs/>
          <w:sz w:val="22"/>
          <w:szCs w:val="22"/>
        </w:rPr>
      </w:pPr>
    </w:p>
    <w:p w:rsidR="00816145" w:rsidRPr="00AF0954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0954">
        <w:rPr>
          <w:sz w:val="24"/>
          <w:szCs w:val="24"/>
        </w:rPr>
        <w:t>Odpisovať sa začína</w:t>
      </w:r>
      <w:r w:rsidRPr="00AF0954">
        <w:rPr>
          <w:b/>
          <w:bCs/>
          <w:sz w:val="24"/>
          <w:szCs w:val="24"/>
        </w:rPr>
        <w:t xml:space="preserve"> </w:t>
      </w:r>
      <w:r w:rsidR="00F6059F" w:rsidRPr="00AF0954">
        <w:rPr>
          <w:bCs/>
          <w:sz w:val="24"/>
          <w:szCs w:val="24"/>
        </w:rPr>
        <w:t xml:space="preserve">prvým dňom </w:t>
      </w:r>
      <w:r w:rsidR="00F42190" w:rsidRPr="00AF0954">
        <w:rPr>
          <w:sz w:val="24"/>
          <w:szCs w:val="24"/>
        </w:rPr>
        <w:t xml:space="preserve"> </w:t>
      </w:r>
      <w:r w:rsidR="00F6059F" w:rsidRPr="00AF0954">
        <w:rPr>
          <w:sz w:val="24"/>
          <w:szCs w:val="24"/>
        </w:rPr>
        <w:t>mesiaca, v ktorom bol dlhodobý majetok uvedený do používania.</w:t>
      </w:r>
    </w:p>
    <w:p w:rsidR="00643831" w:rsidRPr="00AF0954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AF095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E828A3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F0954">
        <w:rPr>
          <w:sz w:val="24"/>
        </w:rPr>
        <w:t xml:space="preserve">1 000 000,00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F0954">
        <w:rPr>
          <w:sz w:val="24"/>
        </w:rPr>
        <w:t>40,00</w:t>
      </w:r>
      <w:r w:rsidR="008F6383">
        <w:rPr>
          <w:sz w:val="24"/>
        </w:rPr>
        <w:t xml:space="preserve"> Eur</w:t>
      </w:r>
      <w:r w:rsidR="00AF0954">
        <w:rPr>
          <w:sz w:val="24"/>
        </w:rPr>
        <w:t xml:space="preserve"> do 1 700 000,00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E50F88" w:rsidRPr="00321004" w:rsidRDefault="00DC4FB8" w:rsidP="00E828A3">
      <w:p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 xml:space="preserve">od </w:t>
      </w:r>
      <w:r w:rsidR="009F6023" w:rsidRPr="00321004">
        <w:rPr>
          <w:sz w:val="24"/>
          <w:szCs w:val="24"/>
          <w:u w:val="single"/>
        </w:rPr>
        <w:t>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>- sa  zúčtuje do výnosov vo vecnej a časovej súvislosti s</w:t>
      </w:r>
      <w:r w:rsidR="009F6023" w:rsidRPr="00321004">
        <w:rPr>
          <w:sz w:val="24"/>
          <w:szCs w:val="24"/>
        </w:rPr>
        <w:t> </w:t>
      </w:r>
      <w:r w:rsidR="00816145" w:rsidRPr="00321004">
        <w:rPr>
          <w:sz w:val="24"/>
          <w:szCs w:val="24"/>
        </w:rPr>
        <w:t>nákladmi</w:t>
      </w:r>
      <w:r w:rsidR="009F6023" w:rsidRPr="00321004">
        <w:rPr>
          <w:sz w:val="24"/>
          <w:szCs w:val="24"/>
        </w:rPr>
        <w:t xml:space="preserve"> hradenými z tohto transferu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zúčtuje do výnosov vo vecnej a časovej súvislosti s</w:t>
      </w:r>
      <w:r w:rsidR="009F6023" w:rsidRPr="00321004">
        <w:rPr>
          <w:sz w:val="24"/>
          <w:szCs w:val="24"/>
        </w:rPr>
        <w:t> </w:t>
      </w:r>
      <w:r w:rsidR="00F55D6A" w:rsidRPr="00321004">
        <w:rPr>
          <w:sz w:val="24"/>
          <w:szCs w:val="24"/>
        </w:rPr>
        <w:t>výdavkami</w:t>
      </w:r>
      <w:r w:rsidR="009F6023" w:rsidRPr="00321004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ED2346" w:rsidRPr="00321004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9F6023" w:rsidRPr="00321004">
        <w:rPr>
          <w:sz w:val="24"/>
          <w:szCs w:val="24"/>
          <w:u w:val="single"/>
        </w:rPr>
        <w:t>zriadeným</w:t>
      </w:r>
      <w:r w:rsidR="009F6023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>- sa  zúčtuje do nák</w:t>
      </w:r>
      <w:r w:rsidR="00F55D6A" w:rsidRPr="00321004">
        <w:rPr>
          <w:sz w:val="24"/>
          <w:szCs w:val="24"/>
        </w:rPr>
        <w:t>ladov pri poskytnutí transferu</w:t>
      </w:r>
      <w:r w:rsidR="001A756C" w:rsidRPr="00321004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9F6023" w:rsidRPr="00321004">
        <w:rPr>
          <w:sz w:val="24"/>
          <w:szCs w:val="24"/>
          <w:u w:val="single"/>
        </w:rPr>
        <w:t>od 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 xml:space="preserve">- sa  zúčtuje do výnosov vo vecnej a časovej súvislosti s nákladmi </w:t>
      </w:r>
      <w:r w:rsidR="00AC1DD4" w:rsidRPr="00321004">
        <w:rPr>
          <w:sz w:val="24"/>
          <w:szCs w:val="24"/>
        </w:rPr>
        <w:t xml:space="preserve">z majetku obstaraného z tohto kapitálového transferu </w:t>
      </w:r>
      <w:r w:rsidR="00816145" w:rsidRPr="00321004">
        <w:rPr>
          <w:sz w:val="24"/>
          <w:szCs w:val="24"/>
        </w:rPr>
        <w:t xml:space="preserve">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 zúčtuje do výnosov  vo vecnej a časovej súvislosti </w:t>
      </w:r>
      <w:r w:rsidR="00AC1DD4" w:rsidRPr="00321004">
        <w:rPr>
          <w:sz w:val="24"/>
          <w:szCs w:val="24"/>
        </w:rPr>
        <w:t>s nákladmi z majetku obstaraného z tohto kapitálového transferu</w:t>
      </w:r>
      <w:r w:rsidR="00816145" w:rsidRPr="00321004">
        <w:rPr>
          <w:sz w:val="24"/>
          <w:szCs w:val="24"/>
        </w:rPr>
        <w:t xml:space="preserve"> 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D5067" w:rsidRPr="00321004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 </w:t>
      </w:r>
      <w:r w:rsidRPr="00321004">
        <w:rPr>
          <w:sz w:val="24"/>
          <w:szCs w:val="24"/>
        </w:rPr>
        <w:t>- sa  zúčtuje do nákladov po splnení podmienok</w:t>
      </w:r>
    </w:p>
    <w:p w:rsidR="0001604B" w:rsidRPr="00321004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zriadeným</w:t>
      </w:r>
      <w:r w:rsidR="0001604B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 xml:space="preserve">- sa zúčtuje do nákladov vo vecnej a časovej súvislosti </w:t>
      </w:r>
      <w:r w:rsidR="00AC1DD4" w:rsidRPr="00321004">
        <w:rPr>
          <w:sz w:val="24"/>
          <w:szCs w:val="24"/>
        </w:rPr>
        <w:t xml:space="preserve">s nákladmi z majetku </w:t>
      </w:r>
      <w:r w:rsidR="00B26A76" w:rsidRPr="00321004">
        <w:rPr>
          <w:sz w:val="24"/>
          <w:szCs w:val="24"/>
        </w:rPr>
        <w:t>účtovanými v</w:t>
      </w:r>
      <w:r w:rsidR="0001604B" w:rsidRPr="00321004">
        <w:rPr>
          <w:sz w:val="24"/>
          <w:szCs w:val="24"/>
        </w:rPr>
        <w:t xml:space="preserve"> zriadených </w:t>
      </w:r>
      <w:r w:rsidR="00B26A76" w:rsidRPr="00321004">
        <w:rPr>
          <w:sz w:val="24"/>
          <w:szCs w:val="24"/>
        </w:rPr>
        <w:t xml:space="preserve">organizáciách </w:t>
      </w:r>
    </w:p>
    <w:p w:rsidR="00816145" w:rsidRPr="00321004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CC4187" w:rsidP="00E828A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321004" w:rsidRDefault="00CD4DDC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Spôsob poistenia</w:t>
            </w:r>
            <w:r w:rsidR="006335E4" w:rsidRPr="00321004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hodnota po</w:t>
            </w:r>
            <w:r w:rsidR="00F83AD5" w:rsidRPr="00321004">
              <w:rPr>
                <w:b/>
              </w:rPr>
              <w:t>i</w:t>
            </w:r>
            <w:r w:rsidRPr="00321004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CD4DDC" w:rsidP="00C0630D"/>
        </w:tc>
        <w:tc>
          <w:tcPr>
            <w:tcW w:w="3544" w:type="dxa"/>
          </w:tcPr>
          <w:p w:rsidR="00CD4DDC" w:rsidRPr="00321004" w:rsidRDefault="00CD4DDC" w:rsidP="00D77192"/>
        </w:tc>
        <w:tc>
          <w:tcPr>
            <w:tcW w:w="3118" w:type="dxa"/>
          </w:tcPr>
          <w:p w:rsidR="00CD4DDC" w:rsidRPr="00321004" w:rsidRDefault="00CD4DDC" w:rsidP="00F43163">
            <w:pPr>
              <w:jc w:val="center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321004" w:rsidP="00C0630D">
            <w:r w:rsidRPr="00321004">
              <w:t xml:space="preserve">Stavby, hnuteľné veci </w:t>
            </w:r>
          </w:p>
        </w:tc>
        <w:tc>
          <w:tcPr>
            <w:tcW w:w="3544" w:type="dxa"/>
          </w:tcPr>
          <w:p w:rsidR="00CD4DDC" w:rsidRPr="00321004" w:rsidRDefault="00D77192" w:rsidP="00C0630D">
            <w:r w:rsidRPr="00321004">
              <w:t>Poistenie</w:t>
            </w:r>
            <w:r w:rsidR="00F43163">
              <w:t xml:space="preserve"> budovy, </w:t>
            </w:r>
            <w:r w:rsidRPr="00321004">
              <w:t xml:space="preserve"> </w:t>
            </w:r>
            <w:r w:rsidR="00321004" w:rsidRPr="00321004">
              <w:t>majetku a prerušenia prevádzky</w:t>
            </w:r>
          </w:p>
        </w:tc>
        <w:tc>
          <w:tcPr>
            <w:tcW w:w="3118" w:type="dxa"/>
          </w:tcPr>
          <w:p w:rsidR="00CD4DDC" w:rsidRPr="00321004" w:rsidRDefault="00560C34" w:rsidP="00A153BA">
            <w:pPr>
              <w:jc w:val="right"/>
            </w:pPr>
            <w:r>
              <w:t>795,66</w:t>
            </w:r>
            <w:r w:rsidR="00D77192" w:rsidRPr="00321004">
              <w:t xml:space="preserve"> €</w:t>
            </w:r>
            <w:r w:rsidR="00321004" w:rsidRPr="00321004"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</w:tcPr>
          <w:p w:rsidR="009C494F" w:rsidRPr="00312F8D" w:rsidRDefault="009C494F" w:rsidP="00321004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321004" w:rsidRPr="00312F8D" w:rsidTr="009C494F">
        <w:tc>
          <w:tcPr>
            <w:tcW w:w="2552" w:type="dxa"/>
          </w:tcPr>
          <w:p w:rsidR="00321004" w:rsidRPr="00312F8D" w:rsidRDefault="00321004" w:rsidP="00321004"/>
        </w:tc>
        <w:tc>
          <w:tcPr>
            <w:tcW w:w="2551" w:type="dxa"/>
          </w:tcPr>
          <w:p w:rsidR="00321004" w:rsidRPr="00312F8D" w:rsidRDefault="00321004" w:rsidP="003145B0"/>
        </w:tc>
        <w:tc>
          <w:tcPr>
            <w:tcW w:w="1843" w:type="dxa"/>
          </w:tcPr>
          <w:p w:rsidR="00321004" w:rsidRPr="00312F8D" w:rsidRDefault="00321004" w:rsidP="003145B0">
            <w:pPr>
              <w:jc w:val="right"/>
            </w:pPr>
          </w:p>
        </w:tc>
        <w:tc>
          <w:tcPr>
            <w:tcW w:w="3260" w:type="dxa"/>
          </w:tcPr>
          <w:p w:rsidR="00321004" w:rsidRPr="00312F8D" w:rsidRDefault="00321004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1 390,83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162</w:t>
            </w:r>
            <w:r w:rsidR="00F43163">
              <w:t xml:space="preserve"> </w:t>
            </w:r>
            <w:r>
              <w:t>989,46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4 706,37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60415B" w:rsidP="00A153BA">
            <w:pPr>
              <w:jc w:val="right"/>
            </w:pPr>
            <w:r>
              <w:t>169 086,66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560C34">
              <w:rPr>
                <w:b/>
              </w:rPr>
              <w:t>08.2025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60C34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60C34" w:rsidP="00254788">
            <w:r w:rsidRPr="00EE34A4">
              <w:rPr>
                <w:highlight w:val="yellow"/>
              </w:rPr>
              <w:t>-9,00€</w:t>
            </w:r>
          </w:p>
        </w:tc>
        <w:tc>
          <w:tcPr>
            <w:tcW w:w="2693" w:type="dxa"/>
          </w:tcPr>
          <w:p w:rsidR="00BC055B" w:rsidRPr="00254788" w:rsidRDefault="00560C34" w:rsidP="00254788">
            <w:r>
              <w:t>18 735,06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828A3" w:rsidRPr="0026564E" w:rsidRDefault="0026564E" w:rsidP="009E06FD">
      <w:pPr>
        <w:ind w:left="284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V súvahe uvedené 0,00€, vzhľadom na to, že aktíva a pasíva nemôžu byť vykázané záporným číslo. Pri rušení účtov v banke nastala nedopatrením banky chyba výšky zostatku na poplatky. Nesprávne odhadnutý zostatok mal práve vplyv na záporný zostatok na účte. </w:t>
      </w:r>
      <w:r w:rsidR="006676C3">
        <w:rPr>
          <w:sz w:val="16"/>
          <w:szCs w:val="16"/>
        </w:rPr>
        <w:t xml:space="preserve"> Suma 9,00 € bola preúčtovaná na účet 379 ako záväzok voči banke a v septembri 2025 bude vysporiadaný.</w:t>
      </w: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26564E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560C34">
              <w:rPr>
                <w:b/>
              </w:rPr>
              <w:t>08.2025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560C34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60C34" w:rsidP="00010F84">
            <w:r>
              <w:t>7,14</w:t>
            </w:r>
          </w:p>
        </w:tc>
        <w:tc>
          <w:tcPr>
            <w:tcW w:w="2126" w:type="dxa"/>
          </w:tcPr>
          <w:p w:rsidR="00812FE0" w:rsidRPr="00010F84" w:rsidRDefault="00560C34" w:rsidP="00010F84">
            <w:r>
              <w:t>675,30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142BE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560C3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</w:t>
            </w:r>
            <w:r w:rsidR="00560C34">
              <w:rPr>
                <w:b/>
                <w:sz w:val="16"/>
                <w:szCs w:val="16"/>
              </w:rPr>
              <w:t>08.2025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074FB3" w:rsidP="00423F9E">
            <w:pPr>
              <w:jc w:val="center"/>
            </w:pPr>
            <w:r>
              <w:t>419,32</w:t>
            </w: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423F9E" w:rsidP="00142BE3">
            <w:pPr>
              <w:jc w:val="right"/>
            </w:pPr>
          </w:p>
        </w:tc>
        <w:tc>
          <w:tcPr>
            <w:tcW w:w="850" w:type="dxa"/>
          </w:tcPr>
          <w:p w:rsidR="00423F9E" w:rsidRPr="00DC4C51" w:rsidRDefault="00423F9E" w:rsidP="00423F9E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423F9E" w:rsidP="00423F9E">
            <w:pPr>
              <w:jc w:val="center"/>
            </w:pP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074FB3" w:rsidP="00423F9E">
            <w:pPr>
              <w:jc w:val="center"/>
            </w:pPr>
            <w:r>
              <w:t>419,32</w:t>
            </w:r>
          </w:p>
        </w:tc>
        <w:tc>
          <w:tcPr>
            <w:tcW w:w="3084" w:type="dxa"/>
          </w:tcPr>
          <w:p w:rsidR="00142BE3" w:rsidRPr="00DC4C51" w:rsidRDefault="00142BE3" w:rsidP="00423F9E"/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Výsledok hospodárenia </w:t>
            </w:r>
          </w:p>
          <w:p w:rsidR="00423F9E" w:rsidRPr="00DC4C51" w:rsidRDefault="00423F9E" w:rsidP="00423F9E">
            <w:r w:rsidRPr="00DC4C51">
              <w:t>(431)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423F9E" w:rsidP="00423F9E">
            <w:pPr>
              <w:jc w:val="center"/>
            </w:pP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DB1C8F" w:rsidP="00DB1C8F">
            <w:pPr>
              <w:jc w:val="center"/>
            </w:pPr>
            <w:r>
              <w:t>0,1</w:t>
            </w:r>
            <w:r w:rsidR="00074FB3">
              <w:t>9</w:t>
            </w:r>
          </w:p>
        </w:tc>
        <w:tc>
          <w:tcPr>
            <w:tcW w:w="850" w:type="dxa"/>
          </w:tcPr>
          <w:p w:rsidR="00DB1C8F" w:rsidRDefault="00DB1C8F" w:rsidP="00DB1C8F"/>
          <w:p w:rsidR="00423F9E" w:rsidRPr="00DC4C51" w:rsidRDefault="00423F9E" w:rsidP="00DB1C8F"/>
        </w:tc>
        <w:tc>
          <w:tcPr>
            <w:tcW w:w="1134" w:type="dxa"/>
          </w:tcPr>
          <w:p w:rsidR="00074FB3" w:rsidRDefault="00074FB3" w:rsidP="00074FB3"/>
          <w:p w:rsidR="00423F9E" w:rsidRPr="00DC4C51" w:rsidRDefault="00074FB3" w:rsidP="00074FB3">
            <w:r>
              <w:t>-748,66</w:t>
            </w:r>
          </w:p>
          <w:p w:rsidR="00423F9E" w:rsidRPr="00DC4C51" w:rsidRDefault="00423F9E" w:rsidP="00074FB3">
            <w:pPr>
              <w:pStyle w:val="Odsekzoznamu"/>
              <w:jc w:val="both"/>
            </w:pP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  <w:r w:rsidRPr="00DC4C51">
              <w:t xml:space="preserve">  </w:t>
            </w:r>
          </w:p>
          <w:p w:rsidR="00423F9E" w:rsidRPr="00DC4C51" w:rsidRDefault="00235645" w:rsidP="00423F9E">
            <w:pPr>
              <w:jc w:val="center"/>
            </w:pPr>
            <w:r>
              <w:t xml:space="preserve">  </w:t>
            </w:r>
            <w:r w:rsidR="00074FB3">
              <w:t>-329,34</w:t>
            </w:r>
          </w:p>
        </w:tc>
        <w:tc>
          <w:tcPr>
            <w:tcW w:w="3084" w:type="dxa"/>
          </w:tcPr>
          <w:p w:rsidR="00423F9E" w:rsidRPr="00DC4C51" w:rsidRDefault="00074FB3" w:rsidP="00423F9E">
            <w:r>
              <w:t>neidentifikovateľná učt.chyba v roku 2024</w:t>
            </w:r>
          </w:p>
        </w:tc>
      </w:tr>
      <w:tr w:rsidR="00423F9E" w:rsidTr="00142BE3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074FB3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31.08.2025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074FB3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74FB3" w:rsidRPr="00240F6A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74FB3" w:rsidRPr="00282032" w:rsidRDefault="00074FB3" w:rsidP="000A6AF6">
            <w:pPr>
              <w:jc w:val="right"/>
            </w:pPr>
            <w:r>
              <w:t>2 503,80</w:t>
            </w:r>
          </w:p>
        </w:tc>
        <w:tc>
          <w:tcPr>
            <w:tcW w:w="1417" w:type="dxa"/>
          </w:tcPr>
          <w:p w:rsidR="00074FB3" w:rsidRPr="00282032" w:rsidRDefault="00074FB3" w:rsidP="0026564E">
            <w:pPr>
              <w:jc w:val="right"/>
            </w:pPr>
            <w:r w:rsidRPr="00282032">
              <w:t>1</w:t>
            </w:r>
            <w:r>
              <w:t> 955,16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Default="00074FB3" w:rsidP="00505CBF">
            <w:pPr>
              <w:ind w:left="678"/>
            </w:pP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74FB3" w:rsidRPr="00CA5280" w:rsidRDefault="00C924A4" w:rsidP="003145B0">
            <w:pPr>
              <w:jc w:val="right"/>
            </w:pPr>
            <w:r>
              <w:t>769,72</w:t>
            </w: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  <w:r>
              <w:t>1 478,57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  <w:r>
              <w:t>23 400,31</w:t>
            </w: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  <w:r>
              <w:t>9 397,57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  <w:r>
              <w:t>16 5852,72</w:t>
            </w: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  <w:r>
              <w:t>6 092,90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74FB3" w:rsidRPr="00CA5280" w:rsidRDefault="00074FB3" w:rsidP="00074FB3">
            <w:pPr>
              <w:jc w:val="right"/>
            </w:pPr>
            <w:r>
              <w:t xml:space="preserve">5084,40 </w:t>
            </w: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  <w:r>
              <w:t xml:space="preserve">447,24 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74FB3" w:rsidRPr="00CA5280" w:rsidRDefault="00074FB3" w:rsidP="00074FB3">
            <w:pPr>
              <w:jc w:val="right"/>
            </w:pPr>
            <w:r>
              <w:t>7 494,82</w:t>
            </w: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  <w:r>
              <w:t>7 734,82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505CBF" w:rsidRDefault="00074FB3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C924A4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31.08.2025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24A4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C924A4" w:rsidRPr="00A4699C" w:rsidTr="00DD5FF0">
        <w:tc>
          <w:tcPr>
            <w:tcW w:w="7230" w:type="dxa"/>
          </w:tcPr>
          <w:p w:rsidR="00C924A4" w:rsidRPr="004629A1" w:rsidRDefault="00C924A4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924A4" w:rsidRPr="00AF3E0B" w:rsidRDefault="0049667D" w:rsidP="003145B0">
            <w:pPr>
              <w:jc w:val="right"/>
            </w:pPr>
            <w:r>
              <w:t>48 822,87</w:t>
            </w:r>
          </w:p>
        </w:tc>
        <w:tc>
          <w:tcPr>
            <w:tcW w:w="1559" w:type="dxa"/>
          </w:tcPr>
          <w:p w:rsidR="00C924A4" w:rsidRPr="00AF3E0B" w:rsidRDefault="00C924A4" w:rsidP="0026564E">
            <w:pPr>
              <w:jc w:val="right"/>
            </w:pPr>
            <w:r>
              <w:t>16 270,22</w:t>
            </w:r>
          </w:p>
        </w:tc>
      </w:tr>
      <w:tr w:rsidR="00C924A4" w:rsidRPr="00A4699C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AF3E0B" w:rsidRDefault="0049667D" w:rsidP="003145B0">
            <w:pPr>
              <w:jc w:val="right"/>
            </w:pPr>
            <w:r>
              <w:t>46 319,07</w:t>
            </w:r>
          </w:p>
        </w:tc>
        <w:tc>
          <w:tcPr>
            <w:tcW w:w="1559" w:type="dxa"/>
          </w:tcPr>
          <w:p w:rsidR="00C924A4" w:rsidRPr="00AF3E0B" w:rsidRDefault="00C924A4" w:rsidP="0026564E">
            <w:pPr>
              <w:jc w:val="right"/>
            </w:pPr>
            <w:r>
              <w:t>18 224,98</w:t>
            </w:r>
          </w:p>
        </w:tc>
      </w:tr>
      <w:tr w:rsidR="00C924A4" w:rsidRPr="00240F6A" w:rsidTr="00282032">
        <w:trPr>
          <w:trHeight w:val="255"/>
        </w:trPr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240F6A" w:rsidRDefault="00C924A4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924A4" w:rsidRPr="00240F6A" w:rsidRDefault="00C924A4" w:rsidP="0026564E">
            <w:pPr>
              <w:jc w:val="right"/>
              <w:rPr>
                <w:color w:val="FF0000"/>
              </w:rPr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26564E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CA5280" w:rsidRDefault="00C924A4" w:rsidP="00C466A4">
            <w:pPr>
              <w:jc w:val="right"/>
            </w:pPr>
            <w:r>
              <w:t>2</w:t>
            </w:r>
            <w:r w:rsidR="005A326A">
              <w:t xml:space="preserve"> </w:t>
            </w:r>
            <w:r>
              <w:t>503,80</w:t>
            </w:r>
          </w:p>
        </w:tc>
        <w:tc>
          <w:tcPr>
            <w:tcW w:w="1559" w:type="dxa"/>
          </w:tcPr>
          <w:p w:rsidR="00C924A4" w:rsidRPr="00CA5280" w:rsidRDefault="00C924A4" w:rsidP="0026564E">
            <w:pPr>
              <w:jc w:val="right"/>
            </w:pPr>
            <w:r>
              <w:t>1 954,76</w:t>
            </w: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</w:t>
            </w:r>
            <w:r w:rsidR="005A326A">
              <w:rPr>
                <w:b/>
              </w:rPr>
              <w:t>08.2025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5A326A">
              <w:rPr>
                <w:b/>
              </w:rPr>
              <w:t>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AF3E0B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D20011" w:rsidP="00671D3A">
            <w:pPr>
              <w:rPr>
                <w:b/>
              </w:rPr>
            </w:pPr>
            <w:r>
              <w:rPr>
                <w:b/>
              </w:rPr>
              <w:t>1</w:t>
            </w:r>
            <w:r w:rsidR="004527BB">
              <w:rPr>
                <w:b/>
              </w:rPr>
              <w:t> 335,14</w:t>
            </w:r>
          </w:p>
        </w:tc>
        <w:tc>
          <w:tcPr>
            <w:tcW w:w="2410" w:type="dxa"/>
          </w:tcPr>
          <w:p w:rsidR="00083F08" w:rsidRPr="00671D3A" w:rsidRDefault="005A326A" w:rsidP="00671D3A">
            <w:pPr>
              <w:rPr>
                <w:b/>
              </w:rPr>
            </w:pPr>
            <w:r>
              <w:rPr>
                <w:b/>
              </w:rPr>
              <w:t>1782,71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</w:t>
            </w:r>
            <w:r w:rsidR="004527BB">
              <w:rPr>
                <w:b/>
              </w:rPr>
              <w:t>08.2025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4527BB">
              <w:rPr>
                <w:b/>
              </w:rPr>
              <w:t>4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4527BB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4527BB" w:rsidRPr="00057838" w:rsidRDefault="004527BB" w:rsidP="00074670">
            <w:r w:rsidRPr="00057838">
              <w:t>602 - Tržby z predaja služieb z toho:</w:t>
            </w:r>
          </w:p>
          <w:p w:rsidR="004527BB" w:rsidRPr="00057838" w:rsidRDefault="004527B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4527BB" w:rsidRDefault="004527BB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4527BB" w:rsidRPr="00057838" w:rsidRDefault="004527BB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ŠJ</w:t>
            </w:r>
          </w:p>
        </w:tc>
        <w:tc>
          <w:tcPr>
            <w:tcW w:w="2126" w:type="dxa"/>
          </w:tcPr>
          <w:p w:rsidR="004527BB" w:rsidRDefault="004527BB" w:rsidP="00721476">
            <w:pPr>
              <w:jc w:val="right"/>
            </w:pPr>
            <w:r>
              <w:t>2249,00</w:t>
            </w:r>
          </w:p>
          <w:p w:rsidR="004527BB" w:rsidRDefault="004527BB" w:rsidP="00721476">
            <w:pPr>
              <w:jc w:val="right"/>
            </w:pPr>
            <w:r>
              <w:t>624,00</w:t>
            </w:r>
          </w:p>
          <w:p w:rsidR="004527BB" w:rsidRDefault="004527BB" w:rsidP="00721476">
            <w:pPr>
              <w:jc w:val="right"/>
            </w:pPr>
            <w:r>
              <w:t>1625,00</w:t>
            </w:r>
          </w:p>
          <w:p w:rsidR="004527BB" w:rsidRPr="00C958C7" w:rsidRDefault="004527BB" w:rsidP="004527BB">
            <w:pPr>
              <w:jc w:val="right"/>
            </w:pPr>
            <w:r>
              <w:t>2514,81</w:t>
            </w:r>
          </w:p>
        </w:tc>
        <w:tc>
          <w:tcPr>
            <w:tcW w:w="2126" w:type="dxa"/>
          </w:tcPr>
          <w:p w:rsidR="004527BB" w:rsidRDefault="004527BB" w:rsidP="0026564E">
            <w:pPr>
              <w:jc w:val="right"/>
            </w:pPr>
            <w:r>
              <w:t>8 354,00</w:t>
            </w:r>
          </w:p>
          <w:p w:rsidR="004527BB" w:rsidRDefault="004527BB" w:rsidP="0026564E">
            <w:pPr>
              <w:jc w:val="right"/>
            </w:pPr>
            <w:r>
              <w:t>952,00</w:t>
            </w:r>
          </w:p>
          <w:p w:rsidR="004527BB" w:rsidRDefault="004527BB" w:rsidP="0026564E">
            <w:pPr>
              <w:jc w:val="right"/>
            </w:pPr>
            <w:r>
              <w:t>3 225,00</w:t>
            </w:r>
          </w:p>
          <w:p w:rsidR="004527BB" w:rsidRPr="00C958C7" w:rsidRDefault="004527BB" w:rsidP="0026564E">
            <w:pPr>
              <w:jc w:val="right"/>
            </w:pPr>
            <w:r>
              <w:t>4 177,00</w:t>
            </w:r>
          </w:p>
        </w:tc>
      </w:tr>
      <w:tr w:rsidR="004527BB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27BB" w:rsidRPr="00057838" w:rsidRDefault="004527BB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527BB" w:rsidRPr="00074670" w:rsidRDefault="004527BB" w:rsidP="00721476">
            <w:pPr>
              <w:jc w:val="right"/>
            </w:pPr>
          </w:p>
        </w:tc>
        <w:tc>
          <w:tcPr>
            <w:tcW w:w="2126" w:type="dxa"/>
          </w:tcPr>
          <w:p w:rsidR="004527BB" w:rsidRPr="00074670" w:rsidRDefault="004527BB" w:rsidP="0026564E">
            <w:pPr>
              <w:jc w:val="right"/>
            </w:pPr>
          </w:p>
        </w:tc>
      </w:tr>
      <w:tr w:rsidR="004527BB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4527BB" w:rsidRPr="00057838" w:rsidRDefault="004527BB" w:rsidP="00074670">
            <w:r w:rsidRPr="00057838">
              <w:t>691 - Výnosy z bežných transferov z rozpočtu obce, VÚC z toho:</w:t>
            </w:r>
          </w:p>
          <w:p w:rsidR="004527BB" w:rsidRPr="00057838" w:rsidRDefault="004527B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4527BB" w:rsidRPr="00057838" w:rsidRDefault="004527BB" w:rsidP="00D12B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</w:tc>
        <w:tc>
          <w:tcPr>
            <w:tcW w:w="2126" w:type="dxa"/>
          </w:tcPr>
          <w:p w:rsidR="004527BB" w:rsidRDefault="001E4A29" w:rsidP="00721476">
            <w:pPr>
              <w:jc w:val="right"/>
            </w:pPr>
            <w:r>
              <w:t>19</w:t>
            </w:r>
            <w:r w:rsidR="009A48B3">
              <w:t xml:space="preserve"> </w:t>
            </w:r>
            <w:r>
              <w:t>703,48</w:t>
            </w:r>
          </w:p>
          <w:p w:rsidR="004527BB" w:rsidRDefault="00D12BB4" w:rsidP="00721476">
            <w:pPr>
              <w:jc w:val="right"/>
            </w:pPr>
            <w:r>
              <w:t>8</w:t>
            </w:r>
            <w:r w:rsidR="009A48B3">
              <w:t xml:space="preserve"> </w:t>
            </w:r>
            <w:r>
              <w:t>124,00</w:t>
            </w:r>
          </w:p>
          <w:p w:rsidR="004527BB" w:rsidRDefault="001E4A29" w:rsidP="00721476">
            <w:pPr>
              <w:jc w:val="right"/>
            </w:pPr>
            <w:r>
              <w:t>11</w:t>
            </w:r>
            <w:r w:rsidR="009A48B3">
              <w:t xml:space="preserve"> </w:t>
            </w:r>
            <w:r>
              <w:t>579,48</w:t>
            </w:r>
          </w:p>
          <w:p w:rsidR="004527BB" w:rsidRPr="00074670" w:rsidRDefault="004527BB" w:rsidP="00721476">
            <w:pPr>
              <w:jc w:val="right"/>
            </w:pPr>
          </w:p>
        </w:tc>
        <w:tc>
          <w:tcPr>
            <w:tcW w:w="2126" w:type="dxa"/>
          </w:tcPr>
          <w:p w:rsidR="004527BB" w:rsidRDefault="004527BB" w:rsidP="0026564E">
            <w:pPr>
              <w:jc w:val="right"/>
            </w:pPr>
            <w:r>
              <w:t>115 160,50</w:t>
            </w:r>
          </w:p>
          <w:p w:rsidR="004527BB" w:rsidRDefault="004527BB" w:rsidP="0026564E">
            <w:pPr>
              <w:jc w:val="right"/>
            </w:pPr>
            <w:r>
              <w:t>12 166,00</w:t>
            </w:r>
          </w:p>
          <w:p w:rsidR="004527BB" w:rsidRDefault="004527BB" w:rsidP="0026564E">
            <w:pPr>
              <w:jc w:val="right"/>
            </w:pPr>
            <w:r>
              <w:t>12 707,00</w:t>
            </w:r>
          </w:p>
          <w:p w:rsidR="004527BB" w:rsidRPr="00074670" w:rsidRDefault="004527BB" w:rsidP="0026564E">
            <w:pPr>
              <w:jc w:val="right"/>
            </w:pPr>
            <w:r>
              <w:t>61 508,00</w:t>
            </w:r>
          </w:p>
        </w:tc>
      </w:tr>
      <w:tr w:rsidR="004527BB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4527BB" w:rsidRPr="00057838" w:rsidRDefault="004527BB" w:rsidP="00915134">
            <w:r w:rsidRPr="00057838">
              <w:t>693 - Výnosy samosprávy z bežných transferov zo ŠR z toho:</w:t>
            </w:r>
          </w:p>
          <w:p w:rsidR="004527BB" w:rsidRPr="00057838" w:rsidRDefault="004527BB" w:rsidP="004523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4527BB" w:rsidRPr="00057838" w:rsidRDefault="004527B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Stravovanie -dotácia</w:t>
            </w:r>
          </w:p>
        </w:tc>
        <w:tc>
          <w:tcPr>
            <w:tcW w:w="2126" w:type="dxa"/>
          </w:tcPr>
          <w:p w:rsidR="004527BB" w:rsidRDefault="001E4A29" w:rsidP="00721476">
            <w:pPr>
              <w:jc w:val="right"/>
            </w:pPr>
            <w:r>
              <w:t>151 887,05</w:t>
            </w:r>
          </w:p>
          <w:p w:rsidR="004527BB" w:rsidRDefault="001E4A29" w:rsidP="00721476">
            <w:pPr>
              <w:jc w:val="right"/>
            </w:pPr>
            <w:r>
              <w:t>149 560,25</w:t>
            </w:r>
          </w:p>
          <w:p w:rsidR="004527BB" w:rsidRPr="00074670" w:rsidRDefault="001E4A29" w:rsidP="00721476">
            <w:pPr>
              <w:jc w:val="right"/>
            </w:pPr>
            <w:r>
              <w:t>2 326,80</w:t>
            </w:r>
          </w:p>
        </w:tc>
        <w:tc>
          <w:tcPr>
            <w:tcW w:w="2126" w:type="dxa"/>
          </w:tcPr>
          <w:p w:rsidR="004527BB" w:rsidRDefault="004527BB" w:rsidP="0026564E">
            <w:pPr>
              <w:jc w:val="right"/>
            </w:pPr>
            <w:r>
              <w:t>126 187,60</w:t>
            </w:r>
          </w:p>
          <w:p w:rsidR="004527BB" w:rsidRDefault="004527BB" w:rsidP="0026564E">
            <w:pPr>
              <w:jc w:val="right"/>
            </w:pPr>
            <w:r>
              <w:t>122 110,40</w:t>
            </w:r>
          </w:p>
          <w:p w:rsidR="004527BB" w:rsidRPr="00074670" w:rsidRDefault="004527BB" w:rsidP="0026564E">
            <w:pPr>
              <w:jc w:val="right"/>
            </w:pPr>
            <w:r>
              <w:t>4 077,20</w:t>
            </w:r>
          </w:p>
        </w:tc>
      </w:tr>
      <w:tr w:rsidR="004527BB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4527BB" w:rsidRPr="00057838" w:rsidRDefault="004527BB" w:rsidP="009C632E">
            <w:r w:rsidRPr="00057838">
              <w:t>648 - Ostatné výnosy z toho:</w:t>
            </w:r>
          </w:p>
          <w:p w:rsidR="004527BB" w:rsidRPr="0091412C" w:rsidRDefault="004527BB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1412C">
              <w:t>Z prevádzkovej činnosti</w:t>
            </w:r>
          </w:p>
          <w:p w:rsidR="004527BB" w:rsidRPr="0091412C" w:rsidRDefault="004527BB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91412C">
              <w:t>nájomné</w:t>
            </w:r>
          </w:p>
        </w:tc>
        <w:tc>
          <w:tcPr>
            <w:tcW w:w="2126" w:type="dxa"/>
          </w:tcPr>
          <w:p w:rsidR="004527BB" w:rsidRDefault="001E4A29" w:rsidP="00721476">
            <w:pPr>
              <w:jc w:val="right"/>
            </w:pPr>
            <w:r>
              <w:t>49,94</w:t>
            </w:r>
          </w:p>
          <w:p w:rsidR="004527BB" w:rsidRDefault="004527BB" w:rsidP="00721476">
            <w:pPr>
              <w:jc w:val="right"/>
            </w:pPr>
          </w:p>
          <w:p w:rsidR="004527BB" w:rsidRPr="00074670" w:rsidRDefault="00D12BB4" w:rsidP="00721476">
            <w:pPr>
              <w:jc w:val="right"/>
            </w:pPr>
            <w:r>
              <w:t>0</w:t>
            </w:r>
            <w:r w:rsidR="004527BB">
              <w:t>,00</w:t>
            </w:r>
          </w:p>
        </w:tc>
        <w:tc>
          <w:tcPr>
            <w:tcW w:w="2126" w:type="dxa"/>
          </w:tcPr>
          <w:p w:rsidR="004527BB" w:rsidRDefault="004527BB" w:rsidP="0026564E">
            <w:pPr>
              <w:jc w:val="right"/>
            </w:pPr>
            <w:r>
              <w:t>7 665,58</w:t>
            </w:r>
          </w:p>
          <w:p w:rsidR="004527BB" w:rsidRDefault="004527BB" w:rsidP="0026564E">
            <w:pPr>
              <w:jc w:val="right"/>
            </w:pPr>
          </w:p>
          <w:p w:rsidR="004527BB" w:rsidRPr="00074670" w:rsidRDefault="004527BB" w:rsidP="0026564E">
            <w:pPr>
              <w:jc w:val="right"/>
            </w:pPr>
            <w:r>
              <w:t>210,00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A776A" w:rsidRDefault="001E4A29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31.08.2025</w:t>
      </w:r>
      <w:r w:rsidR="006A2CC4" w:rsidRPr="00DA776A">
        <w:rPr>
          <w:sz w:val="24"/>
          <w:szCs w:val="24"/>
        </w:rPr>
        <w:t xml:space="preserve"> b</w:t>
      </w:r>
      <w:r w:rsidR="00DA776A" w:rsidRPr="00DA776A">
        <w:rPr>
          <w:sz w:val="24"/>
          <w:szCs w:val="24"/>
        </w:rPr>
        <w:t xml:space="preserve">ola vykázaná vo výške </w:t>
      </w:r>
      <w:r>
        <w:rPr>
          <w:sz w:val="24"/>
          <w:szCs w:val="24"/>
        </w:rPr>
        <w:t>173 889,47</w:t>
      </w:r>
      <w:r w:rsidR="0026564E">
        <w:rPr>
          <w:sz w:val="24"/>
          <w:szCs w:val="24"/>
        </w:rPr>
        <w:t xml:space="preserve"> €</w:t>
      </w:r>
      <w:r w:rsidR="006A2CC4" w:rsidRPr="0026564E">
        <w:rPr>
          <w:sz w:val="24"/>
          <w:szCs w:val="24"/>
        </w:rPr>
        <w:t>.</w:t>
      </w:r>
      <w:r w:rsidR="006A2CC4" w:rsidRPr="00DA776A">
        <w:rPr>
          <w:sz w:val="24"/>
          <w:szCs w:val="24"/>
        </w:rPr>
        <w:t xml:space="preserve"> </w:t>
      </w:r>
    </w:p>
    <w:p w:rsidR="003756DE" w:rsidRDefault="003756DE" w:rsidP="00F564BA">
      <w:pPr>
        <w:jc w:val="both"/>
        <w:rPr>
          <w:color w:val="FF0000"/>
          <w:sz w:val="24"/>
          <w:szCs w:val="24"/>
        </w:rPr>
      </w:pPr>
    </w:p>
    <w:p w:rsidR="006A2CC4" w:rsidRPr="00DA776A" w:rsidRDefault="006A2CC4" w:rsidP="00DA776A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 xml:space="preserve">Najväčší podiel na výnosoch tvorili výnosy: </w:t>
      </w:r>
    </w:p>
    <w:p w:rsidR="006D2BFA" w:rsidRPr="00DA776A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zo ŠR, subjektov verejnej správy </w:t>
      </w:r>
      <w:r w:rsidR="00DA776A" w:rsidRPr="00DA776A">
        <w:rPr>
          <w:sz w:val="24"/>
          <w:szCs w:val="24"/>
        </w:rPr>
        <w:t xml:space="preserve">vo výške </w:t>
      </w:r>
      <w:r w:rsidR="001E4A29">
        <w:rPr>
          <w:sz w:val="24"/>
          <w:szCs w:val="24"/>
        </w:rPr>
        <w:t>151 887,05</w:t>
      </w:r>
      <w:r w:rsidRPr="00DA776A">
        <w:rPr>
          <w:sz w:val="24"/>
          <w:szCs w:val="24"/>
        </w:rPr>
        <w:t xml:space="preserve"> € (účet 693)</w:t>
      </w:r>
    </w:p>
    <w:p w:rsidR="006D2BFA" w:rsidRPr="006676C3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od zriaďovateľa </w:t>
      </w:r>
      <w:r w:rsidR="00DA776A" w:rsidRPr="00DA776A">
        <w:rPr>
          <w:sz w:val="24"/>
          <w:szCs w:val="24"/>
        </w:rPr>
        <w:t xml:space="preserve">vo výške </w:t>
      </w:r>
      <w:r w:rsidR="009A48B3">
        <w:rPr>
          <w:sz w:val="24"/>
          <w:szCs w:val="24"/>
        </w:rPr>
        <w:t>19 703,78</w:t>
      </w:r>
      <w:r w:rsidRPr="00DA776A">
        <w:rPr>
          <w:sz w:val="24"/>
          <w:szCs w:val="24"/>
        </w:rPr>
        <w:t xml:space="preserve"> € (účet 691</w:t>
      </w:r>
      <w:r w:rsidR="00DA776A" w:rsidRPr="00DA776A">
        <w:rPr>
          <w:sz w:val="24"/>
          <w:szCs w:val="24"/>
        </w:rPr>
        <w:t>)</w:t>
      </w:r>
    </w:p>
    <w:p w:rsidR="006676C3" w:rsidRPr="006676C3" w:rsidRDefault="006676C3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6676C3" w:rsidRPr="006676C3" w:rsidRDefault="006676C3" w:rsidP="006676C3">
      <w:pPr>
        <w:ind w:left="318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Zostatok na účet 354 -</w:t>
      </w:r>
      <w:r>
        <w:rPr>
          <w:rFonts w:ascii="Arial" w:hAnsi="Arial" w:cs="Arial"/>
          <w:color w:val="282828"/>
          <w:sz w:val="14"/>
          <w:szCs w:val="14"/>
          <w:shd w:val="clear" w:color="auto" w:fill="F8F8F8"/>
        </w:rPr>
        <w:t xml:space="preserve"> Zúčtovanie z financovania z rozpočtu obce a vyššieho územného celku </w:t>
      </w:r>
      <w:r>
        <w:rPr>
          <w:sz w:val="24"/>
          <w:szCs w:val="24"/>
        </w:rPr>
        <w:t xml:space="preserve">6 493,17€ bolo preúčtované na účet 355 - </w:t>
      </w:r>
      <w:r>
        <w:rPr>
          <w:rFonts w:ascii="Arial" w:hAnsi="Arial" w:cs="Arial"/>
          <w:color w:val="282828"/>
          <w:sz w:val="14"/>
          <w:szCs w:val="14"/>
          <w:shd w:val="clear" w:color="auto" w:fill="F8F8F8"/>
        </w:rPr>
        <w:t xml:space="preserve">Zúčtovanie transferov rozpočtu obce a vyššieho územného celku </w:t>
      </w:r>
      <w:r w:rsidRPr="006676C3">
        <w:rPr>
          <w:color w:val="282828"/>
          <w:sz w:val="24"/>
          <w:szCs w:val="24"/>
          <w:shd w:val="clear" w:color="auto" w:fill="F8F8F8"/>
        </w:rPr>
        <w:t>z dôvodu, že účet 354 musí mať nulovú zostatkovú hodnotu</w:t>
      </w:r>
      <w:r>
        <w:rPr>
          <w:color w:val="282828"/>
          <w:sz w:val="14"/>
          <w:szCs w:val="14"/>
          <w:shd w:val="clear" w:color="auto" w:fill="F8F8F8"/>
        </w:rPr>
        <w:t>. 1.9.2025 bude opätovne preúčtované na účet 354.</w:t>
      </w:r>
    </w:p>
    <w:p w:rsidR="00E828A3" w:rsidRPr="00DA776A" w:rsidRDefault="00E828A3" w:rsidP="006676C3">
      <w:pPr>
        <w:jc w:val="both"/>
        <w:rPr>
          <w:b/>
          <w:sz w:val="24"/>
          <w:szCs w:val="24"/>
        </w:rPr>
      </w:pPr>
    </w:p>
    <w:p w:rsidR="00DA776A" w:rsidRPr="00DA776A" w:rsidRDefault="00DA776A" w:rsidP="00F564BA">
      <w:pPr>
        <w:ind w:left="567"/>
        <w:jc w:val="both"/>
        <w:rPr>
          <w:b/>
          <w:sz w:val="24"/>
          <w:szCs w:val="24"/>
        </w:rPr>
      </w:pPr>
    </w:p>
    <w:p w:rsidR="006A2CC4" w:rsidRDefault="006A2CC4" w:rsidP="006676C3">
      <w:pPr>
        <w:rPr>
          <w:b/>
          <w:sz w:val="24"/>
          <w:szCs w:val="24"/>
        </w:rPr>
      </w:pPr>
    </w:p>
    <w:p w:rsidR="00F564BA" w:rsidRDefault="00F564B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  <w:gridCol w:w="1984"/>
      </w:tblGrid>
      <w:tr w:rsidR="003D6A70" w:rsidRPr="00895DF0" w:rsidTr="00D20011">
        <w:trPr>
          <w:gridAfter w:val="1"/>
          <w:wAfter w:w="1984" w:type="dxa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</w:t>
            </w:r>
            <w:r w:rsidR="009A48B3">
              <w:rPr>
                <w:b/>
              </w:rPr>
              <w:t>08.2025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9A48B3">
              <w:rPr>
                <w:b/>
              </w:rPr>
              <w:t>4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48B3" w:rsidRDefault="009A48B3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9A48B3" w:rsidRDefault="009A48B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Všeobecný materiál</w:t>
            </w:r>
          </w:p>
          <w:p w:rsidR="009A48B3" w:rsidRDefault="009A48B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Knihy, učebné pomôcky</w:t>
            </w:r>
          </w:p>
          <w:p w:rsidR="009A48B3" w:rsidRDefault="009A48B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9A48B3" w:rsidRPr="00074670" w:rsidRDefault="009A48B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Default="009A48B3" w:rsidP="00721476">
            <w:pPr>
              <w:jc w:val="right"/>
            </w:pPr>
            <w:r>
              <w:t>7 122,71</w:t>
            </w:r>
          </w:p>
          <w:p w:rsidR="009A48B3" w:rsidRPr="00821101" w:rsidRDefault="00821101" w:rsidP="00721476">
            <w:pPr>
              <w:jc w:val="right"/>
            </w:pPr>
            <w:r w:rsidRPr="00821101">
              <w:t>2 161 ,96</w:t>
            </w:r>
          </w:p>
          <w:p w:rsidR="009A48B3" w:rsidRDefault="00821101" w:rsidP="00721476">
            <w:pPr>
              <w:jc w:val="right"/>
            </w:pPr>
            <w:r w:rsidRPr="00821101">
              <w:t>119</w:t>
            </w:r>
            <w:r>
              <w:t>,14</w:t>
            </w:r>
          </w:p>
          <w:p w:rsidR="009A48B3" w:rsidRDefault="009A48B3" w:rsidP="00721476">
            <w:pPr>
              <w:jc w:val="right"/>
            </w:pPr>
            <w:r>
              <w:t>0,00</w:t>
            </w:r>
          </w:p>
          <w:p w:rsidR="009A48B3" w:rsidRPr="008A784C" w:rsidRDefault="009A48B3" w:rsidP="00721476">
            <w:pPr>
              <w:jc w:val="right"/>
            </w:pPr>
            <w:r>
              <w:t>4 841,61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Default="009A48B3" w:rsidP="0026564E">
            <w:pPr>
              <w:jc w:val="right"/>
            </w:pPr>
            <w:r>
              <w:t>16 446,95</w:t>
            </w:r>
          </w:p>
          <w:p w:rsidR="009A48B3" w:rsidRDefault="009A48B3" w:rsidP="0026564E">
            <w:pPr>
              <w:jc w:val="right"/>
            </w:pPr>
            <w:r>
              <w:t>6 552,05</w:t>
            </w:r>
          </w:p>
          <w:p w:rsidR="009A48B3" w:rsidRDefault="009A48B3" w:rsidP="0026564E">
            <w:pPr>
              <w:jc w:val="right"/>
            </w:pPr>
            <w:r>
              <w:t>1 708,00</w:t>
            </w:r>
          </w:p>
          <w:p w:rsidR="009A48B3" w:rsidRDefault="009A48B3" w:rsidP="0026564E">
            <w:pPr>
              <w:jc w:val="right"/>
            </w:pPr>
            <w:r>
              <w:t>0,00</w:t>
            </w:r>
          </w:p>
          <w:p w:rsidR="009A48B3" w:rsidRPr="008A784C" w:rsidRDefault="009A48B3" w:rsidP="0026564E">
            <w:pPr>
              <w:jc w:val="right"/>
            </w:pPr>
            <w:r>
              <w:t>8 186,90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48B3" w:rsidRDefault="009A48B3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48B3" w:rsidRDefault="009A48B3" w:rsidP="00721476">
            <w:pPr>
              <w:jc w:val="right"/>
            </w:pPr>
            <w:r>
              <w:t>7 285,48</w:t>
            </w:r>
          </w:p>
          <w:p w:rsidR="009A48B3" w:rsidRPr="00B26E15" w:rsidRDefault="00821101" w:rsidP="00721476">
            <w:pPr>
              <w:jc w:val="right"/>
            </w:pPr>
            <w:r w:rsidRPr="00B26E15">
              <w:t>2</w:t>
            </w:r>
            <w:r w:rsidR="00B26E15" w:rsidRPr="00B26E15">
              <w:t> 482,48</w:t>
            </w:r>
          </w:p>
          <w:p w:rsidR="009A48B3" w:rsidRPr="00B26E15" w:rsidRDefault="00821101" w:rsidP="00721476">
            <w:pPr>
              <w:jc w:val="right"/>
            </w:pPr>
            <w:r w:rsidRPr="00B26E15">
              <w:t>499,60</w:t>
            </w:r>
          </w:p>
          <w:p w:rsidR="009A48B3" w:rsidRPr="008A784C" w:rsidRDefault="00B26E15" w:rsidP="00721476">
            <w:pPr>
              <w:jc w:val="right"/>
            </w:pPr>
            <w:r>
              <w:t>4303,40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A48B3" w:rsidRDefault="009A48B3" w:rsidP="0026564E">
            <w:pPr>
              <w:jc w:val="right"/>
            </w:pPr>
            <w:r>
              <w:t>15 577,50</w:t>
            </w:r>
          </w:p>
          <w:p w:rsidR="009A48B3" w:rsidRDefault="009A48B3" w:rsidP="0026564E">
            <w:pPr>
              <w:jc w:val="right"/>
            </w:pPr>
            <w:r>
              <w:t>4 481,31</w:t>
            </w:r>
          </w:p>
          <w:p w:rsidR="009A48B3" w:rsidRDefault="009A48B3" w:rsidP="0026564E">
            <w:pPr>
              <w:jc w:val="right"/>
            </w:pPr>
            <w:r>
              <w:t>745,19</w:t>
            </w:r>
          </w:p>
          <w:p w:rsidR="009A48B3" w:rsidRPr="008A784C" w:rsidRDefault="009A48B3" w:rsidP="0026564E">
            <w:pPr>
              <w:jc w:val="right"/>
            </w:pPr>
            <w:r>
              <w:t>10 351,00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48B3" w:rsidRDefault="009A48B3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0,00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48B3" w:rsidRPr="00074670" w:rsidRDefault="009A48B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  <w:r>
              <w:t>382,8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723,50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48B3" w:rsidRDefault="009A48B3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0,00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48B3" w:rsidRDefault="009A48B3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Default="009A48B3" w:rsidP="00721476">
            <w:pPr>
              <w:jc w:val="right"/>
            </w:pPr>
            <w:r>
              <w:t>5</w:t>
            </w:r>
            <w:r w:rsidR="00B26E15">
              <w:t> 844,12</w:t>
            </w:r>
          </w:p>
          <w:p w:rsidR="009A48B3" w:rsidRPr="001252AB" w:rsidRDefault="00B26E15" w:rsidP="00721476">
            <w:pPr>
              <w:jc w:val="right"/>
            </w:pPr>
            <w:r w:rsidRPr="001252AB">
              <w:t>529,50</w:t>
            </w:r>
          </w:p>
          <w:p w:rsidR="009A48B3" w:rsidRPr="001252AB" w:rsidRDefault="001252AB" w:rsidP="00721476">
            <w:pPr>
              <w:jc w:val="right"/>
            </w:pPr>
            <w:r w:rsidRPr="001252AB">
              <w:t>3 945,41</w:t>
            </w:r>
          </w:p>
          <w:p w:rsidR="009A48B3" w:rsidRPr="001252AB" w:rsidRDefault="00B26E15" w:rsidP="00721476">
            <w:pPr>
              <w:jc w:val="right"/>
            </w:pPr>
            <w:r w:rsidRPr="001252AB">
              <w:t>122,70</w:t>
            </w:r>
          </w:p>
          <w:p w:rsidR="009A48B3" w:rsidRPr="001252AB" w:rsidRDefault="001252AB" w:rsidP="00721476">
            <w:pPr>
              <w:jc w:val="right"/>
            </w:pPr>
            <w:r w:rsidRPr="001252AB">
              <w:t>68,80</w:t>
            </w:r>
          </w:p>
          <w:p w:rsidR="009A48B3" w:rsidRPr="001252AB" w:rsidRDefault="001252AB" w:rsidP="00721476">
            <w:pPr>
              <w:jc w:val="right"/>
            </w:pPr>
            <w:r w:rsidRPr="001252AB">
              <w:t>677,71</w:t>
            </w:r>
          </w:p>
          <w:p w:rsidR="009A48B3" w:rsidRPr="008A784C" w:rsidRDefault="001252AB" w:rsidP="00721476">
            <w:pPr>
              <w:jc w:val="right"/>
            </w:pPr>
            <w:r>
              <w:t>500,00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Default="009A48B3" w:rsidP="0026564E">
            <w:pPr>
              <w:jc w:val="right"/>
            </w:pPr>
            <w:r>
              <w:t>11 254,73</w:t>
            </w:r>
          </w:p>
          <w:p w:rsidR="009A48B3" w:rsidRDefault="009A48B3" w:rsidP="0026564E">
            <w:pPr>
              <w:jc w:val="right"/>
            </w:pPr>
            <w:r>
              <w:t>680,45</w:t>
            </w:r>
          </w:p>
          <w:p w:rsidR="009A48B3" w:rsidRDefault="009A48B3" w:rsidP="0026564E">
            <w:pPr>
              <w:jc w:val="right"/>
            </w:pPr>
            <w:r>
              <w:t>8 326,71</w:t>
            </w:r>
          </w:p>
          <w:p w:rsidR="009A48B3" w:rsidRDefault="009A48B3" w:rsidP="0026564E">
            <w:pPr>
              <w:jc w:val="right"/>
            </w:pPr>
            <w:r>
              <w:t>123,40</w:t>
            </w:r>
          </w:p>
          <w:p w:rsidR="009A48B3" w:rsidRDefault="009A48B3" w:rsidP="0026564E">
            <w:pPr>
              <w:jc w:val="right"/>
            </w:pPr>
            <w:r>
              <w:t>550,09</w:t>
            </w:r>
          </w:p>
          <w:p w:rsidR="009A48B3" w:rsidRDefault="009A48B3" w:rsidP="0026564E">
            <w:pPr>
              <w:jc w:val="right"/>
            </w:pPr>
            <w:r>
              <w:t>846,10</w:t>
            </w:r>
          </w:p>
          <w:p w:rsidR="009A48B3" w:rsidRPr="008A784C" w:rsidRDefault="009A48B3" w:rsidP="0026564E">
            <w:pPr>
              <w:jc w:val="right"/>
            </w:pPr>
            <w:r>
              <w:t>727,98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Pr="00074670" w:rsidRDefault="009A48B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3C3ADB" w:rsidP="00721476">
            <w:pPr>
              <w:jc w:val="right"/>
            </w:pPr>
            <w:r>
              <w:t>110 422,10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142 507,03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Pr="00074670" w:rsidRDefault="009A48B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3C3ADB" w:rsidP="00721476">
            <w:pPr>
              <w:jc w:val="right"/>
            </w:pPr>
            <w:r>
              <w:t>43 705,38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51 554,82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3C3ADB" w:rsidP="00721476">
            <w:pPr>
              <w:jc w:val="right"/>
            </w:pPr>
            <w:r>
              <w:t>1 088,85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1 542,39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3C3ADB" w:rsidP="00721476">
            <w:pPr>
              <w:jc w:val="right"/>
            </w:pPr>
            <w:r>
              <w:t>15 819,90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5717,17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CA5A50">
            <w:r>
              <w:t>538 - Ostatné dane a poplatky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  <w:r>
              <w:t>200,00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  <w:r>
              <w:t>200,00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CA5A50">
            <w:r>
              <w:t>551 - Odpisy  DNM a DHM z toho: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Default="003C3ADB" w:rsidP="00721476">
            <w:pPr>
              <w:jc w:val="right"/>
            </w:pPr>
            <w:r>
              <w:t>688,00</w:t>
            </w:r>
          </w:p>
          <w:p w:rsidR="009A48B3" w:rsidRDefault="009A48B3" w:rsidP="00721476">
            <w:pPr>
              <w:jc w:val="right"/>
            </w:pPr>
          </w:p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Default="009A48B3" w:rsidP="0026564E">
            <w:pPr>
              <w:jc w:val="right"/>
            </w:pPr>
            <w:r>
              <w:t>1 027,00</w:t>
            </w:r>
          </w:p>
          <w:p w:rsidR="009A48B3" w:rsidRDefault="009A48B3" w:rsidP="0026564E">
            <w:pPr>
              <w:jc w:val="right"/>
            </w:pPr>
          </w:p>
          <w:p w:rsidR="009A48B3" w:rsidRPr="008A784C" w:rsidRDefault="009A48B3" w:rsidP="0026564E">
            <w:pPr>
              <w:jc w:val="right"/>
            </w:pPr>
          </w:p>
        </w:tc>
        <w:tc>
          <w:tcPr>
            <w:tcW w:w="1984" w:type="dxa"/>
          </w:tcPr>
          <w:p w:rsidR="009A48B3" w:rsidRDefault="009A48B3" w:rsidP="001C26C0">
            <w:pPr>
              <w:jc w:val="right"/>
            </w:pPr>
            <w:r>
              <w:t>847,00</w:t>
            </w:r>
          </w:p>
          <w:p w:rsidR="009A48B3" w:rsidRDefault="009A48B3" w:rsidP="001C26C0">
            <w:pPr>
              <w:jc w:val="right"/>
            </w:pPr>
            <w:r>
              <w:t>180,00</w:t>
            </w:r>
          </w:p>
          <w:p w:rsidR="009A48B3" w:rsidRDefault="009A48B3" w:rsidP="001C26C0">
            <w:pPr>
              <w:jc w:val="right"/>
            </w:pPr>
            <w:r>
              <w:t>667,00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9C0DB4">
            <w:r>
              <w:t>568 - Ostatné finančné náklady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3C3ADB" w:rsidP="00721476">
            <w:pPr>
              <w:jc w:val="right"/>
            </w:pPr>
            <w:r>
              <w:t>536,10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26564E">
            <w:pPr>
              <w:jc w:val="right"/>
            </w:pPr>
            <w:r>
              <w:t>727,98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C6FCE" w:rsidRDefault="009A48B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9C0DB4">
            <w:r>
              <w:t>588 - Náklady z odvodu príjmov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3C3ADB" w:rsidP="00721476">
            <w:pPr>
              <w:jc w:val="right"/>
            </w:pPr>
            <w:r>
              <w:t>2 299,00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26564E">
            <w:pPr>
              <w:jc w:val="right"/>
            </w:pPr>
            <w:r>
              <w:t>11 559,50</w:t>
            </w:r>
          </w:p>
        </w:tc>
      </w:tr>
      <w:tr w:rsidR="009A48B3" w:rsidRPr="00A6137D" w:rsidTr="00AB33EC">
        <w:trPr>
          <w:gridAfter w:val="1"/>
          <w:wAfter w:w="1984" w:type="dxa"/>
          <w:trHeight w:val="3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48B3" w:rsidRPr="00D644DA" w:rsidRDefault="009A48B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074670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48B3" w:rsidRDefault="009A48B3" w:rsidP="005E29B4">
            <w:r>
              <w:t>548 - Ostatné náklady na prevádzkovú činnosť z toho:</w:t>
            </w:r>
          </w:p>
          <w:p w:rsidR="009A48B3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centové vyrovnanie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48B3" w:rsidRDefault="003C3ADB" w:rsidP="00721476">
            <w:pPr>
              <w:jc w:val="right"/>
            </w:pPr>
            <w:r>
              <w:t>99,59</w:t>
            </w:r>
          </w:p>
          <w:p w:rsidR="009A48B3" w:rsidRDefault="003C3ADB" w:rsidP="00287F91">
            <w:pPr>
              <w:jc w:val="right"/>
            </w:pPr>
            <w:r>
              <w:t>99,60</w:t>
            </w:r>
          </w:p>
          <w:p w:rsidR="009A48B3" w:rsidRPr="008A784C" w:rsidRDefault="003C3ADB" w:rsidP="001252AB">
            <w:pPr>
              <w:jc w:val="right"/>
            </w:pPr>
            <w:r>
              <w:t>0,0</w:t>
            </w:r>
            <w:r w:rsidR="001252AB"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A48B3" w:rsidRDefault="009A48B3" w:rsidP="0026564E">
            <w:pPr>
              <w:jc w:val="right"/>
            </w:pPr>
            <w:r>
              <w:t>182,60</w:t>
            </w:r>
          </w:p>
          <w:p w:rsidR="009A48B3" w:rsidRDefault="009A48B3" w:rsidP="0026564E">
            <w:pPr>
              <w:jc w:val="right"/>
            </w:pPr>
            <w:r>
              <w:t>182,60</w:t>
            </w:r>
          </w:p>
          <w:p w:rsidR="009A48B3" w:rsidRPr="008A784C" w:rsidRDefault="009A48B3" w:rsidP="0026564E">
            <w:pPr>
              <w:jc w:val="right"/>
            </w:pPr>
            <w:r>
              <w:t>0,35</w:t>
            </w: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8B3" w:rsidRDefault="009A48B3" w:rsidP="005E29B4">
            <w:r>
              <w:t>549 - Manká a škody z toho:</w:t>
            </w:r>
          </w:p>
          <w:p w:rsidR="009A48B3" w:rsidRPr="00074670" w:rsidRDefault="009A48B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  <w:tr w:rsidR="009A48B3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48B3" w:rsidRPr="008640E2" w:rsidRDefault="009A48B3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A48B3" w:rsidRDefault="009A48B3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48B3" w:rsidRPr="008A784C" w:rsidRDefault="009A48B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A48B3" w:rsidRPr="008A784C" w:rsidRDefault="009A48B3" w:rsidP="0026564E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9824FA" w:rsidRDefault="001252AB" w:rsidP="00716AA3">
      <w:pPr>
        <w:ind w:left="284"/>
        <w:jc w:val="both"/>
        <w:rPr>
          <w:sz w:val="24"/>
          <w:szCs w:val="24"/>
        </w:rPr>
      </w:pPr>
      <w:r w:rsidRPr="001252AB">
        <w:rPr>
          <w:sz w:val="24"/>
          <w:szCs w:val="24"/>
        </w:rPr>
        <w:t>Celková výška nákladov k 31.08.2025</w:t>
      </w:r>
      <w:r w:rsidR="00716AA3" w:rsidRPr="001252AB">
        <w:rPr>
          <w:sz w:val="24"/>
          <w:szCs w:val="24"/>
        </w:rPr>
        <w:t xml:space="preserve"> bola vykázaná vo výške</w:t>
      </w:r>
      <w:r w:rsidR="00076DA5" w:rsidRPr="001252AB">
        <w:rPr>
          <w:sz w:val="24"/>
          <w:szCs w:val="24"/>
        </w:rPr>
        <w:t xml:space="preserve"> </w:t>
      </w:r>
      <w:r w:rsidRPr="001252AB">
        <w:rPr>
          <w:sz w:val="24"/>
          <w:szCs w:val="24"/>
        </w:rPr>
        <w:t>199 952,91 €, Boli vyplatené odstupné a preplatená dovolenka z dôvodu vyradenia Základnej školy s materskou školou, Školská 75/7. 059 31 Lučivná, zo siete škôl, čo predstavovalo veľkú časť nákladov a záväzkov</w:t>
      </w:r>
      <w:r w:rsidR="00716AA3" w:rsidRPr="001252AB">
        <w:rPr>
          <w:sz w:val="24"/>
          <w:szCs w:val="24"/>
        </w:rPr>
        <w:t>.</w:t>
      </w:r>
      <w:r w:rsidR="00716AA3" w:rsidRPr="009824FA">
        <w:rPr>
          <w:sz w:val="24"/>
          <w:szCs w:val="24"/>
        </w:rPr>
        <w:t xml:space="preserve"> </w:t>
      </w:r>
    </w:p>
    <w:p w:rsidR="003756DE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Default="009824FA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Nárast</w:t>
      </w:r>
      <w:r w:rsidR="00716AA3" w:rsidRPr="009824FA">
        <w:rPr>
          <w:sz w:val="24"/>
          <w:szCs w:val="24"/>
        </w:rPr>
        <w:t xml:space="preserve"> nákladov bol sp</w:t>
      </w:r>
      <w:r w:rsidR="006D1D9B" w:rsidRPr="009824FA">
        <w:rPr>
          <w:sz w:val="24"/>
          <w:szCs w:val="24"/>
        </w:rPr>
        <w:t xml:space="preserve">ôsobený </w:t>
      </w:r>
      <w:r w:rsidRPr="009824FA">
        <w:rPr>
          <w:sz w:val="24"/>
          <w:szCs w:val="24"/>
        </w:rPr>
        <w:t xml:space="preserve"> vy</w:t>
      </w:r>
      <w:r w:rsidR="00AB33EC">
        <w:rPr>
          <w:sz w:val="24"/>
          <w:szCs w:val="24"/>
        </w:rPr>
        <w:t>ššími mzdovými nákladmi</w:t>
      </w:r>
      <w:r w:rsidRPr="009824FA">
        <w:rPr>
          <w:sz w:val="24"/>
          <w:szCs w:val="24"/>
        </w:rPr>
        <w:t>.</w:t>
      </w:r>
    </w:p>
    <w:p w:rsidR="009824FA" w:rsidRPr="009824FA" w:rsidRDefault="009824FA" w:rsidP="009824FA">
      <w:pPr>
        <w:ind w:left="284"/>
        <w:jc w:val="both"/>
        <w:rPr>
          <w:sz w:val="24"/>
          <w:szCs w:val="24"/>
        </w:rPr>
      </w:pPr>
    </w:p>
    <w:p w:rsidR="003756DE" w:rsidRPr="009824FA" w:rsidRDefault="003756DE" w:rsidP="006D1D9B">
      <w:pPr>
        <w:ind w:left="284"/>
        <w:jc w:val="both"/>
        <w:rPr>
          <w:sz w:val="24"/>
          <w:szCs w:val="24"/>
        </w:rPr>
      </w:pPr>
    </w:p>
    <w:p w:rsidR="006D1D9B" w:rsidRPr="009824FA" w:rsidRDefault="00716AA3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 xml:space="preserve">Najväčší podiel na nákladoch tvorili náklady: </w:t>
      </w:r>
    </w:p>
    <w:p w:rsidR="0084538E" w:rsidRPr="009824FA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náklady za ener</w:t>
      </w:r>
      <w:r w:rsidR="009824FA" w:rsidRPr="009824FA">
        <w:rPr>
          <w:sz w:val="24"/>
          <w:szCs w:val="24"/>
        </w:rPr>
        <w:t xml:space="preserve">gie vo výške </w:t>
      </w:r>
      <w:r w:rsidR="003C3ADB">
        <w:rPr>
          <w:sz w:val="24"/>
          <w:szCs w:val="24"/>
        </w:rPr>
        <w:t>7 285,48</w:t>
      </w:r>
      <w:r w:rsidR="00937A03">
        <w:rPr>
          <w:sz w:val="24"/>
          <w:szCs w:val="24"/>
        </w:rPr>
        <w:t xml:space="preserve"> €.</w:t>
      </w:r>
    </w:p>
    <w:p w:rsidR="00716AA3" w:rsidRPr="009824F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mzdové náklady vo </w:t>
      </w:r>
      <w:r w:rsidR="009824FA" w:rsidRPr="009824FA">
        <w:rPr>
          <w:sz w:val="24"/>
          <w:szCs w:val="24"/>
        </w:rPr>
        <w:t xml:space="preserve">výške  </w:t>
      </w:r>
      <w:r w:rsidR="003C3ADB">
        <w:rPr>
          <w:sz w:val="24"/>
          <w:szCs w:val="24"/>
        </w:rPr>
        <w:t>110 422,10</w:t>
      </w:r>
      <w:r w:rsidR="009824FA" w:rsidRPr="009824FA">
        <w:rPr>
          <w:sz w:val="24"/>
          <w:szCs w:val="24"/>
        </w:rPr>
        <w:t>€ (mzdy +dohody o prac. činnosti)</w:t>
      </w:r>
      <w:r w:rsidRPr="009824FA">
        <w:rPr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.</w:t>
      </w:r>
    </w:p>
    <w:p w:rsidR="006D2BFA" w:rsidRPr="009824FA" w:rsidRDefault="00716AA3" w:rsidP="009824F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>sociálne náklady</w:t>
      </w:r>
      <w:r w:rsidR="009824FA" w:rsidRPr="009824FA">
        <w:rPr>
          <w:sz w:val="24"/>
          <w:szCs w:val="24"/>
        </w:rPr>
        <w:t xml:space="preserve"> vo výške </w:t>
      </w:r>
      <w:r w:rsidRPr="009824FA">
        <w:rPr>
          <w:sz w:val="24"/>
          <w:szCs w:val="24"/>
        </w:rPr>
        <w:t xml:space="preserve"> </w:t>
      </w:r>
      <w:r w:rsidR="003C3ADB">
        <w:rPr>
          <w:sz w:val="24"/>
          <w:szCs w:val="24"/>
        </w:rPr>
        <w:t>60 614,13</w:t>
      </w:r>
      <w:r w:rsidRPr="009824FA">
        <w:rPr>
          <w:sz w:val="24"/>
          <w:szCs w:val="24"/>
        </w:rPr>
        <w:t>€</w:t>
      </w:r>
      <w:r w:rsidR="009824FA" w:rsidRPr="009824FA">
        <w:rPr>
          <w:b/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(účty 524,525,527)</w:t>
      </w:r>
    </w:p>
    <w:p w:rsidR="006D2BFA" w:rsidRPr="009824F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náklady z odvodu príjmov RO vo </w:t>
      </w:r>
      <w:r w:rsidR="009824FA" w:rsidRPr="009824FA">
        <w:rPr>
          <w:sz w:val="24"/>
          <w:szCs w:val="24"/>
        </w:rPr>
        <w:t xml:space="preserve">výške  </w:t>
      </w:r>
      <w:r w:rsidR="003C3ADB">
        <w:rPr>
          <w:sz w:val="24"/>
          <w:szCs w:val="24"/>
        </w:rPr>
        <w:t>2299,00</w:t>
      </w:r>
      <w:r w:rsidRPr="009824FA">
        <w:rPr>
          <w:sz w:val="24"/>
          <w:szCs w:val="24"/>
        </w:rPr>
        <w:t xml:space="preserve"> € (účet 588, 589)</w:t>
      </w:r>
    </w:p>
    <w:p w:rsidR="00716AA3" w:rsidRPr="009824FA" w:rsidRDefault="009824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finančné náklady vo výške </w:t>
      </w:r>
      <w:r w:rsidR="003C3ADB">
        <w:rPr>
          <w:sz w:val="24"/>
          <w:szCs w:val="24"/>
        </w:rPr>
        <w:t>536,10</w:t>
      </w:r>
      <w:r>
        <w:rPr>
          <w:sz w:val="24"/>
          <w:szCs w:val="24"/>
        </w:rPr>
        <w:t xml:space="preserve"> (568)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B122A0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</w:t>
            </w:r>
            <w:r w:rsidR="006D2BFA" w:rsidRPr="00C82206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3C3ADB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48 005,83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Dr</w:t>
            </w:r>
            <w:r w:rsidR="00D50785" w:rsidRPr="00C82206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15 243,25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D50785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3C3A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327,94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2206">
        <w:rPr>
          <w:sz w:val="24"/>
          <w:szCs w:val="24"/>
        </w:rPr>
        <w:t>rozpočtovej</w:t>
      </w:r>
      <w:r w:rsidR="00CC1EF7" w:rsidRPr="00C82206">
        <w:rPr>
          <w:sz w:val="24"/>
          <w:szCs w:val="24"/>
        </w:rPr>
        <w:t xml:space="preserve"> </w:t>
      </w:r>
      <w:r w:rsidRPr="00C82206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C82206">
        <w:rPr>
          <w:sz w:val="24"/>
          <w:szCs w:val="24"/>
        </w:rPr>
        <w:t>obecným</w:t>
      </w:r>
      <w:r w:rsidR="008741FA">
        <w:rPr>
          <w:sz w:val="24"/>
          <w:szCs w:val="24"/>
        </w:rPr>
        <w:t xml:space="preserve"> zastupiteľstvom dňa 13.12.2024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8741FA">
        <w:rPr>
          <w:sz w:val="24"/>
          <w:szCs w:val="24"/>
        </w:rPr>
        <w:t>197/2024</w:t>
      </w:r>
      <w:r w:rsidR="00C82206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8741FA">
        <w:rPr>
          <w:sz w:val="24"/>
          <w:szCs w:val="24"/>
        </w:rPr>
        <w:t>ná dňa 06.03.2025</w:t>
      </w:r>
      <w:r w:rsidR="001252AB">
        <w:rPr>
          <w:sz w:val="24"/>
          <w:szCs w:val="24"/>
        </w:rPr>
        <w:t xml:space="preserve"> uznesením č. 212/2025</w:t>
      </w:r>
    </w:p>
    <w:p w:rsidR="00CE5477" w:rsidRPr="00CD149C" w:rsidRDefault="00CD149C" w:rsidP="00CD14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D149C">
        <w:rPr>
          <w:sz w:val="24"/>
          <w:szCs w:val="24"/>
        </w:rPr>
        <w:t xml:space="preserve"> zmena  schv</w:t>
      </w:r>
      <w:r w:rsidR="001252AB">
        <w:rPr>
          <w:sz w:val="24"/>
          <w:szCs w:val="24"/>
        </w:rPr>
        <w:t xml:space="preserve">álená dňa </w:t>
      </w:r>
      <w:r w:rsidR="006676C3">
        <w:rPr>
          <w:sz w:val="24"/>
          <w:szCs w:val="24"/>
        </w:rPr>
        <w:t>05.06.2025 uznesením č.227/2025</w:t>
      </w:r>
      <w:r w:rsidR="00C12FE0" w:rsidRPr="00CD149C">
        <w:rPr>
          <w:sz w:val="24"/>
          <w:szCs w:val="24"/>
        </w:rPr>
        <w:t>.</w:t>
      </w:r>
    </w:p>
    <w:p w:rsidR="00083E70" w:rsidRPr="00CE5477" w:rsidRDefault="00083E70" w:rsidP="00C12FE0">
      <w:pPr>
        <w:ind w:left="360"/>
        <w:jc w:val="both"/>
        <w:rPr>
          <w:sz w:val="24"/>
          <w:szCs w:val="24"/>
        </w:rPr>
      </w:pPr>
    </w:p>
    <w:p w:rsidR="004B482B" w:rsidRPr="00C12FE0" w:rsidRDefault="004B482B" w:rsidP="00C12FE0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Default="004F5AAF" w:rsidP="009163C5">
      <w:pPr>
        <w:jc w:val="both"/>
        <w:rPr>
          <w:color w:val="FF0000"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667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6676C3" w:rsidP="00B048BD">
      <w:pPr>
        <w:jc w:val="both"/>
        <w:rPr>
          <w:sz w:val="24"/>
          <w:szCs w:val="24"/>
        </w:rPr>
      </w:pPr>
      <w:r>
        <w:rPr>
          <w:sz w:val="24"/>
          <w:szCs w:val="24"/>
        </w:rPr>
        <w:t>Po 31. auguste 2025</w:t>
      </w:r>
      <w:r w:rsidR="0052674C"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</w:t>
      </w:r>
      <w:r>
        <w:rPr>
          <w:sz w:val="24"/>
          <w:szCs w:val="24"/>
        </w:rPr>
        <w:t> mimoriadnej účtovnej závierke k 31.08.2025</w:t>
      </w:r>
      <w:r w:rsidR="0052674C"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4A70A7">
      <w:headerReference w:type="default" r:id="rId8"/>
      <w:footerReference w:type="even" r:id="rId9"/>
      <w:footerReference w:type="default" r:id="rId10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91" w:rsidRDefault="001A4191">
      <w:r>
        <w:separator/>
      </w:r>
    </w:p>
  </w:endnote>
  <w:endnote w:type="continuationSeparator" w:id="1">
    <w:p w:rsidR="001A4191" w:rsidRDefault="001A4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4E" w:rsidRDefault="008B47F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6564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6564E" w:rsidRDefault="0026564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4E" w:rsidRDefault="008B47F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6564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9667D">
      <w:rPr>
        <w:rStyle w:val="slostrany"/>
        <w:noProof/>
      </w:rPr>
      <w:t>9</w:t>
    </w:r>
    <w:r>
      <w:rPr>
        <w:rStyle w:val="slostrany"/>
      </w:rPr>
      <w:fldChar w:fldCharType="end"/>
    </w:r>
  </w:p>
  <w:p w:rsidR="0026564E" w:rsidRDefault="0026564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91" w:rsidRDefault="001A4191">
      <w:r>
        <w:separator/>
      </w:r>
    </w:p>
  </w:footnote>
  <w:footnote w:type="continuationSeparator" w:id="1">
    <w:p w:rsidR="001A4191" w:rsidRDefault="001A4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4E" w:rsidRPr="0065096D" w:rsidRDefault="0026564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75/7, 059 31 Lučivná</w:t>
    </w:r>
  </w:p>
  <w:p w:rsidR="0026564E" w:rsidRPr="0065096D" w:rsidRDefault="0026564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>individuálnej účtovnej závierky zostavenej k 31. augustu 2025</w:t>
    </w:r>
  </w:p>
  <w:p w:rsidR="0026564E" w:rsidRDefault="0026564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954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FB3"/>
    <w:rsid w:val="00076DA5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0BD"/>
    <w:rsid w:val="00094FAC"/>
    <w:rsid w:val="000958E6"/>
    <w:rsid w:val="00095F8E"/>
    <w:rsid w:val="00095FB0"/>
    <w:rsid w:val="000970ED"/>
    <w:rsid w:val="000A217D"/>
    <w:rsid w:val="000A2B1C"/>
    <w:rsid w:val="000A2C3B"/>
    <w:rsid w:val="000A398C"/>
    <w:rsid w:val="000A3DA2"/>
    <w:rsid w:val="000A44FF"/>
    <w:rsid w:val="000A6495"/>
    <w:rsid w:val="000A6AF6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2D0"/>
    <w:rsid w:val="001164A4"/>
    <w:rsid w:val="00117BD3"/>
    <w:rsid w:val="00120BA4"/>
    <w:rsid w:val="00121C6D"/>
    <w:rsid w:val="00122700"/>
    <w:rsid w:val="001244F1"/>
    <w:rsid w:val="00124BD6"/>
    <w:rsid w:val="001252AB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343E4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F9D"/>
    <w:rsid w:val="001926E4"/>
    <w:rsid w:val="00193097"/>
    <w:rsid w:val="0019515D"/>
    <w:rsid w:val="00196462"/>
    <w:rsid w:val="001A3540"/>
    <w:rsid w:val="001A3706"/>
    <w:rsid w:val="001A4191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6C0"/>
    <w:rsid w:val="001C2AD1"/>
    <w:rsid w:val="001C320F"/>
    <w:rsid w:val="001C390A"/>
    <w:rsid w:val="001C4B19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29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645"/>
    <w:rsid w:val="00235C5B"/>
    <w:rsid w:val="00240007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64E"/>
    <w:rsid w:val="00267A10"/>
    <w:rsid w:val="002721C8"/>
    <w:rsid w:val="00272CBD"/>
    <w:rsid w:val="00273D60"/>
    <w:rsid w:val="00276769"/>
    <w:rsid w:val="00276FF5"/>
    <w:rsid w:val="0027769A"/>
    <w:rsid w:val="002778CF"/>
    <w:rsid w:val="00282032"/>
    <w:rsid w:val="002836B1"/>
    <w:rsid w:val="002839F2"/>
    <w:rsid w:val="00286D2C"/>
    <w:rsid w:val="00287F91"/>
    <w:rsid w:val="002901EE"/>
    <w:rsid w:val="002904D2"/>
    <w:rsid w:val="00293651"/>
    <w:rsid w:val="00293CD8"/>
    <w:rsid w:val="00294794"/>
    <w:rsid w:val="00295133"/>
    <w:rsid w:val="00295547"/>
    <w:rsid w:val="002966C9"/>
    <w:rsid w:val="00296711"/>
    <w:rsid w:val="0029796E"/>
    <w:rsid w:val="00297BAC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004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4F2"/>
    <w:rsid w:val="003A6A0D"/>
    <w:rsid w:val="003A6BC6"/>
    <w:rsid w:val="003A6EF4"/>
    <w:rsid w:val="003B07BF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ADB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2F04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414"/>
    <w:rsid w:val="00422612"/>
    <w:rsid w:val="004230F5"/>
    <w:rsid w:val="00423D84"/>
    <w:rsid w:val="00423EA8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38C"/>
    <w:rsid w:val="004527BB"/>
    <w:rsid w:val="00452F1D"/>
    <w:rsid w:val="004533AB"/>
    <w:rsid w:val="004538ED"/>
    <w:rsid w:val="00454E47"/>
    <w:rsid w:val="00456E91"/>
    <w:rsid w:val="00457F11"/>
    <w:rsid w:val="00461AFE"/>
    <w:rsid w:val="00461B94"/>
    <w:rsid w:val="00462668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6EDD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67D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0A7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34"/>
    <w:rsid w:val="00561CE0"/>
    <w:rsid w:val="005625BC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326A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7F2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340B"/>
    <w:rsid w:val="0060415B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6C3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3DF0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D5E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0DC"/>
    <w:rsid w:val="00716AA3"/>
    <w:rsid w:val="00717B65"/>
    <w:rsid w:val="00720222"/>
    <w:rsid w:val="00721476"/>
    <w:rsid w:val="00723E2E"/>
    <w:rsid w:val="00724477"/>
    <w:rsid w:val="007259D1"/>
    <w:rsid w:val="00725BBB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05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1B3A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E02"/>
    <w:rsid w:val="00816145"/>
    <w:rsid w:val="00816472"/>
    <w:rsid w:val="008174B1"/>
    <w:rsid w:val="008207DB"/>
    <w:rsid w:val="00820A65"/>
    <w:rsid w:val="0082110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1FA"/>
    <w:rsid w:val="00874743"/>
    <w:rsid w:val="00876458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7F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3341"/>
    <w:rsid w:val="0091412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37A03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77E56"/>
    <w:rsid w:val="009809A2"/>
    <w:rsid w:val="00980AB2"/>
    <w:rsid w:val="009824FA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AF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8B3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9F6D3F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045"/>
    <w:rsid w:val="00A24297"/>
    <w:rsid w:val="00A24735"/>
    <w:rsid w:val="00A266CE"/>
    <w:rsid w:val="00A26AFA"/>
    <w:rsid w:val="00A3017D"/>
    <w:rsid w:val="00A303D3"/>
    <w:rsid w:val="00A3246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5DC"/>
    <w:rsid w:val="00A41B20"/>
    <w:rsid w:val="00A41D74"/>
    <w:rsid w:val="00A41ED0"/>
    <w:rsid w:val="00A42491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3EC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954"/>
    <w:rsid w:val="00AF1093"/>
    <w:rsid w:val="00AF2461"/>
    <w:rsid w:val="00AF3E0B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6E15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4D7E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0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FE0"/>
    <w:rsid w:val="00C21782"/>
    <w:rsid w:val="00C21DB8"/>
    <w:rsid w:val="00C23B7B"/>
    <w:rsid w:val="00C23CC9"/>
    <w:rsid w:val="00C2415A"/>
    <w:rsid w:val="00C24330"/>
    <w:rsid w:val="00C26AE4"/>
    <w:rsid w:val="00C30438"/>
    <w:rsid w:val="00C311CA"/>
    <w:rsid w:val="00C3216A"/>
    <w:rsid w:val="00C324CC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A4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D82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2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4A4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7B3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49C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2BB4"/>
    <w:rsid w:val="00D1325B"/>
    <w:rsid w:val="00D138F8"/>
    <w:rsid w:val="00D20011"/>
    <w:rsid w:val="00D20B56"/>
    <w:rsid w:val="00D20F3A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5F7D"/>
    <w:rsid w:val="00D660E7"/>
    <w:rsid w:val="00D70A0E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76A"/>
    <w:rsid w:val="00DB1C8F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C51"/>
    <w:rsid w:val="00DC4FB8"/>
    <w:rsid w:val="00DC5C36"/>
    <w:rsid w:val="00DC6FCE"/>
    <w:rsid w:val="00DD2B70"/>
    <w:rsid w:val="00DD2BE0"/>
    <w:rsid w:val="00DD2C6D"/>
    <w:rsid w:val="00DD3327"/>
    <w:rsid w:val="00DD4281"/>
    <w:rsid w:val="00DD434D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887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8A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34A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E1A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163"/>
    <w:rsid w:val="00F43926"/>
    <w:rsid w:val="00F44355"/>
    <w:rsid w:val="00F51B21"/>
    <w:rsid w:val="00F51D43"/>
    <w:rsid w:val="00F52226"/>
    <w:rsid w:val="00F5287C"/>
    <w:rsid w:val="00F53F3F"/>
    <w:rsid w:val="00F55D6A"/>
    <w:rsid w:val="00F564B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D1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Dokumenty%20&#353;kola\Pozn&#225;mky%20k%20Uz&#225;vierke\Pozn&#225;mky%20k%2031_12_2023%20VZOR_obec_RO_PO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31_12_2023 VZOR_obec_RO_PO</Template>
  <TotalTime>1383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Ekonomika</dc:creator>
  <cp:lastModifiedBy>Ekonomika</cp:lastModifiedBy>
  <cp:revision>27</cp:revision>
  <cp:lastPrinted>2025-04-16T08:56:00Z</cp:lastPrinted>
  <dcterms:created xsi:type="dcterms:W3CDTF">2024-04-15T07:08:00Z</dcterms:created>
  <dcterms:modified xsi:type="dcterms:W3CDTF">2025-09-30T09:12:00Z</dcterms:modified>
</cp:coreProperties>
</file>