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Title"/>
        <w:spacing w:before="0" w:beforeAutospacing="0" w:after="240"/>
        <w:jc w:val="both"/>
        <w:rPr>
          <w:b w:val="0"/>
        </w:rPr>
      </w:pPr>
    </w:p>
    <w:p w14:paraId="2DBB3B7F" w14:textId="77777777" w:rsidR="000B04FB" w:rsidRPr="002E10BE" w:rsidRDefault="000B04FB" w:rsidP="00E0211F">
      <w:pPr>
        <w:pStyle w:val="Heading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02470A5F"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w:t>
      </w:r>
      <w:r w:rsidR="00375FE2">
        <w:rPr>
          <w:rFonts w:ascii="Arial" w:hAnsi="Arial" w:cs="Arial"/>
          <w:lang w:val="sk-SK"/>
        </w:rPr>
        <w:t>2</w:t>
      </w:r>
      <w:r w:rsidR="00F71BCE">
        <w:rPr>
          <w:rFonts w:ascii="Arial" w:hAnsi="Arial" w:cs="Arial"/>
          <w:lang w:val="sk-SK"/>
        </w:rPr>
        <w:t>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1E6A9669"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4076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215639BC"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117</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0E3BB6D"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292</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6A015244"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4A675BFC"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1D4281C" w:rsidR="008D428C" w:rsidRPr="002E10BE" w:rsidRDefault="00F260F5"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4193</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610265A6"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w:t>
            </w:r>
            <w:r w:rsidR="00EB5669">
              <w:rPr>
                <w:rFonts w:ascii="Arial" w:hAnsi="Arial" w:cs="Arial"/>
                <w:sz w:val="16"/>
                <w:szCs w:val="16"/>
                <w:lang w:val="sk-SK"/>
              </w:rPr>
              <w:t>708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5C374EF9" w:rsidR="00AC3661" w:rsidRPr="002E10BE" w:rsidRDefault="00345C57"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29439</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3A7DD030"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29439</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78EEE2C8"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-424</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5606413A"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-424</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383EE33A"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DF84F03" w:rsidR="00425254" w:rsidRPr="002E10BE" w:rsidRDefault="004A486E" w:rsidP="00A555DC">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9FC0D90"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397B5C1A" w:rsidR="00425254" w:rsidRPr="002E10BE" w:rsidRDefault="007972A8" w:rsidP="00A555DC">
            <w:pPr>
              <w:spacing w:after="0"/>
              <w:ind w:right="178"/>
              <w:jc w:val="right"/>
              <w:rPr>
                <w:rFonts w:ascii="Arial" w:hAnsi="Arial" w:cs="Arial"/>
                <w:sz w:val="16"/>
                <w:szCs w:val="16"/>
                <w:lang w:val="sk-SK"/>
              </w:rPr>
            </w:pPr>
            <w:r>
              <w:rPr>
                <w:rFonts w:ascii="Arial" w:hAnsi="Arial" w:cs="Arial"/>
                <w:sz w:val="16"/>
                <w:szCs w:val="16"/>
                <w:lang w:val="sk-SK"/>
              </w:rPr>
              <w:t>-3356</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5B4011FF" w:rsidR="00425254" w:rsidRPr="002E10BE" w:rsidRDefault="00E30DA5" w:rsidP="00A555DC">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1E322CB8" w14:textId="6445F652" w:rsidR="00425254" w:rsidRPr="002E10BE" w:rsidRDefault="007972A8" w:rsidP="00A555DC">
            <w:pPr>
              <w:spacing w:after="0"/>
              <w:ind w:right="178"/>
              <w:jc w:val="right"/>
              <w:rPr>
                <w:rFonts w:ascii="Arial" w:hAnsi="Arial" w:cs="Arial"/>
                <w:sz w:val="16"/>
                <w:szCs w:val="16"/>
                <w:lang w:val="sk-SK"/>
              </w:rPr>
            </w:pPr>
            <w:r>
              <w:rPr>
                <w:rFonts w:ascii="Arial" w:hAnsi="Arial" w:cs="Arial"/>
                <w:sz w:val="16"/>
                <w:szCs w:val="16"/>
                <w:lang w:val="sk-SK"/>
              </w:rPr>
              <w:t>-3780</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32515277" w:rsidR="00425254" w:rsidRPr="002E10BE" w:rsidRDefault="00F35967" w:rsidP="00A555DC">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418A4300" w14:textId="27F05D29" w:rsidR="00425254" w:rsidRPr="002E10BE" w:rsidRDefault="00E30DA5" w:rsidP="00A555DC">
            <w:pPr>
              <w:spacing w:after="0"/>
              <w:ind w:right="178"/>
              <w:jc w:val="right"/>
              <w:rPr>
                <w:rFonts w:ascii="Arial" w:hAnsi="Arial" w:cs="Arial"/>
                <w:sz w:val="16"/>
                <w:szCs w:val="16"/>
                <w:lang w:val="sk-SK"/>
              </w:rPr>
            </w:pPr>
            <w:r>
              <w:rPr>
                <w:rFonts w:ascii="Arial" w:hAnsi="Arial" w:cs="Arial"/>
                <w:sz w:val="16"/>
                <w:szCs w:val="16"/>
                <w:lang w:val="sk-SK"/>
              </w:rPr>
              <w:t>29439</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6E41C31E" w:rsidR="00425254" w:rsidRPr="002E10BE" w:rsidRDefault="00E30DA5" w:rsidP="00263DE8">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3BB243C4" w14:textId="7987D375" w:rsidR="00425254" w:rsidRPr="002E10BE" w:rsidRDefault="007972A8" w:rsidP="00A555DC">
            <w:pPr>
              <w:spacing w:after="0"/>
              <w:ind w:right="178"/>
              <w:jc w:val="right"/>
              <w:rPr>
                <w:rFonts w:ascii="Arial" w:hAnsi="Arial" w:cs="Arial"/>
                <w:sz w:val="16"/>
                <w:szCs w:val="16"/>
                <w:lang w:val="sk-SK"/>
              </w:rPr>
            </w:pPr>
            <w:r>
              <w:rPr>
                <w:rFonts w:ascii="Arial" w:hAnsi="Arial" w:cs="Arial"/>
                <w:sz w:val="16"/>
                <w:szCs w:val="16"/>
                <w:lang w:val="sk-SK"/>
              </w:rPr>
              <w:t>29437</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C97421" w:rsidRPr="002E10BE" w14:paraId="16513B8B" w14:textId="77777777" w:rsidTr="00425254">
        <w:trPr>
          <w:trHeight w:hRule="exact" w:val="425"/>
        </w:trPr>
        <w:tc>
          <w:tcPr>
            <w:tcW w:w="3006" w:type="dxa"/>
            <w:vAlign w:val="center"/>
          </w:tcPr>
          <w:p w14:paraId="1FD8C345"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180A32CB" w:rsidR="00C97421" w:rsidRPr="002E10BE" w:rsidRDefault="00A44E10" w:rsidP="00C97421">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683D93F6"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D623C1B"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5CA89553" w14:textId="10B9A03F" w:rsidR="00C97421" w:rsidRPr="002E10BE" w:rsidRDefault="00614D0E" w:rsidP="00C97421">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A756FDD" w14:textId="1356085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38077</w:t>
            </w:r>
          </w:p>
        </w:tc>
      </w:tr>
      <w:tr w:rsidR="00C97421" w:rsidRPr="002E10BE" w14:paraId="780DB706" w14:textId="77777777" w:rsidTr="00425254">
        <w:trPr>
          <w:trHeight w:hRule="exact" w:val="425"/>
        </w:trPr>
        <w:tc>
          <w:tcPr>
            <w:tcW w:w="3006" w:type="dxa"/>
            <w:vAlign w:val="center"/>
          </w:tcPr>
          <w:p w14:paraId="4565F732"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438A617A"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-3272</w:t>
            </w:r>
          </w:p>
        </w:tc>
        <w:tc>
          <w:tcPr>
            <w:tcW w:w="1241" w:type="dxa"/>
            <w:vAlign w:val="center"/>
          </w:tcPr>
          <w:p w14:paraId="05D3890E"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F3D8713"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673A518" w14:textId="2BA32A51"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w:t>
            </w:r>
            <w:r w:rsidR="001E4487">
              <w:rPr>
                <w:rFonts w:ascii="Arial" w:hAnsi="Arial" w:cs="Arial"/>
                <w:sz w:val="16"/>
                <w:szCs w:val="16"/>
                <w:lang w:val="sk-SK"/>
              </w:rPr>
              <w:t>-84</w:t>
            </w:r>
          </w:p>
        </w:tc>
        <w:tc>
          <w:tcPr>
            <w:tcW w:w="1241" w:type="dxa"/>
            <w:vAlign w:val="center"/>
          </w:tcPr>
          <w:p w14:paraId="6D913E3E" w14:textId="69F27EA2"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-3356</w:t>
            </w:r>
          </w:p>
        </w:tc>
      </w:tr>
      <w:tr w:rsidR="00C97421" w:rsidRPr="002E10BE" w14:paraId="53E144F2" w14:textId="77777777" w:rsidTr="00425254">
        <w:trPr>
          <w:trHeight w:hRule="exact" w:val="425"/>
        </w:trPr>
        <w:tc>
          <w:tcPr>
            <w:tcW w:w="3006" w:type="dxa"/>
            <w:vAlign w:val="center"/>
          </w:tcPr>
          <w:p w14:paraId="41334D9A"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693DB212"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4F95098E" w14:textId="51175FF0"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239C66E0" w14:textId="1EE15BAA"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4223747E" w14:textId="7B155D8F"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6538ECCC" w14:textId="29B3CEC8"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-424</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70365A58" w:rsidR="000B04FB" w:rsidRDefault="00FD689A"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 xml:space="preserve">Zisk </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sidR="00AF398A">
        <w:rPr>
          <w:rFonts w:ascii="Arial" w:hAnsi="Arial" w:cs="Arial"/>
          <w:iCs w:val="0"/>
          <w:color w:val="auto"/>
          <w:szCs w:val="20"/>
          <w:lang w:eastAsia="en-US"/>
        </w:rPr>
        <w:t>2</w:t>
      </w:r>
      <w:r w:rsidR="007C0A2B">
        <w:rPr>
          <w:rFonts w:ascii="Arial" w:hAnsi="Arial" w:cs="Arial"/>
          <w:iCs w:val="0"/>
          <w:color w:val="auto"/>
          <w:szCs w:val="20"/>
          <w:lang w:eastAsia="en-US"/>
        </w:rPr>
        <w:t>5</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DF4242">
        <w:rPr>
          <w:rFonts w:ascii="Arial" w:hAnsi="Arial" w:cs="Arial"/>
          <w:iCs w:val="0"/>
          <w:color w:val="auto"/>
          <w:szCs w:val="20"/>
          <w:lang w:eastAsia="en-US"/>
        </w:rPr>
        <w:t>14 720</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Heading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2B49CA8B"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235F0AF"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4D1048C" w:rsidR="006C3298" w:rsidRPr="002E10BE" w:rsidRDefault="00202C0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2851</w:t>
            </w: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210DA144" w:rsidR="006C3298" w:rsidRPr="002E10BE" w:rsidRDefault="00202C0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350</w:t>
            </w: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2FA3D612" w:rsidR="001F3543" w:rsidRPr="002E10BE" w:rsidRDefault="00EB482A" w:rsidP="009C00E4">
            <w:pPr>
              <w:spacing w:after="0"/>
              <w:ind w:right="170"/>
              <w:jc w:val="right"/>
              <w:rPr>
                <w:rFonts w:ascii="Arial" w:hAnsi="Arial" w:cs="Arial"/>
                <w:sz w:val="16"/>
                <w:szCs w:val="16"/>
                <w:lang w:val="sk-SK"/>
              </w:rPr>
            </w:pPr>
            <w:r>
              <w:rPr>
                <w:rFonts w:ascii="Arial" w:hAnsi="Arial" w:cs="Arial"/>
                <w:sz w:val="16"/>
                <w:szCs w:val="16"/>
                <w:lang w:val="sk-SK"/>
              </w:rPr>
              <w:t>32380</w:t>
            </w:r>
          </w:p>
        </w:tc>
        <w:tc>
          <w:tcPr>
            <w:tcW w:w="1261" w:type="dxa"/>
            <w:vAlign w:val="center"/>
          </w:tcPr>
          <w:p w14:paraId="250F0D9E" w14:textId="024E3AD5"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7A2B98C3" w:rsidR="001F3543" w:rsidRPr="002E10BE" w:rsidRDefault="00EB482A" w:rsidP="009C00E4">
            <w:pPr>
              <w:spacing w:after="0"/>
              <w:ind w:right="170"/>
              <w:jc w:val="right"/>
              <w:rPr>
                <w:rFonts w:ascii="Arial" w:hAnsi="Arial" w:cs="Arial"/>
                <w:sz w:val="16"/>
                <w:szCs w:val="16"/>
                <w:lang w:val="sk-SK"/>
              </w:rPr>
            </w:pPr>
            <w:r>
              <w:rPr>
                <w:rFonts w:ascii="Arial" w:hAnsi="Arial" w:cs="Arial"/>
                <w:sz w:val="16"/>
                <w:szCs w:val="16"/>
                <w:lang w:val="sk-SK"/>
              </w:rPr>
              <w:t>32380</w:t>
            </w:r>
          </w:p>
        </w:tc>
        <w:tc>
          <w:tcPr>
            <w:tcW w:w="1261" w:type="dxa"/>
            <w:vAlign w:val="center"/>
          </w:tcPr>
          <w:p w14:paraId="433467AC" w14:textId="70007423"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54E40EAA" w:rsidR="00EC2EEB" w:rsidRPr="002E10BE" w:rsidRDefault="00EB482A" w:rsidP="00434C63">
            <w:pPr>
              <w:spacing w:after="0"/>
              <w:ind w:right="538"/>
              <w:jc w:val="right"/>
              <w:rPr>
                <w:rFonts w:ascii="Arial" w:hAnsi="Arial" w:cs="Arial"/>
                <w:sz w:val="16"/>
                <w:szCs w:val="16"/>
                <w:lang w:val="sk-SK"/>
              </w:rPr>
            </w:pPr>
            <w:r>
              <w:rPr>
                <w:rFonts w:ascii="Arial" w:hAnsi="Arial" w:cs="Arial"/>
                <w:sz w:val="16"/>
                <w:szCs w:val="16"/>
                <w:lang w:val="sk-SK"/>
              </w:rPr>
              <w:t>32380</w:t>
            </w:r>
          </w:p>
        </w:tc>
        <w:tc>
          <w:tcPr>
            <w:tcW w:w="3072" w:type="dxa"/>
            <w:vAlign w:val="center"/>
          </w:tcPr>
          <w:p w14:paraId="0A6237B3" w14:textId="74380ED4"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456FCDA9" w:rsidR="00EC2EEB" w:rsidRPr="002E10BE" w:rsidRDefault="00EB482A" w:rsidP="00434C63">
            <w:pPr>
              <w:spacing w:after="0"/>
              <w:ind w:right="538"/>
              <w:jc w:val="right"/>
              <w:rPr>
                <w:rFonts w:ascii="Arial" w:hAnsi="Arial" w:cs="Arial"/>
                <w:sz w:val="16"/>
                <w:szCs w:val="16"/>
                <w:lang w:val="sk-SK"/>
              </w:rPr>
            </w:pPr>
            <w:r>
              <w:rPr>
                <w:rFonts w:ascii="Arial" w:hAnsi="Arial" w:cs="Arial"/>
                <w:sz w:val="16"/>
                <w:szCs w:val="16"/>
                <w:lang w:val="sk-SK"/>
              </w:rPr>
              <w:t>32380</w:t>
            </w:r>
          </w:p>
        </w:tc>
        <w:tc>
          <w:tcPr>
            <w:tcW w:w="3072" w:type="dxa"/>
            <w:vAlign w:val="center"/>
          </w:tcPr>
          <w:p w14:paraId="0C13C5AC" w14:textId="30F0478C"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14:paraId="3F1DB9C3" w14:textId="77777777" w:rsidR="00CD21BB" w:rsidRPr="002E10BE" w:rsidRDefault="00CD21BB" w:rsidP="00434C63">
      <w:pPr>
        <w:pStyle w:val="Body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1AE0217D" w:rsidR="00DF42B2" w:rsidRPr="002E10BE" w:rsidRDefault="00122E85" w:rsidP="00434C63">
            <w:pPr>
              <w:spacing w:after="0"/>
              <w:ind w:right="214"/>
              <w:jc w:val="right"/>
              <w:rPr>
                <w:rFonts w:ascii="Arial" w:hAnsi="Arial" w:cs="Arial"/>
                <w:sz w:val="16"/>
                <w:szCs w:val="16"/>
                <w:lang w:val="sk-SK"/>
              </w:rPr>
            </w:pPr>
            <w:r>
              <w:rPr>
                <w:rFonts w:ascii="Arial" w:hAnsi="Arial" w:cs="Arial"/>
                <w:sz w:val="16"/>
                <w:szCs w:val="16"/>
                <w:lang w:val="sk-SK"/>
              </w:rPr>
              <w:t>32390</w:t>
            </w:r>
          </w:p>
        </w:tc>
        <w:tc>
          <w:tcPr>
            <w:tcW w:w="961" w:type="dxa"/>
            <w:tcBorders>
              <w:top w:val="single" w:sz="12" w:space="0" w:color="auto"/>
              <w:left w:val="single" w:sz="6" w:space="0" w:color="auto"/>
              <w:right w:val="single" w:sz="6" w:space="0" w:color="auto"/>
            </w:tcBorders>
            <w:vAlign w:val="center"/>
          </w:tcPr>
          <w:p w14:paraId="2A7073FD" w14:textId="5F380648" w:rsidR="00DF42B2" w:rsidRPr="002E10BE" w:rsidRDefault="00122E85" w:rsidP="00434C63">
            <w:pPr>
              <w:spacing w:after="0"/>
              <w:ind w:right="214"/>
              <w:jc w:val="right"/>
              <w:rPr>
                <w:rFonts w:ascii="Arial" w:hAnsi="Arial" w:cs="Arial"/>
                <w:sz w:val="16"/>
                <w:szCs w:val="16"/>
                <w:lang w:val="sk-SK"/>
              </w:rPr>
            </w:pPr>
            <w:r>
              <w:rPr>
                <w:rFonts w:ascii="Arial" w:hAnsi="Arial" w:cs="Arial"/>
                <w:sz w:val="16"/>
                <w:szCs w:val="16"/>
                <w:lang w:val="sk-SK"/>
              </w:rPr>
              <w:t>3239</w:t>
            </w:r>
          </w:p>
        </w:tc>
        <w:tc>
          <w:tcPr>
            <w:tcW w:w="1234" w:type="dxa"/>
            <w:tcBorders>
              <w:top w:val="single" w:sz="12" w:space="0" w:color="auto"/>
              <w:left w:val="single" w:sz="6" w:space="0" w:color="auto"/>
              <w:right w:val="single" w:sz="6" w:space="0" w:color="auto"/>
            </w:tcBorders>
            <w:vAlign w:val="center"/>
          </w:tcPr>
          <w:p w14:paraId="371E7C37" w14:textId="7BC3B8B4" w:rsidR="00DF42B2" w:rsidRPr="002E10BE" w:rsidRDefault="00EB482A"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top w:val="single" w:sz="12" w:space="0" w:color="auto"/>
              <w:left w:val="single" w:sz="6" w:space="0" w:color="auto"/>
              <w:right w:val="single" w:sz="6" w:space="0" w:color="auto"/>
            </w:tcBorders>
            <w:vAlign w:val="center"/>
          </w:tcPr>
          <w:p w14:paraId="27901283" w14:textId="44169D8E"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14:paraId="5D22FED5" w14:textId="52E53FD4"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04C309F8" w:rsidR="00DF42B2" w:rsidRPr="002E10BE" w:rsidRDefault="00555B15" w:rsidP="006E70EE">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13F10BC4" w:rsidR="00DF42B2" w:rsidRPr="002E10BE" w:rsidRDefault="00555B15" w:rsidP="00A34A6E">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1790331E" w14:textId="71301687"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1205CB36" w14:textId="2D855C16"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564F45E8" w:rsidR="00DF42B2" w:rsidRPr="002E10BE" w:rsidRDefault="00555B15" w:rsidP="00434C63">
            <w:pPr>
              <w:spacing w:after="0"/>
              <w:ind w:right="214"/>
              <w:jc w:val="right"/>
              <w:rPr>
                <w:rFonts w:ascii="Arial" w:hAnsi="Arial" w:cs="Arial"/>
                <w:sz w:val="16"/>
                <w:szCs w:val="16"/>
                <w:lang w:val="sk-SK"/>
              </w:rPr>
            </w:pPr>
            <w:r>
              <w:rPr>
                <w:rFonts w:ascii="Arial" w:hAnsi="Arial" w:cs="Arial"/>
                <w:sz w:val="16"/>
                <w:szCs w:val="16"/>
                <w:lang w:val="sk-SK"/>
              </w:rPr>
              <w:t>-3780</w:t>
            </w: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7F3B2926" w:rsidR="00DF42B2" w:rsidRPr="002E10BE" w:rsidRDefault="00555B15" w:rsidP="00434C63">
            <w:pPr>
              <w:spacing w:after="0"/>
              <w:ind w:right="214"/>
              <w:jc w:val="right"/>
              <w:rPr>
                <w:rFonts w:ascii="Arial" w:hAnsi="Arial" w:cs="Arial"/>
                <w:sz w:val="16"/>
                <w:szCs w:val="16"/>
                <w:lang w:val="sk-SK"/>
              </w:rPr>
            </w:pPr>
            <w:r>
              <w:rPr>
                <w:rFonts w:ascii="Arial" w:hAnsi="Arial" w:cs="Arial"/>
                <w:sz w:val="16"/>
                <w:szCs w:val="16"/>
                <w:lang w:val="sk-SK"/>
              </w:rPr>
              <w:t>28509</w:t>
            </w:r>
          </w:p>
        </w:tc>
        <w:tc>
          <w:tcPr>
            <w:tcW w:w="961" w:type="dxa"/>
            <w:tcBorders>
              <w:left w:val="single" w:sz="6" w:space="0" w:color="auto"/>
              <w:right w:val="single" w:sz="6" w:space="0" w:color="auto"/>
            </w:tcBorders>
            <w:vAlign w:val="center"/>
          </w:tcPr>
          <w:p w14:paraId="04DE83AA" w14:textId="55F5EBE9" w:rsidR="00DF42B2" w:rsidRPr="002E10BE" w:rsidRDefault="00C37732" w:rsidP="007D7CE4">
            <w:pPr>
              <w:spacing w:after="0"/>
              <w:ind w:right="214"/>
              <w:jc w:val="right"/>
              <w:rPr>
                <w:rFonts w:ascii="Arial" w:hAnsi="Arial" w:cs="Arial"/>
                <w:sz w:val="16"/>
                <w:szCs w:val="16"/>
                <w:lang w:val="sk-SK"/>
              </w:rPr>
            </w:pPr>
            <w:r>
              <w:rPr>
                <w:rFonts w:ascii="Arial" w:hAnsi="Arial" w:cs="Arial"/>
                <w:sz w:val="16"/>
                <w:szCs w:val="16"/>
                <w:lang w:val="sk-SK"/>
              </w:rPr>
              <w:t>2851</w:t>
            </w:r>
          </w:p>
        </w:tc>
        <w:tc>
          <w:tcPr>
            <w:tcW w:w="1234" w:type="dxa"/>
            <w:tcBorders>
              <w:left w:val="single" w:sz="6" w:space="0" w:color="auto"/>
              <w:right w:val="single" w:sz="6" w:space="0" w:color="auto"/>
            </w:tcBorders>
            <w:vAlign w:val="center"/>
          </w:tcPr>
          <w:p w14:paraId="676DD35E" w14:textId="295AD0B3" w:rsidR="00DF42B2" w:rsidRPr="002E10BE" w:rsidRDefault="00555B15"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7B52A957" w14:textId="2AB69ABC"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D3779E6" w14:textId="4E0DF279"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6617D3C" w:rsidR="00DF42B2" w:rsidRPr="002E10BE" w:rsidRDefault="00C37732" w:rsidP="00434C63">
            <w:pPr>
              <w:spacing w:after="0"/>
              <w:ind w:right="214"/>
              <w:jc w:val="right"/>
              <w:rPr>
                <w:rFonts w:ascii="Arial" w:hAnsi="Arial" w:cs="Arial"/>
                <w:sz w:val="16"/>
                <w:szCs w:val="16"/>
                <w:lang w:val="sk-SK"/>
              </w:rPr>
            </w:pPr>
            <w:r>
              <w:rPr>
                <w:rFonts w:ascii="Arial" w:hAnsi="Arial" w:cs="Arial"/>
                <w:sz w:val="16"/>
                <w:szCs w:val="16"/>
                <w:lang w:val="sk-SK"/>
              </w:rPr>
              <w:t>2851</w:t>
            </w:r>
          </w:p>
        </w:tc>
        <w:tc>
          <w:tcPr>
            <w:tcW w:w="1234" w:type="dxa"/>
            <w:tcBorders>
              <w:left w:val="single" w:sz="6" w:space="0" w:color="auto"/>
              <w:right w:val="single" w:sz="6" w:space="0" w:color="auto"/>
            </w:tcBorders>
            <w:vAlign w:val="center"/>
          </w:tcPr>
          <w:p w14:paraId="1635643B" w14:textId="6CBA7C1F" w:rsidR="00DF42B2" w:rsidRPr="002E10BE" w:rsidRDefault="00C37732"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63A93F4" w:rsidR="00DF42B2" w:rsidRPr="002E10BE" w:rsidRDefault="00C37732"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1BAA8B3"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C37732">
        <w:rPr>
          <w:rFonts w:ascii="Arial" w:hAnsi="Arial" w:cs="Arial"/>
          <w:iCs w:val="0"/>
          <w:lang w:eastAsia="en-US"/>
        </w:rPr>
        <w:t>5</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4C0297B9" w:rsidR="00A34A6E" w:rsidRPr="002E10BE" w:rsidRDefault="006A2BB5" w:rsidP="00E0211F">
            <w:pPr>
              <w:pStyle w:val="table"/>
              <w:keepNext w:val="0"/>
              <w:rPr>
                <w:rFonts w:ascii="Arial" w:hAnsi="Arial" w:cs="Arial"/>
                <w:lang w:val="sk-SK"/>
              </w:rPr>
            </w:pPr>
            <w:r>
              <w:rPr>
                <w:rFonts w:ascii="Arial" w:hAnsi="Arial" w:cs="Arial"/>
                <w:lang w:val="sk-SK"/>
              </w:rPr>
              <w:t>19.2.2026</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645E9" w14:textId="77777777" w:rsidR="00471F80" w:rsidRDefault="00471F80">
      <w:r>
        <w:separator/>
      </w:r>
    </w:p>
  </w:endnote>
  <w:endnote w:type="continuationSeparator" w:id="0">
    <w:p w14:paraId="567554B5" w14:textId="77777777" w:rsidR="00471F80" w:rsidRDefault="0047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7F0E3" w14:textId="77777777" w:rsidR="00FE3CF1" w:rsidRDefault="00FE3CF1">
    <w:pPr>
      <w:pStyle w:val="Footer"/>
      <w:framePr w:wrap="around" w:vAnchor="text" w:hAnchor="margin" w:y="1"/>
    </w:pPr>
    <w:r>
      <w:fldChar w:fldCharType="begin"/>
    </w:r>
    <w:r>
      <w:instrText xml:space="preserve">PAGE  </w:instrText>
    </w:r>
    <w:r>
      <w:fldChar w:fldCharType="end"/>
    </w:r>
  </w:p>
  <w:p w14:paraId="7960EB3C" w14:textId="77777777" w:rsidR="00FE3CF1" w:rsidRDefault="00FE3CF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0C96F" w14:textId="77777777" w:rsidR="00FE3CF1" w:rsidRDefault="00FE3CF1">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C81431" w14:textId="77777777" w:rsidR="00FE3CF1" w:rsidRDefault="00FE3C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FE3CF1" w:rsidRDefault="00FE3CF1" w:rsidP="00DD6F3E">
    <w:pPr>
      <w:pStyle w:val="Footer"/>
      <w:jc w:val="center"/>
    </w:pPr>
  </w:p>
  <w:p w14:paraId="5F2E65D1" w14:textId="6DAB4ABF" w:rsidR="00FE3CF1" w:rsidRPr="00953379" w:rsidRDefault="00FE3CF1"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FE3CF1" w:rsidRPr="00953379" w:rsidRDefault="00FE3CF1"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D522D" w14:textId="77777777" w:rsidR="00471F80" w:rsidRDefault="00471F80">
      <w:r>
        <w:separator/>
      </w:r>
    </w:p>
  </w:footnote>
  <w:footnote w:type="continuationSeparator" w:id="0">
    <w:p w14:paraId="77A5B1CC" w14:textId="77777777" w:rsidR="00471F80" w:rsidRDefault="00471F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F598C" w14:textId="77777777" w:rsidR="00FE3CF1" w:rsidRDefault="00FE3C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57978" w14:textId="77777777" w:rsidR="00FE3CF1" w:rsidRDefault="00FE3C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710110408">
    <w:abstractNumId w:val="6"/>
  </w:num>
  <w:num w:numId="2" w16cid:durableId="1317148410">
    <w:abstractNumId w:val="4"/>
  </w:num>
  <w:num w:numId="3" w16cid:durableId="1167597582">
    <w:abstractNumId w:val="4"/>
    <w:lvlOverride w:ilvl="0">
      <w:startOverride w:val="1"/>
    </w:lvlOverride>
  </w:num>
  <w:num w:numId="4" w16cid:durableId="1336688137">
    <w:abstractNumId w:val="4"/>
    <w:lvlOverride w:ilvl="0">
      <w:startOverride w:val="1"/>
    </w:lvlOverride>
  </w:num>
  <w:num w:numId="5" w16cid:durableId="302583917">
    <w:abstractNumId w:val="8"/>
  </w:num>
  <w:num w:numId="6" w16cid:durableId="2118597796">
    <w:abstractNumId w:val="6"/>
  </w:num>
  <w:num w:numId="7" w16cid:durableId="1426730867">
    <w:abstractNumId w:val="6"/>
  </w:num>
  <w:num w:numId="8" w16cid:durableId="1465075776">
    <w:abstractNumId w:val="7"/>
  </w:num>
  <w:num w:numId="9" w16cid:durableId="2069647574">
    <w:abstractNumId w:val="3"/>
  </w:num>
  <w:num w:numId="10" w16cid:durableId="1152254281">
    <w:abstractNumId w:val="11"/>
  </w:num>
  <w:num w:numId="11" w16cid:durableId="816341834">
    <w:abstractNumId w:val="13"/>
  </w:num>
  <w:num w:numId="12" w16cid:durableId="426587028">
    <w:abstractNumId w:val="1"/>
  </w:num>
  <w:num w:numId="13" w16cid:durableId="1536966454">
    <w:abstractNumId w:val="8"/>
  </w:num>
  <w:num w:numId="14" w16cid:durableId="2075617970">
    <w:abstractNumId w:val="8"/>
  </w:num>
  <w:num w:numId="15" w16cid:durableId="1090470181">
    <w:abstractNumId w:val="8"/>
  </w:num>
  <w:num w:numId="16" w16cid:durableId="1805150272">
    <w:abstractNumId w:val="10"/>
  </w:num>
  <w:num w:numId="17" w16cid:durableId="738215534">
    <w:abstractNumId w:val="8"/>
  </w:num>
  <w:num w:numId="18" w16cid:durableId="2138334489">
    <w:abstractNumId w:val="4"/>
  </w:num>
  <w:num w:numId="19" w16cid:durableId="1205018763">
    <w:abstractNumId w:val="6"/>
  </w:num>
  <w:num w:numId="20" w16cid:durableId="814418249">
    <w:abstractNumId w:val="6"/>
  </w:num>
  <w:num w:numId="21" w16cid:durableId="134110084">
    <w:abstractNumId w:val="6"/>
  </w:num>
  <w:num w:numId="22" w16cid:durableId="1431780061">
    <w:abstractNumId w:val="5"/>
  </w:num>
  <w:num w:numId="23" w16cid:durableId="41829646">
    <w:abstractNumId w:val="4"/>
  </w:num>
  <w:num w:numId="24" w16cid:durableId="840658411">
    <w:abstractNumId w:val="4"/>
  </w:num>
  <w:num w:numId="25" w16cid:durableId="150103075">
    <w:abstractNumId w:val="4"/>
  </w:num>
  <w:num w:numId="26" w16cid:durableId="1718509685">
    <w:abstractNumId w:val="12"/>
  </w:num>
  <w:num w:numId="27" w16cid:durableId="1938177170">
    <w:abstractNumId w:val="8"/>
  </w:num>
  <w:num w:numId="28" w16cid:durableId="546918657">
    <w:abstractNumId w:val="6"/>
  </w:num>
  <w:num w:numId="29" w16cid:durableId="730538334">
    <w:abstractNumId w:val="6"/>
  </w:num>
  <w:num w:numId="30" w16cid:durableId="98336454">
    <w:abstractNumId w:val="6"/>
  </w:num>
  <w:num w:numId="31" w16cid:durableId="2146270688">
    <w:abstractNumId w:val="6"/>
  </w:num>
  <w:num w:numId="32" w16cid:durableId="304315146">
    <w:abstractNumId w:val="0"/>
  </w:num>
  <w:num w:numId="33" w16cid:durableId="1944149122">
    <w:abstractNumId w:val="9"/>
  </w:num>
  <w:num w:numId="34" w16cid:durableId="6520062">
    <w:abstractNumId w:val="2"/>
  </w:num>
  <w:num w:numId="35" w16cid:durableId="1287547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D82"/>
    <w:rsid w:val="00076F20"/>
    <w:rsid w:val="00077F9F"/>
    <w:rsid w:val="0008298C"/>
    <w:rsid w:val="000855D2"/>
    <w:rsid w:val="00092A9C"/>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00F2"/>
    <w:rsid w:val="000E180E"/>
    <w:rsid w:val="000E18FC"/>
    <w:rsid w:val="000E21F8"/>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22E85"/>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446B"/>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4487"/>
    <w:rsid w:val="001E5C3D"/>
    <w:rsid w:val="001F1E98"/>
    <w:rsid w:val="001F3543"/>
    <w:rsid w:val="002000F9"/>
    <w:rsid w:val="0020268B"/>
    <w:rsid w:val="00202C0A"/>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1BDA"/>
    <w:rsid w:val="00333C05"/>
    <w:rsid w:val="00334625"/>
    <w:rsid w:val="00334CCF"/>
    <w:rsid w:val="00335407"/>
    <w:rsid w:val="00336323"/>
    <w:rsid w:val="0034369C"/>
    <w:rsid w:val="00344E58"/>
    <w:rsid w:val="00345C57"/>
    <w:rsid w:val="003465E8"/>
    <w:rsid w:val="00352174"/>
    <w:rsid w:val="00352EA6"/>
    <w:rsid w:val="0035740C"/>
    <w:rsid w:val="00357D85"/>
    <w:rsid w:val="0036348E"/>
    <w:rsid w:val="00364C06"/>
    <w:rsid w:val="00365C60"/>
    <w:rsid w:val="00370AD0"/>
    <w:rsid w:val="00372CE9"/>
    <w:rsid w:val="003748EE"/>
    <w:rsid w:val="00375FE2"/>
    <w:rsid w:val="0037788D"/>
    <w:rsid w:val="00380FAE"/>
    <w:rsid w:val="003815F3"/>
    <w:rsid w:val="0038241E"/>
    <w:rsid w:val="003824BA"/>
    <w:rsid w:val="00384B72"/>
    <w:rsid w:val="00390235"/>
    <w:rsid w:val="00391DD2"/>
    <w:rsid w:val="00394A1D"/>
    <w:rsid w:val="003A040E"/>
    <w:rsid w:val="003A1374"/>
    <w:rsid w:val="003A4E0C"/>
    <w:rsid w:val="003A7DCC"/>
    <w:rsid w:val="003B02AA"/>
    <w:rsid w:val="003B09EC"/>
    <w:rsid w:val="003B276C"/>
    <w:rsid w:val="003B4605"/>
    <w:rsid w:val="003B55F2"/>
    <w:rsid w:val="003B56EB"/>
    <w:rsid w:val="003B6D91"/>
    <w:rsid w:val="003C0E55"/>
    <w:rsid w:val="003C3979"/>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3DE6"/>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49F"/>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1F80"/>
    <w:rsid w:val="00477363"/>
    <w:rsid w:val="0047756F"/>
    <w:rsid w:val="00480B50"/>
    <w:rsid w:val="004812ED"/>
    <w:rsid w:val="0048228F"/>
    <w:rsid w:val="004853AD"/>
    <w:rsid w:val="00485F0B"/>
    <w:rsid w:val="00492D9D"/>
    <w:rsid w:val="004949DE"/>
    <w:rsid w:val="0049523C"/>
    <w:rsid w:val="004A0C39"/>
    <w:rsid w:val="004A114E"/>
    <w:rsid w:val="004A3F24"/>
    <w:rsid w:val="004A486E"/>
    <w:rsid w:val="004A51F7"/>
    <w:rsid w:val="004A6286"/>
    <w:rsid w:val="004A66FE"/>
    <w:rsid w:val="004B6978"/>
    <w:rsid w:val="004C12BF"/>
    <w:rsid w:val="004C2446"/>
    <w:rsid w:val="004C36FC"/>
    <w:rsid w:val="004C76A8"/>
    <w:rsid w:val="004D0BD2"/>
    <w:rsid w:val="004D3181"/>
    <w:rsid w:val="004D61C8"/>
    <w:rsid w:val="004D68B3"/>
    <w:rsid w:val="004E2631"/>
    <w:rsid w:val="004E7365"/>
    <w:rsid w:val="004E7F77"/>
    <w:rsid w:val="004F1C45"/>
    <w:rsid w:val="004F44F3"/>
    <w:rsid w:val="004F4CF9"/>
    <w:rsid w:val="004F5120"/>
    <w:rsid w:val="004F6A59"/>
    <w:rsid w:val="004F6EFD"/>
    <w:rsid w:val="005014E9"/>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2ACF"/>
    <w:rsid w:val="00555B15"/>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892"/>
    <w:rsid w:val="005E7A53"/>
    <w:rsid w:val="005E7FCD"/>
    <w:rsid w:val="005F0CAA"/>
    <w:rsid w:val="005F5DD5"/>
    <w:rsid w:val="005F76DD"/>
    <w:rsid w:val="00604A87"/>
    <w:rsid w:val="00604F07"/>
    <w:rsid w:val="0060733A"/>
    <w:rsid w:val="00610BF1"/>
    <w:rsid w:val="00612042"/>
    <w:rsid w:val="00614D0E"/>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3DE8"/>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2BB5"/>
    <w:rsid w:val="006A3EAA"/>
    <w:rsid w:val="006A6602"/>
    <w:rsid w:val="006C0B05"/>
    <w:rsid w:val="006C2729"/>
    <w:rsid w:val="006C2AC7"/>
    <w:rsid w:val="006C3298"/>
    <w:rsid w:val="006C3FE7"/>
    <w:rsid w:val="006C408D"/>
    <w:rsid w:val="006C447E"/>
    <w:rsid w:val="006D163C"/>
    <w:rsid w:val="006D243D"/>
    <w:rsid w:val="006D3F5F"/>
    <w:rsid w:val="006D627D"/>
    <w:rsid w:val="006E03C0"/>
    <w:rsid w:val="006E0BAF"/>
    <w:rsid w:val="006E1C17"/>
    <w:rsid w:val="006E2DB2"/>
    <w:rsid w:val="006E47BC"/>
    <w:rsid w:val="006E5237"/>
    <w:rsid w:val="006E6486"/>
    <w:rsid w:val="006E69E0"/>
    <w:rsid w:val="006E70EE"/>
    <w:rsid w:val="006E714B"/>
    <w:rsid w:val="006E727C"/>
    <w:rsid w:val="006F0654"/>
    <w:rsid w:val="006F1838"/>
    <w:rsid w:val="006F2CAE"/>
    <w:rsid w:val="006F4720"/>
    <w:rsid w:val="006F4CF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2A8"/>
    <w:rsid w:val="0079789A"/>
    <w:rsid w:val="007A1AA3"/>
    <w:rsid w:val="007A5847"/>
    <w:rsid w:val="007B1BB8"/>
    <w:rsid w:val="007B53C9"/>
    <w:rsid w:val="007B5C13"/>
    <w:rsid w:val="007B6BC4"/>
    <w:rsid w:val="007C0A2B"/>
    <w:rsid w:val="007C10D3"/>
    <w:rsid w:val="007C3DEE"/>
    <w:rsid w:val="007C5792"/>
    <w:rsid w:val="007C7921"/>
    <w:rsid w:val="007D3D9F"/>
    <w:rsid w:val="007D7CE4"/>
    <w:rsid w:val="007E42D5"/>
    <w:rsid w:val="007E442B"/>
    <w:rsid w:val="007E51FC"/>
    <w:rsid w:val="007E6574"/>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0419"/>
    <w:rsid w:val="00941BE4"/>
    <w:rsid w:val="0094219E"/>
    <w:rsid w:val="00944BBE"/>
    <w:rsid w:val="00944F64"/>
    <w:rsid w:val="0094584C"/>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21DE"/>
    <w:rsid w:val="00A33D5F"/>
    <w:rsid w:val="00A34A6E"/>
    <w:rsid w:val="00A34CFA"/>
    <w:rsid w:val="00A35B85"/>
    <w:rsid w:val="00A404B4"/>
    <w:rsid w:val="00A419CD"/>
    <w:rsid w:val="00A44E10"/>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98A"/>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37732"/>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421"/>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42"/>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0DA5"/>
    <w:rsid w:val="00E3381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4541"/>
    <w:rsid w:val="00E95008"/>
    <w:rsid w:val="00E954EE"/>
    <w:rsid w:val="00EA4341"/>
    <w:rsid w:val="00EB2694"/>
    <w:rsid w:val="00EB3E83"/>
    <w:rsid w:val="00EB482A"/>
    <w:rsid w:val="00EB5669"/>
    <w:rsid w:val="00EB56CB"/>
    <w:rsid w:val="00EB7073"/>
    <w:rsid w:val="00EC015E"/>
    <w:rsid w:val="00EC1C1C"/>
    <w:rsid w:val="00EC2CC3"/>
    <w:rsid w:val="00EC2EEB"/>
    <w:rsid w:val="00EC3652"/>
    <w:rsid w:val="00EC4F11"/>
    <w:rsid w:val="00EC6708"/>
    <w:rsid w:val="00EC6AD2"/>
    <w:rsid w:val="00EE112C"/>
    <w:rsid w:val="00EE2116"/>
    <w:rsid w:val="00EE5578"/>
    <w:rsid w:val="00EE6975"/>
    <w:rsid w:val="00EE7F53"/>
    <w:rsid w:val="00EF559D"/>
    <w:rsid w:val="00EF5788"/>
    <w:rsid w:val="00F034BD"/>
    <w:rsid w:val="00F03F39"/>
    <w:rsid w:val="00F0406A"/>
    <w:rsid w:val="00F068D8"/>
    <w:rsid w:val="00F07019"/>
    <w:rsid w:val="00F106B6"/>
    <w:rsid w:val="00F163B2"/>
    <w:rsid w:val="00F206E9"/>
    <w:rsid w:val="00F22856"/>
    <w:rsid w:val="00F2397C"/>
    <w:rsid w:val="00F243CD"/>
    <w:rsid w:val="00F2508C"/>
    <w:rsid w:val="00F260F5"/>
    <w:rsid w:val="00F26391"/>
    <w:rsid w:val="00F27174"/>
    <w:rsid w:val="00F3004C"/>
    <w:rsid w:val="00F31EB5"/>
    <w:rsid w:val="00F32900"/>
    <w:rsid w:val="00F3348D"/>
    <w:rsid w:val="00F34494"/>
    <w:rsid w:val="00F35967"/>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1BCE"/>
    <w:rsid w:val="00F734D6"/>
    <w:rsid w:val="00F751D5"/>
    <w:rsid w:val="00F7753D"/>
    <w:rsid w:val="00F8395D"/>
    <w:rsid w:val="00F83A1F"/>
    <w:rsid w:val="00F850E2"/>
    <w:rsid w:val="00F87BAF"/>
    <w:rsid w:val="00F9064E"/>
    <w:rsid w:val="00F90F02"/>
    <w:rsid w:val="00F9192D"/>
    <w:rsid w:val="00F932C3"/>
    <w:rsid w:val="00F951B5"/>
    <w:rsid w:val="00FA4DE8"/>
    <w:rsid w:val="00FB5CB5"/>
    <w:rsid w:val="00FB5D3C"/>
    <w:rsid w:val="00FB7E05"/>
    <w:rsid w:val="00FC1C51"/>
    <w:rsid w:val="00FC574A"/>
    <w:rsid w:val="00FC6C73"/>
    <w:rsid w:val="00FD14D9"/>
    <w:rsid w:val="00FD41A6"/>
    <w:rsid w:val="00FD4C49"/>
    <w:rsid w:val="00FD5763"/>
    <w:rsid w:val="00FD656F"/>
    <w:rsid w:val="00FD689A"/>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24</TotalTime>
  <Pages>15</Pages>
  <Words>1902</Words>
  <Characters>12130</Characters>
  <Application>Microsoft Office Word</Application>
  <DocSecurity>0</DocSecurity>
  <Lines>1213</Lines>
  <Paragraphs>539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36</cp:revision>
  <cp:lastPrinted>2017-02-28T13:44:00Z</cp:lastPrinted>
  <dcterms:created xsi:type="dcterms:W3CDTF">2025-02-21T14:24:00Z</dcterms:created>
  <dcterms:modified xsi:type="dcterms:W3CDTF">2026-02-19T10:21:00Z</dcterms:modified>
</cp:coreProperties>
</file>