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876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7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A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C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E4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D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9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B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9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3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00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7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5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7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3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63E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45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62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0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2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33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1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E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0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66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E5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9A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88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47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AF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A0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7E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5E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93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FA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F7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F9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F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05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2F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07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B2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A0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97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75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42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2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96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0C8C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9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9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19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9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FD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35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21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C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9E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4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30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24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8A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23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EF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C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C9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43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7B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44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A2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7B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C3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57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4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08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B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B9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AA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A7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41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C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F49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5C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D5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78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6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06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0B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C5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7A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4B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36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AB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F5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5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45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EC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47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E9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C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5C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6D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05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A3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B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18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D2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09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28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5A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9A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2B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29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2F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E45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5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5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B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4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7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B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6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0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6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D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C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E7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9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7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E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6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7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E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E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1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6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4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E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E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2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9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F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F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C7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2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1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D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B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138F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6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2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A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9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C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A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8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A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9FA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D2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9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E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9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C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72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6C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30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B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4B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9D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83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77D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F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2308D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F0D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C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7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2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7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B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E47F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B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3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D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E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E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D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E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08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2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9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6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5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B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5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BA7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F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C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7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1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DE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0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2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7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D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1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4A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BE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85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0E5AD" w14:textId="3797C68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1B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EE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8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BC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C7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47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04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23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E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60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2D9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6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5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2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0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6A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381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6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F7A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D3FB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13D3FB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3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97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D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6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F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4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9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0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086B3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FCF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63C3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B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1E1F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D1E1FB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071F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CD071F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255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94255D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BF8FB" w14:textId="2D0C882E" w:rsidR="000B647F" w:rsidRDefault="000B647F" w:rsidP="00944C3D">
                                  <w:fldSimple w:instr=" MERGEFIELD  aDMOD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0BF8FB" w14:textId="2D0C882E" w:rsidR="000B647F" w:rsidRDefault="000B647F" w:rsidP="00944C3D">
                            <w:fldSimple w:instr=" MERGEFIELD  aDMOD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96579" w14:textId="5E4E8D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DC96579" w14:textId="5E4E8D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C4177" w14:textId="38EFC3CE" w:rsidR="000B647F" w:rsidRDefault="000B647F" w:rsidP="00944C3D">
                                  <w:fldSimple w:instr=" MERGEFIELD  aDRD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CC4177" w14:textId="38EFC3CE" w:rsidR="000B647F" w:rsidRDefault="000B647F" w:rsidP="00944C3D">
                            <w:fldSimple w:instr=" MERGEFIELD  aDR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14E" w14:textId="79600F1E" w:rsidR="000B647F" w:rsidRDefault="000B647F" w:rsidP="00944C3D">
                                  <w:fldSimple w:instr=" MERGEFIELD  aDMD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A3A214E" w14:textId="79600F1E" w:rsidR="000B647F" w:rsidRDefault="000B647F" w:rsidP="00944C3D">
                            <w:fldSimple w:instr=" MERGEFIELD  aDM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A1D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DB57C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C3F7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C884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48C884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8608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318608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0AC7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3D0AC7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625E7" w14:textId="1C333B7A" w:rsidR="000B647F" w:rsidRDefault="000B647F" w:rsidP="00944C3D">
                                  <w:fldSimple w:instr=" MERGEFIELD  aDRDO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35625E7" w14:textId="1C333B7A" w:rsidR="000B647F" w:rsidRDefault="000B647F" w:rsidP="00944C3D">
                            <w:fldSimple w:instr=" MERGEFIELD  aDRDO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D56A0" w14:textId="10314E4F" w:rsidR="000B647F" w:rsidRDefault="000B647F" w:rsidP="00944C3D">
                                  <w:fldSimple w:instr=" MERGEFIELD  aDMD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91D56A0" w14:textId="10314E4F" w:rsidR="000B647F" w:rsidRDefault="000B647F" w:rsidP="00944C3D">
                            <w:fldSimple w:instr=" MERGEFIELD  aDM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A1F6F6" w14:textId="16CA28E8" w:rsidR="000B647F" w:rsidRDefault="000B647F" w:rsidP="00944C3D">
                                  <w:fldSimple w:instr=" MERGEFIELD  aDROD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7A1F6F6" w14:textId="16CA28E8" w:rsidR="000B647F" w:rsidRDefault="000B647F" w:rsidP="00944C3D">
                            <w:fldSimple w:instr=" MERGEFIELD  aDRO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3ABD55" w14:textId="7795968D" w:rsidR="000B647F" w:rsidRDefault="000B647F" w:rsidP="00944C3D">
                                  <w:fldSimple w:instr=" MERGEFIELD  aDMOD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E3ABD55" w14:textId="7795968D" w:rsidR="000B647F" w:rsidRDefault="000B647F" w:rsidP="00944C3D">
                            <w:fldSimple w:instr=" MERGEFIELD  aDMOD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864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3CC96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2B8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0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FB7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2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1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59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D1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F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8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3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8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6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F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06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2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9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9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1C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C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A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95A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3A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C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F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6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6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4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9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0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A7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19B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44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BA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F5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FE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1D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8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4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8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8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D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1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4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3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C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C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E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C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27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E6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8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B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C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3FA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E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7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C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2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3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1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4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6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D4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0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6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311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7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F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5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3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F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B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2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E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8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1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4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C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99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D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D45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3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0C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6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9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3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E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8D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9ED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D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B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0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8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D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0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A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EC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C3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46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E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8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FE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E0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8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6407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FC6407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5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9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2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6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1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3FB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8F3FB6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E9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B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D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2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3F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2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0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E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6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B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B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F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5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E8A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FC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486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272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C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2F1BD" w14:textId="029FF7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36131318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62F1BD" w14:textId="029FF7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36131318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8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2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C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7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AC7283" w14:textId="1BA357E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2021702837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1AC7283" w14:textId="1BA357E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2021702837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6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2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5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B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6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2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21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9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5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29C6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A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B72F8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C1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2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3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3A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5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C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E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58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44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9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D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27D9A" w14:textId="0CC50EB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domu s.č.319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D27D9A" w14:textId="0CC50EB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domu s.č.319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2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1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E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4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0C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23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78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8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3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1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B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9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B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0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187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8A38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E2C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6F1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C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D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D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8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0D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6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5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E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B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7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DAEA5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38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F1285E" w14:textId="0E9C59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Súdna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BF1285E" w14:textId="0E9C59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Súdna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8F1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E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C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3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9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4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A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5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C7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1D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9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03B2B" w14:textId="7DD3EA05" w:rsidR="000B647F" w:rsidRDefault="000B647F" w:rsidP="00944C3D">
                                  <w:fldSimple w:instr=" MERGEFIELD  aSUB_ULICA_CISLO  \* MERGEFORMAT ">
                                    <w:r w:rsidR="00034F75"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B803B2B" w14:textId="7DD3EA05" w:rsidR="000B647F" w:rsidRDefault="000B647F" w:rsidP="00944C3D">
                            <w:fldSimple w:instr=" MERGEFIELD  aSUB_ULICA_CISL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319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8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29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A4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2A6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8E5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267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18677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8C2B5" w14:textId="176B4C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518C2B5" w14:textId="176B4C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DE68E" w14:textId="4CDC49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9EDE68E" w14:textId="4CDC49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9C8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8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5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37C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5312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70E4" w14:textId="03C867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66170E4" w14:textId="03C867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3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A8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5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0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D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1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F8A7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4F2B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272DCA" w14:textId="3A33E0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3272DCA" w14:textId="3A33E0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577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E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5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60B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F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90F1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8484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CDF42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37B324" w14:textId="734B2C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C37B324" w14:textId="734B2C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F54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DB59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10B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C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C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6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5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3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1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D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20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4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C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4C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A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7F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6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2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3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4577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1A2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ABAE5E" w14:textId="0600CA6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34F75">
              <w:rPr>
                <w:rFonts w:ascii="Arial" w:hAnsi="Arial"/>
                <w:lang w:eastAsia="sk-SK"/>
              </w:rPr>
              <w:t>23.2.2026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4D3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38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07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5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9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126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F47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981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A3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84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23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066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FF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9A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5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C88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49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54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7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DE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075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39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F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0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F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F2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2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8C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A6D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0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62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82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BE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1E2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A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F2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13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92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6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B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5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9C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84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A6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49E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85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7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0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46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A5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8BD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0C1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50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1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B4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EC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6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EFB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2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1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0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A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10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2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E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F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E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D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A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D3A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D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E5779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028D60A" w14:textId="77777777" w:rsidR="00944C3D" w:rsidRDefault="00944C3D" w:rsidP="00944C3D">
      <w:pPr>
        <w:rPr>
          <w:rFonts w:ascii="Arial" w:hAnsi="Arial"/>
        </w:rPr>
      </w:pPr>
    </w:p>
    <w:p w14:paraId="39A7E18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883ABBE" w14:textId="450EBF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608CFC" w14:textId="61DB02E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90D8E38" w14:textId="2A0BD36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15B8C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45DD01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62240C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E047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C016E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DF189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C981B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B1B384E" w14:textId="18171489" w:rsidR="00944C3D" w:rsidRPr="008D0433" w:rsidRDefault="00034F75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Marta </w:t>
            </w:r>
          </w:p>
        </w:tc>
        <w:tc>
          <w:tcPr>
            <w:tcW w:w="3260" w:type="dxa"/>
            <w:vAlign w:val="center"/>
          </w:tcPr>
          <w:p w14:paraId="6E4BDC67" w14:textId="0631BA45" w:rsidR="00944C3D" w:rsidRPr="008D0433" w:rsidRDefault="00034F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6F535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7743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F818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509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1ED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3B53B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B120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69B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93A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06B4A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24C134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B8B4FC6" w14:textId="22B8FA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802A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E6DF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089D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9C14F3" w14:textId="2D630E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DC91E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D747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343D8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DE3C2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59A5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E31B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D2E8DC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3290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810F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D3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F392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02F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39C38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3F9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E549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E915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9AC6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5065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CC5A2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C90B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5C75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9B4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A6B4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68E0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875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377E3C2" w14:textId="4C2A89C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9698F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A8606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86984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D8C74E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06D495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A3416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111127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6FE375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1A3D66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9E1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9AC2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BB53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813C9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653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7B90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01DC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D548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FE7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D85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A99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C6583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5A09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35B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2F52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326E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313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D10A4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383C6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5076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D34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277B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5BE2E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FCDE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EE2D4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EFC7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6CDC8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F8F5F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A558A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A561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98881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D9B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2C8B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AEA7E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113CF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1D30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E744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009F94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54A3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BEC20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CBA80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9D01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0C81BB2" w14:textId="77777777" w:rsidTr="00503750">
        <w:trPr>
          <w:trHeight w:val="302"/>
        </w:trPr>
        <w:tc>
          <w:tcPr>
            <w:tcW w:w="4510" w:type="dxa"/>
          </w:tcPr>
          <w:p w14:paraId="19AD9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1FF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AAA2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826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B4097" w14:textId="77777777" w:rsidTr="00503750">
        <w:trPr>
          <w:trHeight w:val="302"/>
        </w:trPr>
        <w:tc>
          <w:tcPr>
            <w:tcW w:w="4510" w:type="dxa"/>
          </w:tcPr>
          <w:p w14:paraId="07DB4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581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023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0F79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068EA" w14:textId="77777777" w:rsidTr="00503750">
        <w:trPr>
          <w:trHeight w:val="302"/>
        </w:trPr>
        <w:tc>
          <w:tcPr>
            <w:tcW w:w="4510" w:type="dxa"/>
          </w:tcPr>
          <w:p w14:paraId="6E89C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5F42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F02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261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D1F7B" w14:textId="77777777" w:rsidTr="00503750">
        <w:trPr>
          <w:trHeight w:val="302"/>
        </w:trPr>
        <w:tc>
          <w:tcPr>
            <w:tcW w:w="4510" w:type="dxa"/>
          </w:tcPr>
          <w:p w14:paraId="1365B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16B0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8E4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869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6CE42E" w14:textId="77777777" w:rsidTr="00503750">
        <w:trPr>
          <w:trHeight w:val="327"/>
        </w:trPr>
        <w:tc>
          <w:tcPr>
            <w:tcW w:w="4510" w:type="dxa"/>
          </w:tcPr>
          <w:p w14:paraId="650D8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582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329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F23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7A70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ED77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5DD561C" w14:textId="16F3A30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3D548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DF94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56C8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66E2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FAB7C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C6A44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D9C82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4E0BDE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4559A74" w14:textId="77777777" w:rsidTr="00503750">
        <w:tc>
          <w:tcPr>
            <w:tcW w:w="2302" w:type="dxa"/>
            <w:vAlign w:val="center"/>
          </w:tcPr>
          <w:p w14:paraId="6CE184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921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8E70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BF50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091D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6E12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6C4B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2FAA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4839D5" w14:textId="77777777" w:rsidTr="00503750">
        <w:tc>
          <w:tcPr>
            <w:tcW w:w="15593" w:type="dxa"/>
            <w:gridSpan w:val="8"/>
            <w:vAlign w:val="center"/>
          </w:tcPr>
          <w:p w14:paraId="23132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4D13EE" w14:textId="77777777" w:rsidTr="00503750">
        <w:tc>
          <w:tcPr>
            <w:tcW w:w="2302" w:type="dxa"/>
            <w:vAlign w:val="center"/>
          </w:tcPr>
          <w:p w14:paraId="5DDF7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EAAD51" w14:textId="404ACB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07E554" w14:textId="07AF7F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58662" w14:textId="25CC22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1204A" w14:textId="080E8A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83B0" w14:textId="26DD6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8B161" w14:textId="180B4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9CA28" w14:textId="3BB41A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D79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028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56528E" w14:textId="44D7BF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A9DF70" w14:textId="4FFE22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D9AF7" w14:textId="06ED90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EAFF4" w14:textId="71E8A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90DC4A" w14:textId="7BB697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FD9A6" w14:textId="56E464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D9C2E" w14:textId="42493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A93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21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89DC7F" w14:textId="2CFDB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DCC14F" w14:textId="584F9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0F759" w14:textId="7F68E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DF0B7" w14:textId="715DBA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87F28" w14:textId="485B5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32A34" w14:textId="1B3AF4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6CC5B" w14:textId="4EE6BD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90C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4B2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DC48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883C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AEE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964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A70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56AF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8BD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98433D" w14:textId="77777777" w:rsidTr="00503750">
        <w:tc>
          <w:tcPr>
            <w:tcW w:w="2302" w:type="dxa"/>
            <w:vAlign w:val="center"/>
          </w:tcPr>
          <w:p w14:paraId="608C8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24E92B" w14:textId="31E679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11C1A2" w14:textId="03320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E215F" w14:textId="043BD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2F1DB" w14:textId="3A011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54F2D" w14:textId="358E4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B4B69" w14:textId="02F20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8E1B9" w14:textId="65374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F86FE" w14:textId="77777777" w:rsidTr="00503750">
        <w:tc>
          <w:tcPr>
            <w:tcW w:w="15593" w:type="dxa"/>
            <w:gridSpan w:val="8"/>
            <w:vAlign w:val="center"/>
          </w:tcPr>
          <w:p w14:paraId="0E582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C677FC" w14:textId="77777777" w:rsidTr="00503750">
        <w:tc>
          <w:tcPr>
            <w:tcW w:w="2302" w:type="dxa"/>
            <w:vAlign w:val="center"/>
          </w:tcPr>
          <w:p w14:paraId="5F9A99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F2A065" w14:textId="1BC45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02F1D" w14:textId="4EAC0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C3F01" w14:textId="0A61B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9F08B" w14:textId="4A051A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DB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B6F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B0FB6" w14:textId="66701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503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F5C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02E799" w14:textId="0A9A0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7BB965" w14:textId="69B4B8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3FEE1" w14:textId="0F333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5D782" w14:textId="7DE418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93A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08A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5C14A" w14:textId="0BE3D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A67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D9D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F2FF96" w14:textId="7E273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43EB91" w14:textId="3B13D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0FDDC" w14:textId="485EF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78EC8" w14:textId="1067CA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D48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D059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95263" w14:textId="4C9B9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281A3" w14:textId="77777777" w:rsidTr="00503750">
        <w:tc>
          <w:tcPr>
            <w:tcW w:w="2302" w:type="dxa"/>
            <w:vAlign w:val="center"/>
          </w:tcPr>
          <w:p w14:paraId="6AB9A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0D1A9F" w14:textId="72133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32A8A" w14:textId="045FA7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3D5D0" w14:textId="75F1E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E52B1" w14:textId="2F2AE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75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9F3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D72E27" w14:textId="4E2E6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1270D" w14:textId="77777777" w:rsidTr="00503750">
        <w:tc>
          <w:tcPr>
            <w:tcW w:w="15593" w:type="dxa"/>
            <w:gridSpan w:val="8"/>
            <w:vAlign w:val="center"/>
          </w:tcPr>
          <w:p w14:paraId="1903F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C00425" w14:textId="77777777" w:rsidTr="00503750">
        <w:tc>
          <w:tcPr>
            <w:tcW w:w="2302" w:type="dxa"/>
            <w:vAlign w:val="center"/>
          </w:tcPr>
          <w:p w14:paraId="6963F8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53BE87" w14:textId="23626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118DD" w14:textId="718E7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38545" w14:textId="3BCCD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C5746" w14:textId="36CBF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CDC8B" w14:textId="70215C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5783E" w14:textId="2412F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2C1C2" w14:textId="656E0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7DC6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76BE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F12004" w14:textId="5BC0C9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61431" w14:textId="71EE0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1745D" w14:textId="55362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A0872" w14:textId="31C50A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2F680" w14:textId="061ADD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7545B" w14:textId="31B56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C0852" w14:textId="67B8B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566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0800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F1F42B" w14:textId="1669C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30DE01" w14:textId="4ECD6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191AB" w14:textId="36C96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E4E00" w14:textId="50896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319A9" w14:textId="7FB9D6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C4310" w14:textId="7B3BC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5680B" w14:textId="5FE7F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4588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194D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55C6BE" w14:textId="342BC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B63686" w14:textId="09C59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681CE" w14:textId="12CE3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E8E7C" w14:textId="734237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CEBF0" w14:textId="724AC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41534" w14:textId="28654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E3C84" w14:textId="2CB20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527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2F47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70DC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61F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7FB1A2" w14:textId="2D626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E7483" w14:textId="4DE06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88534" w14:textId="360129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AFDE6" w14:textId="0A26F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B2A82" w14:textId="18753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AA1C7" w14:textId="5D3EB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D465C" w14:textId="32198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E082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CB4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F9C858" w14:textId="002E5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87AB5E" w14:textId="04D5DC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5EEFF" w14:textId="1D7BC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E68CF" w14:textId="327E0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B77B34" w14:textId="2E3F3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E67F5" w14:textId="51983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71BB1" w14:textId="55414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8D00" w14:textId="77777777" w:rsidR="00944C3D" w:rsidRDefault="00944C3D" w:rsidP="00944C3D">
      <w:pPr>
        <w:rPr>
          <w:rFonts w:ascii="Arial" w:hAnsi="Arial"/>
          <w:b/>
        </w:rPr>
      </w:pPr>
    </w:p>
    <w:p w14:paraId="422A0C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7BAFAF1" w14:textId="77777777" w:rsidTr="00503750">
        <w:tc>
          <w:tcPr>
            <w:tcW w:w="1944" w:type="dxa"/>
            <w:vAlign w:val="center"/>
          </w:tcPr>
          <w:p w14:paraId="62415D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0BAC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9AC2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A09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A1EF2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573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E275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53C4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7AE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7F85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D80C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F57C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35A972" w14:textId="77777777" w:rsidTr="00503750">
        <w:tc>
          <w:tcPr>
            <w:tcW w:w="15685" w:type="dxa"/>
            <w:gridSpan w:val="12"/>
            <w:vAlign w:val="center"/>
          </w:tcPr>
          <w:p w14:paraId="7B39A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328994" w14:textId="77777777" w:rsidTr="00503750">
        <w:tc>
          <w:tcPr>
            <w:tcW w:w="1944" w:type="dxa"/>
            <w:vAlign w:val="center"/>
          </w:tcPr>
          <w:p w14:paraId="1BB25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934523" w14:textId="61AF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D010C1" w14:textId="02A81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1F8911" w14:textId="75130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DA198F" w14:textId="0DDCD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134842" w14:textId="5FD2C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7E67E" w14:textId="4435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E2336E" w14:textId="6DCFC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C03FE" w14:textId="79A6E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91E995" w14:textId="255D3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BAEFD0" w14:textId="792CF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EF3FA" w14:textId="08B27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696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DD49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E6A21F" w14:textId="0A06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E6622A" w14:textId="4B4D2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50DC77" w14:textId="18DA8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6C10F" w14:textId="0DD11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C931A4" w14:textId="25353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824E93" w14:textId="1EB31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D29C1" w14:textId="26D6C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7AE7A" w14:textId="0DE12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D3E3C" w14:textId="389FE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095B4F" w14:textId="71F6A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00EBE6" w14:textId="456DE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71AD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9A19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52AB39" w14:textId="02C3A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F8F15" w14:textId="2BD8B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10F9D" w14:textId="5895F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0E4F5" w14:textId="438CD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BC6CA4" w14:textId="3320C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A076B1" w14:textId="3B70D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F63718" w14:textId="2B4E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C88E8" w14:textId="297E1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D096A" w14:textId="25AFE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F1F3E" w14:textId="3C472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E718D" w14:textId="22007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1C4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FE9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278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026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29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9A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A390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A259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EDE6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4F7E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41F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307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FCA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D4E9F8" w14:textId="77777777" w:rsidTr="00503750">
        <w:tc>
          <w:tcPr>
            <w:tcW w:w="1944" w:type="dxa"/>
            <w:vAlign w:val="center"/>
          </w:tcPr>
          <w:p w14:paraId="32EFB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4FD15D" w14:textId="190EB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1FA41F" w14:textId="06B5A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E7E9BE" w14:textId="5AFAE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FEE582" w14:textId="2F7DD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7761A" w14:textId="68082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AC766" w14:textId="6B9D6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004297" w14:textId="48F1A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07469E" w14:textId="16A38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2CD1E0" w14:textId="4B708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7C41AA" w14:textId="7517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EFCE93" w14:textId="237D7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93A88" w14:textId="77777777" w:rsidTr="00503750">
        <w:tc>
          <w:tcPr>
            <w:tcW w:w="15685" w:type="dxa"/>
            <w:gridSpan w:val="12"/>
            <w:vAlign w:val="center"/>
          </w:tcPr>
          <w:p w14:paraId="13209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BB759E" w14:textId="77777777" w:rsidTr="00503750">
        <w:tc>
          <w:tcPr>
            <w:tcW w:w="1944" w:type="dxa"/>
            <w:vAlign w:val="center"/>
          </w:tcPr>
          <w:p w14:paraId="426759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1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6E1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9175DD" w14:textId="3B35D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63A46F" w14:textId="48E2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A8079F" w14:textId="3A9A4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393BAC" w14:textId="58E4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B31851" w14:textId="02FAF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B8A54E" w14:textId="58DEE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AA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D3F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F32ABD" w14:textId="6575F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AB54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9C0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341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C2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7EF140" w14:textId="1DE7E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FA159F" w14:textId="1EC06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1C216B" w14:textId="1BEC8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3AE99A" w14:textId="5AAEB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089B8" w14:textId="0CA2B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502A57" w14:textId="1B588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752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16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953839" w14:textId="37DA8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54B5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294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4BD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F9E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2F635" w14:textId="118EF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BF8B0" w14:textId="7A11E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062F0" w14:textId="0B5D0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E05359" w14:textId="026E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EA6614" w14:textId="152A1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5B0AEC" w14:textId="3CDD3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BEC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748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8601F0" w14:textId="1B714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E8E8E" w14:textId="77777777" w:rsidTr="00503750">
        <w:tc>
          <w:tcPr>
            <w:tcW w:w="1944" w:type="dxa"/>
            <w:vAlign w:val="center"/>
          </w:tcPr>
          <w:p w14:paraId="24278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A59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01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1CA4B0" w14:textId="64DBD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6E5E7" w14:textId="0291A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EB366" w14:textId="1F7BC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0519DC" w14:textId="7FFC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DE38A" w14:textId="70346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CEFE14" w14:textId="21C28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F5E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12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11FC07" w14:textId="4DE05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3CB6" w14:textId="77777777" w:rsidTr="00503750">
        <w:tc>
          <w:tcPr>
            <w:tcW w:w="15685" w:type="dxa"/>
            <w:gridSpan w:val="12"/>
            <w:vAlign w:val="center"/>
          </w:tcPr>
          <w:p w14:paraId="4FAFB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5C7DA8" w14:textId="77777777" w:rsidTr="00503750">
        <w:tc>
          <w:tcPr>
            <w:tcW w:w="1944" w:type="dxa"/>
            <w:vAlign w:val="center"/>
          </w:tcPr>
          <w:p w14:paraId="225DD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917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BA1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000DE5" w14:textId="2FBBB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21C889" w14:textId="30086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16E80A" w14:textId="54A36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D0B148" w14:textId="56C2C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2DF558" w14:textId="5DEF6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9F0CF" w14:textId="62FA9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0805C0" w14:textId="74C0D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D15457" w14:textId="7F731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9D7349" w14:textId="1AA2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C46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4D4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20D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98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A5BCC4" w14:textId="6C141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475AC9" w14:textId="2294A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2919B" w14:textId="15025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48D72D" w14:textId="06D6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3BA74" w14:textId="4F99D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C4DD90" w14:textId="662E2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74CCF4" w14:textId="14595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E79F5B" w14:textId="59C50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D9436B" w14:textId="272FA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ED4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C1BF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EE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F4F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CF9DBE" w14:textId="33217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E34456" w14:textId="3C71D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C16790" w14:textId="42641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AEF4B9" w14:textId="1754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EF4F40" w14:textId="60EBB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00F69" w14:textId="6267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1BFBB8" w14:textId="7ACEE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94B41B" w14:textId="6611A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CE7016" w14:textId="4DE63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B60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202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7D1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6FC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2C1EB0" w14:textId="17459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A228C5" w14:textId="4E86B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02D772" w14:textId="168A0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00E00" w14:textId="61CCE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F5EAD2" w14:textId="5BEFB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E4571" w14:textId="01A69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FAE102" w14:textId="2B9EE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96E536" w14:textId="23C60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E44080" w14:textId="6283E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5F15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1FAD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C4D86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88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1F6896" w14:textId="64306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FC1403" w14:textId="5EFCA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98A8E9" w14:textId="36DE7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94A2BF" w14:textId="0F730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46AC1" w14:textId="50208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F04122" w14:textId="54166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FF9915" w14:textId="2C9E7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A08B7A" w14:textId="058B6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13A0C9" w14:textId="64B8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0C1436" w14:textId="6127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70499D" w14:textId="47816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8EA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CAE2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C0F56E" w14:textId="51CFB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945479" w14:textId="432F9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9AC27" w14:textId="20113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E3A4C" w14:textId="7F8DE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9F3F30" w14:textId="48AE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7FC83" w14:textId="1EDBC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AF12E4" w14:textId="55F93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74A4D9" w14:textId="3E4C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4E197" w14:textId="6B5BA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AF1FA5" w14:textId="76D9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5DC2DA" w14:textId="5F8D7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1D0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B57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3B57D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2A0D64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5A527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BD7D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65BF3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48D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7AC7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29F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D663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579F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246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4D2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B02A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A596D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B282C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F341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97DF6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62B94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3AB307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6AB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FC0F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9CE1F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B038812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96F4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A1F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305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A36D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187E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5CB7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554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8A68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AD5F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E4FB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315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68CD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3AA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138A1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BAA25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703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1051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AF9FC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3687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AF8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3DD2B6" w14:textId="77777777" w:rsidTr="00503750">
        <w:trPr>
          <w:trHeight w:val="1073"/>
        </w:trPr>
        <w:tc>
          <w:tcPr>
            <w:tcW w:w="3614" w:type="dxa"/>
            <w:vMerge/>
          </w:tcPr>
          <w:p w14:paraId="17A53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7CE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9FDA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2DDC1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60B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351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9D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B9D666B" w14:textId="77777777" w:rsidTr="00503750">
        <w:trPr>
          <w:trHeight w:val="283"/>
        </w:trPr>
        <w:tc>
          <w:tcPr>
            <w:tcW w:w="3614" w:type="dxa"/>
          </w:tcPr>
          <w:p w14:paraId="0AC95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74B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72F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1D4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1FB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EDB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A90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550F70" w14:textId="77777777" w:rsidTr="00503750">
        <w:trPr>
          <w:trHeight w:val="283"/>
        </w:trPr>
        <w:tc>
          <w:tcPr>
            <w:tcW w:w="3614" w:type="dxa"/>
          </w:tcPr>
          <w:p w14:paraId="106EF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A22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EA2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037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494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1D4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C33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C56D5A" w14:textId="77777777" w:rsidTr="00503750">
        <w:trPr>
          <w:trHeight w:val="283"/>
        </w:trPr>
        <w:tc>
          <w:tcPr>
            <w:tcW w:w="3614" w:type="dxa"/>
          </w:tcPr>
          <w:p w14:paraId="303E1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E66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25A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0D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FA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926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023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00DD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34CC0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C5F5C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82D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837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CAB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DC88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1EF9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F7E4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AD2F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AF0B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0CE9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61ACF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72B8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8CE3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9723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28F42D" w14:textId="40D1E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C5AC1" w14:textId="6CB65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29A57" w14:textId="0BB4A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8021A" w14:textId="04F9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57B15" w14:textId="3E937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FB417" w14:textId="51E2D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C9991" w14:textId="66AD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9C26E4" w14:textId="1B73A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681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F31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063415" w14:textId="5DA25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8DD8C" w14:textId="21F6B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82E7C" w14:textId="26383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C10BB" w14:textId="7A75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AACED" w14:textId="49967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8D584" w14:textId="12FDC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4057E" w14:textId="3297D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7372C3" w14:textId="6FF3A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954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C2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D88CB6" w14:textId="1A21E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B0793" w14:textId="4366B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E43A2" w14:textId="691DE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55E4A" w14:textId="3A725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F1ED2" w14:textId="346B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BE11EA" w14:textId="0CA0A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21D9D" w14:textId="0B3A2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F7078C" w14:textId="14365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863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6B3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AA9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1BD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C34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D55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B1B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4BF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88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7325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FE87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2903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797850" w14:textId="13BC5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94ADD" w14:textId="6468A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9C3CB" w14:textId="17A2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935D6" w14:textId="2920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32C94" w14:textId="6379B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221CC" w14:textId="41DA4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78EDD" w14:textId="2B1C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E08297" w14:textId="4D458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0C30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961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E215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15A7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DAC90A" w14:textId="390DC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F5195" w14:textId="1DDD7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9AFDF" w14:textId="62A3D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CE9AF" w14:textId="3F071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DB917" w14:textId="38775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26B04" w14:textId="3FBFF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0531D" w14:textId="1019A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D1777F" w14:textId="7AFF9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1A1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64C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5355E2" w14:textId="0C578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2689D" w14:textId="57228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42623" w14:textId="5DA08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7FFCE" w14:textId="41C4D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D5BAC" w14:textId="0B1E2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2CD84" w14:textId="36A58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340B4" w14:textId="2BFA5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62E0E" w14:textId="0B17A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D00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3C2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D21463B" w14:textId="225D6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03D40" w14:textId="43B8A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A5E72" w14:textId="4CDF2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61CF9" w14:textId="56923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24E6E" w14:textId="79B32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7A0DD" w14:textId="6D1E2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2FC07" w14:textId="383FA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1B65CB" w14:textId="0EF5C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D82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BC38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8CA2545" w14:textId="41CCD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47C5E" w14:textId="4CFC2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3F3BF" w14:textId="49D50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AB8CF" w14:textId="07888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0AF8B" w14:textId="3A81E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B593C" w14:textId="40568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B48A9" w14:textId="13E72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BF4A97" w14:textId="58310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049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B108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3CE6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1F72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6B3AE0" w14:textId="77D80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E951F" w14:textId="34905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B6F67" w14:textId="51E50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D6B2D" w14:textId="14613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5965B" w14:textId="4B019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6084F" w14:textId="0380E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9A413" w14:textId="5AD99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9863E3" w14:textId="57F76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6E3B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5F45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FDCC0F" w14:textId="6B28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A2E3E" w14:textId="0745D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1CF5B6" w14:textId="184D1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B2441" w14:textId="02914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AA2FC" w14:textId="60721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B816D" w14:textId="70E22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1114F" w14:textId="2968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71CDF5" w14:textId="23B1E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A56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37352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2FDB59D" w14:textId="2663911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A2D0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7AA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88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854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8A4A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D03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8AA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9515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612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77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B800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FCCD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CA7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A284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375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ADC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A52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D89D9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A23AB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7796C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DF65F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C67B13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057B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137D5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6126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BAFE6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627B5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1DE0B1" w14:textId="77777777" w:rsidTr="00503750">
        <w:trPr>
          <w:trHeight w:val="437"/>
        </w:trPr>
        <w:tc>
          <w:tcPr>
            <w:tcW w:w="2594" w:type="dxa"/>
          </w:tcPr>
          <w:p w14:paraId="2105B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35DE917" w14:textId="4BCA3E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C402A6" w14:textId="253706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EA69EB5" w14:textId="2793E2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2337BA" w14:textId="1D58CF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901798" w14:textId="77777777" w:rsidTr="00503750">
        <w:trPr>
          <w:trHeight w:val="420"/>
        </w:trPr>
        <w:tc>
          <w:tcPr>
            <w:tcW w:w="2594" w:type="dxa"/>
          </w:tcPr>
          <w:p w14:paraId="3041C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643ED70" w14:textId="382479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F8C544" w14:textId="0D30E4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B4AAE8" w14:textId="28E45F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0D3AA8" w14:textId="4BD9FA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820AF8" w14:textId="77777777" w:rsidTr="00503750">
        <w:trPr>
          <w:trHeight w:val="630"/>
        </w:trPr>
        <w:tc>
          <w:tcPr>
            <w:tcW w:w="2594" w:type="dxa"/>
          </w:tcPr>
          <w:p w14:paraId="6EE61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C08AEE7" w14:textId="0779A6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2A7C74" w14:textId="75A7BB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F5523F" w14:textId="2D5902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A610823" w14:textId="3BD38D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02CB96" w14:textId="77777777" w:rsidTr="00503750">
        <w:trPr>
          <w:trHeight w:val="420"/>
        </w:trPr>
        <w:tc>
          <w:tcPr>
            <w:tcW w:w="2594" w:type="dxa"/>
          </w:tcPr>
          <w:p w14:paraId="32EBA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57D512C" w14:textId="667EA8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9FBA90" w14:textId="68176E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C4D4EC" w14:textId="386A2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291477" w14:textId="724186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D67403" w14:textId="77777777" w:rsidTr="00503750">
        <w:trPr>
          <w:trHeight w:val="437"/>
        </w:trPr>
        <w:tc>
          <w:tcPr>
            <w:tcW w:w="2594" w:type="dxa"/>
          </w:tcPr>
          <w:p w14:paraId="6C48E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513B3A1" w14:textId="77F52B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DEF03F" w14:textId="604DE5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B362AC" w14:textId="4B090D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DD4CC1" w14:textId="7633C1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A5BE4B" w14:textId="77777777" w:rsidTr="00503750">
        <w:trPr>
          <w:trHeight w:val="420"/>
        </w:trPr>
        <w:tc>
          <w:tcPr>
            <w:tcW w:w="2594" w:type="dxa"/>
          </w:tcPr>
          <w:p w14:paraId="2C2D60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3CE491A" w14:textId="5E9C05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D7463B" w14:textId="0B60F9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AE32D5" w14:textId="7893AB6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E0D05A" w14:textId="7F3251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9824CE5" w14:textId="77777777" w:rsidR="00944C3D" w:rsidRDefault="00944C3D" w:rsidP="00944C3D">
      <w:pPr>
        <w:rPr>
          <w:rFonts w:ascii="Arial" w:hAnsi="Arial"/>
          <w:b/>
        </w:rPr>
      </w:pPr>
    </w:p>
    <w:p w14:paraId="66CC943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5BC264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15F67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40948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326F5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89CA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BB4E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311783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E161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12EF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CDC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1BFB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9A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03DD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F573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066A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591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08742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C0A8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B8C6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3CD2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05A3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FE898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971A3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79A5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8A6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4E7D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EDB9E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02D5C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A1CD280" w14:textId="77777777" w:rsidTr="00503750">
        <w:tc>
          <w:tcPr>
            <w:tcW w:w="2835" w:type="dxa"/>
            <w:vAlign w:val="center"/>
          </w:tcPr>
          <w:p w14:paraId="29CFD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6BE1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BD0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FB41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175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73E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89DFF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EC4610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CB0BED" w14:textId="1EFF76E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580E7" w14:textId="6F77613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EF6D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120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05783" w14:textId="55D19ED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BE3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F618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BEAA8BA" w14:textId="7E14F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7D857" w14:textId="4157E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34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77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0E8B3" w14:textId="24012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88CF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3D1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BE4EAC4" w14:textId="22025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F2491" w14:textId="1679A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A8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11F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3CFDFC" w14:textId="6A6DB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BB7A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7754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9AE8E23" w14:textId="0E2E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F851F" w14:textId="7BC67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2B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5AB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8B543F" w14:textId="31E07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77C5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312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E7C897" w14:textId="1A598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716C8" w14:textId="0D1BD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1C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E7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C28D6" w14:textId="0D489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DFBE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8EA3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D4CB311" w14:textId="6D99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E8D3C" w14:textId="5D306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D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8D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19DC3" w14:textId="16B7A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7D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5EA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5A5CDA" w14:textId="115651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8E007" w14:textId="0C5E29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A735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48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88DAE6" w14:textId="66B01B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C336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091F7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0091357" w14:textId="2D8056F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37B4DE" w14:textId="77777777" w:rsidR="00944C3D" w:rsidRDefault="00944C3D" w:rsidP="00944C3D">
      <w:pPr>
        <w:rPr>
          <w:rFonts w:ascii="Arial" w:hAnsi="Arial"/>
          <w:b/>
        </w:rPr>
      </w:pPr>
    </w:p>
    <w:p w14:paraId="6F226E5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7CC311" w14:textId="77777777" w:rsidTr="00503750">
        <w:tc>
          <w:tcPr>
            <w:tcW w:w="2835" w:type="dxa"/>
            <w:vAlign w:val="center"/>
          </w:tcPr>
          <w:p w14:paraId="16EF8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E890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A50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B653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F09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8FB4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FA3D2F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F544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F8A1F0B" w14:textId="1FEB2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5D532" w14:textId="4760D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09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FD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FC06F6" w14:textId="45F1E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B14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E27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C702121" w14:textId="34ACB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3DC3C" w14:textId="0B4AB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4B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B0A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3C00A" w14:textId="1C099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5E1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1AD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FC33CA9" w14:textId="2BE5D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AD665" w14:textId="5D364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FA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91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0B67D" w14:textId="26CC5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BDA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66C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090510" w14:textId="57791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3FB85" w14:textId="7B23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A50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E94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28ADAE" w14:textId="2072F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706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0C0F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0C480EF" w14:textId="64CB12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2F7F1" w14:textId="42F88D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9B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2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34F54" w14:textId="3B680D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8DDE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3600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0E3BCF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CD3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1883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3F117F" w14:textId="77777777" w:rsidTr="00503750">
        <w:trPr>
          <w:trHeight w:val="699"/>
        </w:trPr>
        <w:tc>
          <w:tcPr>
            <w:tcW w:w="3502" w:type="dxa"/>
            <w:vMerge/>
          </w:tcPr>
          <w:p w14:paraId="0BD4D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799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DCF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E2ABD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8F1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3522692" w14:textId="1AE5A4C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9E67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70EE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6E84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5D5322" w14:textId="284B9F9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4B22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B28FD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81F8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F143A5F" w14:textId="1E35995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101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4531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89D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E2B5F2F" w14:textId="77777777" w:rsidTr="00503750">
        <w:trPr>
          <w:trHeight w:val="593"/>
        </w:trPr>
        <w:tc>
          <w:tcPr>
            <w:tcW w:w="3497" w:type="dxa"/>
          </w:tcPr>
          <w:p w14:paraId="323BD1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E06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6B3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66FAC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EF8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FD35B51" w14:textId="08EBC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316D4" w14:textId="3540A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769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2BB4EC" w14:textId="67B057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8A564" w14:textId="27522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DB723" w14:textId="63D23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4BD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D92808" w14:textId="7C40BE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E1AC0D" w14:textId="084E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22CFD" w14:textId="15524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2B4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799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B5DBCB" w14:textId="3D812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DE479" w14:textId="6D17F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B54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0CE578" w14:textId="7DE9B9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BFD84" w14:textId="55BE3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C99162" w14:textId="27A0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827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3CBCA" w14:textId="7D5F0E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1DDB27" w14:textId="166F7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D27AF" w14:textId="5E4C3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645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14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FFD2C1A" w14:textId="74BAF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91D49C" w14:textId="0801F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8B3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F44D3C" w14:textId="1BCD56E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43D0A4" w14:textId="2C988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7CEE2" w14:textId="3ACE7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228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D8A6DC" w14:textId="775071A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8618A4" w14:textId="5B9A9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6C39CD" w14:textId="73631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1A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1064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A122FBB" w14:textId="2C2F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BE0CA0" w14:textId="0CB1D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349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D30C9E" w14:textId="064E52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97BF6C" w14:textId="306B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976AA6" w14:textId="37E42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BFF5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17592DF" w14:textId="11A01C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903C1E" w14:textId="07554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3333" w14:textId="4E7E3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C0C32B" w14:textId="77777777" w:rsidR="00944C3D" w:rsidRDefault="00944C3D" w:rsidP="00944C3D">
      <w:pPr>
        <w:rPr>
          <w:rFonts w:ascii="Arial" w:hAnsi="Arial"/>
          <w:b/>
        </w:rPr>
      </w:pPr>
    </w:p>
    <w:p w14:paraId="2B0C126D" w14:textId="77777777" w:rsidR="00944C3D" w:rsidRDefault="00944C3D" w:rsidP="00944C3D">
      <w:pPr>
        <w:rPr>
          <w:rFonts w:ascii="Arial" w:hAnsi="Arial"/>
          <w:b/>
        </w:rPr>
      </w:pPr>
    </w:p>
    <w:p w14:paraId="092BB638" w14:textId="77777777" w:rsidR="00944C3D" w:rsidRDefault="00944C3D" w:rsidP="00944C3D">
      <w:pPr>
        <w:rPr>
          <w:rFonts w:ascii="Arial" w:hAnsi="Arial"/>
          <w:b/>
        </w:rPr>
      </w:pPr>
    </w:p>
    <w:p w14:paraId="6CFA34EB" w14:textId="77777777" w:rsidR="00944C3D" w:rsidRDefault="00944C3D" w:rsidP="00944C3D">
      <w:pPr>
        <w:rPr>
          <w:rFonts w:ascii="Arial" w:hAnsi="Arial"/>
          <w:b/>
        </w:rPr>
      </w:pPr>
    </w:p>
    <w:p w14:paraId="55CD0C8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2EB39A00" w14:textId="77777777" w:rsidTr="00503750">
        <w:tc>
          <w:tcPr>
            <w:tcW w:w="2622" w:type="dxa"/>
            <w:vAlign w:val="center"/>
          </w:tcPr>
          <w:p w14:paraId="3665E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A45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4847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90F7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2627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6693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DECD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237E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5C19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133E3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27C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A2EB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47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C0966B6" w14:textId="1F3AD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B61514" w14:textId="13275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538C9E" w14:textId="4856A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6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045CF" w14:textId="02D75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2FEFB" w14:textId="77777777" w:rsidTr="00503750">
        <w:tc>
          <w:tcPr>
            <w:tcW w:w="2622" w:type="dxa"/>
            <w:vAlign w:val="center"/>
          </w:tcPr>
          <w:p w14:paraId="76444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961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08D0EB" w14:textId="795C6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43BECE" w14:textId="562D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FBD35B" w14:textId="4DCA1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82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430566" w14:textId="6A174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3EF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6CD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76547F" w14:textId="116B8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44516" w14:textId="047A3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2B1245" w14:textId="52A2E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689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F1776" w14:textId="33E36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A22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D85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3BB63E" w14:textId="25577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CB1ED9" w14:textId="6FD4E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B38C2" w14:textId="4D979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D4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8AF4E" w14:textId="3D947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BE550" w14:textId="77777777" w:rsidTr="00503750">
        <w:tc>
          <w:tcPr>
            <w:tcW w:w="2622" w:type="dxa"/>
            <w:vAlign w:val="center"/>
          </w:tcPr>
          <w:p w14:paraId="4E288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50A1DE7" w14:textId="22A4A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67681.00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29DBE4" w14:textId="568DE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20183.00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E5A3C8" w14:textId="496CE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3680.00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C8D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86B5F" w14:textId="3A187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84185.00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786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B92B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B51DF0" w14:textId="6CE9D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A4AF7" w14:textId="5087F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ACA35" w14:textId="46710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C4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D07CFB" w14:textId="416CC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ED297" w14:textId="77777777" w:rsidTr="00503750">
        <w:tc>
          <w:tcPr>
            <w:tcW w:w="2622" w:type="dxa"/>
            <w:vAlign w:val="center"/>
          </w:tcPr>
          <w:p w14:paraId="3CC5E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F93A3E3" w14:textId="507F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02F370" w14:textId="50C22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41DD77" w14:textId="01919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D9E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DFA7A" w14:textId="0D960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2370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51D48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02779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16A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0D3DDC" w14:textId="3705B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0B04E0" w14:textId="31524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6EB0D" w14:textId="5478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43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6A4A8" w14:textId="06B0B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8A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70E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7852182" w14:textId="0AA88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636E4D" w14:textId="0CB71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B4D26" w14:textId="646FA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1B8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40B9AB" w14:textId="3E291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7FD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0D2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230BDC4" w14:textId="7C5F9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CDAA1" w14:textId="52AF6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8BFE79" w14:textId="7BDE5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AE3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F439BE" w14:textId="27098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46D88" w14:textId="77777777" w:rsidTr="00503750">
        <w:tc>
          <w:tcPr>
            <w:tcW w:w="2622" w:type="dxa"/>
            <w:vAlign w:val="center"/>
          </w:tcPr>
          <w:p w14:paraId="47976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74EBC08" w14:textId="1CACA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903DEC" w14:textId="3EF5E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A4575C" w14:textId="6F7A4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82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906BD" w14:textId="7105C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6AC60" w14:textId="77777777" w:rsidTr="00503750">
        <w:tc>
          <w:tcPr>
            <w:tcW w:w="2622" w:type="dxa"/>
            <w:vAlign w:val="center"/>
          </w:tcPr>
          <w:p w14:paraId="0FFAD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43D2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BE9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316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601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E8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302F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1FA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9F65EE" w14:textId="2BF7BE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67681.00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1638E5" w14:textId="0CA1CB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20183.00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919671" w14:textId="6A1413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3680.00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451A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0677D6" w14:textId="058EB0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84185.00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9264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31D4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2E16A1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CA5BC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2B582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52B4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FEED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6B6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00906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E1EA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6B007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B084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D80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BEA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F01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861F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B73B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374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51B5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8246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819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599DB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1669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CCC9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562E5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823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1C0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BA221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AECC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A65F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AB083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481C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3D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8033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261D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C2C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8ADB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B99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4B5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14001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8A6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BB0EB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3094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530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AE0F9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0BCE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6C7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30DC3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AE6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FED6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074F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456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FBA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3F3B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20D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985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040A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CB40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EDD4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F122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791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4B3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F69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A32C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0E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C8CE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E162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8F6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744AD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67F4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58AA641" w14:textId="77777777" w:rsidTr="00503750">
        <w:tc>
          <w:tcPr>
            <w:tcW w:w="2835" w:type="dxa"/>
            <w:vAlign w:val="center"/>
          </w:tcPr>
          <w:p w14:paraId="332BB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FAE2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2021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C3C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6BE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4F63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6D627D9" w14:textId="77777777" w:rsidTr="00503750">
        <w:tc>
          <w:tcPr>
            <w:tcW w:w="2835" w:type="dxa"/>
            <w:vAlign w:val="center"/>
          </w:tcPr>
          <w:p w14:paraId="13190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2C78405" w14:textId="3ECE8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0942C" w14:textId="1DFC5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14C74" w14:textId="3A3D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3EC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E56164" w14:textId="7A785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7EDF5" w14:textId="77777777" w:rsidTr="00503750">
        <w:tc>
          <w:tcPr>
            <w:tcW w:w="2835" w:type="dxa"/>
            <w:vAlign w:val="center"/>
          </w:tcPr>
          <w:p w14:paraId="50C38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8126253" w14:textId="7DA1C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3154B" w14:textId="415BB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4C3ED" w14:textId="70E19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D2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38EBF" w14:textId="76583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3776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2F0AF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7CABF5" w14:textId="26C63C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DBDB5" w14:textId="131332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3A237" w14:textId="79DAC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313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15CD6" w14:textId="7820C3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F39AEDB" w14:textId="77777777" w:rsidTr="00503750">
        <w:tc>
          <w:tcPr>
            <w:tcW w:w="2835" w:type="dxa"/>
            <w:vAlign w:val="center"/>
          </w:tcPr>
          <w:p w14:paraId="12996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7E1D79" w14:textId="3B5B5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D5F8E" w14:textId="3B177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7B80E" w14:textId="51505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C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C7ECF" w14:textId="34876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27867" w14:textId="77777777" w:rsidTr="00503750">
        <w:tc>
          <w:tcPr>
            <w:tcW w:w="2835" w:type="dxa"/>
            <w:vAlign w:val="center"/>
          </w:tcPr>
          <w:p w14:paraId="02F5D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B6DB367" w14:textId="45A6B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84F5D" w14:textId="01E43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95E34" w14:textId="7AF2A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FC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CD96E3" w14:textId="2BD9F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9F07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571D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C5178DB" w14:textId="11339F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648F2" w14:textId="265F18F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9283A" w14:textId="3AD7AB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94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2BD57D" w14:textId="66A863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4CA6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7B70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5A64B9F" w14:textId="2B0D4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FCB1B" w14:textId="7D07E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FBB6D" w14:textId="6AB82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6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25FFD8" w14:textId="470EF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6494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A595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4677ACC" w14:textId="77777777" w:rsidTr="00503750">
        <w:tc>
          <w:tcPr>
            <w:tcW w:w="2552" w:type="dxa"/>
            <w:vAlign w:val="center"/>
          </w:tcPr>
          <w:p w14:paraId="24696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BBA0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9E3F0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8860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7BCE3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67611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0DEC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EB0A7DA" w14:textId="303DAB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A242924" w14:textId="1805AC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4B26D6" w14:textId="3CB467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61DDB00" w14:textId="0F1DA7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BB0F3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305B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E80FDF1" w14:textId="05BDA3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59AFAEA" w14:textId="34C26C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598C04C" w14:textId="0E3A3C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15DC8F" w14:textId="138C09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043DD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887D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2512F7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D504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179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2C5864D" w14:textId="77777777" w:rsidTr="00503750">
        <w:tc>
          <w:tcPr>
            <w:tcW w:w="4395" w:type="dxa"/>
            <w:vMerge/>
          </w:tcPr>
          <w:p w14:paraId="1F966F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3D6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85F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CF3E8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BE0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1771BC" w14:textId="3BA6A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99.00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731B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C00F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3AB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C9C0A11" w14:textId="1DF0F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-36.00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3B1C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AAAA2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22BB8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2450B09" w14:textId="46F6C2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C52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90FC9F" w14:textId="77777777" w:rsidTr="00503750">
        <w:tc>
          <w:tcPr>
            <w:tcW w:w="4395" w:type="dxa"/>
            <w:vAlign w:val="center"/>
          </w:tcPr>
          <w:p w14:paraId="344EF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4FB599C" w14:textId="42E44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A9A7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642D2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382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1914273" w14:textId="16C53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AF12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BDCA9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252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59E177" w14:textId="0EEC2F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2B7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DDDF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12C4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12B9D0" w14:textId="6F9A2D2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10606.00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6F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C84F8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A03A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D7EA2FC" w14:textId="77777777" w:rsidTr="00503750">
        <w:tc>
          <w:tcPr>
            <w:tcW w:w="4395" w:type="dxa"/>
            <w:vAlign w:val="center"/>
          </w:tcPr>
          <w:p w14:paraId="310334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F3AF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9BEA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B25D2E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E3F69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1C01A91" w14:textId="55F552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C7DAE9" w14:textId="786E22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18ED1A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5186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7A2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17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41310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0E11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9B85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13A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846E4D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0367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0B530BA" w14:textId="1162BD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1B3181" w14:textId="5A47793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ADDB4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2C641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ACBFF8E" w14:textId="71C906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7B092" w14:textId="2BACC0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63BE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984F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24D26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9ABF88" w14:textId="77777777" w:rsidTr="00503750">
        <w:tc>
          <w:tcPr>
            <w:tcW w:w="1843" w:type="dxa"/>
            <w:vAlign w:val="center"/>
          </w:tcPr>
          <w:p w14:paraId="68A924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FD01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4206B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AB706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A7862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761F6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42760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E57452" w14:textId="77777777" w:rsidTr="00503750">
        <w:tc>
          <w:tcPr>
            <w:tcW w:w="1843" w:type="dxa"/>
            <w:vAlign w:val="center"/>
          </w:tcPr>
          <w:p w14:paraId="4CB2B4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ED4A1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456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84C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02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986C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8741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3127D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AC4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A4D31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67B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A05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AC6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138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771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7BF435" w14:textId="77777777" w:rsidTr="00503750">
        <w:tc>
          <w:tcPr>
            <w:tcW w:w="1843" w:type="dxa"/>
            <w:vAlign w:val="center"/>
          </w:tcPr>
          <w:p w14:paraId="51D17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C4FE8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9553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A2D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9BAB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000D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6D7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5272C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C548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1AC15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C3E5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3C65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05B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800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73C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5D69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D0922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28A6B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C0B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3514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54F2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E83E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C1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6C7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FF16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5CCE248" w14:textId="77777777" w:rsidTr="00503750">
        <w:trPr>
          <w:trHeight w:val="664"/>
        </w:trPr>
        <w:tc>
          <w:tcPr>
            <w:tcW w:w="3372" w:type="dxa"/>
          </w:tcPr>
          <w:p w14:paraId="460367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B917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B416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F2A8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1D5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28097A" w14:textId="171F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00636A" w14:textId="4597B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6280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252289" w14:textId="4C510E3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AA9D43" w14:textId="430B2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F5B8" w14:textId="37906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61BE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EDE386" w14:textId="4AEBEA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3E849D" w14:textId="09A1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25B52" w14:textId="646E9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382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0A23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BFAD56A" w14:textId="5A1F8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DA1350" w14:textId="2070E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5A0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BDF67" w14:textId="48193D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666A1" w14:textId="0BFB4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5C2433" w14:textId="7AED9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E93F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E3AFA28" w14:textId="361A0A7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9B90AB" w14:textId="2F975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09DC8C" w14:textId="50FC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5F51E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D60FB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D429025" w14:textId="77777777" w:rsidTr="00503750">
        <w:tc>
          <w:tcPr>
            <w:tcW w:w="2835" w:type="dxa"/>
            <w:vAlign w:val="center"/>
          </w:tcPr>
          <w:p w14:paraId="3424CE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30166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7C7C7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402D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71F0D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D6A09AE" w14:textId="77777777" w:rsidTr="00503750">
        <w:tc>
          <w:tcPr>
            <w:tcW w:w="2835" w:type="dxa"/>
          </w:tcPr>
          <w:p w14:paraId="1DA098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04AE9F" w14:textId="5DA56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ABCA81" w14:textId="42C40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467F1" w14:textId="2109F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94616B" w14:textId="74993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D539C" w14:textId="77777777" w:rsidTr="00503750">
        <w:tc>
          <w:tcPr>
            <w:tcW w:w="2835" w:type="dxa"/>
          </w:tcPr>
          <w:p w14:paraId="180240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7D34EB" w14:textId="572C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63EE8B" w14:textId="60DEF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C315CC" w14:textId="10830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282201" w14:textId="4A79A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ED09BB" w14:textId="77777777" w:rsidTr="00503750">
        <w:tc>
          <w:tcPr>
            <w:tcW w:w="2835" w:type="dxa"/>
          </w:tcPr>
          <w:p w14:paraId="606D59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E205D52" w14:textId="7EFB0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A90CC6" w14:textId="003E0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5BD6AD" w14:textId="6D036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47A760" w14:textId="5795E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6D89CB" w14:textId="77777777" w:rsidTr="00503750">
        <w:tc>
          <w:tcPr>
            <w:tcW w:w="2835" w:type="dxa"/>
            <w:vAlign w:val="center"/>
          </w:tcPr>
          <w:p w14:paraId="739B2E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35440DE" w14:textId="24AE0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94010" w14:textId="1FA0E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BA796" w14:textId="4E293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C91669" w14:textId="1F50C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AC06B8" w14:textId="77777777" w:rsidTr="00503750">
        <w:tc>
          <w:tcPr>
            <w:tcW w:w="2835" w:type="dxa"/>
            <w:vAlign w:val="center"/>
          </w:tcPr>
          <w:p w14:paraId="364C0D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BA889B" w14:textId="11803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1763F1" w14:textId="3ECE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21940" w14:textId="6383A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F7A19" w14:textId="3B7D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2B32AC" w14:textId="77777777" w:rsidTr="00503750">
        <w:tc>
          <w:tcPr>
            <w:tcW w:w="2835" w:type="dxa"/>
          </w:tcPr>
          <w:p w14:paraId="648AA1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55FB19C" w14:textId="22B2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2D6D70" w14:textId="2684C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CC2B44" w14:textId="460E0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A4B7C7" w14:textId="66A09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B125B" w14:textId="77777777" w:rsidTr="00503750">
        <w:tc>
          <w:tcPr>
            <w:tcW w:w="2835" w:type="dxa"/>
          </w:tcPr>
          <w:p w14:paraId="3143C1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F5413BC" w14:textId="0369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5CE7E" w14:textId="275DF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F7E48" w14:textId="4177D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AC6713" w14:textId="3D3AA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E73854" w14:textId="77777777" w:rsidTr="00503750">
        <w:tc>
          <w:tcPr>
            <w:tcW w:w="2835" w:type="dxa"/>
          </w:tcPr>
          <w:p w14:paraId="2DFBE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E74DAC" w14:textId="275E3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9BA17D" w14:textId="7A6DC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F28BB" w14:textId="72DC5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1A4C21" w14:textId="4D35E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6893AE" w14:textId="77777777" w:rsidR="00944C3D" w:rsidRDefault="00944C3D" w:rsidP="00944C3D">
      <w:pPr>
        <w:rPr>
          <w:rFonts w:ascii="Arial" w:hAnsi="Arial"/>
          <w:b/>
        </w:rPr>
      </w:pPr>
    </w:p>
    <w:p w14:paraId="3DF657A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7D3B4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8D42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C30FE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EAD11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888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23DC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5C5797" w14:textId="77777777" w:rsidTr="00503750">
        <w:trPr>
          <w:trHeight w:val="443"/>
        </w:trPr>
        <w:tc>
          <w:tcPr>
            <w:tcW w:w="2560" w:type="dxa"/>
          </w:tcPr>
          <w:p w14:paraId="0FCBEB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D1CFF2D" w14:textId="08ACA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762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797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076FE4" w14:textId="5D4D1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D4C7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7992C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5D373E" w14:textId="3CA3A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1D3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3CD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0E6F68" w14:textId="1E863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EE046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0176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2C492B" w14:textId="1178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FFD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0F3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E2EEBF" w14:textId="6C5DD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96C03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B2CD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1660236" w14:textId="451AC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6FB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7BA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0D8AE8" w14:textId="69E55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816CF" w14:textId="77777777" w:rsidR="00944C3D" w:rsidRDefault="00944C3D" w:rsidP="00944C3D">
      <w:pPr>
        <w:rPr>
          <w:rFonts w:ascii="Arial" w:hAnsi="Arial"/>
          <w:b/>
        </w:rPr>
      </w:pPr>
    </w:p>
    <w:p w14:paraId="4E6FB21B" w14:textId="77777777" w:rsidR="00944C3D" w:rsidRDefault="00944C3D" w:rsidP="00944C3D">
      <w:pPr>
        <w:rPr>
          <w:rFonts w:ascii="Arial" w:hAnsi="Arial"/>
          <w:b/>
        </w:rPr>
      </w:pPr>
    </w:p>
    <w:p w14:paraId="2E10846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AB486C3" w14:textId="77777777" w:rsidR="00944C3D" w:rsidRDefault="00944C3D" w:rsidP="00944C3D">
      <w:pPr>
        <w:rPr>
          <w:rFonts w:ascii="Arial" w:hAnsi="Arial"/>
          <w:b/>
        </w:rPr>
      </w:pPr>
    </w:p>
    <w:p w14:paraId="0AA2BF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7EF865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0A426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46354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1B92C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8CF8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00F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B24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760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139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313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5A00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CA73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4D904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0046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A7E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4F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A4111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3156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03BB61" w14:textId="77777777" w:rsidTr="00503750">
        <w:trPr>
          <w:trHeight w:val="677"/>
        </w:trPr>
        <w:tc>
          <w:tcPr>
            <w:tcW w:w="3358" w:type="dxa"/>
          </w:tcPr>
          <w:p w14:paraId="76DFE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8D91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17B1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FE98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3838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1DA94CE" w14:textId="7D94F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8B746F" w14:textId="1E54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86D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36A9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1A5CAE" w14:textId="7B4A6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62287E" w14:textId="4D2DF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337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208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F3CDD35" w14:textId="37512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EE9FB" w14:textId="281F5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44DC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49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1B4E1E" w14:textId="7F692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090EB" w14:textId="3121A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58D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F9B348" w14:textId="67F673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5FD8C6" w14:textId="4D568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C1B71" w14:textId="4F26D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8E6B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082EA1F" w14:textId="43EB39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5C92A3" w14:textId="73050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235DC" w14:textId="2DCF6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07608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1007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B1DA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F3BA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A3A67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7F47F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B19F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77B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7575D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F79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8586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6E87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37C6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BC6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01F9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DBC0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7586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B03B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607C6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E00F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1AE5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8932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62447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9252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F85A0C1" w14:textId="1DA04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74C97A" w14:textId="03919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C7215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E90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2F14C64" w14:textId="727AC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0C668D" w14:textId="61BAC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9B726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56D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DC5EF5" w14:textId="7C7A2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33B45F" w14:textId="4E04C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6B3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80EE14" w14:textId="4F5EDD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3A3722" w14:textId="1D7C2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61D0DF" w14:textId="1D81C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A269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C6B9AAD" w14:textId="3FA003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19B8FD" w14:textId="26A05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DA8919" w14:textId="528B1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897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264F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5D0B9C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EBE07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B3D5B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BE54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AFFF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7331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53356C1" w14:textId="4E9EA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4132A" w14:textId="4BC13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9DB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D8C3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C78887" w14:textId="34719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CD7CCE" w14:textId="5E00D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D097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B60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7BDCBAE" w14:textId="5E008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3BC3BB" w14:textId="58DA9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45F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51F187" w14:textId="10097A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ABBFEE" w14:textId="5FFF2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EED8EB" w14:textId="609D3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8754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CF9653" w14:textId="07712E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C6C12C" w14:textId="55CB0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D98B6" w14:textId="01069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87111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A8387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2152B90" w14:textId="77777777" w:rsidTr="00503750">
        <w:tc>
          <w:tcPr>
            <w:tcW w:w="3686" w:type="dxa"/>
            <w:vAlign w:val="center"/>
          </w:tcPr>
          <w:p w14:paraId="268BDA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50A1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6637F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A71DE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35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90C8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670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5716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7A5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211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7D2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FAFB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1710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E8D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F4A2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1C679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99747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91EC2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BF99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68D95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41C9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266CB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9BBE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D902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E5BC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DD4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34113B0" w14:textId="0575A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9D12C4" w14:textId="2F073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7491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6FD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420C193" w14:textId="6C9E0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AED028" w14:textId="3A9C4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E30F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078E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0D5FA" w14:textId="0B2B0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DD76C" w14:textId="3EB90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706AE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092868" w14:textId="150A57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5FEBDC" w14:textId="61F97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E814BD" w14:textId="3E2DA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48E8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6C119E0" w14:textId="23D6D6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0A5B93" w14:textId="6C93C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67EEE4" w14:textId="5A928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1C81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1B93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4C1E8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320B3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3C9B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238AB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9319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8945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4DD28C" w14:textId="2F9E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827E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38D4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343282" w14:textId="75CB9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21EC4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2C22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4357DA6" w14:textId="6C549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67E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72F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D8ADF6" w14:textId="7CD25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A15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8F1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9845ABE" w14:textId="40BA6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A6A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48C6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9F2D677" w14:textId="0B30C9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670241" w14:textId="77777777" w:rsidR="00944C3D" w:rsidRDefault="00944C3D" w:rsidP="00944C3D">
      <w:pPr>
        <w:rPr>
          <w:sz w:val="22"/>
          <w:szCs w:val="22"/>
        </w:rPr>
      </w:pPr>
    </w:p>
    <w:p w14:paraId="5ECE5845" w14:textId="77777777" w:rsidR="00944C3D" w:rsidRDefault="00944C3D" w:rsidP="00944C3D">
      <w:pPr>
        <w:rPr>
          <w:sz w:val="22"/>
          <w:szCs w:val="22"/>
        </w:rPr>
      </w:pPr>
    </w:p>
    <w:p w14:paraId="2D1D35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88C90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E93F552" w14:textId="68B9593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D3708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055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CB8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921F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BAB9C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DF8D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356A9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B472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01765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1B26A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A41403" w14:textId="7A84B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A0985A" w14:textId="2CAA1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A30F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2579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A800C1" w14:textId="0FD7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31DAC8" w14:textId="78F04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B40F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911B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2C7D1BC" w14:textId="6D090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5F77C" w14:textId="4CC1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6A8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248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7217F0C" w14:textId="2C737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13AED3" w14:textId="53AC2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AE2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2393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DABA39" w14:textId="2DDFC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26F473" w14:textId="644DE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BC1D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31E7DB" w14:textId="02A9CA1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8A6BC" w14:textId="0A84B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413C88" w14:textId="5B94F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30DA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7B627CB" w14:textId="039FEF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2218891" w14:textId="3C919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80D2C7" w14:textId="16B43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CFF6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2D41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AE5C5E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3AD6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F3C90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179DB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DD039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E67F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4BF7EC7" w14:textId="51B04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F81B7" w14:textId="1D9B5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8BF3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2C4C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68C3070" w14:textId="75657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B2735" w14:textId="7D670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D962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F6ED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C098833" w14:textId="103FF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BAF1C1" w14:textId="584C1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FB3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9A91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DD3425" w14:textId="25B13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2663CE" w14:textId="239BD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731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14ABB4" w14:textId="2D408AA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0BD1C8" w14:textId="6F232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7BEB1B" w14:textId="58CB1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FC74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3746D3" w14:textId="520CBB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A4F0FB" w14:textId="4801D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BDAF58" w14:textId="6287C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03002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10E0873" w14:textId="7CE167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66F53A" w14:textId="378C8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DA768E" w14:textId="58C8B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2A9F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82D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0C7F31" w14:textId="15206D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784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03C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CFFB19A" w14:textId="1811CFC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84D45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490B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10987E" w14:textId="7E5BCF9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FB6F5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D1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B513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5D82B15" w14:textId="77777777" w:rsidR="00944C3D" w:rsidRPr="003607F0" w:rsidRDefault="00944C3D" w:rsidP="00944C3D"/>
    <w:p w14:paraId="00F9BEF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1E3C8" w14:textId="77777777" w:rsidR="00FF7EEC" w:rsidRDefault="00FF7EEC">
      <w:r>
        <w:separator/>
      </w:r>
    </w:p>
  </w:endnote>
  <w:endnote w:type="continuationSeparator" w:id="0">
    <w:p w14:paraId="07635EBA" w14:textId="77777777" w:rsidR="00FF7EEC" w:rsidRDefault="00FF7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44FB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1A311E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3CEC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0FD86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13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4FEBB0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87BC2" w14:textId="77777777" w:rsidR="00FF7EEC" w:rsidRDefault="00FF7EEC">
      <w:r>
        <w:separator/>
      </w:r>
    </w:p>
  </w:footnote>
  <w:footnote w:type="continuationSeparator" w:id="0">
    <w:p w14:paraId="013D0C3C" w14:textId="77777777" w:rsidR="00FF7EEC" w:rsidRDefault="00FF7E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6159147">
    <w:abstractNumId w:val="13"/>
  </w:num>
  <w:num w:numId="2" w16cid:durableId="823201780">
    <w:abstractNumId w:val="17"/>
  </w:num>
  <w:num w:numId="3" w16cid:durableId="335696587">
    <w:abstractNumId w:val="8"/>
  </w:num>
  <w:num w:numId="4" w16cid:durableId="1018317578">
    <w:abstractNumId w:val="7"/>
  </w:num>
  <w:num w:numId="5" w16cid:durableId="814178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217899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7309957">
    <w:abstractNumId w:val="20"/>
  </w:num>
  <w:num w:numId="8" w16cid:durableId="894508956">
    <w:abstractNumId w:val="10"/>
  </w:num>
  <w:num w:numId="9" w16cid:durableId="372314019">
    <w:abstractNumId w:val="0"/>
  </w:num>
  <w:num w:numId="10" w16cid:durableId="2114788899">
    <w:abstractNumId w:val="19"/>
  </w:num>
  <w:num w:numId="11" w16cid:durableId="155461068">
    <w:abstractNumId w:val="6"/>
  </w:num>
  <w:num w:numId="12" w16cid:durableId="1731344438">
    <w:abstractNumId w:val="9"/>
  </w:num>
  <w:num w:numId="13" w16cid:durableId="142626415">
    <w:abstractNumId w:val="12"/>
  </w:num>
  <w:num w:numId="14" w16cid:durableId="1793010397">
    <w:abstractNumId w:val="15"/>
  </w:num>
  <w:num w:numId="15" w16cid:durableId="1808619289">
    <w:abstractNumId w:val="14"/>
  </w:num>
  <w:num w:numId="16" w16cid:durableId="1330213272">
    <w:abstractNumId w:val="2"/>
  </w:num>
  <w:num w:numId="17" w16cid:durableId="1361861043">
    <w:abstractNumId w:val="4"/>
  </w:num>
  <w:num w:numId="18" w16cid:durableId="2004121530">
    <w:abstractNumId w:val="11"/>
  </w:num>
  <w:num w:numId="19" w16cid:durableId="1642998332">
    <w:abstractNumId w:val="5"/>
  </w:num>
  <w:num w:numId="20" w16cid:durableId="1464231951">
    <w:abstractNumId w:val="18"/>
  </w:num>
  <w:num w:numId="21" w16cid:durableId="20918548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45"/>
    <w:docVar w:name="arg2" w:val="Driver=asa17;DBF=D:\anasoft\data\tebys.db;DBN=tebys;ENG=SQL17;commlinks=TCPIP{ip=192.168.1.241};uid=kostelna;con=finus(12.0);pwd=Marec2023"/>
    <w:docVar w:name="arg3" w:val="4067334"/>
    <w:docVar w:name="arg4" w:val="C:\Users\kostelna\AppData\Local\Temp\3348797.doc"/>
    <w:docVar w:name="arg5" w:val="1"/>
  </w:docVars>
  <w:rsids>
    <w:rsidRoot w:val="00034F75"/>
    <w:rsid w:val="00011EDC"/>
    <w:rsid w:val="000234F7"/>
    <w:rsid w:val="0002470E"/>
    <w:rsid w:val="00030DEB"/>
    <w:rsid w:val="00034F75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354A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1D6C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  <w:rsid w:val="00FF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F43A52"/>
  <w15:docId w15:val="{81360FD8-D6C9-48C4-A0AE-DB8EDA2E0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5335</Words>
  <Characters>30413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2</cp:revision>
  <cp:lastPrinted>2009-07-30T10:15:00Z</cp:lastPrinted>
  <dcterms:created xsi:type="dcterms:W3CDTF">2026-02-23T09:14:00Z</dcterms:created>
  <dcterms:modified xsi:type="dcterms:W3CDTF">2026-02-23T09:14:00Z</dcterms:modified>
</cp:coreProperties>
</file>