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01876B1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7C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A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C9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4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7C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86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9F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9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D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9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BA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F4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C8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C5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97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13C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0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7A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5B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7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32D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5D63E83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456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624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106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223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330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617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BEF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083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66A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E55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9AE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88D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47A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AF9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A05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7EA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5E7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934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FAF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F7D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F93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F31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055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2F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07E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B2B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A07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2977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753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887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422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A2C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962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4D0C8C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198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F90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194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9C9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FD3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842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353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212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0C1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9E9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049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306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24F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8AD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231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EF8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2C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C99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435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7B8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44C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A25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7BD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C36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573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64C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08C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9B4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B9E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AAB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A7E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41F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4C3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EF4989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5CA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D58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784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26A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065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0B2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C52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7AB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4B2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36A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AB2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F5F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65C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456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EC0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47E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E99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8C3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5C0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6D1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055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A35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B2C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183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D2E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09A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28B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5A3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9A0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2BA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296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CAA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2FB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9E452B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E5C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5D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B1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4E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72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B9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68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0F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62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D2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CD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79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92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71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EE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E63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73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E8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EB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18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69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4B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EF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EE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126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E91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F0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F0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78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28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18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D8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9B7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34138FE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56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6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2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6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DE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7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8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07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EE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6E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AD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98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C6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AA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F85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A6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FAF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8D2E7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86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095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3E2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9C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BB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0E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E6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C0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472B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03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A6C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730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1B36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4BD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E9D4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83D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77D8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BF68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2308D6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C7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8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6D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1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DF0D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22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0F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70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51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2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7D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D8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7C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E9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B5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E47F4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2E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AD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3A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DB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5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EA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8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34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510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5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DE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E8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7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BF0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B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4108D5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A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D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49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25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93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69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26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5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0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4E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49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BA71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E5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54F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AB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73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FF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B8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C0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7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A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1E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E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1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B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6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0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4F20E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7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4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82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2D3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6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19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CB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4A3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DBE4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85C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D0E5AD" w14:textId="3797C686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81B8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3EED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8DA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BCD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C7F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47B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04F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23E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E0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41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95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1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07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A6D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82D9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07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62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74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53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22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06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6AA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81A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69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F7AF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3D3FB8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513D3FB8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3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97D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D5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608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84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9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54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7F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F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06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4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9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0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9086B3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CF91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063C3F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BD8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1E1FB9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7D1E1FB9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071F3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1CD071F3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4255D4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194255D4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BF8FB" w14:textId="2D0C882E" w:rsidR="000B647F" w:rsidRDefault="000B647F" w:rsidP="00944C3D">
                                  <w:fldSimple w:instr=" MERGEFIELD  aDMOD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510BF8FB" w14:textId="2D0C882E" w:rsidR="000B647F" w:rsidRDefault="000B647F" w:rsidP="00944C3D">
                            <w:fldSimple w:instr=" MERGEFIELD  aDMOD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C96579" w14:textId="5E4E8DC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7DC96579" w14:textId="5E4E8DC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C4177" w14:textId="38EFC3CE" w:rsidR="000B647F" w:rsidRDefault="000B647F" w:rsidP="00944C3D">
                                  <w:fldSimple w:instr=" MERGEFIELD  aDRD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61CC4177" w14:textId="38EFC3CE" w:rsidR="000B647F" w:rsidRDefault="000B647F" w:rsidP="00944C3D">
                            <w:fldSimple w:instr=" MERGEFIELD  aDRD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A214E" w14:textId="79600F1E" w:rsidR="000B647F" w:rsidRDefault="000B647F" w:rsidP="00944C3D">
                                  <w:fldSimple w:instr=" MERGEFIELD  aDMD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1A3A214E" w14:textId="79600F1E" w:rsidR="000B647F" w:rsidRDefault="000B647F" w:rsidP="00944C3D">
                            <w:fldSimple w:instr=" MERGEFIELD  aDMD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A1D0F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EDB57C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FC3F77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8C8849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348C8849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86082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73186082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0AC7C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43D0AC7C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5625E7" w14:textId="1C333B7A" w:rsidR="000B647F" w:rsidRDefault="000B647F" w:rsidP="00944C3D">
                                  <w:fldSimple w:instr=" MERGEFIELD  aDRDO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435625E7" w14:textId="1C333B7A" w:rsidR="000B647F" w:rsidRDefault="000B647F" w:rsidP="00944C3D">
                            <w:fldSimple w:instr=" MERGEFIELD  aDRDO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D56A0" w14:textId="10314E4F" w:rsidR="000B647F" w:rsidRDefault="000B647F" w:rsidP="00944C3D">
                                  <w:fldSimple w:instr=" MERGEFIELD  aDMD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191D56A0" w14:textId="10314E4F" w:rsidR="000B647F" w:rsidRDefault="000B647F" w:rsidP="00944C3D">
                            <w:fldSimple w:instr=" MERGEFIELD  aDMD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1F6F6" w14:textId="16CA28E8" w:rsidR="000B647F" w:rsidRDefault="000B647F" w:rsidP="00944C3D">
                                  <w:fldSimple w:instr=" MERGEFIELD  aDROD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77A1F6F6" w14:textId="16CA28E8" w:rsidR="000B647F" w:rsidRDefault="000B647F" w:rsidP="00944C3D">
                            <w:fldSimple w:instr=" MERGEFIELD  aDROD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ABD55" w14:textId="7795968D" w:rsidR="000B647F" w:rsidRDefault="000B647F" w:rsidP="00944C3D">
                                  <w:fldSimple w:instr=" MERGEFIELD  aDMOD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6E3ABD55" w14:textId="7795968D" w:rsidR="000B647F" w:rsidRDefault="000B647F" w:rsidP="00944C3D">
                            <w:fldSimple w:instr=" MERGEFIELD  aDMOD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F864B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33CC961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02B8E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04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B70E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59D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32C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1B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57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9A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6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14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8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C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A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8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3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83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268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1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36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F4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06D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23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68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D8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C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9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9C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381CA6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08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A71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5AF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A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C7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C3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9F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2E8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8A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F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50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61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86F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F4D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81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9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FE1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0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A79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9B1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44A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BA4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AF5D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FE3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1D3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88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A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46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09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8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D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D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8D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E3D01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15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9D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1A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03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4D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1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3D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C6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0D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57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C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D2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B4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2A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0D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4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E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C0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27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20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6E695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7B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B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F8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B1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0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A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9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CE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63FA4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EC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6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AD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79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BD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C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5A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04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91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F1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27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C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3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317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64A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CA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1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E32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C6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76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0D49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C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0D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6C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A7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3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F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C0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BF311D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7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76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5C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FF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7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33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3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99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2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F6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B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26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E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8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4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115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49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CA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CA3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99B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DBE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45A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35A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C02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642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E6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7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9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59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3D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EA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9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D2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939EDB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69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D8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BB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0D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0F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6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88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8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20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D0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B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9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3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DE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952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0A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8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A7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A1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ECB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3A2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C3E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6AB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2EC1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B83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FE26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E2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BD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0E098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28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70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6407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2FC6407B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5B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9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5B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2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02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64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97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15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5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F3FB6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38F3FB6A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41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99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08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D9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64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BE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D6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78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28D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F1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21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0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CC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EF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66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1A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B1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B9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F5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52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72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8D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BE8A7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FFC7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8D4860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C272B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C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2F1BD" w14:textId="029FF79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36131318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5462F1BD" w14:textId="029FF79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36131318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F2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8B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2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A4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A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C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B2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79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0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AC7283" w14:textId="1BA357E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2021702837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31AC7283" w14:textId="1BA357E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2021702837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39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6F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2D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C1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5D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D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10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2A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10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6E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20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21D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90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5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C95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59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829C68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A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B72F8D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4C1D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D0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29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F0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3D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A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04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0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D4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9E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86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854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52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95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CD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3F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1440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1D9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C97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F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D27D9A" w14:textId="0CC50EB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domu s.č.319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26D27D9A" w14:textId="0CC50EB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domu s.č.319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F2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42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AD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17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EE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4A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6E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C7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6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33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8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4F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8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8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3C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11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64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2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EBD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E1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44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7F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2C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5B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B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9A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CC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B9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CF0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5EB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0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C1870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19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A38B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AAE2C9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36F10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5F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39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C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DA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F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D7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A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DB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A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C6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7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66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9C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A5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85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DA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004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DE7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46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A5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D6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B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F9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DAEA55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386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F1285E" w14:textId="0E9C59E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Súdna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6BF1285E" w14:textId="0E9C59E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Súdna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8F1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28D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8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57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2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CD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93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3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E9F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B8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46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A2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5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34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74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D9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9B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03B2B" w14:textId="7DD3EA05" w:rsidR="000B647F" w:rsidRDefault="000B647F" w:rsidP="00944C3D">
                                  <w:fldSimple w:instr=" MERGEFIELD  aSUB_ULICA_CISLO  \* MERGEFORMAT ">
                                    <w:r w:rsidR="00034F75" w:rsidRPr="00034F75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319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1B803B2B" w14:textId="7DD3EA05" w:rsidR="000B647F" w:rsidRDefault="000B647F" w:rsidP="00944C3D">
                            <w:fldSimple w:instr=" MERGEFIELD  aSUB_ULICA_CISLO  \* MERGEFORMAT ">
                              <w:r w:rsidR="00034F75" w:rsidRPr="00034F75">
                                <w:rPr>
                                  <w:rFonts w:ascii="Arial" w:hAnsi="Arial" w:cs="Arial"/>
                                  <w:noProof/>
                                </w:rPr>
                                <w:t>319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8B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778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68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9E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A6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A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FB292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A4C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B2A67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8E5B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FF267D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1186775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8C2B5" w14:textId="176B4C4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1518C2B5" w14:textId="176B4C4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91101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DE68E" w14:textId="4CDC492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034F75" w:rsidRPr="00326227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79EDE68E" w14:textId="4CDC492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034F75" w:rsidRPr="00326227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9C8B4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984B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3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5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A37C0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3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5312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6170E4" w14:textId="03C8676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066170E4" w14:textId="03C8676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B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39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A86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5F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059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DCD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14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F8A78F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E4F2BF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72DCA" w14:textId="3A33E0F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73272DCA" w14:textId="3A33E0F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5772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75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F0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6E4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5F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0B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B8D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4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F60B3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FD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0F14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E84849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CDF420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37B324" w14:textId="734B2C7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4C37B324" w14:textId="734B2C7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F5416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DB59C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C10BC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C3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ECD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C6B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51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3F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016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D4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2A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5E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0D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46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9F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2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C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CF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FB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1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4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FA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A0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A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FA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2A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1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2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31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4577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1A29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ABAE5E" w14:textId="0600CA6C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034F75">
              <w:rPr>
                <w:rFonts w:ascii="Arial" w:hAnsi="Arial"/>
                <w:lang w:eastAsia="sk-SK"/>
              </w:rPr>
              <w:t>23.2.2026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4D3D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3804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073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60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98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612673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F47E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81E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A3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84D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380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0662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D2A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0FFA7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0FB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9A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56F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88B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496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8545B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75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BDE92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075F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395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F10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0A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F83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F246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6D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38C61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6D2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24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2F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82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BE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1E29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A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88F23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1393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921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678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B9C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570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9C1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4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1A611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49E0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853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7D6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065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469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A5CF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FB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D8BD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0C14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504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159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B4E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ECF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C69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E53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0EFBF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63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5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1D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60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A08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E61003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52F4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6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8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F8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E9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82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CFD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C2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19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EB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7B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DB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68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A8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2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8A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16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88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B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A1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D3A0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73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D3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6AE57791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0028D60A" w14:textId="77777777" w:rsidR="00944C3D" w:rsidRDefault="00944C3D" w:rsidP="00944C3D">
      <w:pPr>
        <w:rPr>
          <w:rFonts w:ascii="Arial" w:hAnsi="Arial"/>
        </w:rPr>
      </w:pPr>
    </w:p>
    <w:p w14:paraId="39A7E186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7883ABBE" w14:textId="450EBFA5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6E608CFC" w14:textId="61DB02EB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090D8E38" w14:textId="2A0BD36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815B8C2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245DD015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662240C2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E0474C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4C016E4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6DF1890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AC981B3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B1B384E" w14:textId="18171489" w:rsidR="00944C3D" w:rsidRPr="008D0433" w:rsidRDefault="00034F75" w:rsidP="005037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Samáková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Marta </w:t>
            </w:r>
          </w:p>
        </w:tc>
        <w:tc>
          <w:tcPr>
            <w:tcW w:w="3260" w:type="dxa"/>
            <w:vAlign w:val="center"/>
          </w:tcPr>
          <w:p w14:paraId="6E4BDC67" w14:textId="0631BA45" w:rsidR="00944C3D" w:rsidRPr="008D0433" w:rsidRDefault="00034F75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štatutár</w:t>
            </w:r>
          </w:p>
        </w:tc>
        <w:tc>
          <w:tcPr>
            <w:tcW w:w="2835" w:type="dxa"/>
            <w:vAlign w:val="center"/>
          </w:tcPr>
          <w:p w14:paraId="6F5353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9577435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F818E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85092D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61EDE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B3B53B3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5B12057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D69B6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B93AC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06B4A0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024C1341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3B8B4FC6" w14:textId="22B8FA32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A802A6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1E6DF1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21089DD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29C14F3" w14:textId="2D630E5B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18DC91EF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0D747A0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04343D87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3DE3C21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659A5EB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6E31B68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3D2E8DCE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6329077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3810F6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7DD3B0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8F392E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3E02FC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139C38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B3F96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ECE549C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6E915D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59AC60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450653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12CC5A2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6C90B0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05C751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4A9B418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DA6B48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F68E00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56875B1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7377E3C2" w14:textId="4C2A89C2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59698F3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1A86063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3869845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0D8C74E6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606D4956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5BA34168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21111278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26FE375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01A3D669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019E1C3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29AC228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4BB534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2813C99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05653B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7B905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301DCE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4FD5487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2FE7B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67D851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70A996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2C65833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75A093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C35B1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22F52C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326E6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FC3138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9D10A45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5383C60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0150763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06D347D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277B7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75BE2E2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BFCDE2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4EE2D46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6EFC797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66CDC8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7F8F5FA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3A558A3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EA5610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2988816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74D9B61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5F2C8B5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AEA7EE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2113CFF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101D30D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AE744E1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0009F94C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254A3BF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2BEC20F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1CBA801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39D01D8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30C81BB2" w14:textId="77777777" w:rsidTr="00503750">
        <w:trPr>
          <w:trHeight w:val="302"/>
        </w:trPr>
        <w:tc>
          <w:tcPr>
            <w:tcW w:w="4510" w:type="dxa"/>
          </w:tcPr>
          <w:p w14:paraId="19AD9B0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41FFF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AAA260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7C8260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1B4097" w14:textId="77777777" w:rsidTr="00503750">
        <w:trPr>
          <w:trHeight w:val="302"/>
        </w:trPr>
        <w:tc>
          <w:tcPr>
            <w:tcW w:w="4510" w:type="dxa"/>
          </w:tcPr>
          <w:p w14:paraId="07DB4E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35813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50236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0F79B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12068EA" w14:textId="77777777" w:rsidTr="00503750">
        <w:trPr>
          <w:trHeight w:val="302"/>
        </w:trPr>
        <w:tc>
          <w:tcPr>
            <w:tcW w:w="4510" w:type="dxa"/>
          </w:tcPr>
          <w:p w14:paraId="6E89C2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5F423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1F027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52615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DD1F7B" w14:textId="77777777" w:rsidTr="00503750">
        <w:trPr>
          <w:trHeight w:val="302"/>
        </w:trPr>
        <w:tc>
          <w:tcPr>
            <w:tcW w:w="4510" w:type="dxa"/>
          </w:tcPr>
          <w:p w14:paraId="1365BF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16B0A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28E41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668693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06CE42E" w14:textId="77777777" w:rsidTr="00503750">
        <w:trPr>
          <w:trHeight w:val="327"/>
        </w:trPr>
        <w:tc>
          <w:tcPr>
            <w:tcW w:w="4510" w:type="dxa"/>
          </w:tcPr>
          <w:p w14:paraId="650D89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535829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8329E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8F23F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7A709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03ED77B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45DD561C" w14:textId="16F3A302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573D5480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DF94A7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A56C8E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E66E20B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2BFAB7CF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C6A44A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3D9C82A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4E0BDE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44559A74" w14:textId="77777777" w:rsidTr="00503750">
        <w:tc>
          <w:tcPr>
            <w:tcW w:w="2302" w:type="dxa"/>
            <w:vAlign w:val="center"/>
          </w:tcPr>
          <w:p w14:paraId="6CE1840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229212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58E70B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32BF50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7091DD3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6E127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26C4B2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62FAA3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304839D5" w14:textId="77777777" w:rsidTr="00503750">
        <w:tc>
          <w:tcPr>
            <w:tcW w:w="15593" w:type="dxa"/>
            <w:gridSpan w:val="8"/>
            <w:vAlign w:val="center"/>
          </w:tcPr>
          <w:p w14:paraId="231323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54D13EE" w14:textId="77777777" w:rsidTr="00503750">
        <w:tc>
          <w:tcPr>
            <w:tcW w:w="2302" w:type="dxa"/>
            <w:vAlign w:val="center"/>
          </w:tcPr>
          <w:p w14:paraId="5DDF77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0EAAD51" w14:textId="404ACBA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607E554" w14:textId="07AF7F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F58662" w14:textId="25CC227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31204A" w14:textId="080E8A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083B0" w14:textId="26DD62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B8B161" w14:textId="180B49F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79CA28" w14:textId="3BB41A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CD79A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90282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056528E" w14:textId="44D7BF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AA9DF70" w14:textId="4FFE22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ED9AF7" w14:textId="06ED90B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5EAFF4" w14:textId="71E8AC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90DC4A" w14:textId="7BB6978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5FD9A6" w14:textId="56E4648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2D9C2E" w14:textId="424934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DA932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FC21A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489DC7F" w14:textId="2CFDB7B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7DCC14F" w14:textId="584F96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F0F759" w14:textId="7F68E6D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4DF0B7" w14:textId="715DBA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187F28" w14:textId="485B5F5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D32A34" w14:textId="1B3AF4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06CC5B" w14:textId="4EE6BD9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E90C6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B4B2B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2DC48D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883C87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2AEE5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A964A2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2A70A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56AF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18BDEA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A98433D" w14:textId="77777777" w:rsidTr="00503750">
        <w:tc>
          <w:tcPr>
            <w:tcW w:w="2302" w:type="dxa"/>
            <w:vAlign w:val="center"/>
          </w:tcPr>
          <w:p w14:paraId="608C8D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B24E92B" w14:textId="31E679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11C1A2" w14:textId="0332064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3E215F" w14:textId="043BD0F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92F1DB" w14:textId="3A011F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554F2D" w14:textId="358E41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CB4B69" w14:textId="02F20FA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18E1B9" w14:textId="6537450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6F86FE" w14:textId="77777777" w:rsidTr="00503750">
        <w:tc>
          <w:tcPr>
            <w:tcW w:w="15593" w:type="dxa"/>
            <w:gridSpan w:val="8"/>
            <w:vAlign w:val="center"/>
          </w:tcPr>
          <w:p w14:paraId="0E5824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8C677FC" w14:textId="77777777" w:rsidTr="00503750">
        <w:tc>
          <w:tcPr>
            <w:tcW w:w="2302" w:type="dxa"/>
            <w:vAlign w:val="center"/>
          </w:tcPr>
          <w:p w14:paraId="5F9A992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8F2A065" w14:textId="1BC4534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F002F1D" w14:textId="4EAC097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1C3F01" w14:textId="0A61BD4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A9F08B" w14:textId="4A051A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7DBC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B6F5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EB0FB6" w14:textId="6670190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85033B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0F5C1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F02E799" w14:textId="0A9A0A1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D7BB965" w14:textId="69B4B8E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83FEE1" w14:textId="0F3338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D5D782" w14:textId="7DE4184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B93A9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08AA2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75C14A" w14:textId="0BE3D3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DA674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7D9D5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AF2FF96" w14:textId="7E2736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43EB91" w14:textId="3B13DA1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B0FDDC" w14:textId="485EFB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078EC8" w14:textId="1067CAF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FD486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3D059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AF95263" w14:textId="4C9B95F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1281A3" w14:textId="77777777" w:rsidTr="00503750">
        <w:tc>
          <w:tcPr>
            <w:tcW w:w="2302" w:type="dxa"/>
            <w:vAlign w:val="center"/>
          </w:tcPr>
          <w:p w14:paraId="6AB9A5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F0D1A9F" w14:textId="721337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C32A8A" w14:textId="045FA74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43D5D0" w14:textId="75F1E1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6E52B1" w14:textId="2F2AE7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67511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09F35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6D72E27" w14:textId="4E2E6F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A1270D" w14:textId="77777777" w:rsidTr="00503750">
        <w:tc>
          <w:tcPr>
            <w:tcW w:w="15593" w:type="dxa"/>
            <w:gridSpan w:val="8"/>
            <w:vAlign w:val="center"/>
          </w:tcPr>
          <w:p w14:paraId="1903FA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EC00425" w14:textId="77777777" w:rsidTr="00503750">
        <w:tc>
          <w:tcPr>
            <w:tcW w:w="2302" w:type="dxa"/>
            <w:vAlign w:val="center"/>
          </w:tcPr>
          <w:p w14:paraId="6963F8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B53BE87" w14:textId="236264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6C118DD" w14:textId="718E7F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E38545" w14:textId="3BCCDB8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7C5746" w14:textId="36CBFC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2CDC8B" w14:textId="70215C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15783E" w14:textId="2412FED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B2C1C2" w14:textId="656E098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67DC6D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076BE3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0F12004" w14:textId="5BC0C91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D661431" w14:textId="71EE0D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21745D" w14:textId="5536279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7A0872" w14:textId="31C50A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A2F680" w14:textId="061ADD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D7545B" w14:textId="31B56AA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CC0852" w14:textId="67B8BCF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9566C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08002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9F1F42B" w14:textId="1669C4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230DE01" w14:textId="4ECD6B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C191AB" w14:textId="36C9693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FE4E00" w14:textId="50896E6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0319A9" w14:textId="7FB9D6F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FC4310" w14:textId="7B3BC6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A5680B" w14:textId="5FE7F1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F45884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194D9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655C6BE" w14:textId="342BCA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3B63686" w14:textId="09C594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5681CE" w14:textId="12CE33C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BE8E7C" w14:textId="7342379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6CEBF0" w14:textId="724ACD3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A41534" w14:textId="286542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CE3C84" w14:textId="2CB20B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252750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12F47B2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D70DC9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5461FE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E7FB1A2" w14:textId="2D626C3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3CE7483" w14:textId="4DE06A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588534" w14:textId="360129C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FAFDE6" w14:textId="0A26F2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EB2A82" w14:textId="18753E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CAA1C7" w14:textId="5D3EBE8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AD465C" w14:textId="32198FC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1E082D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DCB43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9F9C858" w14:textId="002E5FF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E87AB5E" w14:textId="04D5DC3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C5EEFF" w14:textId="1D7BCA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6E68CF" w14:textId="327E03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B77B34" w14:textId="2E3F3D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FE67F5" w14:textId="519838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E71BB1" w14:textId="55414C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22C8D00" w14:textId="77777777" w:rsidR="00944C3D" w:rsidRDefault="00944C3D" w:rsidP="00944C3D">
      <w:pPr>
        <w:rPr>
          <w:rFonts w:ascii="Arial" w:hAnsi="Arial"/>
          <w:b/>
        </w:rPr>
      </w:pPr>
    </w:p>
    <w:p w14:paraId="422A0CFF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17BAFAF1" w14:textId="77777777" w:rsidTr="00503750">
        <w:tc>
          <w:tcPr>
            <w:tcW w:w="1944" w:type="dxa"/>
            <w:vAlign w:val="center"/>
          </w:tcPr>
          <w:p w14:paraId="62415D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00BACF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19AC21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7BA092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A1EF2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70573F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E2750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253C4D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157AED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7F8592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7D80C4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4FF57C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6E35A972" w14:textId="77777777" w:rsidTr="00503750">
        <w:tc>
          <w:tcPr>
            <w:tcW w:w="15685" w:type="dxa"/>
            <w:gridSpan w:val="12"/>
            <w:vAlign w:val="center"/>
          </w:tcPr>
          <w:p w14:paraId="7B39A9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0328994" w14:textId="77777777" w:rsidTr="00503750">
        <w:tc>
          <w:tcPr>
            <w:tcW w:w="1944" w:type="dxa"/>
            <w:vAlign w:val="center"/>
          </w:tcPr>
          <w:p w14:paraId="1BB25C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4934523" w14:textId="61AF8F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0D010C1" w14:textId="02A81E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91F8911" w14:textId="751304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9DA198F" w14:textId="0DDCD6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134842" w14:textId="5FD2C7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C7E67E" w14:textId="44351F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CE2336E" w14:textId="6DCFC1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DC03FE" w14:textId="79A6E5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F91E995" w14:textId="255D31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BBAEFD0" w14:textId="792CFF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D8EF3FA" w14:textId="08B270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669652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2DD498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FE6A21F" w14:textId="0A0622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DE6622A" w14:textId="4B4D25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A50DC77" w14:textId="18DA87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B26C10F" w14:textId="0DD112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8C931A4" w14:textId="253537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9824E93" w14:textId="1EB313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70D29C1" w14:textId="26D6CD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07AE7A" w14:textId="0DE12A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BD3E3C" w14:textId="389FE4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B095B4F" w14:textId="71F6AA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100EBE6" w14:textId="456DEB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E71ADE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9A191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4652AB39" w14:textId="02C3A3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C7F8F15" w14:textId="2BD8BB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4A10F9D" w14:textId="5895F5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1E0E4F5" w14:textId="438CD4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BBC6CA4" w14:textId="3320C6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A076B1" w14:textId="3B70DC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4F63718" w14:textId="2B4E71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4AC88E8" w14:textId="297E18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0D096A" w14:textId="25AFE4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12F1F3E" w14:textId="3C4729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7CE718D" w14:textId="220078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51C497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DFE9F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C2784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30266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E29E7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89A15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A390F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A2595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1EDE65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54F7EC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4641F3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B3074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CFCA4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0D4E9F8" w14:textId="77777777" w:rsidTr="00503750">
        <w:tc>
          <w:tcPr>
            <w:tcW w:w="1944" w:type="dxa"/>
            <w:vAlign w:val="center"/>
          </w:tcPr>
          <w:p w14:paraId="32EFB0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304FD15D" w14:textId="190EB7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11FA41F" w14:textId="06B5A4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5E7E9BE" w14:textId="5AFAE9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FEE582" w14:textId="2F7DDF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9B7761A" w14:textId="68082D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E3AC766" w14:textId="6B9D69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0004297" w14:textId="48F1A4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507469E" w14:textId="16A382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32CD1E0" w14:textId="4B7089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97C41AA" w14:textId="751779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EEFCE93" w14:textId="237D75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993A88" w14:textId="77777777" w:rsidTr="00503750">
        <w:tc>
          <w:tcPr>
            <w:tcW w:w="15685" w:type="dxa"/>
            <w:gridSpan w:val="12"/>
            <w:vAlign w:val="center"/>
          </w:tcPr>
          <w:p w14:paraId="13209F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0BB759E" w14:textId="77777777" w:rsidTr="00503750">
        <w:tc>
          <w:tcPr>
            <w:tcW w:w="1944" w:type="dxa"/>
            <w:vAlign w:val="center"/>
          </w:tcPr>
          <w:p w14:paraId="426759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1D167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96E11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E9175DD" w14:textId="3B35D2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D63A46F" w14:textId="48E205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2A8079F" w14:textId="3A9A42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3393BAC" w14:textId="58E482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5B31851" w14:textId="02FAF4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2B8A54E" w14:textId="58DEEA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0AA7E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7D3F8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9F32ABD" w14:textId="6575F4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9AB548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229C09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7341A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4FC27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87EF140" w14:textId="1DE7E7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FA159F" w14:textId="1EC06D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D1C216B" w14:textId="1BEC8C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B3AE99A" w14:textId="5AAEBE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E2089B8" w14:textId="0CA2B1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1502A57" w14:textId="1B588B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B7524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81638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7953839" w14:textId="37DA8B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054B53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42945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E4BD3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DF9E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712F635" w14:textId="118EF7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D7BF8B0" w14:textId="7A11E8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0062F0" w14:textId="0B5D05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1E05359" w14:textId="026E27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EA6614" w14:textId="152A1E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C5B0AEC" w14:textId="3CDD3E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BBECA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17487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E8601F0" w14:textId="1B7145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FE8E8E" w14:textId="77777777" w:rsidTr="00503750">
        <w:tc>
          <w:tcPr>
            <w:tcW w:w="1944" w:type="dxa"/>
            <w:vAlign w:val="center"/>
          </w:tcPr>
          <w:p w14:paraId="242781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AA596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D9019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C1CA4B0" w14:textId="64DBDC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1E6E5E7" w14:textId="0291AC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20EB366" w14:textId="1F7BCD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90519DC" w14:textId="7FFC81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BDE38A" w14:textId="703468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6CEFE14" w14:textId="21C28C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DF5E9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E129C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B11FC07" w14:textId="4DE05F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3983CB6" w14:textId="77777777" w:rsidTr="00503750">
        <w:tc>
          <w:tcPr>
            <w:tcW w:w="15685" w:type="dxa"/>
            <w:gridSpan w:val="12"/>
            <w:vAlign w:val="center"/>
          </w:tcPr>
          <w:p w14:paraId="4FAFBA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A5C7DA8" w14:textId="77777777" w:rsidTr="00503750">
        <w:tc>
          <w:tcPr>
            <w:tcW w:w="1944" w:type="dxa"/>
            <w:vAlign w:val="center"/>
          </w:tcPr>
          <w:p w14:paraId="225DD3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49171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ABA16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0000DE5" w14:textId="2FBBB4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D21C889" w14:textId="30086C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416E80A" w14:textId="54A36C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DD0B148" w14:textId="56C2C2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A2DF558" w14:textId="5DEF63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029F0CF" w14:textId="62FA90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40805C0" w14:textId="74C0D4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D15457" w14:textId="7F731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9D7349" w14:textId="1AA263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FC4627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694D4A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520D0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6F98D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EA5BCC4" w14:textId="6C1414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7475AC9" w14:textId="2294AA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772919B" w14:textId="150254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148D72D" w14:textId="06D6FE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273BA74" w14:textId="4F99DF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CC4DD90" w14:textId="662E2F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774CCF4" w14:textId="14595F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6E79F5B" w14:textId="59C50B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ED9436B" w14:textId="272FAD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AED4A2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C1BF7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7EEC4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DF4F7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9CF9DBE" w14:textId="332172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E34456" w14:textId="3C71D3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5C16790" w14:textId="426412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AEF4B9" w14:textId="1754B4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DEF4F40" w14:textId="60EBBB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0C00F69" w14:textId="62679E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31BFBB8" w14:textId="7ACEE2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394B41B" w14:textId="6611A4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ACE7016" w14:textId="4DE638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8B605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A2020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D7D13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26FCD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62C1EB0" w14:textId="174599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5A228C5" w14:textId="4E86B0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02D772" w14:textId="168A09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D100E00" w14:textId="61CCE6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BF5EAD2" w14:textId="5BEFB9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43E4571" w14:textId="01A692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3FAE102" w14:textId="2B9EE0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A96E536" w14:textId="23C604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E44080" w14:textId="6283E0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85F159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1FAD9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AC4D863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0889D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41F6896" w14:textId="643060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3FC1403" w14:textId="5EFCAF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898A8E9" w14:textId="36DE7E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394A2BF" w14:textId="0F7302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8346AC1" w14:textId="50208D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DF04122" w14:textId="541664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4FF9915" w14:textId="2C9E7E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CA08B7A" w14:textId="058B60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613A0C9" w14:textId="64B872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0C1436" w14:textId="612750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C70499D" w14:textId="47816D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08EAB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CAE2B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30C0F56E" w14:textId="51CFBE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5945479" w14:textId="432F9A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679AC27" w14:textId="20113F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4CE3A4C" w14:textId="7F8DED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69F3F30" w14:textId="48AE33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647FC83" w14:textId="1EDBCA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2AF12E4" w14:textId="55F930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174A4D9" w14:textId="3E4C9F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2E4E197" w14:textId="6B5BA9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1AF1FA5" w14:textId="76D9C7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65DC2DA" w14:textId="5F8D7D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F21D0F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F5B579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E3B57D4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42A0D64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35A5270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1BD7D8B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F65BF3C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F48D1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17AC7D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D29FE6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0D6637D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2579F5A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F124685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754D21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2B02A2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DA596D3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1B282C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6F341F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97DF6B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162B948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3AB3077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36AB57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0FC0FD9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79CE1FE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4B038812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096F4B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DA1FB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A3053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8BA36D3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187E7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5CB75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9554E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488A683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AD5FC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5E4FBD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4315B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68CDF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4B3AAB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5B138A15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2BAA25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3970374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210514C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5AF9FC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43687D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AAF88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1C3DD2B6" w14:textId="77777777" w:rsidTr="00503750">
        <w:trPr>
          <w:trHeight w:val="1073"/>
        </w:trPr>
        <w:tc>
          <w:tcPr>
            <w:tcW w:w="3614" w:type="dxa"/>
            <w:vMerge/>
          </w:tcPr>
          <w:p w14:paraId="17A538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87CE2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9FDA6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2DDC1C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1060B6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93516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349D93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6B9D666B" w14:textId="77777777" w:rsidTr="00503750">
        <w:trPr>
          <w:trHeight w:val="283"/>
        </w:trPr>
        <w:tc>
          <w:tcPr>
            <w:tcW w:w="3614" w:type="dxa"/>
          </w:tcPr>
          <w:p w14:paraId="0AC952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74B5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072FB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61D46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C1FBE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8EDB0E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1A901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E550F70" w14:textId="77777777" w:rsidTr="00503750">
        <w:trPr>
          <w:trHeight w:val="283"/>
        </w:trPr>
        <w:tc>
          <w:tcPr>
            <w:tcW w:w="3614" w:type="dxa"/>
          </w:tcPr>
          <w:p w14:paraId="106EF4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BA221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EA2E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403791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4946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A1D43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FC331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CC56D5A" w14:textId="77777777" w:rsidTr="00503750">
        <w:trPr>
          <w:trHeight w:val="283"/>
        </w:trPr>
        <w:tc>
          <w:tcPr>
            <w:tcW w:w="3614" w:type="dxa"/>
          </w:tcPr>
          <w:p w14:paraId="303E1C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E661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25A8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DB0D3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39FA5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E9263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10235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D00DD40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534CC00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01C5F5C8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5582D7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17837FC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ACAB68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3DC88D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1EF96F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6F7E49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5AD2FA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6AF0BE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0CE9F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61ACF80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272B87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48CE32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D97230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5A28F42D" w14:textId="40D1E7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2C5AC1" w14:textId="6CB65D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A29A57" w14:textId="0BB4AB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08021A" w14:textId="04F94C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457B15" w14:textId="3E9375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8FB417" w14:textId="51E2D5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FC9991" w14:textId="66ADB9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9C26E4" w14:textId="1B73A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06815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BF31F5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9063415" w14:textId="5DA254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08DD8C" w14:textId="21F6B0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282E7C" w14:textId="26383A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8C10BB" w14:textId="7A758E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6AACED" w14:textId="499675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78D584" w14:textId="12FDCC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A4057E" w14:textId="3297D9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57372C3" w14:textId="6FF3A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E954E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99C28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6D88CB6" w14:textId="1A21E1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9B0793" w14:textId="4366B0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7E43A2" w14:textId="691DE7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F55E4A" w14:textId="3A7256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2F1ED2" w14:textId="346BF8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BE11EA" w14:textId="0CA0A1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C21D9D" w14:textId="0B3A25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9F7078C" w14:textId="143650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98635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66B3A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7AA94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B1BD4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5C34F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0D55F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4B1BA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14BFF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B88B9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73252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5FE873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129038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D797850" w14:textId="13BC5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8094ADD" w14:textId="6468AD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89C3CB" w14:textId="17A276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2935D6" w14:textId="292035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032C94" w14:textId="6379B4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D221CC" w14:textId="41DA4C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678EDD" w14:textId="2B1C8B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EE08297" w14:textId="4D4582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10C300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09610D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9E215A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615A7F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7DAC90A" w14:textId="390DC6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5F5195" w14:textId="1DDD73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C9AFDF" w14:textId="62A3DA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6CE9AF" w14:textId="3F071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4DB917" w14:textId="38775F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C26B04" w14:textId="3FBFFD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90531D" w14:textId="1019A5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D1777F" w14:textId="7AFF99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D1A1E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164C1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15355E2" w14:textId="0C5784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12689D" w14:textId="572282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442623" w14:textId="5DA08C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77FFCE" w14:textId="41C4D5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9D5BAC" w14:textId="0B1E2C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D2CD84" w14:textId="36A580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2340B4" w14:textId="2BFA53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762E0E" w14:textId="0B17AF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1D00F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63C29E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7D21463B" w14:textId="225D6E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903D40" w14:textId="43B8AA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8A5E72" w14:textId="4CDF27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561CF9" w14:textId="569238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A24E6E" w14:textId="79B324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A7A0DD" w14:textId="6D1E2D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D2FC07" w14:textId="383FAD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C1B65CB" w14:textId="0EF5C8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9D82D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BC3856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8CA2545" w14:textId="41CCD5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047C5E" w14:textId="4CFC28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23F3BF" w14:textId="49D50A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4AB8CF" w14:textId="078887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A0AF8B" w14:textId="3A81EF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7B593C" w14:textId="405684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1B48A9" w14:textId="13E720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BBF4A97" w14:textId="58310B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A0490D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9B1088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13CE66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B1F722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06B3AE0" w14:textId="77D808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BE951F" w14:textId="34905B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6B6F67" w14:textId="51E507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9D6B2D" w14:textId="146139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25965B" w14:textId="4B019F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06084F" w14:textId="0380E4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79A413" w14:textId="5AD99D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09863E3" w14:textId="57F76E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F6E3B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85F459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9FDCC0F" w14:textId="6B2852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8A2E3E" w14:textId="0745DD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1CF5B6" w14:textId="184D17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0B2441" w14:textId="029145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7AA2FC" w14:textId="60721A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CB816D" w14:textId="70E227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31114F" w14:textId="296833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271CDF5" w14:textId="23B1E6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48A56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A373520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02FDB59D" w14:textId="2663911E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5A2D09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C7AA9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2E886B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854A9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8A4A9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5D036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58AA9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89515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612E3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3776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3B800A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FCCD4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15CA7E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A2848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7C3756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7ADC8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6A520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D89D9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3A23AB8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57796C3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57DF65F8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2C67B133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3057BE9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3137D5D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46126B6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4BAFE66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3627B56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571DE0B1" w14:textId="77777777" w:rsidTr="00503750">
        <w:trPr>
          <w:trHeight w:val="437"/>
        </w:trPr>
        <w:tc>
          <w:tcPr>
            <w:tcW w:w="2594" w:type="dxa"/>
          </w:tcPr>
          <w:p w14:paraId="2105B7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735DE917" w14:textId="4BCA3EE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4C402A6" w14:textId="2537065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EA69EB5" w14:textId="2793E20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92337BA" w14:textId="1D58CFE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C901798" w14:textId="77777777" w:rsidTr="00503750">
        <w:trPr>
          <w:trHeight w:val="420"/>
        </w:trPr>
        <w:tc>
          <w:tcPr>
            <w:tcW w:w="2594" w:type="dxa"/>
          </w:tcPr>
          <w:p w14:paraId="3041C5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6643ED70" w14:textId="382479D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6F8C544" w14:textId="0D30E46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0B4AAE8" w14:textId="28E45FB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E0D3AA8" w14:textId="4BD9FA8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7820AF8" w14:textId="77777777" w:rsidTr="00503750">
        <w:trPr>
          <w:trHeight w:val="630"/>
        </w:trPr>
        <w:tc>
          <w:tcPr>
            <w:tcW w:w="2594" w:type="dxa"/>
          </w:tcPr>
          <w:p w14:paraId="6EE616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0C08AEE7" w14:textId="0779A67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42A7C74" w14:textId="75A7BB5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CF5523F" w14:textId="2D59023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5A610823" w14:textId="3BD38D3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E02CB96" w14:textId="77777777" w:rsidTr="00503750">
        <w:trPr>
          <w:trHeight w:val="420"/>
        </w:trPr>
        <w:tc>
          <w:tcPr>
            <w:tcW w:w="2594" w:type="dxa"/>
          </w:tcPr>
          <w:p w14:paraId="32EBA7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157D512C" w14:textId="667EA85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39FBA90" w14:textId="68176EA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1C4D4EC" w14:textId="386A24D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7291477" w14:textId="7241860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6D67403" w14:textId="77777777" w:rsidTr="00503750">
        <w:trPr>
          <w:trHeight w:val="437"/>
        </w:trPr>
        <w:tc>
          <w:tcPr>
            <w:tcW w:w="2594" w:type="dxa"/>
          </w:tcPr>
          <w:p w14:paraId="6C48EF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4513B3A1" w14:textId="77F52B8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1FDEF03F" w14:textId="604DE5E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6B362AC" w14:textId="4B090D7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6ADD4CC1" w14:textId="7633C10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8A5BE4B" w14:textId="77777777" w:rsidTr="00503750">
        <w:trPr>
          <w:trHeight w:val="420"/>
        </w:trPr>
        <w:tc>
          <w:tcPr>
            <w:tcW w:w="2594" w:type="dxa"/>
          </w:tcPr>
          <w:p w14:paraId="2C2D602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63CE491A" w14:textId="5E9C05E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7BD7463B" w14:textId="0B60F99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CAE32D5" w14:textId="7893AB62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1E0D05A" w14:textId="7F3251EA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09824CE5" w14:textId="77777777" w:rsidR="00944C3D" w:rsidRDefault="00944C3D" w:rsidP="00944C3D">
      <w:pPr>
        <w:rPr>
          <w:rFonts w:ascii="Arial" w:hAnsi="Arial"/>
          <w:b/>
        </w:rPr>
      </w:pPr>
    </w:p>
    <w:p w14:paraId="66CC943A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65BC264C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515F674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5409484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0326F54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089CA00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7BB4E4D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53117838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7E161B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312EF0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70CDC9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21BFB8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D3F9A2C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603DD6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3F573A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066A8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D5913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0A08742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3C0A8B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7B8C63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53CD26E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005A3B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CFE8980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4971A38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279A5A6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678A6F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4E7D5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EDB9EF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A02D5C7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6A1CD280" w14:textId="77777777" w:rsidTr="00503750">
        <w:tc>
          <w:tcPr>
            <w:tcW w:w="2835" w:type="dxa"/>
            <w:vAlign w:val="center"/>
          </w:tcPr>
          <w:p w14:paraId="29CFDF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26BE11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64BD0F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3FB41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9175D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3073EB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6789DFF4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6EC46106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7ECB0BED" w14:textId="1EFF76EA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9580E7" w14:textId="6F776138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7EF6DB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D120B4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6E05783" w14:textId="55D19ED1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ABE356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2F6189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4BEAA8BA" w14:textId="7E14F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57D857" w14:textId="4157E2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134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077F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1C0E8B3" w14:textId="240125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E88CFA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7D3D18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2BE4EAC4" w14:textId="220251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0F2491" w14:textId="1679A8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FA8D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11F0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53CFDFC" w14:textId="6A6DB7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2BB7A7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7754A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09AE8E23" w14:textId="0E2EE5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8F851F" w14:textId="7BC675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F2B6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5AB2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8B543F" w14:textId="31E079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777C5A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C312F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25E7C897" w14:textId="1A598D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0716C8" w14:textId="0D1BD0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01CC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1E70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5BC28D6" w14:textId="0D4894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5DFBE8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8EA3D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6D4CB311" w14:textId="6D9993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7E8D3C" w14:textId="5D3061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FD0C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D8D5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A919DC3" w14:textId="16B7AC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427D0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395EAB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95A5CDA" w14:textId="115651C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A8E007" w14:textId="0C5E29D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A7354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B48CC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188DAE6" w14:textId="66B01B1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3C3365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73091F77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40091357" w14:textId="2D8056FD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3737B4DE" w14:textId="77777777" w:rsidR="00944C3D" w:rsidRDefault="00944C3D" w:rsidP="00944C3D">
      <w:pPr>
        <w:rPr>
          <w:rFonts w:ascii="Arial" w:hAnsi="Arial"/>
          <w:b/>
        </w:rPr>
      </w:pPr>
    </w:p>
    <w:p w14:paraId="6F226E54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A7CC311" w14:textId="77777777" w:rsidTr="00503750">
        <w:tc>
          <w:tcPr>
            <w:tcW w:w="2835" w:type="dxa"/>
            <w:vAlign w:val="center"/>
          </w:tcPr>
          <w:p w14:paraId="16EF89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7E8905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69A509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7B653D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75F091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28FB44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7FA3D2FF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F5449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4F8A1F0B" w14:textId="1FEB2D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D5D532" w14:textId="4760DE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609D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8FDC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0FC06F6" w14:textId="45F1EE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BB14D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AE273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6C702121" w14:textId="34ACB7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B3DC3C" w14:textId="0B4AB6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14BD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B0A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C13C00A" w14:textId="1C099E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15E10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01AD0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1FC33CA9" w14:textId="2BE5DA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FAD665" w14:textId="5D3643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FFAE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FE918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70B67D" w14:textId="26CC55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9BDA2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166C1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3E090510" w14:textId="57791F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13FB85" w14:textId="7B23D6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A50C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E945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628ADAE" w14:textId="2072FF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87064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30C0FB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00C480EF" w14:textId="64CB12A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92F7F1" w14:textId="42F88D1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3E9BF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F2C52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834F54" w14:textId="3B680DB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108DDE9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C3600E6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10E3BCF6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0ECD35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718831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603F117F" w14:textId="77777777" w:rsidTr="00503750">
        <w:trPr>
          <w:trHeight w:val="699"/>
        </w:trPr>
        <w:tc>
          <w:tcPr>
            <w:tcW w:w="3502" w:type="dxa"/>
            <w:vMerge/>
          </w:tcPr>
          <w:p w14:paraId="0BD4DE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007998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53DCFF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4E2ABD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E8F1C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03522692" w14:textId="1AE5A4C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19E670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770EEB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76E842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475D5322" w14:textId="284B9F9F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24B225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2B28FD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281F80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0F143A5F" w14:textId="1E35995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61019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745311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789D6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6E2B5F2F" w14:textId="77777777" w:rsidTr="00503750">
        <w:trPr>
          <w:trHeight w:val="593"/>
        </w:trPr>
        <w:tc>
          <w:tcPr>
            <w:tcW w:w="3497" w:type="dxa"/>
          </w:tcPr>
          <w:p w14:paraId="323BD1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3BE0640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2A6B37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66FAC2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0EF85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4FD35B51" w14:textId="08EBC3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6316D4" w14:textId="3540AA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E769F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52BB4EC" w14:textId="67B057C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8C8A564" w14:textId="275221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47DB723" w14:textId="63D230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D4BD9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9D92808" w14:textId="7C40BE0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AE1AC0D" w14:textId="084E3D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E922CFD" w14:textId="15524D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F2B4C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4799E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48B5DBCB" w14:textId="3D812F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3BDE479" w14:textId="6D17F3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DB540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80CE578" w14:textId="7DE9B90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1CBFD84" w14:textId="55BE36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9C99162" w14:textId="27A06A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98271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D33CBCA" w14:textId="7D5F0E1D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71DDB27" w14:textId="166F7A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F6D27AF" w14:textId="5E4C38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96457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D2142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4FFD2C1A" w14:textId="74BAFE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E91D49C" w14:textId="0801F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B8B3D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EF44D3C" w14:textId="1BCD56E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D43D0A4" w14:textId="2C9887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DA7CEE2" w14:textId="3ACE73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F2287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DD8A6DC" w14:textId="775071A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B8618A4" w14:textId="5B9A97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6C39CD" w14:textId="736310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F71AFB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51064F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7A122FBB" w14:textId="2C2F06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BE0CA0" w14:textId="0CB1DB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E3490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9D30C9E" w14:textId="064E528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097BF6C" w14:textId="306BB1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976AA6" w14:textId="37E42B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3BFF5F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117592DF" w14:textId="11A01C4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6903C1E" w14:textId="075541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65F3333" w14:textId="4E7E3A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1C0C32B" w14:textId="77777777" w:rsidR="00944C3D" w:rsidRDefault="00944C3D" w:rsidP="00944C3D">
      <w:pPr>
        <w:rPr>
          <w:rFonts w:ascii="Arial" w:hAnsi="Arial"/>
          <w:b/>
        </w:rPr>
      </w:pPr>
    </w:p>
    <w:p w14:paraId="2B0C126D" w14:textId="77777777" w:rsidR="00944C3D" w:rsidRDefault="00944C3D" w:rsidP="00944C3D">
      <w:pPr>
        <w:rPr>
          <w:rFonts w:ascii="Arial" w:hAnsi="Arial"/>
          <w:b/>
        </w:rPr>
      </w:pPr>
    </w:p>
    <w:p w14:paraId="092BB638" w14:textId="77777777" w:rsidR="00944C3D" w:rsidRDefault="00944C3D" w:rsidP="00944C3D">
      <w:pPr>
        <w:rPr>
          <w:rFonts w:ascii="Arial" w:hAnsi="Arial"/>
          <w:b/>
        </w:rPr>
      </w:pPr>
    </w:p>
    <w:p w14:paraId="6CFA34EB" w14:textId="77777777" w:rsidR="00944C3D" w:rsidRDefault="00944C3D" w:rsidP="00944C3D">
      <w:pPr>
        <w:rPr>
          <w:rFonts w:ascii="Arial" w:hAnsi="Arial"/>
          <w:b/>
        </w:rPr>
      </w:pPr>
    </w:p>
    <w:p w14:paraId="55CD0C83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628"/>
        <w:gridCol w:w="1215"/>
        <w:gridCol w:w="1197"/>
        <w:gridCol w:w="1193"/>
        <w:gridCol w:w="1570"/>
      </w:tblGrid>
      <w:tr w:rsidR="00944C3D" w:rsidRPr="00050529" w14:paraId="2EB39A00" w14:textId="77777777" w:rsidTr="00503750">
        <w:tc>
          <w:tcPr>
            <w:tcW w:w="2622" w:type="dxa"/>
            <w:vAlign w:val="center"/>
          </w:tcPr>
          <w:p w14:paraId="3665E23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7DA456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48478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090F7E0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262768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06693A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0DECD87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237E7B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45C196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133E3B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3B27CE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25A2EBF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EB475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2C0966B6" w14:textId="1F3AD6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FB61514" w14:textId="132752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538C9E" w14:textId="4856A3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462F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A045CF" w14:textId="02D750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32FEFB" w14:textId="77777777" w:rsidTr="00503750">
        <w:tc>
          <w:tcPr>
            <w:tcW w:w="2622" w:type="dxa"/>
            <w:vAlign w:val="center"/>
          </w:tcPr>
          <w:p w14:paraId="764448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349610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7C08D0EB" w14:textId="795C6D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943BECE" w14:textId="562D73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6FBD35B" w14:textId="4DCA1B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E820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430566" w14:textId="6A1742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63EF1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A6CD6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1C76547F" w14:textId="116B80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2944516" w14:textId="047A39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2B1245" w14:textId="52A2E2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689A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EF1776" w14:textId="33E36A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4A22E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ED854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1C3BB63E" w14:textId="255775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9CB1ED9" w14:textId="6FD4E5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6B38C2" w14:textId="4D979A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6D40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58AF4E" w14:textId="3D9470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9BE550" w14:textId="77777777" w:rsidTr="00503750">
        <w:tc>
          <w:tcPr>
            <w:tcW w:w="2622" w:type="dxa"/>
            <w:vAlign w:val="center"/>
          </w:tcPr>
          <w:p w14:paraId="4E288F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050A1DE7" w14:textId="22A4A7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67681.00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029DBE4" w14:textId="568DE8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20183.00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E5A3C8" w14:textId="496CEF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3680.00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4C8DD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D86B5F" w14:textId="3A187F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84185.00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57863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4B92B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3EB51DF0" w14:textId="6CE9D8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4A4AF7" w14:textId="5087FF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E2ACA35" w14:textId="467109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9C43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D07CFB" w14:textId="416CC7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2ED297" w14:textId="77777777" w:rsidTr="00503750">
        <w:tc>
          <w:tcPr>
            <w:tcW w:w="2622" w:type="dxa"/>
            <w:vAlign w:val="center"/>
          </w:tcPr>
          <w:p w14:paraId="3CC5E9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0F93A3E3" w14:textId="507F14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E02F370" w14:textId="50C221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241DD77" w14:textId="019192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D9E6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6DFA7A" w14:textId="0D9601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52370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2E51D481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0027799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116AD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4E0D3DDC" w14:textId="3705BB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D0B04E0" w14:textId="315245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C6EB0D" w14:textId="54784C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C343E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46A4A8" w14:textId="06B0B1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1F8A6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570E8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57852182" w14:textId="0AA888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9636E4D" w14:textId="0CB714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8B4D26" w14:textId="646FA5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1B8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040B9AB" w14:textId="3E2912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57FD2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B0D24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230BDC4" w14:textId="7C5F93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2ECDAA1" w14:textId="52AF6B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38BFE79" w14:textId="7BDE5B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AE33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F439BE" w14:textId="270988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546D88" w14:textId="77777777" w:rsidTr="00503750">
        <w:tc>
          <w:tcPr>
            <w:tcW w:w="2622" w:type="dxa"/>
            <w:vAlign w:val="center"/>
          </w:tcPr>
          <w:p w14:paraId="47976D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174EBC08" w14:textId="1CACAC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2903DEC" w14:textId="3EF5E3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A4575C" w14:textId="6F7A4A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B828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0906BD" w14:textId="7105C5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56AC60" w14:textId="77777777" w:rsidTr="00503750">
        <w:tc>
          <w:tcPr>
            <w:tcW w:w="2622" w:type="dxa"/>
            <w:vAlign w:val="center"/>
          </w:tcPr>
          <w:p w14:paraId="0FFAD1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243D2B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9BE93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3160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601F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AE85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0302F4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81FAF9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529F65EE" w14:textId="2BF7BE4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67681.00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1638E5" w14:textId="0CA1CBB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20183.00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919671" w14:textId="6A14137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3680.00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7451A1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0677D6" w14:textId="058EB09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84185.00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39264C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231D42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32E16A18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2CA5BC0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6D2B5825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3852B47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AFEED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46B6D7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1009067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7E1EAF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16B007F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DB0848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57D80E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9BEA2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2F01B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861F25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9B73B3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87374B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6051B5C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82463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568192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4599DB6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1669B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CCC9B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562E5C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5E8237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CE1C07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2BA2216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0AECCC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5A65FA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AB0836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481CF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CF3DD5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3280339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261D9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88C2C4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548ADBF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F7B997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74B5D1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140013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4B8A6B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3BB0EB8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7A30945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3D5309E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AE0F9A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620BCE8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4B6C76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30DC35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1EAE63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FED66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4074F51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8B456F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8FBA8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23F3BD5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420DDE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79858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66040AD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6CB40E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EDD42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2DF122A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57915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84B3E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3F69FA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A32C2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570E33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06C8CE6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6EE1626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88F6E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C744AD7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5467F4EB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658AA641" w14:textId="77777777" w:rsidTr="00503750">
        <w:tc>
          <w:tcPr>
            <w:tcW w:w="2835" w:type="dxa"/>
            <w:vAlign w:val="center"/>
          </w:tcPr>
          <w:p w14:paraId="332BBA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2FAE20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62021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59C3C51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466BE9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34F63CE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6D627D9" w14:textId="77777777" w:rsidTr="00503750">
        <w:tc>
          <w:tcPr>
            <w:tcW w:w="2835" w:type="dxa"/>
            <w:vAlign w:val="center"/>
          </w:tcPr>
          <w:p w14:paraId="13190A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42C78405" w14:textId="3ECE8F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20942C" w14:textId="1DFC53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E14C74" w14:textId="3A3D93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3ECA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CE56164" w14:textId="7A7850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77EDF5" w14:textId="77777777" w:rsidTr="00503750">
        <w:tc>
          <w:tcPr>
            <w:tcW w:w="2835" w:type="dxa"/>
            <w:vAlign w:val="center"/>
          </w:tcPr>
          <w:p w14:paraId="50C386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78126253" w14:textId="7DA1CB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53154B" w14:textId="415BB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64C3ED" w14:textId="70E196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BD21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B38EBF" w14:textId="76583B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D3776C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2F0AF2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667CABF5" w14:textId="26C63C7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DDBDB5" w14:textId="1313321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C3A237" w14:textId="79DAC1B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33138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815CD6" w14:textId="7820C3B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1F39AEDB" w14:textId="77777777" w:rsidTr="00503750">
        <w:tc>
          <w:tcPr>
            <w:tcW w:w="2835" w:type="dxa"/>
            <w:vAlign w:val="center"/>
          </w:tcPr>
          <w:p w14:paraId="129969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27E1D79" w14:textId="3B5B5C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3D5F8E" w14:textId="3B1778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87B80E" w14:textId="515050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ACD9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1C7ECF" w14:textId="348767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227867" w14:textId="77777777" w:rsidTr="00503750">
        <w:tc>
          <w:tcPr>
            <w:tcW w:w="2835" w:type="dxa"/>
            <w:vAlign w:val="center"/>
          </w:tcPr>
          <w:p w14:paraId="02F5D1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2B6DB367" w14:textId="45A6BB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884F5D" w14:textId="01E433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595E34" w14:textId="7AF2A8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7FCC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CD96E3" w14:textId="2BD9FB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A9F07A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3571DDA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C5178DB" w14:textId="11339F88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9648F2" w14:textId="265F18F8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79283A" w14:textId="3AD7AB6B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094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2BD57D" w14:textId="66A8635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D4CA60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077B70E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5A64B9F" w14:textId="2B0D43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AFCB1B" w14:textId="7D07EC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0FBB6D" w14:textId="6AB827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961E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25FFD8" w14:textId="470EF0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649499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DA5959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64677ACC" w14:textId="77777777" w:rsidTr="00503750">
        <w:tc>
          <w:tcPr>
            <w:tcW w:w="2552" w:type="dxa"/>
            <w:vAlign w:val="center"/>
          </w:tcPr>
          <w:p w14:paraId="24696E5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7BBA01C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29E3F0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2886000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37BCE34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267611F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70DECE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2EB0A7DA" w14:textId="303DABA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4A242924" w14:textId="1805ACF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684B26D6" w14:textId="3CB467D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261DDB00" w14:textId="0F1DA781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1BB0F3A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3305BF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7E80FDF1" w14:textId="05BDA3A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359AFAEA" w14:textId="34C26C62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1598C04C" w14:textId="0E3A3CB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2015DC8F" w14:textId="138C09B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043DD2B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46887DD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22512F75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7D5042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0B1792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52C5864D" w14:textId="77777777" w:rsidTr="00503750">
        <w:tc>
          <w:tcPr>
            <w:tcW w:w="4395" w:type="dxa"/>
            <w:vMerge/>
          </w:tcPr>
          <w:p w14:paraId="1F966F6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93D6C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7485F9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CF3E8E6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EBE0D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5C1771BC" w14:textId="3BA6A2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  <w:lang w:eastAsia="sk-SK"/>
              </w:rPr>
              <w:t>99.00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A731B8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0BC00FD3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43ABE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4C9C0A11" w14:textId="1DF0F7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  <w:lang w:eastAsia="sk-SK"/>
              </w:rPr>
              <w:t>-36.00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93B1C7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EAAAA2B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622BB82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2450B09" w14:textId="46F6C24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63.00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DC521B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C90FC9F" w14:textId="77777777" w:rsidTr="00503750">
        <w:tc>
          <w:tcPr>
            <w:tcW w:w="4395" w:type="dxa"/>
            <w:vAlign w:val="center"/>
          </w:tcPr>
          <w:p w14:paraId="344EFA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54FB599C" w14:textId="42E449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9A9A7A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3642D27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313822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1914273" w14:textId="16C539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CAF1277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3BDCA9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5252DC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5E59E177" w14:textId="0EEC2F6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92B78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EDDDF31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312C4C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7212B9D0" w14:textId="6F9A2D22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10606.00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36F46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0C84F8A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2FA03AF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2D7EA2FC" w14:textId="77777777" w:rsidTr="00503750">
        <w:tc>
          <w:tcPr>
            <w:tcW w:w="4395" w:type="dxa"/>
            <w:vAlign w:val="center"/>
          </w:tcPr>
          <w:p w14:paraId="3103342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62F3AF6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399BEA7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3B25D2E5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E3F698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11C01A91" w14:textId="55F5520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1C7DAE9" w14:textId="786E22F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18ED1AA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3518622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037A26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0171B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B41310C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2F0E11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49B85E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113AF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846E4D9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7F0367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40B530BA" w14:textId="1162BDC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21B3181" w14:textId="5A477930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5ADDB48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02C6418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0ACBFF8E" w14:textId="71C9066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F17B092" w14:textId="2BACC02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663BEB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B984F3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D24D26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759ABF88" w14:textId="77777777" w:rsidTr="00503750">
        <w:tc>
          <w:tcPr>
            <w:tcW w:w="1843" w:type="dxa"/>
            <w:vAlign w:val="center"/>
          </w:tcPr>
          <w:p w14:paraId="68A924F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3BFD011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74206B0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AB7064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7A78625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7761F60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427600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54E57452" w14:textId="77777777" w:rsidTr="00503750">
        <w:tc>
          <w:tcPr>
            <w:tcW w:w="1843" w:type="dxa"/>
            <w:vAlign w:val="center"/>
          </w:tcPr>
          <w:p w14:paraId="4CB2B4F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7ED4A18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E4563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7184C3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A30221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986C8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8741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D3127D2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01AC4E8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A4D314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67B53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A053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0AC6E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21388E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77136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67BF435" w14:textId="77777777" w:rsidTr="00503750">
        <w:tc>
          <w:tcPr>
            <w:tcW w:w="1843" w:type="dxa"/>
            <w:vAlign w:val="center"/>
          </w:tcPr>
          <w:p w14:paraId="51D17A5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6C4FE87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095532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A2DA4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19BAB1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C000D3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906D73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35272C2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6C54862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01AC159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C3E53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3C654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F05B1B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880061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2773C5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155D69B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D0922D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328A6BF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5C0B9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35143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854F28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DE83EC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1BCC17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516C7E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5FF163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55CCE248" w14:textId="77777777" w:rsidTr="00503750">
        <w:trPr>
          <w:trHeight w:val="664"/>
        </w:trPr>
        <w:tc>
          <w:tcPr>
            <w:tcW w:w="3372" w:type="dxa"/>
          </w:tcPr>
          <w:p w14:paraId="460367F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0BB9170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6B4166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27F2A80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011D51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3728097A" w14:textId="171F92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600636A" w14:textId="4597BF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A6280A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3252289" w14:textId="4C510E3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2AA9D43" w14:textId="430B22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65FF5B8" w14:textId="379062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261BE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FEDE386" w14:textId="4AEBEA6A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43E849D" w14:textId="09A180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725B52" w14:textId="646E93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9238255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2C0A235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BFAD56A" w14:textId="5A1F8F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DA1350" w14:textId="2070E4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E5A01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24BDF67" w14:textId="48193D3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3C666A1" w14:textId="0BFB43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D5C2433" w14:textId="7AED9A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35E93F7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1E3AFA28" w14:textId="361A0A7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79B90AB" w14:textId="2F975C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09DC8C" w14:textId="50FC1B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E5F51E9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9D60FB1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1D429025" w14:textId="77777777" w:rsidTr="00503750">
        <w:tc>
          <w:tcPr>
            <w:tcW w:w="2835" w:type="dxa"/>
            <w:vAlign w:val="center"/>
          </w:tcPr>
          <w:p w14:paraId="3424CE0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0301668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67C7C79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76402D8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171F0D0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D6A09AE" w14:textId="77777777" w:rsidTr="00503750">
        <w:tc>
          <w:tcPr>
            <w:tcW w:w="2835" w:type="dxa"/>
          </w:tcPr>
          <w:p w14:paraId="1DA0986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3504AE9F" w14:textId="5DA561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ABCA81" w14:textId="42C405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C8467F1" w14:textId="2109F7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E94616B" w14:textId="749934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CAD539C" w14:textId="77777777" w:rsidTr="00503750">
        <w:tc>
          <w:tcPr>
            <w:tcW w:w="2835" w:type="dxa"/>
          </w:tcPr>
          <w:p w14:paraId="180240D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97D34EB" w14:textId="572CFE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63EE8B" w14:textId="60DEF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C315CC" w14:textId="108304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6282201" w14:textId="4A79AE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FED09BB" w14:textId="77777777" w:rsidTr="00503750">
        <w:tc>
          <w:tcPr>
            <w:tcW w:w="2835" w:type="dxa"/>
          </w:tcPr>
          <w:p w14:paraId="606D59F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5E205D52" w14:textId="7EFB00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AA90CC6" w14:textId="003E0E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5BD6AD" w14:textId="6D036D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847A760" w14:textId="5795E9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56D89CB" w14:textId="77777777" w:rsidTr="00503750">
        <w:tc>
          <w:tcPr>
            <w:tcW w:w="2835" w:type="dxa"/>
            <w:vAlign w:val="center"/>
          </w:tcPr>
          <w:p w14:paraId="739B2E8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35440DE" w14:textId="24AE0F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494010" w14:textId="1FA0EF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2BA796" w14:textId="4E2939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C91669" w14:textId="1F50C2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AAC06B8" w14:textId="77777777" w:rsidTr="00503750">
        <w:tc>
          <w:tcPr>
            <w:tcW w:w="2835" w:type="dxa"/>
            <w:vAlign w:val="center"/>
          </w:tcPr>
          <w:p w14:paraId="364C0DC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EBA889B" w14:textId="11803D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51763F1" w14:textId="3ECE46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D621940" w14:textId="6383AA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76F7A19" w14:textId="3B7DD4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12B32AC" w14:textId="77777777" w:rsidTr="00503750">
        <w:tc>
          <w:tcPr>
            <w:tcW w:w="2835" w:type="dxa"/>
          </w:tcPr>
          <w:p w14:paraId="648AA16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355FB19C" w14:textId="22B2C2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32D6D70" w14:textId="2684C5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CC2B44" w14:textId="460E09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3A4B7C7" w14:textId="66A09A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FFB125B" w14:textId="77777777" w:rsidTr="00503750">
        <w:tc>
          <w:tcPr>
            <w:tcW w:w="2835" w:type="dxa"/>
          </w:tcPr>
          <w:p w14:paraId="3143C11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0F5413BC" w14:textId="0369BB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85CE7E" w14:textId="275DF9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34F7E48" w14:textId="4177DA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AC6713" w14:textId="3D3AAB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E73854" w14:textId="77777777" w:rsidTr="00503750">
        <w:tc>
          <w:tcPr>
            <w:tcW w:w="2835" w:type="dxa"/>
          </w:tcPr>
          <w:p w14:paraId="2DFBE75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33E74DAC" w14:textId="275E39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B9BA17D" w14:textId="7A6DC8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8F28BB" w14:textId="72DC5C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B1A4C21" w14:textId="4D35E2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36893AE" w14:textId="77777777" w:rsidR="00944C3D" w:rsidRDefault="00944C3D" w:rsidP="00944C3D">
      <w:pPr>
        <w:rPr>
          <w:rFonts w:ascii="Arial" w:hAnsi="Arial"/>
          <w:b/>
        </w:rPr>
      </w:pPr>
    </w:p>
    <w:p w14:paraId="3DF657A6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77D3B4CC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2E8D423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7C30FED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EAD119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50888A0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2123DCA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E5C5797" w14:textId="77777777" w:rsidTr="00503750">
        <w:trPr>
          <w:trHeight w:val="443"/>
        </w:trPr>
        <w:tc>
          <w:tcPr>
            <w:tcW w:w="2560" w:type="dxa"/>
          </w:tcPr>
          <w:p w14:paraId="0FCBEBA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1D1CFF2D" w14:textId="08ACA7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C7625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B7978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E076FE4" w14:textId="5D4D15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D4C7CA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17992CE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6A5D373E" w14:textId="3CA3AF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51D39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D3CD6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20E6F68" w14:textId="1E8633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9EE046F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401768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72C492B" w14:textId="1178E4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8FFDE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B0F37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1E2EEBF" w14:textId="6C5DD7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696C032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2B2CD14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71660236" w14:textId="451AC4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16FB4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57BA8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40D8AE8" w14:textId="69E555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05816CF" w14:textId="77777777" w:rsidR="00944C3D" w:rsidRDefault="00944C3D" w:rsidP="00944C3D">
      <w:pPr>
        <w:rPr>
          <w:rFonts w:ascii="Arial" w:hAnsi="Arial"/>
          <w:b/>
        </w:rPr>
      </w:pPr>
    </w:p>
    <w:p w14:paraId="4E6FB21B" w14:textId="77777777" w:rsidR="00944C3D" w:rsidRDefault="00944C3D" w:rsidP="00944C3D">
      <w:pPr>
        <w:rPr>
          <w:rFonts w:ascii="Arial" w:hAnsi="Arial"/>
          <w:b/>
        </w:rPr>
      </w:pPr>
    </w:p>
    <w:p w14:paraId="2E108469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4AB486C3" w14:textId="77777777" w:rsidR="00944C3D" w:rsidRDefault="00944C3D" w:rsidP="00944C3D">
      <w:pPr>
        <w:rPr>
          <w:rFonts w:ascii="Arial" w:hAnsi="Arial"/>
          <w:b/>
        </w:rPr>
      </w:pPr>
    </w:p>
    <w:p w14:paraId="0AA2BFC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37EF8653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20A4267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546354C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01B92C9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98CF8CB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B00FB3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FB24E6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6760AE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6B139B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03132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A5A004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9CA732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04D904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80046C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DA7E83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D84F2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AA4111C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33156E8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2803BB61" w14:textId="77777777" w:rsidTr="00503750">
        <w:trPr>
          <w:trHeight w:val="677"/>
        </w:trPr>
        <w:tc>
          <w:tcPr>
            <w:tcW w:w="3358" w:type="dxa"/>
          </w:tcPr>
          <w:p w14:paraId="76DFE6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068D919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017B19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5FE98B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23838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1DA94CE" w14:textId="7D94FA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98B746F" w14:textId="1E543F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B86D3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336A9B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31A5CAE" w14:textId="7B4A61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562287E" w14:textId="4D2DF7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A63371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B4208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1F3CDD35" w14:textId="375126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CFEE9FB" w14:textId="281F5E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8144DC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B44952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011B4E1E" w14:textId="7F692A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F9090EB" w14:textId="3121A0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858D1A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DF9B348" w14:textId="67F673F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F5FD8C6" w14:textId="4D568C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B0C1B71" w14:textId="4F26D9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B88E6B4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6082EA1F" w14:textId="43EB399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95C92A3" w14:textId="730508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F7235DC" w14:textId="2DCF65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E07608E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C10074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DB1DA8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DF3BA2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A3A67E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247F47F1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3B19F2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D77B5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47575DF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1F79E6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385861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6B6E87E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6937C63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BBC6D3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201F9D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0DBC08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975865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CB03B4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F607C6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FE00F0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51AE5F4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989326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F62447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39252F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1F85A0C1" w14:textId="1DA043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474C97A" w14:textId="03919F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CC72156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7E90F0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32F14C64" w14:textId="727ACB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E0C668D" w14:textId="61BACC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29B726A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E56D2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3DC5EF5" w14:textId="7C7A20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833B45F" w14:textId="4E04CE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C96B35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080EE14" w14:textId="4F5EDD0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D3A3722" w14:textId="1D7C2A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D61D0DF" w14:textId="1D81CB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ACA269F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C6B9AAD" w14:textId="3FA00305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719B8FD" w14:textId="26A05A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0DA8919" w14:textId="528B1E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3897DA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E264F5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75D0B9C2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EBE07C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B3D5B5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BE5469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4AFFF1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373313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53356C1" w14:textId="4E9EA0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94132A" w14:textId="4BC139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F39DBE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ED8C34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2CC78887" w14:textId="347199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DCD7CCE" w14:textId="5E00D4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AD0978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9B60A8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57BDCBAE" w14:textId="5E0086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3BC3BB" w14:textId="58DA91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E045F7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F51F187" w14:textId="10097AB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5ABBFEE" w14:textId="5FFF26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8EED8EB" w14:textId="609D39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087540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8CF9653" w14:textId="07712E8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EC6C12C" w14:textId="55CB03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9ED98B6" w14:textId="01069A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E87111B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EA8387C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42152B90" w14:textId="77777777" w:rsidTr="00503750">
        <w:tc>
          <w:tcPr>
            <w:tcW w:w="3686" w:type="dxa"/>
            <w:vAlign w:val="center"/>
          </w:tcPr>
          <w:p w14:paraId="268BDAA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E50A1F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6637F3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5A71DEB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1351C7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D90C87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6670D3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55716E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D7A5BD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A21170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27D209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FAFBB6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91710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4E8D9B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3F4A2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81C679C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997472A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B91EC2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4BF994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568D958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1941C989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1266CB8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0C9BBE1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DD9028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EE5BC2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BDD48D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434113B0" w14:textId="0575A3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29D12C4" w14:textId="2F073B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7491BC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E6FDA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420C193" w14:textId="6C9E08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7AED028" w14:textId="3A9C48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EDE30F6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B078ED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C00D5FA" w14:textId="0B2B03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71DD76C" w14:textId="3EB903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706AE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D092868" w14:textId="150A575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35FEBDC" w14:textId="61F97D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1E814BD" w14:textId="3E2DAC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7448E85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06C119E0" w14:textId="23D6D66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90A5B93" w14:textId="6C93C1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D67EEE4" w14:textId="5A928C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C1C818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CA1B93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34C1E8B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320B33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A3C9BF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238ABB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5593192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88945F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54DD28C" w14:textId="2F9E30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827E1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738D4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2A343282" w14:textId="75CB94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21EC4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C2C22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04357DA6" w14:textId="6C5491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6967EE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772F2C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2FD8ADF6" w14:textId="7CD25A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59A15F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68F10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69845ABE" w14:textId="40BA62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1A6A2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348C67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9F2D677" w14:textId="0B30C90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4670241" w14:textId="77777777" w:rsidR="00944C3D" w:rsidRDefault="00944C3D" w:rsidP="00944C3D">
      <w:pPr>
        <w:rPr>
          <w:sz w:val="22"/>
          <w:szCs w:val="22"/>
        </w:rPr>
      </w:pPr>
    </w:p>
    <w:p w14:paraId="5ECE5845" w14:textId="77777777" w:rsidR="00944C3D" w:rsidRDefault="00944C3D" w:rsidP="00944C3D">
      <w:pPr>
        <w:rPr>
          <w:sz w:val="22"/>
          <w:szCs w:val="22"/>
        </w:rPr>
      </w:pPr>
    </w:p>
    <w:p w14:paraId="2D1D350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5488C900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E93F552" w14:textId="68B9593F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D3708F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6055E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11CB8AA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8921FEC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7BAB9CFC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28DF8DF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2356A99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EB472F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D017655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01B26A4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34A41403" w14:textId="7A84BF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5A0985A" w14:textId="2CAA1B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FA30F5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C25793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54A800C1" w14:textId="0FD7EF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C31DAC8" w14:textId="78F046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3B40FE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D911B0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62C7D1BC" w14:textId="6D0902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6C5F77C" w14:textId="4CC17D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D26A8B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DD2480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07217F0C" w14:textId="2C737F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B13AED3" w14:textId="53AC2B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D7CAE26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3F23936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52DABA39" w14:textId="2DDFCA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C26F473" w14:textId="644DEA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CBC1D1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331E7DB" w14:textId="02A9CA18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C98A6BC" w14:textId="0A84B9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7413C88" w14:textId="5B94FF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230DA9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57B627CB" w14:textId="039FEF80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2218891" w14:textId="3C9194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B80D2C7" w14:textId="16B434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3CFF66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2D419D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1AE5C5EB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3F3AD65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4F3C905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6179DB7A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3DD0392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BE67FB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54BF7EC7" w14:textId="51B044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16F81B7" w14:textId="1D9B5D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18BF306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82C4CD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568C3070" w14:textId="756572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B2B2735" w14:textId="7D670D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D9623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0F6EDB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6C098833" w14:textId="103FF8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4BAF1C1" w14:textId="584C19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4CFB30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89A91E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5CDD3425" w14:textId="25B13E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D2663CE" w14:textId="239BD2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BF7319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F14ABB4" w14:textId="2D408AA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70BD1C8" w14:textId="6F2324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B7BEB1B" w14:textId="58CB13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5FC747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53746D3" w14:textId="520CBBB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4A4F0FB" w14:textId="4801D1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6BDAF58" w14:textId="6287C9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03002D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310E0873" w14:textId="7CE1673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266F53A" w14:textId="378C83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2DA768E" w14:textId="58C8BD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34F75" w:rsidRPr="00326227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82A9FF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482DA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4A0C7F31" w14:textId="15206D6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5C7849B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B03C2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3CFFB19A" w14:textId="1811CFC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384D453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6490B8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3810987E" w14:textId="7E5BCF9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FB6F5B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8FD1C1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12B513C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75D82B15" w14:textId="77777777" w:rsidR="00944C3D" w:rsidRPr="003607F0" w:rsidRDefault="00944C3D" w:rsidP="00944C3D"/>
    <w:p w14:paraId="00F9BEFE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1E3C8" w14:textId="77777777" w:rsidR="00FF7EEC" w:rsidRDefault="00FF7EEC">
      <w:r>
        <w:separator/>
      </w:r>
    </w:p>
  </w:endnote>
  <w:endnote w:type="continuationSeparator" w:id="0">
    <w:p w14:paraId="07635EBA" w14:textId="77777777" w:rsidR="00FF7EEC" w:rsidRDefault="00FF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4FB9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71A311E5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CEC2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90FD86C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F13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34FEBB00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87BC2" w14:textId="77777777" w:rsidR="00FF7EEC" w:rsidRDefault="00FF7EEC">
      <w:r>
        <w:separator/>
      </w:r>
    </w:p>
  </w:footnote>
  <w:footnote w:type="continuationSeparator" w:id="0">
    <w:p w14:paraId="013D0C3C" w14:textId="77777777" w:rsidR="00FF7EEC" w:rsidRDefault="00FF7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159147">
    <w:abstractNumId w:val="13"/>
  </w:num>
  <w:num w:numId="2" w16cid:durableId="823201780">
    <w:abstractNumId w:val="17"/>
  </w:num>
  <w:num w:numId="3" w16cid:durableId="335696587">
    <w:abstractNumId w:val="8"/>
  </w:num>
  <w:num w:numId="4" w16cid:durableId="1018317578">
    <w:abstractNumId w:val="7"/>
  </w:num>
  <w:num w:numId="5" w16cid:durableId="8141789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217899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7309957">
    <w:abstractNumId w:val="20"/>
  </w:num>
  <w:num w:numId="8" w16cid:durableId="894508956">
    <w:abstractNumId w:val="10"/>
  </w:num>
  <w:num w:numId="9" w16cid:durableId="372314019">
    <w:abstractNumId w:val="0"/>
  </w:num>
  <w:num w:numId="10" w16cid:durableId="2114788899">
    <w:abstractNumId w:val="19"/>
  </w:num>
  <w:num w:numId="11" w16cid:durableId="155461068">
    <w:abstractNumId w:val="6"/>
  </w:num>
  <w:num w:numId="12" w16cid:durableId="1731344438">
    <w:abstractNumId w:val="9"/>
  </w:num>
  <w:num w:numId="13" w16cid:durableId="142626415">
    <w:abstractNumId w:val="12"/>
  </w:num>
  <w:num w:numId="14" w16cid:durableId="1793010397">
    <w:abstractNumId w:val="15"/>
  </w:num>
  <w:num w:numId="15" w16cid:durableId="1808619289">
    <w:abstractNumId w:val="14"/>
  </w:num>
  <w:num w:numId="16" w16cid:durableId="1330213272">
    <w:abstractNumId w:val="2"/>
  </w:num>
  <w:num w:numId="17" w16cid:durableId="1361861043">
    <w:abstractNumId w:val="4"/>
  </w:num>
  <w:num w:numId="18" w16cid:durableId="2004121530">
    <w:abstractNumId w:val="11"/>
  </w:num>
  <w:num w:numId="19" w16cid:durableId="1642998332">
    <w:abstractNumId w:val="5"/>
  </w:num>
  <w:num w:numId="20" w16cid:durableId="1464231951">
    <w:abstractNumId w:val="18"/>
  </w:num>
  <w:num w:numId="21" w16cid:durableId="2091854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30045"/>
    <w:docVar w:name="arg2" w:val="Driver=asa17;DBF=D:\anasoft\data\tebys.db;DBN=tebys;ENG=SQL17;commlinks=TCPIP{ip=192.168.1.241};uid=kostelna;con=finus(12.0);pwd=Marec2023"/>
    <w:docVar w:name="arg3" w:val="4067334"/>
    <w:docVar w:name="arg4" w:val="C:\Users\kostelna\AppData\Local\Temp\3348797.doc"/>
    <w:docVar w:name="arg5" w:val="1"/>
  </w:docVars>
  <w:rsids>
    <w:rsidRoot w:val="00034F75"/>
    <w:rsid w:val="00011EDC"/>
    <w:rsid w:val="000234F7"/>
    <w:rsid w:val="0002470E"/>
    <w:rsid w:val="00030DEB"/>
    <w:rsid w:val="00034F75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1354A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31D6C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43A52"/>
  <w15:docId w15:val="{81360FD8-D6C9-48C4-A0AE-DB8EDA2E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0</TotalTime>
  <Pages>16</Pages>
  <Words>5335</Words>
  <Characters>30413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KOSTELNA Marcela</dc:creator>
  <cp:lastModifiedBy>Marcela KOSTELNA</cp:lastModifiedBy>
  <cp:revision>2</cp:revision>
  <cp:lastPrinted>2009-07-30T10:15:00Z</cp:lastPrinted>
  <dcterms:created xsi:type="dcterms:W3CDTF">2026-02-23T09:14:00Z</dcterms:created>
  <dcterms:modified xsi:type="dcterms:W3CDTF">2026-02-23T09:14:00Z</dcterms:modified>
</cp:coreProperties>
</file>