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ADC759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98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86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14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AC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92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C0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09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3B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7A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82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19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20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3A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0A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FA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73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71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6B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93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A7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FA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2D7C5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91C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E31B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9152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1153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6E1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FFAF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F54F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0441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54C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627E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93C4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C50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588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BD9B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045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9D00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331D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5BC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5300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36B5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E12F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F2E1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D111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A5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4E5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2F62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E924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199A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485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8FE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1315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6D7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1C2C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20271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311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91EC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DF6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446B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DF0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42FE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A8C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FC3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D3A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C3A7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8AE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586B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19A3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A6D0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BFC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2CF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975B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284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F010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AAB8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7C26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D66D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4C3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2FE4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C66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FC2A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DFE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278A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B1F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EFDC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A01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9E3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CBD6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672DE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64B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E8A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862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6F35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5CC0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A81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6152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95EE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DB4C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34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9799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1A9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1C4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8CC0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D1C4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7C6B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34D8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5CE0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0FB1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080F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53CB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BE29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81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8CBF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365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BD3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CE50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E3F6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351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0C87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709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3550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5177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A2666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AA8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141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C24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799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2F1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130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845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C69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131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3E2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C5F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473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E0C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35A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B91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A64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06D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7B9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2D9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828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3F7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086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5C0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7CE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C1C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902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236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3AC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AAA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89D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CD8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41E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E3F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79A636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99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69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5A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7A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29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7A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06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E8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C8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94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0F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29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17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54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E9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F4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72C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4561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4D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14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B8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A5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8E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47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7E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0C2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9F1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B7B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BF7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644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FFC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731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8FE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29D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931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C0F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639A77E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B72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0F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27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EF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2318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AB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D6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17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6E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51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5D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1B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37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20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C5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C0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6C534B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46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5C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A1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3F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B5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B5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C2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6D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4B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60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50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6F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94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61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F5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7770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87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3D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7E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B0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0B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EF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16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B1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A5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FE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C6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0FF0D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76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9B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81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55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E2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A7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9E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C5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82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23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0A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D7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7A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12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23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4578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16F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7A5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3D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A9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00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6D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50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6FDF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945B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37F2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D1CBB8" w14:textId="3D44EDE4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10F6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9FB0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F1B7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EB19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F377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F627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041D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AEF8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41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72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BC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5B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AE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BC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5C3B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EC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5F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D5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CA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3F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BB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9E4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159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180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B023F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DEDC39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41DEDC39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06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87E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2BB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B26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17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BB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10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5D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51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1C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EE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71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CA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F42D7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56BE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FF737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02F7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31DE8C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0031DE8C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98C903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1198C903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C4C96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7C4C96B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D020F7" w14:textId="75518388" w:rsidR="000B647F" w:rsidRDefault="000B647F" w:rsidP="00944C3D">
                                  <w:fldSimple w:instr=" MERGEFIELD  aDMOD  \* MERGEFORMAT ">
                                    <w:r w:rsidR="000C34B5" w:rsidRPr="000C34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CD020F7" w14:textId="75518388" w:rsidR="000B647F" w:rsidRDefault="000B647F" w:rsidP="00944C3D">
                            <w:fldSimple w:instr=" MERGEFIELD  aDMOD  \* MERGEFORMAT ">
                              <w:r w:rsidR="000C34B5" w:rsidRPr="000C34B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20695C" w14:textId="19ADD59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C34B5" w:rsidRPr="00043DE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7620695C" w14:textId="19ADD59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C34B5" w:rsidRPr="00043DE2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2627DF" w14:textId="3951B454" w:rsidR="000B647F" w:rsidRDefault="000B647F" w:rsidP="00944C3D">
                                  <w:fldSimple w:instr=" MERGEFIELD  aDRDO  \* MERGEFORMAT ">
                                    <w:r w:rsidR="000C34B5" w:rsidRPr="000C34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12627DF" w14:textId="3951B454" w:rsidR="000B647F" w:rsidRDefault="000B647F" w:rsidP="00944C3D">
                            <w:fldSimple w:instr=" MERGEFIELD  aDRDO  \* MERGEFORMAT ">
                              <w:r w:rsidR="000C34B5" w:rsidRPr="000C34B5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CA2B57" w14:textId="45B3D1A7" w:rsidR="000B647F" w:rsidRDefault="000B647F" w:rsidP="00944C3D">
                                  <w:fldSimple w:instr=" MERGEFIELD  aDMDO  \* MERGEFORMAT ">
                                    <w:r w:rsidR="000C34B5" w:rsidRPr="000C34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9CA2B57" w14:textId="45B3D1A7" w:rsidR="000B647F" w:rsidRDefault="000B647F" w:rsidP="00944C3D">
                            <w:fldSimple w:instr=" MERGEFIELD  aDMDO  \* MERGEFORMAT ">
                              <w:r w:rsidR="000C34B5" w:rsidRPr="000C34B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0A9421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8595B1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708B9C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3AEA75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493AEA75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42E3AB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0D42E3AB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D35D6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0D35D60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391EAB" w14:textId="6F4AA5DD" w:rsidR="000B647F" w:rsidRDefault="000B647F" w:rsidP="00944C3D">
                                  <w:fldSimple w:instr=" MERGEFIELD  aDRDOo  \* MERGEFORMAT ">
                                    <w:r w:rsidR="000C34B5" w:rsidRPr="000C34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62391EAB" w14:textId="6F4AA5DD" w:rsidR="000B647F" w:rsidRDefault="000B647F" w:rsidP="00944C3D">
                            <w:fldSimple w:instr=" MERGEFIELD  aDRDOo  \* MERGEFORMAT ">
                              <w:r w:rsidR="000C34B5" w:rsidRPr="000C34B5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2DB7D7" w14:textId="6C00FF50" w:rsidR="000B647F" w:rsidRDefault="000B647F" w:rsidP="00944C3D">
                                  <w:fldSimple w:instr=" MERGEFIELD  aDMDO  \* MERGEFORMAT ">
                                    <w:r w:rsidR="000C34B5" w:rsidRPr="000C34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F2DB7D7" w14:textId="6C00FF50" w:rsidR="000B647F" w:rsidRDefault="000B647F" w:rsidP="00944C3D">
                            <w:fldSimple w:instr=" MERGEFIELD  aDMDO  \* MERGEFORMAT ">
                              <w:r w:rsidR="000C34B5" w:rsidRPr="000C34B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D046A7" w14:textId="3DE55B83" w:rsidR="000B647F" w:rsidRDefault="000B647F" w:rsidP="00944C3D">
                                  <w:fldSimple w:instr=" MERGEFIELD  aDRODo  \* MERGEFORMAT ">
                                    <w:r w:rsidR="000C34B5" w:rsidRPr="000C34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2D046A7" w14:textId="3DE55B83" w:rsidR="000B647F" w:rsidRDefault="000B647F" w:rsidP="00944C3D">
                            <w:fldSimple w:instr=" MERGEFIELD  aDRODo  \* MERGEFORMAT ">
                              <w:r w:rsidR="000C34B5" w:rsidRPr="000C34B5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7ACF62" w14:textId="033C92CB" w:rsidR="000B647F" w:rsidRDefault="000B647F" w:rsidP="00944C3D">
                                  <w:fldSimple w:instr=" MERGEFIELD  aDMOD  \* MERGEFORMAT ">
                                    <w:r w:rsidR="000C34B5" w:rsidRPr="000C34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767ACF62" w14:textId="033C92CB" w:rsidR="000B647F" w:rsidRDefault="000B647F" w:rsidP="00944C3D">
                            <w:fldSimple w:instr=" MERGEFIELD  aDMOD  \* MERGEFORMAT ">
                              <w:r w:rsidR="000C34B5" w:rsidRPr="000C34B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4CAFBA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A241326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C205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D9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92AE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1D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A8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52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88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1E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7F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41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8C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6C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B3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F5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19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4B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5F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80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96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74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1D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24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7D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25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F2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B76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51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39EE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A7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806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172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5C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A6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75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36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F8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E3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1D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99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8F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40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9E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2B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D0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B4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5C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FD9F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A20C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8BE7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000A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6A2B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D5DB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FF18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23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99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30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D6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17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2C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FC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A6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FBEC7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18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FE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22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4F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03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3A2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FFD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DB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05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E9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1A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6A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52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32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64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B4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42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AA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1F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E4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A854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5E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77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59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40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80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02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93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91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EE482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B2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B4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85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6A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5E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82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B8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30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4B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1F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01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BCE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5F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D3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E3D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F3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F6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D7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259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6A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44A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2F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F6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4C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49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B5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D2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C2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52D0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2E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F45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79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E9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92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C4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80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61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88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84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53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04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90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95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FF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54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47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69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C4B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70A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0EB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B2A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112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693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7E6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CE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B4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92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18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85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05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14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92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A03F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04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82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76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60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4B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C7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E2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C8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27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B9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BE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80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D4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33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C1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31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EC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0A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E1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0F8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462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1A3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F57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770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28A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FF5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12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72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3DB33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52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A6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234E3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32234E3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04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FC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7B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D5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D4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9E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19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16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BE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543DD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23543DD7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28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2F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1C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46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16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BF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66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F9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7F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0D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EC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4C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D3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0F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89E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CF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3C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9D6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80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1A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0B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36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E2B3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1D63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54F36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0095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BD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BCBBB5" w14:textId="6D15149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C34B5" w:rsidRPr="00043DE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36131733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7BCBBB5" w14:textId="6D15149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C34B5" w:rsidRPr="00043DE2">
                              <w:rPr>
                                <w:rFonts w:ascii="Arial" w:hAnsi="Arial" w:cs="Arial"/>
                                <w:noProof/>
                              </w:rPr>
                              <w:t>36131733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06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38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12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01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7C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05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D6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25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87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BB107B" w14:textId="30D2492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C34B5" w:rsidRPr="00043DE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2021702419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61BB107B" w14:textId="30D2492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C34B5" w:rsidRPr="00043DE2">
                              <w:rPr>
                                <w:rFonts w:ascii="Arial" w:hAnsi="Arial" w:cs="Arial"/>
                                <w:noProof/>
                              </w:rPr>
                              <w:t>2021702419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90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29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A1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48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DE6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56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42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BF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59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8D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63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15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1E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4C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33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BF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9724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BC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ADB909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4480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67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79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84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68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99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60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F6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5E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62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00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01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4D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78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8A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CB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677B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689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F1A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21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DA3BF3" w14:textId="00E2C64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C34B5" w:rsidRPr="00043DE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63DA3BF3" w14:textId="00E2C64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C34B5" w:rsidRPr="00043DE2">
                              <w:rPr>
                                <w:rFonts w:ascii="Arial" w:hAnsi="Arial" w:cs="Arial"/>
                                <w:noProof/>
                              </w:rPr>
                              <w:t>Spoločenstvo vlastníkov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48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83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E8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70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6B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B6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74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F9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2F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F0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0F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50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82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0A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37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E0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53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61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C3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1E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97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48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9D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56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D0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09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5C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88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7C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CB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51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746B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43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63351F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DCF7A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15A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94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4D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19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CC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B1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C7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418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F65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767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5E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8F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33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473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F7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C0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7A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F2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0E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A8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A4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D2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DD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9C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A16E6D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F288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57BC27" w14:textId="0A01FA6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C34B5" w:rsidRPr="00043DE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Družstevná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5757BC27" w14:textId="0A01FA6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C34B5" w:rsidRPr="00043DE2">
                              <w:rPr>
                                <w:rFonts w:ascii="Arial" w:hAnsi="Arial" w:cs="Arial"/>
                                <w:noProof/>
                              </w:rPr>
                              <w:t>Družstevná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D03B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D4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DE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F9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CC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1C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BE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B9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CA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FA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D6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1FA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FB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FD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AB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5E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D8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2E962C" w14:textId="3414CF08" w:rsidR="000B647F" w:rsidRDefault="000B647F" w:rsidP="00944C3D">
                                  <w:fldSimple w:instr=" MERGEFIELD  aSUB_ULICA_CISLO  \* MERGEFORMAT ">
                                    <w:r w:rsidR="000C34B5" w:rsidRPr="000C34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969/22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562E962C" w14:textId="3414CF08" w:rsidR="000B647F" w:rsidRDefault="000B647F" w:rsidP="00944C3D">
                            <w:fldSimple w:instr=" MERGEFIELD  aSUB_ULICA_CISLO  \* MERGEFORMAT ">
                              <w:r w:rsidR="000C34B5" w:rsidRPr="000C34B5">
                                <w:rPr>
                                  <w:rFonts w:ascii="Arial" w:hAnsi="Arial" w:cs="Arial"/>
                                  <w:noProof/>
                                </w:rPr>
                                <w:t>969/22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04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44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81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E5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DA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DF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F248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5FE6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CD6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E20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DC3D2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8229FE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5137F1" w14:textId="59D5CF7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C34B5" w:rsidRPr="00043DE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91441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4E5137F1" w14:textId="59D5CF7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C34B5" w:rsidRPr="00043DE2">
                              <w:rPr>
                                <w:rFonts w:ascii="Arial" w:hAnsi="Arial" w:cs="Arial"/>
                                <w:noProof/>
                              </w:rPr>
                              <w:t>91441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025491" w14:textId="36C1EA0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C34B5" w:rsidRPr="00043DE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Nemšová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40025491" w14:textId="36C1EA0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C34B5" w:rsidRPr="00043DE2">
                              <w:rPr>
                                <w:rFonts w:ascii="Arial" w:hAnsi="Arial" w:cs="Arial"/>
                                <w:noProof/>
                              </w:rPr>
                              <w:t>Nemšová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35CB36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65C9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AC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58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C68C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2A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A781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F0EF1D" w14:textId="51F21B9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BF0EF1D" w14:textId="51F21B9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99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AB5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69E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154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0B0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4DB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712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26CB66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F9E590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6867F3" w14:textId="50189ED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C6867F3" w14:textId="50189ED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8C9F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AD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5C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34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08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66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BE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B4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EE5D7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AC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9DE19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E310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0F3574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8F008B" w14:textId="5B932A3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248F008B" w14:textId="5B932A3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267BAD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76F27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3F9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20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C5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93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B0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2B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D8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F3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58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82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F3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C58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85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42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FE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C5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05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C7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13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90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F9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16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34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A8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4E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36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D9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2507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83C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48AF86A" w14:textId="1655C4D8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0C34B5">
              <w:rPr>
                <w:rFonts w:ascii="Arial" w:hAnsi="Arial"/>
                <w:lang w:eastAsia="sk-SK"/>
              </w:rPr>
              <w:t>24.2.2026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268C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88DA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CE0A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B5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C2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EED0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AACB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1DB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388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677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88D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9276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F9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D9D8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D43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116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B459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CDDE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D51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DB3E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E0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B844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51C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74D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D70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26C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B69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31A5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60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8635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329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180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D638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3CC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C91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8B7F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03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B0F8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CEE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804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FE0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61B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564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6BEB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DD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0FD78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B487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5A6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052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B95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CBD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3DBC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D0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81EC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BCC4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D3B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A8A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8E2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F0F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E658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AC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955D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8B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B4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79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CE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D99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AEDDC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97E6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C2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05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FD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90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31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49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5C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67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F6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DD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A5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81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A3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B3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2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36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74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0F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7E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683B9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81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46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726C47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54B6112" w14:textId="77777777" w:rsidR="00944C3D" w:rsidRDefault="00944C3D" w:rsidP="00944C3D">
      <w:pPr>
        <w:rPr>
          <w:rFonts w:ascii="Arial" w:hAnsi="Arial"/>
        </w:rPr>
      </w:pPr>
    </w:p>
    <w:p w14:paraId="07D7BB9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A4477B4" w14:textId="46A21E0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FB12B27" w14:textId="5466BFDE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AD14D43" w14:textId="04DB92E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A8DD1DE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DB8F2E8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7C9EDD7F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4BB6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62A52F0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760A1A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734A229F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5A44AE4" w14:textId="4695E513" w:rsidR="00944C3D" w:rsidRPr="008D0433" w:rsidRDefault="000C34B5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Huleniyová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Alena </w:t>
            </w:r>
          </w:p>
        </w:tc>
        <w:tc>
          <w:tcPr>
            <w:tcW w:w="3260" w:type="dxa"/>
            <w:vAlign w:val="center"/>
          </w:tcPr>
          <w:p w14:paraId="3ADA137A" w14:textId="4EC27155" w:rsidR="00944C3D" w:rsidRPr="008D0433" w:rsidRDefault="000C34B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štatutár</w:t>
            </w:r>
          </w:p>
        </w:tc>
        <w:tc>
          <w:tcPr>
            <w:tcW w:w="2835" w:type="dxa"/>
            <w:vAlign w:val="center"/>
          </w:tcPr>
          <w:p w14:paraId="5B29F2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84E7FA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E1F18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9EBD4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73A16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C7F143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67C448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025BD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2E622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E7F44D2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3800FF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2F097CD" w14:textId="769E4C1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2FC41A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26E932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70F616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419B040" w14:textId="31D977A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88B5852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4C8302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2E37773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5EEC5D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2CD751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5B52CF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FAA9E48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B6A38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75117831" w14:textId="1482A811" w:rsidR="00944C3D" w:rsidRPr="008D0433" w:rsidRDefault="000C34B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A3CF5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B1963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5F870A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A9FEC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450E6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558A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DDB96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C3C42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EE132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2D7677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1CBD87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E07B2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85202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426A10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8FB5AE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DDA80CC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28BCCC8" w14:textId="7ED01A2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83BD0C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9C42327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4855B0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B00BB96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6291FE4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2B942B8" w14:textId="024EAB31" w:rsidR="00944C3D" w:rsidRDefault="000C34B5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</w:t>
      </w:r>
      <w:r w:rsidR="00944C3D">
        <w:rPr>
          <w:rFonts w:ascii="Arial" w:hAnsi="Arial"/>
          <w:sz w:val="22"/>
          <w:szCs w:val="22"/>
        </w:rPr>
        <w:t>no</w:t>
      </w:r>
      <w:r>
        <w:rPr>
          <w:rFonts w:ascii="Arial" w:hAnsi="Arial"/>
          <w:sz w:val="22"/>
          <w:szCs w:val="22"/>
        </w:rPr>
        <w:t xml:space="preserve"> x</w:t>
      </w:r>
      <w:r w:rsidR="00944C3D">
        <w:rPr>
          <w:rFonts w:ascii="Arial" w:hAnsi="Arial"/>
          <w:sz w:val="22"/>
          <w:szCs w:val="22"/>
        </w:rPr>
        <w:tab/>
      </w:r>
      <w:r w:rsidR="00944C3D">
        <w:rPr>
          <w:rFonts w:ascii="Arial" w:hAnsi="Arial"/>
          <w:sz w:val="22"/>
          <w:szCs w:val="22"/>
        </w:rPr>
        <w:tab/>
        <w:t>nie</w:t>
      </w:r>
    </w:p>
    <w:p w14:paraId="78418553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4A4C45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1EFBDF5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400D8C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62D8F7D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38A80C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403BB9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55715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78EF23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0926E3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2E3068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E3F7E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4F018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9F334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9EED9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103C9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94E0E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2A157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0D20F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0B70B5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93AA71A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A29679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4177C8D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2B6101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3750FB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CE92A0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7FD8DF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53BB3F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E73DAE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DA1B78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00B315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8712C1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8B4C1B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977BFF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20CAC6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1B3E589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1DA422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D29623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7AA5FE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E2D0AB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42589C43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0FFD4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21885F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7C4E7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7FD7A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01EFFA8" w14:textId="77777777" w:rsidTr="00503750">
        <w:trPr>
          <w:trHeight w:val="302"/>
        </w:trPr>
        <w:tc>
          <w:tcPr>
            <w:tcW w:w="4510" w:type="dxa"/>
          </w:tcPr>
          <w:p w14:paraId="5C6F86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D8837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DB55B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17492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EB01F6" w14:textId="77777777" w:rsidTr="00503750">
        <w:trPr>
          <w:trHeight w:val="302"/>
        </w:trPr>
        <w:tc>
          <w:tcPr>
            <w:tcW w:w="4510" w:type="dxa"/>
          </w:tcPr>
          <w:p w14:paraId="104280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24EA8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EAF10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D0975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EFE6E7" w14:textId="77777777" w:rsidTr="00503750">
        <w:trPr>
          <w:trHeight w:val="302"/>
        </w:trPr>
        <w:tc>
          <w:tcPr>
            <w:tcW w:w="4510" w:type="dxa"/>
          </w:tcPr>
          <w:p w14:paraId="68B6FD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F2DCD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B3F0A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C7EBB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1A3F75" w14:textId="77777777" w:rsidTr="00503750">
        <w:trPr>
          <w:trHeight w:val="302"/>
        </w:trPr>
        <w:tc>
          <w:tcPr>
            <w:tcW w:w="4510" w:type="dxa"/>
          </w:tcPr>
          <w:p w14:paraId="5279EB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A4222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642DE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E6E00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03942F" w14:textId="77777777" w:rsidTr="00503750">
        <w:trPr>
          <w:trHeight w:val="327"/>
        </w:trPr>
        <w:tc>
          <w:tcPr>
            <w:tcW w:w="4510" w:type="dxa"/>
          </w:tcPr>
          <w:p w14:paraId="63013C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18381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D0C65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FA04F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858991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9F665F8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CB2A7AB" w14:textId="10885E3B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1CD73D64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85AD8F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041E84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B77B06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9B70807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DBBDF9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7E7988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E0914A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3A3F5C7D" w14:textId="77777777" w:rsidTr="00503750">
        <w:tc>
          <w:tcPr>
            <w:tcW w:w="2302" w:type="dxa"/>
            <w:vAlign w:val="center"/>
          </w:tcPr>
          <w:p w14:paraId="0D6AE22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872B9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4461A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506873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21DB5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58D2B5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68BFF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3E3EE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9ACA4B3" w14:textId="77777777" w:rsidTr="00503750">
        <w:tc>
          <w:tcPr>
            <w:tcW w:w="15593" w:type="dxa"/>
            <w:gridSpan w:val="8"/>
            <w:vAlign w:val="center"/>
          </w:tcPr>
          <w:p w14:paraId="2BCBEF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AEC4EEE" w14:textId="77777777" w:rsidTr="00503750">
        <w:tc>
          <w:tcPr>
            <w:tcW w:w="2302" w:type="dxa"/>
            <w:vAlign w:val="center"/>
          </w:tcPr>
          <w:p w14:paraId="7F3756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F0B198" w14:textId="33ABCE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D9DA48" w14:textId="23C5DB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97A944" w14:textId="4E015F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455684" w14:textId="4E56AE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14E45E" w14:textId="4FCDED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899888" w14:textId="67C2B2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AD5D98" w14:textId="7C8582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9CE1E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69D01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060293B" w14:textId="4DAA96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1A9C7D" w14:textId="51D8FD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F2625D" w14:textId="53EC2D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B48CC2" w14:textId="31E220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88DBCC" w14:textId="0F182A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64FB79" w14:textId="333AFE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102D0B" w14:textId="5D0C0B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98ADF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3932B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002D7AA" w14:textId="424B2A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189077" w14:textId="06022E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AFAE0" w14:textId="55C939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72E75" w14:textId="644B20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2DF222" w14:textId="718549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AEBB98" w14:textId="69239A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5FADBB" w14:textId="625E96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E472D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E5768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A463E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3CE2A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2E80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176A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518C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A77B0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CBC46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4710E59" w14:textId="77777777" w:rsidTr="00503750">
        <w:tc>
          <w:tcPr>
            <w:tcW w:w="2302" w:type="dxa"/>
            <w:vAlign w:val="center"/>
          </w:tcPr>
          <w:p w14:paraId="0015A0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8C01F1F" w14:textId="76EBEA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76D1E9" w14:textId="25EC1F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5FC378" w14:textId="3CDC2A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DA94AF" w14:textId="6A1605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86B8FE" w14:textId="0B6DBB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73C3B0" w14:textId="3467C6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27017F" w14:textId="62B79D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411E1F" w14:textId="77777777" w:rsidTr="00503750">
        <w:tc>
          <w:tcPr>
            <w:tcW w:w="15593" w:type="dxa"/>
            <w:gridSpan w:val="8"/>
            <w:vAlign w:val="center"/>
          </w:tcPr>
          <w:p w14:paraId="404042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AC9E13D" w14:textId="77777777" w:rsidTr="00503750">
        <w:tc>
          <w:tcPr>
            <w:tcW w:w="2302" w:type="dxa"/>
            <w:vAlign w:val="center"/>
          </w:tcPr>
          <w:p w14:paraId="692D72E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F9D5066" w14:textId="528A6C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221C0B" w14:textId="2BFA10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9A944F" w14:textId="023911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386B06" w14:textId="1B8231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6E94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13967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3588B2" w14:textId="32168D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B6AE7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DD2D3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C05D697" w14:textId="2B5F88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061819" w14:textId="6F0700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D76E98" w14:textId="5F3DFD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BA8C32" w14:textId="652C8F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A11E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2A40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F9797E" w14:textId="143C1B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C89F8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84EEC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6D22250" w14:textId="3C21A2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B40CA" w14:textId="395B4B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71442C" w14:textId="49230E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512E11" w14:textId="78300A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6113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12686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034707" w14:textId="0B677F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6E9234" w14:textId="77777777" w:rsidTr="00503750">
        <w:tc>
          <w:tcPr>
            <w:tcW w:w="2302" w:type="dxa"/>
            <w:vAlign w:val="center"/>
          </w:tcPr>
          <w:p w14:paraId="019DAD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904BAD8" w14:textId="0F7A49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580B241" w14:textId="150ABF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435F64" w14:textId="1B61CD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AF2D2F" w14:textId="07CD2F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6544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AF680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B8AA6A" w14:textId="43E9B9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2812C7" w14:textId="77777777" w:rsidTr="00503750">
        <w:tc>
          <w:tcPr>
            <w:tcW w:w="15593" w:type="dxa"/>
            <w:gridSpan w:val="8"/>
            <w:vAlign w:val="center"/>
          </w:tcPr>
          <w:p w14:paraId="0CEBAB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2D83B16" w14:textId="77777777" w:rsidTr="00503750">
        <w:tc>
          <w:tcPr>
            <w:tcW w:w="2302" w:type="dxa"/>
            <w:vAlign w:val="center"/>
          </w:tcPr>
          <w:p w14:paraId="446541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B7E3523" w14:textId="489DC9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3C98B9B" w14:textId="779B43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FD97F1" w14:textId="36AE73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E232" w14:textId="4BCAE9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849CB7" w14:textId="11A86C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7CD866" w14:textId="26C001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867236" w14:textId="1D826A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247DCB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C5FB8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F242842" w14:textId="5978FB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9293089" w14:textId="64AAB5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7D953" w14:textId="4F964A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993207" w14:textId="3D5AA4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20E719" w14:textId="218719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4E7888" w14:textId="4A0BE6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72DA11" w14:textId="5F5BAC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EF1FF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2FA90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821648" w14:textId="37D608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9DACB7" w14:textId="15C54C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F792D0" w14:textId="19595C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C82774" w14:textId="7C29A3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9E6A93" w14:textId="0E7508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6B76A6" w14:textId="60397D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B391DA" w14:textId="16DED7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8591B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AAA94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D00CB4A" w14:textId="703F1F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D3E9" w14:textId="3D636C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657F91" w14:textId="6D0C99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DBA310" w14:textId="4D3B54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0B57EE" w14:textId="1C379B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392B5D" w14:textId="57F6FE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4169D4" w14:textId="71B08C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D649F7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43470C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D725E6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9E08F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6E37FB6" w14:textId="522201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0A72236" w14:textId="3AF4AD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D85B32" w14:textId="3B1570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2F3E05" w14:textId="6CE179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6B09C6" w14:textId="589A61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62E777" w14:textId="05BCD9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56A7DB" w14:textId="516578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0F384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79CEA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9EBF356" w14:textId="1187E8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BE30129" w14:textId="39B107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B05058" w14:textId="7CDCCE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0720A1" w14:textId="02DD71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7B801A" w14:textId="5ABCE7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EE4773" w14:textId="7B7290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37F718" w14:textId="3CFD16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EEA620" w14:textId="77777777" w:rsidR="00944C3D" w:rsidRDefault="00944C3D" w:rsidP="00944C3D">
      <w:pPr>
        <w:rPr>
          <w:rFonts w:ascii="Arial" w:hAnsi="Arial"/>
          <w:b/>
        </w:rPr>
      </w:pPr>
    </w:p>
    <w:p w14:paraId="53680B8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01BB568" w14:textId="77777777" w:rsidTr="00503750">
        <w:tc>
          <w:tcPr>
            <w:tcW w:w="1944" w:type="dxa"/>
            <w:vAlign w:val="center"/>
          </w:tcPr>
          <w:p w14:paraId="598EBB7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3BAAF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BE6EC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5057F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F02C0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7AAEF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3B7E3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08E7B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52BBC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9DCB9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3B3C0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1F932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E168652" w14:textId="77777777" w:rsidTr="00503750">
        <w:tc>
          <w:tcPr>
            <w:tcW w:w="15685" w:type="dxa"/>
            <w:gridSpan w:val="12"/>
            <w:vAlign w:val="center"/>
          </w:tcPr>
          <w:p w14:paraId="420B14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A8B78B5" w14:textId="77777777" w:rsidTr="00503750">
        <w:tc>
          <w:tcPr>
            <w:tcW w:w="1944" w:type="dxa"/>
            <w:vAlign w:val="center"/>
          </w:tcPr>
          <w:p w14:paraId="012BD0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8E7E13C" w14:textId="63B1AA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2B86309" w14:textId="469912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6BC2401" w14:textId="37D3BC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BE0058" w14:textId="409AEF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2022D6" w14:textId="393F1D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E530AD" w14:textId="6BEE33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8893AE3" w14:textId="5D1654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A4C85E" w14:textId="123C3E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A796F0" w14:textId="1DF59B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565865" w14:textId="4569CD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E89E10C" w14:textId="55F048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808FF5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3A268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8858D48" w14:textId="3B493C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689C193" w14:textId="3DE55D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DD3E3A5" w14:textId="7078CB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4D0F01C" w14:textId="6141E4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981A5F" w14:textId="6C70A6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386AD5" w14:textId="572A2A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672952" w14:textId="5E5F34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A9149D" w14:textId="030012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88C579" w14:textId="548D44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0C5EF0" w14:textId="494FA0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BA30EEE" w14:textId="28CCBC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EA789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41F9F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C36776B" w14:textId="7BB439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0902B20" w14:textId="7C8954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5D329A5" w14:textId="023EBE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F14934" w14:textId="039589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921474" w14:textId="7B50EE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276155" w14:textId="48AED0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CDE6C1" w14:textId="4B2D5F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91A2AAA" w14:textId="4DB575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E3B093" w14:textId="246830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8F9B1B2" w14:textId="6F8F1D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E22DFA3" w14:textId="234836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273F9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020DC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7B5E5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8442B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A50D6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A3BF8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9C22D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555C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B76F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A2C13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7FA9D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47AE0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FC89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966B28F" w14:textId="77777777" w:rsidTr="00503750">
        <w:tc>
          <w:tcPr>
            <w:tcW w:w="1944" w:type="dxa"/>
            <w:vAlign w:val="center"/>
          </w:tcPr>
          <w:p w14:paraId="3BBF5F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7B3C4C0" w14:textId="44739D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68FCD73" w14:textId="18615D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5C96422" w14:textId="5A3954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133E66" w14:textId="3DDBEF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F4DA4EC" w14:textId="354032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BCD1B8" w14:textId="5C9E96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C64D79" w14:textId="6E34DE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96D555" w14:textId="43CF0E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82BE19" w14:textId="7908B2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C3A2F7" w14:textId="032141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34FD9E3" w14:textId="4222FE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49C836" w14:textId="77777777" w:rsidTr="00503750">
        <w:tc>
          <w:tcPr>
            <w:tcW w:w="15685" w:type="dxa"/>
            <w:gridSpan w:val="12"/>
            <w:vAlign w:val="center"/>
          </w:tcPr>
          <w:p w14:paraId="13DCCA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D9516C9" w14:textId="77777777" w:rsidTr="00503750">
        <w:tc>
          <w:tcPr>
            <w:tcW w:w="1944" w:type="dxa"/>
            <w:vAlign w:val="center"/>
          </w:tcPr>
          <w:p w14:paraId="61928A1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DC8A9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6229F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9406952" w14:textId="30429F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153392" w14:textId="5C3FCF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3685E80" w14:textId="2803D9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E3502" w14:textId="37A034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4465C4" w14:textId="7F1781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00FA73" w14:textId="29E70A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394FD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5CDC4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1F3B5E0" w14:textId="169B5E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30E4F6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B97F0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EF792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AB576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99CCF1" w14:textId="3AC760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D57F292" w14:textId="7934B8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01ADA6" w14:textId="160B44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56F6E47" w14:textId="78B6F3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EE683BD" w14:textId="7B169A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C58E3B7" w14:textId="18BFE8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924DF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6A449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79D0E0D" w14:textId="40E41A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26529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1CC7B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CB7FC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95C2E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0802212" w14:textId="2F27C3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A7D152" w14:textId="0A6EB6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7162D40" w14:textId="183F0D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8D2D0D5" w14:textId="2D4A24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AA25A62" w14:textId="17D766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726E18" w14:textId="60534E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F65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EA923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9C5DFC5" w14:textId="6CCAA6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B413CD" w14:textId="77777777" w:rsidTr="00503750">
        <w:tc>
          <w:tcPr>
            <w:tcW w:w="1944" w:type="dxa"/>
            <w:vAlign w:val="center"/>
          </w:tcPr>
          <w:p w14:paraId="243B7C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92D51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AA04C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B0FABE" w14:textId="692781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904A08" w14:textId="384B71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C74C3E3" w14:textId="588AD1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8BB109" w14:textId="49FB6C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8136A61" w14:textId="6EACDC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BE4E959" w14:textId="52F144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D8DA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545C1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01730B2" w14:textId="06EE9F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EED027" w14:textId="77777777" w:rsidTr="00503750">
        <w:tc>
          <w:tcPr>
            <w:tcW w:w="15685" w:type="dxa"/>
            <w:gridSpan w:val="12"/>
            <w:vAlign w:val="center"/>
          </w:tcPr>
          <w:p w14:paraId="4B6872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4CDD206" w14:textId="77777777" w:rsidTr="00503750">
        <w:tc>
          <w:tcPr>
            <w:tcW w:w="1944" w:type="dxa"/>
            <w:vAlign w:val="center"/>
          </w:tcPr>
          <w:p w14:paraId="64B427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E5006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F1DD1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5E9B944" w14:textId="1D0F61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2751B80" w14:textId="0E1575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1ACE760" w14:textId="2DE099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351AAD" w14:textId="336196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4D3FA7" w14:textId="4E6BDC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8FDD94" w14:textId="32FF28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53476E4" w14:textId="47B405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8C1FA0C" w14:textId="47E66A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4A26372" w14:textId="228F9C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03375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6FF00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FB7A4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32BEC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7112B02" w14:textId="15EEDB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8ABB455" w14:textId="7DE858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31FB17" w14:textId="28E296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7A95DF" w14:textId="3D28C9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D450CB" w14:textId="0E7E8C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2C7236" w14:textId="68EDB7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7263BD6" w14:textId="1E9B91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D25FC0" w14:textId="7C5155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1B02EE1" w14:textId="779BC1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299989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96E06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CFC41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47545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1F7BB73" w14:textId="2BE432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7DF3253" w14:textId="5DBF82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9A6441" w14:textId="7DFA53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605041B" w14:textId="4A3B78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97B4843" w14:textId="507D3F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99024FC" w14:textId="2C5B4A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E787B9" w14:textId="399E9E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24EBC8B" w14:textId="550802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A3EF8B" w14:textId="0165B1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AE4CE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BF408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BE932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C3323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0F03C17" w14:textId="085888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3E4467" w14:textId="2DF54A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D2FB9C" w14:textId="4DCAC2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F0B617E" w14:textId="6FFC77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A8061A" w14:textId="68A4BD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ED981" w14:textId="462013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5EAFD56" w14:textId="763E31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3058D0E" w14:textId="48864F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701307F" w14:textId="5ED6D5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0A5B9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0C83E4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308310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168D7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E279CB5" w14:textId="662AB1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0B3ABD1" w14:textId="593089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31F28" w14:textId="1E7122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95F1E24" w14:textId="5B2F88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143866" w14:textId="29CC89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FC47B6A" w14:textId="6DFE59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FBF93F5" w14:textId="01E9B5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39C00FC" w14:textId="08A490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DE9B5D" w14:textId="7459D3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FB1421" w14:textId="09D0C1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B400B8E" w14:textId="048F39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C1403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C4EEA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A894F30" w14:textId="7E337E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0AF92BF" w14:textId="6DBBB1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A9D669B" w14:textId="0A76BB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760B25" w14:textId="79EC40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96652D" w14:textId="74AC15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B46E48" w14:textId="727C33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F7683E" w14:textId="07AF4E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66F32E" w14:textId="038ED8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8C11B0" w14:textId="609351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08F6EF2" w14:textId="2ECED2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9A003DE" w14:textId="280C26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2C8DB9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E9CFB6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764BC0A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AAF278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E8E92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1E97A5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D1DE2D8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C8CBB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E083D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7FDCF8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E9459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6C45E5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08B8A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44CE3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24C04A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EC446F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69A1A1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78C1B2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80A358F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AB5839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BBE9F0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208727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7C158B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6185F9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071DF5A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0AE837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9AC90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C3D22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AA6D99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B923F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4A7BA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1B61E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785EEE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F3B60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40020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3DD79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EDE87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F6DA2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5B5BD77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E1C87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78718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4B899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8F3DA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E01F1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B99C8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F034589" w14:textId="77777777" w:rsidTr="00503750">
        <w:trPr>
          <w:trHeight w:val="1073"/>
        </w:trPr>
        <w:tc>
          <w:tcPr>
            <w:tcW w:w="3614" w:type="dxa"/>
            <w:vMerge/>
          </w:tcPr>
          <w:p w14:paraId="683265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07784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424AF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E5A59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B1767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BFA89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5815E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0AAC65E" w14:textId="77777777" w:rsidTr="00503750">
        <w:trPr>
          <w:trHeight w:val="283"/>
        </w:trPr>
        <w:tc>
          <w:tcPr>
            <w:tcW w:w="3614" w:type="dxa"/>
          </w:tcPr>
          <w:p w14:paraId="1B8F86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C3799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C00CD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5E13F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D51A1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F9C73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FF763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02FC44D" w14:textId="77777777" w:rsidTr="00503750">
        <w:trPr>
          <w:trHeight w:val="283"/>
        </w:trPr>
        <w:tc>
          <w:tcPr>
            <w:tcW w:w="3614" w:type="dxa"/>
          </w:tcPr>
          <w:p w14:paraId="5288BB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2975F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43E99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0930C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461DD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97FD3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7F43F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BF8FD2A" w14:textId="77777777" w:rsidTr="00503750">
        <w:trPr>
          <w:trHeight w:val="283"/>
        </w:trPr>
        <w:tc>
          <w:tcPr>
            <w:tcW w:w="3614" w:type="dxa"/>
          </w:tcPr>
          <w:p w14:paraId="238A9E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7FFEB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0B9A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83E75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3EDB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97A14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B782A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A15050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36ED66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02587894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E2406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72321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9CB14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EDCBE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0583E6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01B50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2F61C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B469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23ABC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49AACA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7167BD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D2332D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CDF15B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5517935" w14:textId="25BE84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A3AAAA" w14:textId="151CD8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D70F61" w14:textId="4622A9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75CAFD" w14:textId="7CFB8B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F92214" w14:textId="2D33EE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9D2EC3" w14:textId="0FDE52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17ABFC" w14:textId="7CBDBB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C2D9E6B" w14:textId="21DCC2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0B306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A6355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FD36EAF" w14:textId="49EFC2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49F3FB" w14:textId="67C548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21DE2A" w14:textId="67B292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54E65F" w14:textId="14B644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16A0C2" w14:textId="5C2B2A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21E892" w14:textId="455177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E42EC8" w14:textId="5A62C1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DE3B7B3" w14:textId="00142C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0E118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C4CF2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F02E7B7" w14:textId="221911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802A0D" w14:textId="6FB3A7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DA1501" w14:textId="68649A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64B0DC" w14:textId="643CE9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1DE89" w14:textId="5FF068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22F5EC" w14:textId="7E3DE4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415BDE" w14:textId="484F45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86E1450" w14:textId="5C0AAF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0B22D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0C391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9BB82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9A10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6820D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63FD5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F085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B3E3B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8F62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0D4C8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0A42BA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C43771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33C1B39" w14:textId="6A7924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ED3557" w14:textId="2986AB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24506D" w14:textId="082E40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2E4F53" w14:textId="5105DD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A5E204" w14:textId="79D732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DC9C82" w14:textId="3D2D5C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6CE4AB" w14:textId="388DDB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D8D4BDD" w14:textId="2341CD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412BB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52BCC1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4DE74A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37603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672785E" w14:textId="5139A8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8080F3" w14:textId="7224AE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DF92BD" w14:textId="65A9F4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0D39CD" w14:textId="5CEF78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6F23F1" w14:textId="036393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C2D6C8" w14:textId="2C02EF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B65E72" w14:textId="3AB519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0520033" w14:textId="626389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A4D38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2CFE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A3164E4" w14:textId="49D6C3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F86927" w14:textId="2B2590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E6CD57" w14:textId="0C738F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606A15" w14:textId="286D74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D27B8C" w14:textId="58C241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DA947C" w14:textId="0971A1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7F1EBB" w14:textId="21F95F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1CAC2ED" w14:textId="6F8EE5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93793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0534B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683E0D7" w14:textId="4A473E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555731" w14:textId="0B0BDF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FEF0C1" w14:textId="1E3EF1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6702FC" w14:textId="39CF80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EA8CE3" w14:textId="75C2B9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2BA660" w14:textId="732717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9A7669" w14:textId="19FA2E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BBD6334" w14:textId="22948B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9163C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9D023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96B321A" w14:textId="26DE5D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6DF0C7" w14:textId="0D6C67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BADA43" w14:textId="7E5E3E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53F942" w14:textId="6F2729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8E264D" w14:textId="73F641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604332" w14:textId="68DEC8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FEAC3A" w14:textId="601448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7222FD2" w14:textId="5C9406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51DEC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5ADB6F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A9A370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DB599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1090100" w14:textId="0175EA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81C3D" w14:textId="01D8EB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E035B1" w14:textId="46CEAD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788AF6" w14:textId="73C0DC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77DA09" w14:textId="390455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F43681" w14:textId="17D099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DBC54A" w14:textId="1DD75F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72C53DD" w14:textId="065A65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4DA4B0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93DEE0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7E2086B" w14:textId="4A8D9D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69C46B" w14:textId="428853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A104A8" w14:textId="5D148F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3C54F5" w14:textId="4656A3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94101F" w14:textId="142AAE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3B5C4A" w14:textId="692F0B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50536F" w14:textId="7B0D6F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D9D86EB" w14:textId="7F34B1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B3BA1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9F61EF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20F3FDF" w14:textId="7DB100F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E1253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12DC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B291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8472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23CF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EB5E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A5A9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523F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6DD3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6837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23A5B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9867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CBFCF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B3ED5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A4EE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506B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43EB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A5631A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5D7964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AAD776A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BCAF1E0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4FF57467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43AE0C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072044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7BF9B9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364FA3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283D3A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99AB5A0" w14:textId="77777777" w:rsidTr="00503750">
        <w:trPr>
          <w:trHeight w:val="437"/>
        </w:trPr>
        <w:tc>
          <w:tcPr>
            <w:tcW w:w="2594" w:type="dxa"/>
          </w:tcPr>
          <w:p w14:paraId="167F73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326F8490" w14:textId="54F6504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B3D532A" w14:textId="1AB9CBC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AAC5DB4" w14:textId="1E7E011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193AE83" w14:textId="25C6878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EC7C4A3" w14:textId="77777777" w:rsidTr="00503750">
        <w:trPr>
          <w:trHeight w:val="420"/>
        </w:trPr>
        <w:tc>
          <w:tcPr>
            <w:tcW w:w="2594" w:type="dxa"/>
          </w:tcPr>
          <w:p w14:paraId="1F3693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0BC13C1F" w14:textId="1C1D6A1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F2C2E1B" w14:textId="5B77506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CF1882B" w14:textId="29E0227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901A29A" w14:textId="4D095F9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5AE5465" w14:textId="77777777" w:rsidTr="00503750">
        <w:trPr>
          <w:trHeight w:val="630"/>
        </w:trPr>
        <w:tc>
          <w:tcPr>
            <w:tcW w:w="2594" w:type="dxa"/>
          </w:tcPr>
          <w:p w14:paraId="30CF81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23996F49" w14:textId="16A4C93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04F0202" w14:textId="2759DFA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20CF34D" w14:textId="25D9688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5DE8C04" w14:textId="2ECEE01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461FD59" w14:textId="77777777" w:rsidTr="00503750">
        <w:trPr>
          <w:trHeight w:val="420"/>
        </w:trPr>
        <w:tc>
          <w:tcPr>
            <w:tcW w:w="2594" w:type="dxa"/>
          </w:tcPr>
          <w:p w14:paraId="0BE850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6A56C69F" w14:textId="0279464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E0EAA4A" w14:textId="14864FB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3A79B45" w14:textId="15F70C1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FFC7D5C" w14:textId="64364E1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90A4C0E" w14:textId="77777777" w:rsidTr="00503750">
        <w:trPr>
          <w:trHeight w:val="437"/>
        </w:trPr>
        <w:tc>
          <w:tcPr>
            <w:tcW w:w="2594" w:type="dxa"/>
          </w:tcPr>
          <w:p w14:paraId="4E4131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361E543D" w14:textId="45EC0EF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492788F" w14:textId="01736BF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227DBF8" w14:textId="20E6251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E2E80A7" w14:textId="388C5EE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6A92AC7" w14:textId="77777777" w:rsidTr="00503750">
        <w:trPr>
          <w:trHeight w:val="420"/>
        </w:trPr>
        <w:tc>
          <w:tcPr>
            <w:tcW w:w="2594" w:type="dxa"/>
          </w:tcPr>
          <w:p w14:paraId="0B14703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2A2160CB" w14:textId="09E9239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D8B26C8" w14:textId="4FF8824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E5BBB18" w14:textId="7E66E15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0256BE5" w14:textId="1676A93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2DACE0F" w14:textId="77777777" w:rsidR="00944C3D" w:rsidRDefault="00944C3D" w:rsidP="00944C3D">
      <w:pPr>
        <w:rPr>
          <w:rFonts w:ascii="Arial" w:hAnsi="Arial"/>
          <w:b/>
        </w:rPr>
      </w:pPr>
    </w:p>
    <w:p w14:paraId="4F201760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594008CF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1D2D96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78F41B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C528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71A827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5AED361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8DB56B8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089ED6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50A521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9F07C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9EB09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EAFCDF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719AB6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5758F8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B4E1E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EE1C9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68C73D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3FF3C8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06557B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878E8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18098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9FF478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67B0589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73433B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55BC7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CEE3C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72719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27B9694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2942ADE" w14:textId="77777777" w:rsidTr="00503750">
        <w:tc>
          <w:tcPr>
            <w:tcW w:w="2835" w:type="dxa"/>
            <w:vAlign w:val="center"/>
          </w:tcPr>
          <w:p w14:paraId="4A4C69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70786D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70CC5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00473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5D903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16C4B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DB9F489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93D58B2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1807A88" w14:textId="6CCA7281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E99364" w14:textId="3BFA9F39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830F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0AE15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674E676" w14:textId="00E61E1D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2F068A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1E72A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C5263FE" w14:textId="4F136A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D2F86B" w14:textId="527E7B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90DF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CD19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538C02" w14:textId="068FAF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373583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11A9F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56589EE" w14:textId="502A0A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69422F" w14:textId="6930C6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1CCC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EEA7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5A50ED7" w14:textId="347044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19537D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90C89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0F77219" w14:textId="17BEE5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E0C807" w14:textId="296CE0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668F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8B01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9C9A705" w14:textId="798319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80111D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7EA4D9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5296322" w14:textId="359CAE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CCDB1A" w14:textId="24CA2C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FE66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BA0E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B9EB2E" w14:textId="02DCE5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7F9C25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51D51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0C72FBA" w14:textId="50493C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7EF5B2" w14:textId="07B674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A48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3739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8B1B527" w14:textId="6A3EA8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7740E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E96157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C2C197" w14:textId="3FCC199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897049" w14:textId="078DA6A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A55D5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FB7F2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49776B" w14:textId="6D6C0BD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302A40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75AA762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BD43F74" w14:textId="73CF13C3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89331DD" w14:textId="77777777" w:rsidR="00944C3D" w:rsidRDefault="00944C3D" w:rsidP="00944C3D">
      <w:pPr>
        <w:rPr>
          <w:rFonts w:ascii="Arial" w:hAnsi="Arial"/>
          <w:b/>
        </w:rPr>
      </w:pPr>
    </w:p>
    <w:p w14:paraId="51ECB457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1E3E896" w14:textId="77777777" w:rsidTr="00503750">
        <w:tc>
          <w:tcPr>
            <w:tcW w:w="2835" w:type="dxa"/>
            <w:vAlign w:val="center"/>
          </w:tcPr>
          <w:p w14:paraId="00CF4B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2B874B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0067E7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2D34B6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5A50A4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62CCB2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456A7570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F5EA8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6D8324D2" w14:textId="005754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288A64" w14:textId="7345CE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213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B52C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820E47" w14:textId="1F8130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900FB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02813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C865F22" w14:textId="59EC65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FC6C0E" w14:textId="05AED8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C9FA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9246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4AE94D3" w14:textId="7E24CE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D215B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9B68C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B43B731" w14:textId="147F18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D780CF" w14:textId="4DC423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754C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1433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0C7430" w14:textId="094AB3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63A07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49854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2F109E7" w14:textId="54635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15CAD8" w14:textId="5D8FBC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1397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B4BE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026182" w14:textId="79353A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897C3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50F4F1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75A142C" w14:textId="5C039E3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C4CEA0" w14:textId="044549F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37A6A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01C01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23327C5" w14:textId="278C11D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87041E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59CD33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088611F9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5C5EF9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28F24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1DA6B39B" w14:textId="77777777" w:rsidTr="00503750">
        <w:trPr>
          <w:trHeight w:val="699"/>
        </w:trPr>
        <w:tc>
          <w:tcPr>
            <w:tcW w:w="3502" w:type="dxa"/>
            <w:vMerge/>
          </w:tcPr>
          <w:p w14:paraId="1A6C2F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35BF5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9E4E8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80168C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F4511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7B6C36B" w14:textId="35400EA9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973BC0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142F4C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91D8D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DC8A250" w14:textId="5F202506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507A49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F9CA76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0B6272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709C6DB" w14:textId="2BF71D9B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D1EBF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7CE5B6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95617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7B4B64F7" w14:textId="77777777" w:rsidTr="00503750">
        <w:trPr>
          <w:trHeight w:val="593"/>
        </w:trPr>
        <w:tc>
          <w:tcPr>
            <w:tcW w:w="3497" w:type="dxa"/>
          </w:tcPr>
          <w:p w14:paraId="57C93D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E5273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C1C0D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049C8F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66D47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96099C3" w14:textId="44372C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F7BE3C" w14:textId="262D54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6E8B1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9AF2B95" w14:textId="35EF552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027BF08" w14:textId="641A56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D87E35" w14:textId="4E414A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B61DC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EDB21BD" w14:textId="69D220E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7AA1978" w14:textId="1AA3E3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9FC0DA" w14:textId="115F12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5074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FA0FF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E7EA73C" w14:textId="1D98E7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E27287" w14:textId="3A17F8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E948E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E99875C" w14:textId="60635FF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EAC530" w14:textId="22FC4D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9BAA83" w14:textId="19A97D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576F0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9E42D9" w14:textId="17500BB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F774783" w14:textId="6E621E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FF4DC5" w14:textId="7ED374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F644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34B78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156A983" w14:textId="2A3D4A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B1D2F1" w14:textId="20FF52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B677A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BE84EC" w14:textId="60CE64D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5FE2941" w14:textId="43D810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815C15" w14:textId="62DF92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E874D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E1A3730" w14:textId="4BA4AD2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EC3F246" w14:textId="4A5B41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322600" w14:textId="6AE0FA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4FEBF0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4D62C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7836024" w14:textId="613832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0C20B7" w14:textId="392E21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996E6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71B3FC3" w14:textId="5685AB1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B69F30E" w14:textId="0E654A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9E4A69" w14:textId="15AF08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F9F833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A2CE0C6" w14:textId="23A0849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6B7DBBA" w14:textId="12A591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755992" w14:textId="1E8D78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6B3A546" w14:textId="77777777" w:rsidR="00944C3D" w:rsidRDefault="00944C3D" w:rsidP="00944C3D">
      <w:pPr>
        <w:rPr>
          <w:rFonts w:ascii="Arial" w:hAnsi="Arial"/>
          <w:b/>
        </w:rPr>
      </w:pPr>
    </w:p>
    <w:p w14:paraId="14D86C16" w14:textId="77777777" w:rsidR="00944C3D" w:rsidRDefault="00944C3D" w:rsidP="00944C3D">
      <w:pPr>
        <w:rPr>
          <w:rFonts w:ascii="Arial" w:hAnsi="Arial"/>
          <w:b/>
        </w:rPr>
      </w:pPr>
    </w:p>
    <w:p w14:paraId="4DB752EC" w14:textId="77777777" w:rsidR="00944C3D" w:rsidRDefault="00944C3D" w:rsidP="00944C3D">
      <w:pPr>
        <w:rPr>
          <w:rFonts w:ascii="Arial" w:hAnsi="Arial"/>
          <w:b/>
        </w:rPr>
      </w:pPr>
    </w:p>
    <w:p w14:paraId="0CF4F3CA" w14:textId="77777777" w:rsidR="00944C3D" w:rsidRDefault="00944C3D" w:rsidP="00944C3D">
      <w:pPr>
        <w:rPr>
          <w:rFonts w:ascii="Arial" w:hAnsi="Arial"/>
          <w:b/>
        </w:rPr>
      </w:pPr>
    </w:p>
    <w:p w14:paraId="2C394DD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628"/>
        <w:gridCol w:w="1215"/>
        <w:gridCol w:w="1197"/>
        <w:gridCol w:w="1193"/>
        <w:gridCol w:w="1570"/>
      </w:tblGrid>
      <w:tr w:rsidR="00944C3D" w:rsidRPr="00050529" w14:paraId="28DE5439" w14:textId="77777777" w:rsidTr="00503750">
        <w:tc>
          <w:tcPr>
            <w:tcW w:w="2622" w:type="dxa"/>
            <w:vAlign w:val="center"/>
          </w:tcPr>
          <w:p w14:paraId="2D6D346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18076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4841F0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4C047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F7C83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6C161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3CA9F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F4569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4FF80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084CBE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451C8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7FDC904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18E75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5147CF4B" w14:textId="58A377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E84A58" w14:textId="0E9592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78F83F" w14:textId="1E29FB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D860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F72F41" w14:textId="4B2AAB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675018" w14:textId="77777777" w:rsidTr="00503750">
        <w:tc>
          <w:tcPr>
            <w:tcW w:w="2622" w:type="dxa"/>
            <w:vAlign w:val="center"/>
          </w:tcPr>
          <w:p w14:paraId="4B98C2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E7BAA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93CB8F9" w14:textId="20C496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990F184" w14:textId="1A6236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8E0C40" w14:textId="00C460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78CF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AB79AB" w14:textId="073C6E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6FE54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8785A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C2DDF13" w14:textId="50FC0F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6D382DD" w14:textId="21997E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504383" w14:textId="38501D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3AA9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7D7EA2" w14:textId="19E58B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E6922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6BB48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09D67EED" w14:textId="4E517B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4D0115C" w14:textId="52AF61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369FEF" w14:textId="2C90DF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A25F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33BD01" w14:textId="4FD0E8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370E5B" w14:textId="77777777" w:rsidTr="00503750">
        <w:tc>
          <w:tcPr>
            <w:tcW w:w="2622" w:type="dxa"/>
            <w:vAlign w:val="center"/>
          </w:tcPr>
          <w:p w14:paraId="6680A9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0EF6460" w14:textId="5FBA99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18991.00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AEAAB2A" w14:textId="57BD85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21063.00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B54081" w14:textId="0CDA88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7449.00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784A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E09EC0" w14:textId="144FA9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32605.00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A1DBE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32E94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CFFD0A4" w14:textId="357119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F3F746" w14:textId="6BA1DA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622526" w14:textId="39C469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3812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1FF25F" w14:textId="633EFA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93B229" w14:textId="77777777" w:rsidTr="00503750">
        <w:tc>
          <w:tcPr>
            <w:tcW w:w="2622" w:type="dxa"/>
            <w:vAlign w:val="center"/>
          </w:tcPr>
          <w:p w14:paraId="187F4D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6C23EAC" w14:textId="223C33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EB4AD0" w14:textId="79C92A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A1F0D8" w14:textId="5F7290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A15B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4B65F8" w14:textId="4130A8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85C19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526AB48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236EE7A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15FE4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6D80E2A" w14:textId="5A2F9C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9A44EBB" w14:textId="671A75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6D1DDE" w14:textId="29CFF5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1FC7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43004B" w14:textId="39724E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6A47E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0B9EA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767165C" w14:textId="6D455C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8D18EAE" w14:textId="252FBF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5B7915" w14:textId="37D40E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410C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8D07A0" w14:textId="128D7A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9F4B3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554BA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7E7989C7" w14:textId="772316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7A797DF" w14:textId="6B1A33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7A142A" w14:textId="175431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6454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F8FA19" w14:textId="1FE94E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AA0B3C" w14:textId="77777777" w:rsidTr="00503750">
        <w:tc>
          <w:tcPr>
            <w:tcW w:w="2622" w:type="dxa"/>
            <w:vAlign w:val="center"/>
          </w:tcPr>
          <w:p w14:paraId="7815C8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76AAC46B" w14:textId="47CA9E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03E2C98" w14:textId="4D79DD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41701A" w14:textId="106B80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7667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75C242" w14:textId="098DBD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31574D" w14:textId="77777777" w:rsidTr="00503750">
        <w:tc>
          <w:tcPr>
            <w:tcW w:w="2622" w:type="dxa"/>
            <w:vAlign w:val="center"/>
          </w:tcPr>
          <w:p w14:paraId="407DCB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4F690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20032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C8C66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14F9C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26AF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FCC42E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0EF28A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1F63B25" w14:textId="1D8E136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b/>
                <w:noProof/>
                <w:sz w:val="18"/>
                <w:szCs w:val="18"/>
              </w:rPr>
              <w:t>18991.00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E47DD0D" w14:textId="43595D7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b/>
                <w:noProof/>
                <w:sz w:val="18"/>
                <w:szCs w:val="18"/>
              </w:rPr>
              <w:t>21063.00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F7FC3C" w14:textId="66A131F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b/>
                <w:noProof/>
                <w:sz w:val="18"/>
                <w:szCs w:val="18"/>
              </w:rPr>
              <w:t>7449.00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9472B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00FBE4" w14:textId="6EC399D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b/>
                <w:noProof/>
                <w:sz w:val="18"/>
                <w:szCs w:val="18"/>
              </w:rPr>
              <w:t>32605.00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A2E7EB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BF14A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1F78EED8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189430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9DD725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D18A3A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6F898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AFB7DD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CCBD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54B677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AB9748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9E554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223A897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AFF60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B90D8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1148D8C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F44E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7E077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4F13E6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52C0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87C6CA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86199B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32AC8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BB18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9DDCF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B51ACC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069E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EBB1CE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F61B9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5E31B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3A6617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3D888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8CAE3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2C046FB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6397E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AAA75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DE26C5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FBAEE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C85A2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E36879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9EB2C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70A21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2080B1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0F3D0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83C1C1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C0CEC7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A4D81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30403A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1F937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D97AE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04D0E0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6EDD6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69C25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50F90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B324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2FCFE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7474F1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6BA09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84F8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C4DF98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2DEF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FD93A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017629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3F865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262D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2D7DCD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6124D1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723504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CAA79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98C9E8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0ED5C020" w14:textId="77777777" w:rsidTr="00503750">
        <w:tc>
          <w:tcPr>
            <w:tcW w:w="2835" w:type="dxa"/>
            <w:vAlign w:val="center"/>
          </w:tcPr>
          <w:p w14:paraId="52AB7E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829C1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4E85F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196B1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D1922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485C0F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E77B6B3" w14:textId="77777777" w:rsidTr="00503750">
        <w:tc>
          <w:tcPr>
            <w:tcW w:w="2835" w:type="dxa"/>
            <w:vAlign w:val="center"/>
          </w:tcPr>
          <w:p w14:paraId="393851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0889B35" w14:textId="67BE18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B72628" w14:textId="2721E2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3FA792" w14:textId="302AFA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0C5A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E9EEB7" w14:textId="55A594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4844E6" w14:textId="77777777" w:rsidTr="00503750">
        <w:tc>
          <w:tcPr>
            <w:tcW w:w="2835" w:type="dxa"/>
            <w:vAlign w:val="center"/>
          </w:tcPr>
          <w:p w14:paraId="31A8D1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46CED75" w14:textId="4D9F75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DE79FE" w14:textId="7235E0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FAF2F8" w14:textId="7C2ACD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47EA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0CC0AB" w14:textId="23031C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4ED781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18811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C07110E" w14:textId="44A22D6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264B02" w14:textId="3C11B13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186E8E" w14:textId="17C8B9D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562DD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28FBC0" w14:textId="2A498ED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E3D6AD7" w14:textId="77777777" w:rsidTr="00503750">
        <w:tc>
          <w:tcPr>
            <w:tcW w:w="2835" w:type="dxa"/>
            <w:vAlign w:val="center"/>
          </w:tcPr>
          <w:p w14:paraId="65AE59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C9E756B" w14:textId="157C91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0B84AE" w14:textId="457DF5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EDD5F6" w14:textId="684359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361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BEA142" w14:textId="7CC764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42BE2B" w14:textId="77777777" w:rsidTr="00503750">
        <w:tc>
          <w:tcPr>
            <w:tcW w:w="2835" w:type="dxa"/>
            <w:vAlign w:val="center"/>
          </w:tcPr>
          <w:p w14:paraId="1538C2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D922BF6" w14:textId="25185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AD5B87" w14:textId="6716F0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D17BF" w14:textId="6039D1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A4BB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C29109" w14:textId="67D548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2485BE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9863E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E15CE63" w14:textId="1744592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9B904B" w14:textId="4A37A93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FB6F7A" w14:textId="7C7D89A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F07A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8C0EE7" w14:textId="0571126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2165B3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32B8AF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87FD1E5" w14:textId="546A60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A40AB1" w14:textId="16D4C2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3B139A" w14:textId="4C2859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6BB2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B02FAA" w14:textId="4D4D5D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474EC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DA7195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766"/>
        <w:gridCol w:w="1646"/>
        <w:gridCol w:w="1593"/>
        <w:gridCol w:w="1873"/>
      </w:tblGrid>
      <w:tr w:rsidR="00944C3D" w:rsidRPr="008D0433" w14:paraId="2D7D9738" w14:textId="77777777" w:rsidTr="00503750">
        <w:tc>
          <w:tcPr>
            <w:tcW w:w="2552" w:type="dxa"/>
            <w:vAlign w:val="center"/>
          </w:tcPr>
          <w:p w14:paraId="3E83023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42F968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751C73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5F8915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2907DB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DF6CF37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461F1C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329A2BCC" w14:textId="692608E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5F8F0CBF" w14:textId="3C98C99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 w:cs="Arial"/>
                <w:noProof/>
                <w:sz w:val="18"/>
                <w:szCs w:val="18"/>
              </w:rPr>
              <w:t>469.00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0DE8DAD9" w14:textId="46BEFEE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 w:cs="Arial"/>
                <w:noProof/>
                <w:sz w:val="18"/>
                <w:szCs w:val="18"/>
              </w:rPr>
              <w:t>469.00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39207A0B" w14:textId="3042EDC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25BC124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07834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4E93D1B9" w14:textId="289D09C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17E18DD6" w14:textId="1EB2A5A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430B063C" w14:textId="354F96C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18FB0E2E" w14:textId="03D9527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450D786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0D066F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523E6FA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60B45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97E16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7FA7A350" w14:textId="77777777" w:rsidTr="00503750">
        <w:tc>
          <w:tcPr>
            <w:tcW w:w="4395" w:type="dxa"/>
            <w:vMerge/>
          </w:tcPr>
          <w:p w14:paraId="3D60C96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51A6F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223FAB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5FB2BF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D3128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41F9FA1C" w14:textId="6F9221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DFCCAC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DE086D4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FD3C6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A6C658D" w14:textId="6F581D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B808E5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E213DF5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9A13ED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9F4B76A" w14:textId="38E9317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C2D3A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6EFBFE6" w14:textId="77777777" w:rsidTr="00503750">
        <w:tc>
          <w:tcPr>
            <w:tcW w:w="4395" w:type="dxa"/>
            <w:vAlign w:val="center"/>
          </w:tcPr>
          <w:p w14:paraId="5C52D8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148103E" w14:textId="2116E6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4A41CB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4AC589D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6A1C5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72D3A5C" w14:textId="633FFD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D24B7C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FDA44B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2D065C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FDCC4E0" w14:textId="6621442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379B9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A1186B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38C013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D1887A8" w14:textId="5D8883A0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b/>
                <w:noProof/>
                <w:sz w:val="18"/>
                <w:szCs w:val="18"/>
              </w:rPr>
              <w:t>10976.00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11913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D69BB86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C4BE17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0AD141D7" w14:textId="77777777" w:rsidTr="00503750">
        <w:tc>
          <w:tcPr>
            <w:tcW w:w="4395" w:type="dxa"/>
            <w:vAlign w:val="center"/>
          </w:tcPr>
          <w:p w14:paraId="2616622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3BF978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82411F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621E05A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8D78F2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09C826C" w14:textId="73E9B71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F44313E" w14:textId="4BACEB7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BA7CDDC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CA8CBD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29FD2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8637C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EFF43CE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F9160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1729C7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8CE57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5101D41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1D9172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005AA497" w14:textId="526C8022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068F1C7" w14:textId="088F1398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8C6485F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63F188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D9C2186" w14:textId="70C0B38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9BED38B" w14:textId="0D70150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9D34C4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A227C5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807E33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52A125F0" w14:textId="77777777" w:rsidTr="00503750">
        <w:tc>
          <w:tcPr>
            <w:tcW w:w="1843" w:type="dxa"/>
            <w:vAlign w:val="center"/>
          </w:tcPr>
          <w:p w14:paraId="61A4091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CFCE6F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D3522A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A7FAFB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F8414A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91863F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7BEED4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3DBF427" w14:textId="77777777" w:rsidTr="00503750">
        <w:tc>
          <w:tcPr>
            <w:tcW w:w="1843" w:type="dxa"/>
            <w:vAlign w:val="center"/>
          </w:tcPr>
          <w:p w14:paraId="0B3959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321950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0328B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2A2B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2E64D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3F75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59B5A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6A188F7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83267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0AC9EC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95447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14438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127FB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F4E6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38F1D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00230A1" w14:textId="77777777" w:rsidTr="00503750">
        <w:tc>
          <w:tcPr>
            <w:tcW w:w="1843" w:type="dxa"/>
            <w:vAlign w:val="center"/>
          </w:tcPr>
          <w:p w14:paraId="4E101B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AF76C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10B16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15A45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F21342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7DA70D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227E8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377124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F10721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4F6DC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7F11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ECD84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D5A67A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04743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E3BA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C191F34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A05DE3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E2B312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A08CBE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E84367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12B28C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FC7820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D4219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ACEF21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02970C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744FE236" w14:textId="77777777" w:rsidTr="00503750">
        <w:trPr>
          <w:trHeight w:val="664"/>
        </w:trPr>
        <w:tc>
          <w:tcPr>
            <w:tcW w:w="3372" w:type="dxa"/>
          </w:tcPr>
          <w:p w14:paraId="30D7A29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B86163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20FD44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5C826A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7A62ED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7D5F1C35" w14:textId="25D29A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CA0900" w14:textId="13FD8B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D57B9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A7EE254" w14:textId="046CC3B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0BD8350" w14:textId="5E76BD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362E2" w14:textId="5F67D3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B9FC8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4F39464" w14:textId="33CA2E8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F90AB2D" w14:textId="5C9041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03B816" w14:textId="3B11E2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BEEF64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B1AC83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D8111F8" w14:textId="5624A2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9B4550" w14:textId="5F79E4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3E87F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DF2CDA9" w14:textId="001B2C0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6C88976" w14:textId="4D1150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4E4F21" w14:textId="0FBA3E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A87C8CB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AF30CE9" w14:textId="520A947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9431BFD" w14:textId="626BE2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E958E7B" w14:textId="1598F2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2EF1D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2013DCB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5E987553" w14:textId="77777777" w:rsidTr="00503750">
        <w:tc>
          <w:tcPr>
            <w:tcW w:w="2835" w:type="dxa"/>
            <w:vAlign w:val="center"/>
          </w:tcPr>
          <w:p w14:paraId="14AC696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3554EB1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5CB943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E00F68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5FEE4B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2494603" w14:textId="77777777" w:rsidTr="00503750">
        <w:tc>
          <w:tcPr>
            <w:tcW w:w="2835" w:type="dxa"/>
          </w:tcPr>
          <w:p w14:paraId="19D9EA3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7FBEE04" w14:textId="76A381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E6F0B5" w14:textId="66E650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AD471E" w14:textId="3E7D46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8E0B03" w14:textId="543AD2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89E66F" w14:textId="77777777" w:rsidTr="00503750">
        <w:tc>
          <w:tcPr>
            <w:tcW w:w="2835" w:type="dxa"/>
          </w:tcPr>
          <w:p w14:paraId="700FA55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3473361" w14:textId="194760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8AE760" w14:textId="30C227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DB5798" w14:textId="7AB470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DBC36A9" w14:textId="1D98A2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CD9EFD" w14:textId="77777777" w:rsidTr="00503750">
        <w:tc>
          <w:tcPr>
            <w:tcW w:w="2835" w:type="dxa"/>
          </w:tcPr>
          <w:p w14:paraId="1D59FFA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0B2510A" w14:textId="42C2AF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DBA128" w14:textId="67BCB6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C26208" w14:textId="0927F8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B37B953" w14:textId="5842B2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71D6D1" w14:textId="77777777" w:rsidTr="00503750">
        <w:tc>
          <w:tcPr>
            <w:tcW w:w="2835" w:type="dxa"/>
            <w:vAlign w:val="center"/>
          </w:tcPr>
          <w:p w14:paraId="225910E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DE9275C" w14:textId="6FE9D6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97C0ED" w14:textId="3A66A7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D10908" w14:textId="575847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A5455F2" w14:textId="41EA81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4BF088" w14:textId="77777777" w:rsidTr="00503750">
        <w:tc>
          <w:tcPr>
            <w:tcW w:w="2835" w:type="dxa"/>
            <w:vAlign w:val="center"/>
          </w:tcPr>
          <w:p w14:paraId="0A4AE8B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6CE97AF" w14:textId="4CEE26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9E014B" w14:textId="3A698F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A489AA" w14:textId="64A82F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9421C7E" w14:textId="40EAEA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A28908" w14:textId="77777777" w:rsidTr="00503750">
        <w:tc>
          <w:tcPr>
            <w:tcW w:w="2835" w:type="dxa"/>
          </w:tcPr>
          <w:p w14:paraId="6457545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54A8923" w14:textId="04F7DA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7BB1CC" w14:textId="73BCA0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60ADC8" w14:textId="585720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AF7C738" w14:textId="7CCCC6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F6F150" w14:textId="77777777" w:rsidTr="00503750">
        <w:tc>
          <w:tcPr>
            <w:tcW w:w="2835" w:type="dxa"/>
          </w:tcPr>
          <w:p w14:paraId="4C6FE20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B3E21FE" w14:textId="0FA54B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9AB011E" w14:textId="208E5B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56887B" w14:textId="1C0049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2BEB372" w14:textId="2EC301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715A66" w14:textId="77777777" w:rsidTr="00503750">
        <w:tc>
          <w:tcPr>
            <w:tcW w:w="2835" w:type="dxa"/>
          </w:tcPr>
          <w:p w14:paraId="049435D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4E19620" w14:textId="3F970C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49257D" w14:textId="08890D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2FFA6A" w14:textId="79304C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DA66B5B" w14:textId="5D3BAF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BA5DACF" w14:textId="77777777" w:rsidR="00944C3D" w:rsidRDefault="00944C3D" w:rsidP="00944C3D">
      <w:pPr>
        <w:rPr>
          <w:rFonts w:ascii="Arial" w:hAnsi="Arial"/>
          <w:b/>
        </w:rPr>
      </w:pPr>
    </w:p>
    <w:p w14:paraId="24C83CA6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3CF9EF06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0CB731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080BEBF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C6820B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1BB2ED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500062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F5B771D" w14:textId="77777777" w:rsidTr="00503750">
        <w:trPr>
          <w:trHeight w:val="443"/>
        </w:trPr>
        <w:tc>
          <w:tcPr>
            <w:tcW w:w="2560" w:type="dxa"/>
          </w:tcPr>
          <w:p w14:paraId="5B538AA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EFA06F9" w14:textId="55301D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8EA59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166EB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4781F74" w14:textId="074FB0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2466AD9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2F5627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ACE206E" w14:textId="2C0D1B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0BEE9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705B7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16BDE92" w14:textId="7E5246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9D30E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27DB83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C10BDFF" w14:textId="1345D3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955A9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6649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D28A05E" w14:textId="5473C1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DFA3192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B6915F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7C3943" w14:textId="03257E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DAD90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6871A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815F8E5" w14:textId="359A97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24C99B6" w14:textId="77777777" w:rsidR="00944C3D" w:rsidRDefault="00944C3D" w:rsidP="00944C3D">
      <w:pPr>
        <w:rPr>
          <w:rFonts w:ascii="Arial" w:hAnsi="Arial"/>
          <w:b/>
        </w:rPr>
      </w:pPr>
    </w:p>
    <w:p w14:paraId="3FB1B5B5" w14:textId="77777777" w:rsidR="00944C3D" w:rsidRDefault="00944C3D" w:rsidP="00944C3D">
      <w:pPr>
        <w:rPr>
          <w:rFonts w:ascii="Arial" w:hAnsi="Arial"/>
          <w:b/>
        </w:rPr>
      </w:pPr>
    </w:p>
    <w:p w14:paraId="1F94AB6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57FA525" w14:textId="77777777" w:rsidR="00944C3D" w:rsidRDefault="00944C3D" w:rsidP="00944C3D">
      <w:pPr>
        <w:rPr>
          <w:rFonts w:ascii="Arial" w:hAnsi="Arial"/>
          <w:b/>
        </w:rPr>
      </w:pPr>
    </w:p>
    <w:p w14:paraId="2CEF4E6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107861BD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3A0076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D4904E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54D45B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A4A86E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54A44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D3225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7C48C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759A4E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82757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86484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34489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9EA281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517AD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87345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9374F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711FD5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831930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6A27D9B" w14:textId="77777777" w:rsidTr="00503750">
        <w:trPr>
          <w:trHeight w:val="677"/>
        </w:trPr>
        <w:tc>
          <w:tcPr>
            <w:tcW w:w="3358" w:type="dxa"/>
          </w:tcPr>
          <w:p w14:paraId="20E16C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03075EA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CC6832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74AE48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2B99F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62D3110" w14:textId="343EBF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EC00348" w14:textId="1EA3DD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51F49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F2D12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F34A962" w14:textId="2C5492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25314CE" w14:textId="33B6EE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32571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B20D8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261DFD84" w14:textId="7B02B9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7937D14" w14:textId="6F5B3A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C0B30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643B3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E413476" w14:textId="5EC205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68656E8" w14:textId="3EC779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6B76C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DA229CF" w14:textId="5CE5D5E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12A9822" w14:textId="217968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A1B1116" w14:textId="6E6110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8D2CCE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4B9490C" w14:textId="3C1BA25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3344294" w14:textId="53622D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EAECD9" w14:textId="3CDAE7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FCAAF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736735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CC80CF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EF35BE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91A309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0EF69299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1A64B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3A4A9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CFB3DC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462AB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8602F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6FDD709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D7DCC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E1E99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32F3E2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670156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4F1722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DB4E6F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BE1591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00D25F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537629D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730881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9A5D91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F2351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8EDD6F4" w14:textId="7070AD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75C43E7" w14:textId="5AF4B1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D64201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A8668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515C321B" w14:textId="2722AC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8FB115F" w14:textId="7DF5EC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4B5C8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0AEE7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0FB6E82" w14:textId="7FC759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8CB38B5" w14:textId="53E901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60E7A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129B302" w14:textId="66EE3A1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7C53941" w14:textId="76E56C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432512C" w14:textId="6DA698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60B3B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5A44724" w14:textId="6EED9B1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A49F683" w14:textId="3B7412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282CF89" w14:textId="2A5598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AE0D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6EFCFB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3FC2BB49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6900DA9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60CE28A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FFB1E3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7F9F57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C97A5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0C091D9" w14:textId="001189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6A80CA6" w14:textId="0E7B8C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274CC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B4B13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A37E8BF" w14:textId="75FC4C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DE8B9A8" w14:textId="2373AA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1D5A5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2BA4E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0638D21" w14:textId="1FF387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629D6AD" w14:textId="6DC33D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8E902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7201D0E" w14:textId="6C4D8AC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6075407" w14:textId="2EC31E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22F59A3" w14:textId="57CB56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659488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13C8B52" w14:textId="68DC5E7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AB9A53F" w14:textId="0AD97D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F0567A2" w14:textId="389F8E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0007B6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534B6F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6C30EC2" w14:textId="77777777" w:rsidTr="00503750">
        <w:tc>
          <w:tcPr>
            <w:tcW w:w="3686" w:type="dxa"/>
            <w:vAlign w:val="center"/>
          </w:tcPr>
          <w:p w14:paraId="225B35F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032D6B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9651AD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08A5A02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419F6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31FE2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94FE2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06F321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4FE29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58611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35E36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3470EA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4E080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3B755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B583D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50890FD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80AE7B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567AA9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4AF18D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C58F5A0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527DED8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BD3EF5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C91ABF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B7E974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491A6A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0F69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E48A850" w14:textId="272B99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46DD502" w14:textId="42769C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0C754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2B381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B82B358" w14:textId="503AC4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272D94" w14:textId="5B1380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95BC1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AFC48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B6DFF66" w14:textId="4EEA34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5EBAE98" w14:textId="295188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610E1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45D5AAD" w14:textId="3B56FD7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C6C9203" w14:textId="1F2FAD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C2A5DE6" w14:textId="3898F7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4F85A3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666FB93" w14:textId="512261A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7CE011A" w14:textId="630989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50D4652" w14:textId="49284D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C6B3D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3EE92C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281BB4D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297F8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5FB5F1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77C320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2BB3C4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B1BBA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1DE9307" w14:textId="2680CE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1EA00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40517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26D59E6" w14:textId="165B17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ADC25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9EDED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7B79A78" w14:textId="0BFDFD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988AF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A0547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79FF577" w14:textId="6E3426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FDA7B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D1894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32FB5521" w14:textId="4F3B9A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A3ADB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4189B7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F11A2EA" w14:textId="3D7EE11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C4B5277" w14:textId="77777777" w:rsidR="00944C3D" w:rsidRDefault="00944C3D" w:rsidP="00944C3D">
      <w:pPr>
        <w:rPr>
          <w:sz w:val="22"/>
          <w:szCs w:val="22"/>
        </w:rPr>
      </w:pPr>
    </w:p>
    <w:p w14:paraId="00A7800B" w14:textId="77777777" w:rsidR="00944C3D" w:rsidRDefault="00944C3D" w:rsidP="00944C3D">
      <w:pPr>
        <w:rPr>
          <w:sz w:val="22"/>
          <w:szCs w:val="22"/>
        </w:rPr>
      </w:pPr>
    </w:p>
    <w:p w14:paraId="34E7CD2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3BB75DD7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497D750" w14:textId="304E25F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02BDDE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EC7F1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4D595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D2C6F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28113013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1281DC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B0AC3D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707FA1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7D378D9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66E10D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788A39B" w14:textId="1A7DAD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FF93E30" w14:textId="783DF7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70F386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6D00CA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6813043" w14:textId="2681A1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52567E4" w14:textId="262537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11247D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DF2643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6FC35D4" w14:textId="4ABDC7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A9CC60" w14:textId="333C06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03131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55B734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0613E28" w14:textId="25A484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D9A718E" w14:textId="773D3B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AE68E4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5FFAC7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C887F70" w14:textId="319CDE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B8DD197" w14:textId="36C908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BD0AE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FFAE744" w14:textId="17479BA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786FFE3" w14:textId="1CF0B9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1135552" w14:textId="1FB7E8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E88822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858DB4B" w14:textId="71D74DF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3E1CB1A" w14:textId="4A7820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8396BC6" w14:textId="1650D3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BB6E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8238D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1B458598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7CA653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A98FCB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A23D24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C4FA00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522CF5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37A1700" w14:textId="01FF77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DD12A46" w14:textId="5A1F35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F33A7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5BA722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CBAEF15" w14:textId="566A57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A72BE16" w14:textId="101C28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521D78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415E2D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6ABE0CB" w14:textId="7C0DB1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ADB964C" w14:textId="40ACB6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5DB85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E56EC1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37AC7DE8" w14:textId="47444A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F670CAA" w14:textId="6443BE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C99A7C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976A320" w14:textId="49689F6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75CC636" w14:textId="2EC099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D2CD950" w14:textId="55E4D3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9C551F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DC675B4" w14:textId="6779BF8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19E5043" w14:textId="14205F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179D3F6" w14:textId="7B7453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56810E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1E76983" w14:textId="32DB72D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5C77574" w14:textId="5AD23E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FF1E7CC" w14:textId="42CF51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C34B5" w:rsidRPr="00043DE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A1F1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B48F2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BE5220F" w14:textId="5E7B031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058978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BAF10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BBDC6EC" w14:textId="30337EE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A8558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90C9EA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559ED6E5" w14:textId="42971D35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9A6F4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0155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401F51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9FE47FC" w14:textId="77777777" w:rsidR="00944C3D" w:rsidRPr="003607F0" w:rsidRDefault="00944C3D" w:rsidP="00944C3D"/>
    <w:p w14:paraId="4B1C550E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E3D5F2" w14:textId="77777777" w:rsidR="00657DBE" w:rsidRDefault="00657DBE">
      <w:r>
        <w:separator/>
      </w:r>
    </w:p>
  </w:endnote>
  <w:endnote w:type="continuationSeparator" w:id="0">
    <w:p w14:paraId="68EDF2B6" w14:textId="77777777" w:rsidR="00657DBE" w:rsidRDefault="00657D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77F8BA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568DC3B2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C9CB52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C8A058B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B6FB47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43D2B8FF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215FD4" w14:textId="77777777" w:rsidR="00657DBE" w:rsidRDefault="00657DBE">
      <w:r>
        <w:separator/>
      </w:r>
    </w:p>
  </w:footnote>
  <w:footnote w:type="continuationSeparator" w:id="0">
    <w:p w14:paraId="5205B90F" w14:textId="77777777" w:rsidR="00657DBE" w:rsidRDefault="00657DB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69839712">
    <w:abstractNumId w:val="13"/>
  </w:num>
  <w:num w:numId="2" w16cid:durableId="896013098">
    <w:abstractNumId w:val="17"/>
  </w:num>
  <w:num w:numId="3" w16cid:durableId="1559248320">
    <w:abstractNumId w:val="8"/>
  </w:num>
  <w:num w:numId="4" w16cid:durableId="1932733996">
    <w:abstractNumId w:val="7"/>
  </w:num>
  <w:num w:numId="5" w16cid:durableId="1625310581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676302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15158592">
    <w:abstractNumId w:val="20"/>
  </w:num>
  <w:num w:numId="8" w16cid:durableId="1119765644">
    <w:abstractNumId w:val="10"/>
  </w:num>
  <w:num w:numId="9" w16cid:durableId="1259096785">
    <w:abstractNumId w:val="0"/>
  </w:num>
  <w:num w:numId="10" w16cid:durableId="1755779423">
    <w:abstractNumId w:val="19"/>
  </w:num>
  <w:num w:numId="11" w16cid:durableId="1367681395">
    <w:abstractNumId w:val="6"/>
  </w:num>
  <w:num w:numId="12" w16cid:durableId="1190294914">
    <w:abstractNumId w:val="9"/>
  </w:num>
  <w:num w:numId="13" w16cid:durableId="144972287">
    <w:abstractNumId w:val="12"/>
  </w:num>
  <w:num w:numId="14" w16cid:durableId="1740127643">
    <w:abstractNumId w:val="15"/>
  </w:num>
  <w:num w:numId="15" w16cid:durableId="1966497789">
    <w:abstractNumId w:val="14"/>
  </w:num>
  <w:num w:numId="16" w16cid:durableId="349454722">
    <w:abstractNumId w:val="2"/>
  </w:num>
  <w:num w:numId="17" w16cid:durableId="914752618">
    <w:abstractNumId w:val="4"/>
  </w:num>
  <w:num w:numId="18" w16cid:durableId="775294501">
    <w:abstractNumId w:val="11"/>
  </w:num>
  <w:num w:numId="19" w16cid:durableId="1354187673">
    <w:abstractNumId w:val="5"/>
  </w:num>
  <w:num w:numId="20" w16cid:durableId="920026640">
    <w:abstractNumId w:val="18"/>
  </w:num>
  <w:num w:numId="21" w16cid:durableId="2757925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30057"/>
    <w:docVar w:name="arg2" w:val="Driver=asa17;DBF=D:\anasoft\data\tebys.db;DBN=tebys;ENG=SQL17;commlinks=TCPIP{ip=192.168.1.241};uid=kostelna;con=finus(12.0);pwd=Marec2023"/>
    <w:docVar w:name="arg3" w:val="591306"/>
    <w:docVar w:name="arg4" w:val="C:\Users\kostelna\AppData\Local\Temp\13485594.doc"/>
    <w:docVar w:name="arg5" w:val="5"/>
  </w:docVars>
  <w:rsids>
    <w:rsidRoot w:val="000C34B5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34B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57DBE"/>
    <w:rsid w:val="00660AB8"/>
    <w:rsid w:val="006818FD"/>
    <w:rsid w:val="00683EB7"/>
    <w:rsid w:val="006851AB"/>
    <w:rsid w:val="00691FED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BD97E17"/>
  <w15:docId w15:val="{9D3DF3ED-DD39-4A1E-8689-C2E9C46C7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5336</Words>
  <Characters>30417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2026-02-24T09:45:00Z</dcterms:created>
  <dcterms:modified xsi:type="dcterms:W3CDTF">2026-02-24T09:46:00Z</dcterms:modified>
</cp:coreProperties>
</file>