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ADC75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6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4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C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0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9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B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A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2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9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0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A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A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A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1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B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7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F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2D7C5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91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31B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15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15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6E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FA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54F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44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54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27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3C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C5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58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D9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4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D0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31D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B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30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B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12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2E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11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A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4E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F6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92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99A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48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F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31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6D7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C2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20271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31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1E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DF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46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F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2F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A8C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FC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D3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3A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8A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86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9A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6D0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BF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2C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75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28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01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AB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C2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66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4C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FE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C6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C2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F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78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B1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FD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A0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9E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BD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72DE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64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E8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86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F3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CC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A8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15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5E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B4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3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79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1A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1C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CC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1C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C6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4D8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CE0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FB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0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3C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2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8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CB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36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D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E5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3F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35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C8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7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550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17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2666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A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41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2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9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F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3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4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6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31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E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5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7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0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5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91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6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6D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B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D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28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F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8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C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C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1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0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3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A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A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9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D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1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3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9A636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9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6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8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4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F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9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7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4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9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4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C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4561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D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4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8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5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E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E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C2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F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7B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F7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44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F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1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FE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9D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31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0F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39A77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7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F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7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F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2318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B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6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7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E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1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B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7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0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0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C534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6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C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1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F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5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5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D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B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0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0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1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5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770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7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D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E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0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B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F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6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5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E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6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FF0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6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B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1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5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2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7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E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5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2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3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A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7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A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2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3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57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6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A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D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9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0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D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0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FD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45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7F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1CBB8" w14:textId="3D44EDE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0F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FB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1B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B1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37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62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41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EF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1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2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C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E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C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C3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5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A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F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E4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59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80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23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EDC3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1DEDC3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6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7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BB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2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B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0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D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1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C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E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1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A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F42D7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6BE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FF73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2F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1DE8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031DE8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8C9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198C90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4C96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7C4C96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020F7" w14:textId="75518388" w:rsidR="000B647F" w:rsidRDefault="000B647F" w:rsidP="00944C3D">
                                  <w:fldSimple w:instr=" MERGEFIELD  aDMOD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CD020F7" w14:textId="75518388" w:rsidR="000B647F" w:rsidRDefault="000B647F" w:rsidP="00944C3D">
                            <w:fldSimple w:instr=" MERGEFIELD  aDMOD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0695C" w14:textId="19ADD5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620695C" w14:textId="19ADD5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627DF" w14:textId="3951B454" w:rsidR="000B647F" w:rsidRDefault="000B647F" w:rsidP="00944C3D">
                                  <w:fldSimple w:instr=" MERGEFIELD  aDRD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12627DF" w14:textId="3951B454" w:rsidR="000B647F" w:rsidRDefault="000B647F" w:rsidP="00944C3D">
                            <w:fldSimple w:instr=" MERGEFIELD  aDRD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A2B57" w14:textId="45B3D1A7" w:rsidR="000B647F" w:rsidRDefault="000B647F" w:rsidP="00944C3D">
                                  <w:fldSimple w:instr=" MERGEFIELD  aDMD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9CA2B57" w14:textId="45B3D1A7" w:rsidR="000B647F" w:rsidRDefault="000B647F" w:rsidP="00944C3D">
                            <w:fldSimple w:instr=" MERGEFIELD  aDMD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A942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8595B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08B9C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AEA7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93AEA7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E3A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D42E3A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35D6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0D35D6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91EAB" w14:textId="6F4AA5DD" w:rsidR="000B647F" w:rsidRDefault="000B647F" w:rsidP="00944C3D">
                                  <w:fldSimple w:instr=" MERGEFIELD  aDRDO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2391EAB" w14:textId="6F4AA5DD" w:rsidR="000B647F" w:rsidRDefault="000B647F" w:rsidP="00944C3D">
                            <w:fldSimple w:instr=" MERGEFIELD  aDRDO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DB7D7" w14:textId="6C00FF50" w:rsidR="000B647F" w:rsidRDefault="000B647F" w:rsidP="00944C3D">
                                  <w:fldSimple w:instr=" MERGEFIELD  aDMD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F2DB7D7" w14:textId="6C00FF50" w:rsidR="000B647F" w:rsidRDefault="000B647F" w:rsidP="00944C3D">
                            <w:fldSimple w:instr=" MERGEFIELD  aDMD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046A7" w14:textId="3DE55B83" w:rsidR="000B647F" w:rsidRDefault="000B647F" w:rsidP="00944C3D">
                                  <w:fldSimple w:instr=" MERGEFIELD  aDROD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2D046A7" w14:textId="3DE55B83" w:rsidR="000B647F" w:rsidRDefault="000B647F" w:rsidP="00944C3D">
                            <w:fldSimple w:instr=" MERGEFIELD  aDROD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ACF62" w14:textId="033C92CB" w:rsidR="000B647F" w:rsidRDefault="000B647F" w:rsidP="00944C3D">
                                  <w:fldSimple w:instr=" MERGEFIELD  aDMOD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67ACF62" w14:textId="033C92CB" w:rsidR="000B647F" w:rsidRDefault="000B647F" w:rsidP="00944C3D">
                            <w:fldSimple w:instr=" MERGEFIELD  aDMOD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CAFB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24132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C205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2AE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D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8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2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8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E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F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C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C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3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9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B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F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6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4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D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D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5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2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7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1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39EE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7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06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7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C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6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5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6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8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3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D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9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F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0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E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B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4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C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D9F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20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BE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00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A2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5D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F1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3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9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0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6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7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C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C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FBEC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E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2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F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3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A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F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B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5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9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A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A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2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2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4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4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2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A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4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A85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E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7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9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0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2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3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EE48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5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A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2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8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0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C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F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3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3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3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6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7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9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A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4A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F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6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C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9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5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2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2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52D0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E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4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9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9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4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0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1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8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4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4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0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5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F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7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9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4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0A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EB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2A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12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93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E6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E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2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5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4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2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03F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4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2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6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B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7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2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8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7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9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4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3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1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1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A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1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F8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62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A3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57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70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8A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F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2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2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DB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2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6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34E3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2234E3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4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B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5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4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E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6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E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43D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3543DD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8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F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C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6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6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F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6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9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F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D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C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C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3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F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9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F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C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D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B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6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E2B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D6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4F3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095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D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CBBB5" w14:textId="6D1514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36131733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7BCBBB5" w14:textId="6D1514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36131733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8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2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1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C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5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6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5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7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B107B" w14:textId="30D249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2021702419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1BB107B" w14:textId="30D249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2021702419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0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1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8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E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6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2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F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9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D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3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5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E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C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3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F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9724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C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ADB90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480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7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4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8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9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0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E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2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0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D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8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A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B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677B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89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F1A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1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A3BF3" w14:textId="00E2C6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3DA3BF3" w14:textId="00E2C6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Spoločenstvo vlastníkov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8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3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8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0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B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4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9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F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0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F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0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A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7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0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3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1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3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7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8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D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6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9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C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C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B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1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746B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3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351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DCF7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15A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4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D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9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1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1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6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6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E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3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7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7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0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2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E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8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4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2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D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C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16E6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28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7BC27" w14:textId="0A01FA6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Družstevná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757BC27" w14:textId="0A01FA6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Družstevná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03B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4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E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9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C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E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9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A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F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D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B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E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8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E962C" w14:textId="3414CF08" w:rsidR="000B647F" w:rsidRDefault="000B647F" w:rsidP="00944C3D">
                                  <w:fldSimple w:instr=" MERGEFIELD  aSUB_ULICA_CISLO  \* MERGEFORMAT ">
                                    <w:r w:rsidR="000C34B5" w:rsidRPr="000C3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969/22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62E962C" w14:textId="3414CF08" w:rsidR="000B647F" w:rsidRDefault="000B647F" w:rsidP="00944C3D">
                            <w:fldSimple w:instr=" MERGEFIELD  aSUB_ULICA_CISLO  \* MERGEFORMAT ">
                              <w:r w:rsidR="000C34B5" w:rsidRPr="000C34B5">
                                <w:rPr>
                                  <w:rFonts w:ascii="Arial" w:hAnsi="Arial" w:cs="Arial"/>
                                  <w:noProof/>
                                </w:rPr>
                                <w:t>969/22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4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4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1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5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A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F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248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FE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CD6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20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DC3D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8229F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137F1" w14:textId="59D5CF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91441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E5137F1" w14:textId="59D5CF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91441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25491" w14:textId="36C1EA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C34B5" w:rsidRPr="00043D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Nemšová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0025491" w14:textId="36C1EA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C34B5" w:rsidRPr="00043DE2">
                              <w:rPr>
                                <w:rFonts w:ascii="Arial" w:hAnsi="Arial" w:cs="Arial"/>
                                <w:noProof/>
                              </w:rPr>
                              <w:t>Nemšová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5CB3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5C9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C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8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C68C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A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A781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0EF1D" w14:textId="51F21B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BF0EF1D" w14:textId="51F21B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9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B5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9E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54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B0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DB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12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26CB6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F9E59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867F3" w14:textId="50189ED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C6867F3" w14:textId="50189ED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C9F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D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C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6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4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E5D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C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DE1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E310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F357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8F008B" w14:textId="5B932A3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48F008B" w14:textId="5B932A3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67BA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76F2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3F9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0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5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3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0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B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8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8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2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3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5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5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2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E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5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5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3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0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9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4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6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9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2507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3C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8AF86A" w14:textId="1655C4D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C34B5">
              <w:rPr>
                <w:rFonts w:ascii="Arial" w:hAnsi="Arial"/>
                <w:lang w:eastAsia="sk-SK"/>
              </w:rPr>
              <w:t>24.2.2026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68C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8DA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E0A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2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EED0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CB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B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88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77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8D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276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9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9D8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43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6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5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DD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51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B3E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0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B844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1C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4D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70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C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6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1A5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0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635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329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80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63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CC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91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B7F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3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0F8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EE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4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E0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64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BE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0FD7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87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6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52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95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BD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DBC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0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1E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C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3B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A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E2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658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55D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B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4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9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99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AEDD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7E6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2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5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D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1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9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C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7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6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5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1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3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2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6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83B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1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726C4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54B6112" w14:textId="77777777" w:rsidR="00944C3D" w:rsidRDefault="00944C3D" w:rsidP="00944C3D">
      <w:pPr>
        <w:rPr>
          <w:rFonts w:ascii="Arial" w:hAnsi="Arial"/>
        </w:rPr>
      </w:pPr>
    </w:p>
    <w:p w14:paraId="07D7BB9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A4477B4" w14:textId="46A21E0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FB12B27" w14:textId="5466BFD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AD14D43" w14:textId="04DB92E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A8DD1D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DB8F2E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C9EDD7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4BB6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2A52F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60A1A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34A229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A44AE4" w14:textId="4695E513" w:rsidR="00944C3D" w:rsidRPr="008D0433" w:rsidRDefault="000C34B5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Huleniyová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Alena </w:t>
            </w:r>
          </w:p>
        </w:tc>
        <w:tc>
          <w:tcPr>
            <w:tcW w:w="3260" w:type="dxa"/>
            <w:vAlign w:val="center"/>
          </w:tcPr>
          <w:p w14:paraId="3ADA137A" w14:textId="4EC27155" w:rsidR="00944C3D" w:rsidRPr="008D0433" w:rsidRDefault="000C3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5B29F2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84E7F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E1F1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EBD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73A16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7F14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7C44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25BD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2E62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7F44D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3800F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2F097CD" w14:textId="769E4C1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2FC41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6E93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70F616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19B040" w14:textId="31D977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88B585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C8302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2E3777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EEC5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CD751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B52CF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FAA9E4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B6A3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5117831" w14:textId="1482A811" w:rsidR="00944C3D" w:rsidRPr="008D0433" w:rsidRDefault="000C3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A3CF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B1963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F870A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A9FEC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450E6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58A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DDB96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C3C42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EE132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2D767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CBD8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E07B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85202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26A1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FB5A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DA80C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28BCCC8" w14:textId="7ED01A2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83BD0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C4232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855B0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B00BB9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6291FE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2B942B8" w14:textId="024EAB31" w:rsidR="00944C3D" w:rsidRDefault="000C34B5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7841855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4A4C45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1EFBDF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00D8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2D8F7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8A80C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403BB9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571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8EF2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926E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E306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E3F7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4F01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9F334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EED9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103C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94E0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2A15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0D20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B70B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3AA71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A2967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177C8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B610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3750F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CE92A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7FD8D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53BB3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E73DA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DA1B7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00B31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8712C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8B4C1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977BF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20CAC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B3E58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1DA42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D29623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7AA5F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2D0AB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2589C43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0FFD4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1885F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7C4E7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7FD7A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01EFFA8" w14:textId="77777777" w:rsidTr="00503750">
        <w:trPr>
          <w:trHeight w:val="302"/>
        </w:trPr>
        <w:tc>
          <w:tcPr>
            <w:tcW w:w="4510" w:type="dxa"/>
          </w:tcPr>
          <w:p w14:paraId="5C6F8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D883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DB55B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17492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EB01F6" w14:textId="77777777" w:rsidTr="00503750">
        <w:trPr>
          <w:trHeight w:val="302"/>
        </w:trPr>
        <w:tc>
          <w:tcPr>
            <w:tcW w:w="4510" w:type="dxa"/>
          </w:tcPr>
          <w:p w14:paraId="104280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24EA8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EAF1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D097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EFE6E7" w14:textId="77777777" w:rsidTr="00503750">
        <w:trPr>
          <w:trHeight w:val="302"/>
        </w:trPr>
        <w:tc>
          <w:tcPr>
            <w:tcW w:w="4510" w:type="dxa"/>
          </w:tcPr>
          <w:p w14:paraId="68B6F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F2DCD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B3F0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C7EB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1A3F75" w14:textId="77777777" w:rsidTr="00503750">
        <w:trPr>
          <w:trHeight w:val="302"/>
        </w:trPr>
        <w:tc>
          <w:tcPr>
            <w:tcW w:w="4510" w:type="dxa"/>
          </w:tcPr>
          <w:p w14:paraId="5279E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A4222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42D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E6E0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03942F" w14:textId="77777777" w:rsidTr="00503750">
        <w:trPr>
          <w:trHeight w:val="327"/>
        </w:trPr>
        <w:tc>
          <w:tcPr>
            <w:tcW w:w="4510" w:type="dxa"/>
          </w:tcPr>
          <w:p w14:paraId="63013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18381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D0C6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FA04F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5899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F665F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CB2A7AB" w14:textId="10885E3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CD73D6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5AD8F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41E84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B77B0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9B7080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DBBDF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7E798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0914A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A3F5C7D" w14:textId="77777777" w:rsidTr="00503750">
        <w:tc>
          <w:tcPr>
            <w:tcW w:w="2302" w:type="dxa"/>
            <w:vAlign w:val="center"/>
          </w:tcPr>
          <w:p w14:paraId="0D6AE2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872B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4461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06873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21DB5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8D2B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68BFF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E3E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9ACA4B3" w14:textId="77777777" w:rsidTr="00503750">
        <w:tc>
          <w:tcPr>
            <w:tcW w:w="15593" w:type="dxa"/>
            <w:gridSpan w:val="8"/>
            <w:vAlign w:val="center"/>
          </w:tcPr>
          <w:p w14:paraId="2BCBE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EC4EEE" w14:textId="77777777" w:rsidTr="00503750">
        <w:tc>
          <w:tcPr>
            <w:tcW w:w="2302" w:type="dxa"/>
            <w:vAlign w:val="center"/>
          </w:tcPr>
          <w:p w14:paraId="7F375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F0B198" w14:textId="33ABCE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D9DA48" w14:textId="23C5DB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7A944" w14:textId="4E015F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55684" w14:textId="4E56AE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4E45E" w14:textId="4FCDED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99888" w14:textId="67C2B2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D5D98" w14:textId="7C8582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CE1E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9D0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060293B" w14:textId="4DAA96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1A9C7D" w14:textId="51D8FD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2625D" w14:textId="53EC2D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48CC2" w14:textId="31E220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8DBCC" w14:textId="0F182A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4FB79" w14:textId="333AFE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02D0B" w14:textId="5D0C0B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8AD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932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02D7AA" w14:textId="424B2A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189077" w14:textId="06022E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AFAE0" w14:textId="55C939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72E75" w14:textId="644B20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DF222" w14:textId="718549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AEBB98" w14:textId="69239A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FADBB" w14:textId="625E96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472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576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A463E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3CE2A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2E8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176A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518C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77B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BC46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710E59" w14:textId="77777777" w:rsidTr="00503750">
        <w:tc>
          <w:tcPr>
            <w:tcW w:w="2302" w:type="dxa"/>
            <w:vAlign w:val="center"/>
          </w:tcPr>
          <w:p w14:paraId="0015A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C01F1F" w14:textId="76EBEA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76D1E9" w14:textId="25EC1F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FC378" w14:textId="3CDC2A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A94AF" w14:textId="6A1605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6B8FE" w14:textId="0B6DB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3C3B0" w14:textId="3467C6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7017F" w14:textId="62B79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11E1F" w14:textId="77777777" w:rsidTr="00503750">
        <w:tc>
          <w:tcPr>
            <w:tcW w:w="15593" w:type="dxa"/>
            <w:gridSpan w:val="8"/>
            <w:vAlign w:val="center"/>
          </w:tcPr>
          <w:p w14:paraId="40404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C9E13D" w14:textId="77777777" w:rsidTr="00503750">
        <w:tc>
          <w:tcPr>
            <w:tcW w:w="2302" w:type="dxa"/>
            <w:vAlign w:val="center"/>
          </w:tcPr>
          <w:p w14:paraId="692D72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9D5066" w14:textId="528A6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221C0B" w14:textId="2BFA10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A944F" w14:textId="02391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86B06" w14:textId="1B8231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E94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396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3588B2" w14:textId="32168D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B6AE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D2D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05D697" w14:textId="2B5F88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061819" w14:textId="6F0700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76E98" w14:textId="5F3DFD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A8C32" w14:textId="652C8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11E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2A40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F9797E" w14:textId="143C1B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C89F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4EE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D22250" w14:textId="3C21A2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B40CA" w14:textId="395B4B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1442C" w14:textId="49230E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12E11" w14:textId="78300A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6113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2686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034707" w14:textId="0B677F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E9234" w14:textId="77777777" w:rsidTr="00503750">
        <w:tc>
          <w:tcPr>
            <w:tcW w:w="2302" w:type="dxa"/>
            <w:vAlign w:val="center"/>
          </w:tcPr>
          <w:p w14:paraId="019DA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04BAD8" w14:textId="0F7A49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80B241" w14:textId="150AB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35F64" w14:textId="1B61CD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F2D2F" w14:textId="07CD2F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54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F680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B8AA6A" w14:textId="43E9B9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812C7" w14:textId="77777777" w:rsidTr="00503750">
        <w:tc>
          <w:tcPr>
            <w:tcW w:w="15593" w:type="dxa"/>
            <w:gridSpan w:val="8"/>
            <w:vAlign w:val="center"/>
          </w:tcPr>
          <w:p w14:paraId="0CEBA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D83B16" w14:textId="77777777" w:rsidTr="00503750">
        <w:tc>
          <w:tcPr>
            <w:tcW w:w="2302" w:type="dxa"/>
            <w:vAlign w:val="center"/>
          </w:tcPr>
          <w:p w14:paraId="44654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7E3523" w14:textId="489DC9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C98B9B" w14:textId="779B4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D97F1" w14:textId="36AE7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E232" w14:textId="4BCAE9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49CB7" w14:textId="11A86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CD866" w14:textId="26C001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867236" w14:textId="1D826A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47DC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5FB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242842" w14:textId="5978F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293089" w14:textId="64AAB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7D953" w14:textId="4F964A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93207" w14:textId="3D5AA4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0E719" w14:textId="218719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4E7888" w14:textId="4A0BE6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2DA11" w14:textId="5F5BAC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F1FF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FA9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821648" w14:textId="37D608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9DACB7" w14:textId="15C54C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792D0" w14:textId="19595C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82774" w14:textId="7C29A3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E6A93" w14:textId="0E750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6B76A6" w14:textId="60397D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391DA" w14:textId="16DED7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591B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AA9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00CB4A" w14:textId="703F1F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D3E9" w14:textId="3D636C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57F91" w14:textId="6D0C99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BA310" w14:textId="4D3B54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B57EE" w14:textId="1C379B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92B5D" w14:textId="57F6FE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169D4" w14:textId="71B08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649F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43470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725E6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E08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E37FB6" w14:textId="52220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A72236" w14:textId="3AF4AD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85B32" w14:textId="3B1570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F3E05" w14:textId="6CE179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B09C6" w14:textId="589A61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2E777" w14:textId="05BCD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6A7DB" w14:textId="516578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0F384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79CE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EBF356" w14:textId="1187E8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E30129" w14:textId="39B10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05058" w14:textId="7CDCCE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0720A1" w14:textId="02DD71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B801A" w14:textId="5ABCE7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E4773" w14:textId="7B729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7F718" w14:textId="3CFD16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EA620" w14:textId="77777777" w:rsidR="00944C3D" w:rsidRDefault="00944C3D" w:rsidP="00944C3D">
      <w:pPr>
        <w:rPr>
          <w:rFonts w:ascii="Arial" w:hAnsi="Arial"/>
          <w:b/>
        </w:rPr>
      </w:pPr>
    </w:p>
    <w:p w14:paraId="53680B8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01BB568" w14:textId="77777777" w:rsidTr="00503750">
        <w:tc>
          <w:tcPr>
            <w:tcW w:w="1944" w:type="dxa"/>
            <w:vAlign w:val="center"/>
          </w:tcPr>
          <w:p w14:paraId="598EBB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3BAA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BE6EC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5057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02C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7AAE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3B7E3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08E7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52BB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9DCB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B3C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1F932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168652" w14:textId="77777777" w:rsidTr="00503750">
        <w:tc>
          <w:tcPr>
            <w:tcW w:w="15685" w:type="dxa"/>
            <w:gridSpan w:val="12"/>
            <w:vAlign w:val="center"/>
          </w:tcPr>
          <w:p w14:paraId="420B14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8B78B5" w14:textId="77777777" w:rsidTr="00503750">
        <w:tc>
          <w:tcPr>
            <w:tcW w:w="1944" w:type="dxa"/>
            <w:vAlign w:val="center"/>
          </w:tcPr>
          <w:p w14:paraId="012BD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E7E13C" w14:textId="63B1A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B86309" w14:textId="46991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BC2401" w14:textId="37D3B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BE0058" w14:textId="409AE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2022D6" w14:textId="393F1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E530AD" w14:textId="6BEE3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893AE3" w14:textId="5D165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A4C85E" w14:textId="123C3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A796F0" w14:textId="1DF59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565865" w14:textId="4569C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89E10C" w14:textId="55F04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08FF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3A26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858D48" w14:textId="3B493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89C193" w14:textId="3DE55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D3E3A5" w14:textId="7078C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D0F01C" w14:textId="6141E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981A5F" w14:textId="6C70A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386AD5" w14:textId="572A2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672952" w14:textId="5E5F3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A9149D" w14:textId="03001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88C579" w14:textId="548D4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0C5EF0" w14:textId="494FA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A30EEE" w14:textId="28CCB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A789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41F9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36776B" w14:textId="7BB43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902B20" w14:textId="7C895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D329A5" w14:textId="023EB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14934" w14:textId="03958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921474" w14:textId="7B50E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276155" w14:textId="48AED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CDE6C1" w14:textId="4B2D5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1A2AAA" w14:textId="4DB57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E3B093" w14:textId="24683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F9B1B2" w14:textId="6F8F1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22DFA3" w14:textId="23483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73F9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020D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7B5E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442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50D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A3BF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9C22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555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B76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A2C1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7FA9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7AE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FC8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66B28F" w14:textId="77777777" w:rsidTr="00503750">
        <w:tc>
          <w:tcPr>
            <w:tcW w:w="1944" w:type="dxa"/>
            <w:vAlign w:val="center"/>
          </w:tcPr>
          <w:p w14:paraId="3BBF5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B3C4C0" w14:textId="44739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8FCD73" w14:textId="18615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C96422" w14:textId="5A395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133E66" w14:textId="3DDBE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4DA4EC" w14:textId="35403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BCD1B8" w14:textId="5C9E9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C64D79" w14:textId="6E34D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96D555" w14:textId="43CF0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82BE19" w14:textId="7908B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C3A2F7" w14:textId="03214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4FD9E3" w14:textId="4222F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9C836" w14:textId="77777777" w:rsidTr="00503750">
        <w:tc>
          <w:tcPr>
            <w:tcW w:w="15685" w:type="dxa"/>
            <w:gridSpan w:val="12"/>
            <w:vAlign w:val="center"/>
          </w:tcPr>
          <w:p w14:paraId="13DCC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D9516C9" w14:textId="77777777" w:rsidTr="00503750">
        <w:tc>
          <w:tcPr>
            <w:tcW w:w="1944" w:type="dxa"/>
            <w:vAlign w:val="center"/>
          </w:tcPr>
          <w:p w14:paraId="61928A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C8A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229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406952" w14:textId="30429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153392" w14:textId="5C3FC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685E80" w14:textId="2803D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E3502" w14:textId="37A03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4465C4" w14:textId="7F178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00FA73" w14:textId="29E70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94F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CDC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F3B5E0" w14:textId="169B5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0E4F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B97F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F79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B57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99CCF1" w14:textId="3AC76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57F292" w14:textId="7934B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01ADA6" w14:textId="160B4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6F6E47" w14:textId="78B6F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E683BD" w14:textId="7B169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58E3B7" w14:textId="18BFE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24D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A44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9D0E0D" w14:textId="40E41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6529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1CC7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CB7F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5C2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802212" w14:textId="2F27C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A7D152" w14:textId="0A6EB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162D40" w14:textId="183F0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D2D0D5" w14:textId="2D4A2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A25A62" w14:textId="17D76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726E18" w14:textId="60534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F65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A92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C5DFC5" w14:textId="6CCAA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413CD" w14:textId="77777777" w:rsidTr="00503750">
        <w:tc>
          <w:tcPr>
            <w:tcW w:w="1944" w:type="dxa"/>
            <w:vAlign w:val="center"/>
          </w:tcPr>
          <w:p w14:paraId="243B7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2D5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A04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B0FABE" w14:textId="69278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904A08" w14:textId="384B7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74C3E3" w14:textId="588AD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8BB109" w14:textId="49FB6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136A61" w14:textId="6EACD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E4E959" w14:textId="52F14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D8D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45C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1730B2" w14:textId="06EE9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ED027" w14:textId="77777777" w:rsidTr="00503750">
        <w:tc>
          <w:tcPr>
            <w:tcW w:w="15685" w:type="dxa"/>
            <w:gridSpan w:val="12"/>
            <w:vAlign w:val="center"/>
          </w:tcPr>
          <w:p w14:paraId="4B687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CDD206" w14:textId="77777777" w:rsidTr="00503750">
        <w:tc>
          <w:tcPr>
            <w:tcW w:w="1944" w:type="dxa"/>
            <w:vAlign w:val="center"/>
          </w:tcPr>
          <w:p w14:paraId="64B42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500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1DD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E9B944" w14:textId="1D0F6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751B80" w14:textId="0E157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ACE760" w14:textId="2DE09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351AAD" w14:textId="33619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4D3FA7" w14:textId="4E6BD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8FDD94" w14:textId="32FF2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3476E4" w14:textId="47B40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C1FA0C" w14:textId="47E66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A26372" w14:textId="228F9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3375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6FF0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B7A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2BE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112B02" w14:textId="15EED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ABB455" w14:textId="7DE85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31FB17" w14:textId="28E29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7A95DF" w14:textId="3D28C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D450CB" w14:textId="0E7E8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2C7236" w14:textId="68EDB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263BD6" w14:textId="1E9B9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D25FC0" w14:textId="7C515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B02EE1" w14:textId="779BC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9998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96E0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CFC4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754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F7BB73" w14:textId="2BE43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DF3253" w14:textId="5DBF8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9A6441" w14:textId="7DFA5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05041B" w14:textId="4A3B7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7B4843" w14:textId="507D3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9024FC" w14:textId="2C5B4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E787B9" w14:textId="399E9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4EBC8B" w14:textId="55080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A3EF8B" w14:textId="0165B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E4CE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BF40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E93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332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F03C17" w14:textId="08588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3E4467" w14:textId="2DF54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D2FB9C" w14:textId="4DCAC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0B617E" w14:textId="6FFC7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A8061A" w14:textId="68A4B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ED981" w14:textId="46201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EAFD56" w14:textId="763E3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058D0E" w14:textId="48864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01307F" w14:textId="5ED6D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A5B9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0C83E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0831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168D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279CB5" w14:textId="662AB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B3ABD1" w14:textId="59308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31F28" w14:textId="1E712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5F1E24" w14:textId="5B2F8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143866" w14:textId="29CC8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C47B6A" w14:textId="6DFE5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BF93F5" w14:textId="01E9B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9C00FC" w14:textId="08A49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DE9B5D" w14:textId="7459D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FB1421" w14:textId="09D0C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400B8E" w14:textId="048F3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1403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C4EEA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894F30" w14:textId="7E337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AF92BF" w14:textId="6DBBB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9D669B" w14:textId="0A76B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760B25" w14:textId="79EC4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96652D" w14:textId="74AC1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B46E48" w14:textId="727C3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F7683E" w14:textId="07AF4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66F32E" w14:textId="038ED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8C11B0" w14:textId="60935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8F6EF2" w14:textId="2ECED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A003DE" w14:textId="280C2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8DB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9CFB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64BC0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AAF278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E8E92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E97A5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D1DE2D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C8CBB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E083D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7FDCF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E9459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C45E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08B8A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44CE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4C04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C446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9A1A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8C1B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0A358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B5839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BBE9F0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08727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C158B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185F9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71DF5A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AE83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AC90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C3D22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AA6D9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B923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4A7BA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1B61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785EE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F3B6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002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3DD79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DE87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F6DA2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5B5BD7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E1C8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78718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4B89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8F3DA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E01F1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B99C8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F034589" w14:textId="77777777" w:rsidTr="00503750">
        <w:trPr>
          <w:trHeight w:val="1073"/>
        </w:trPr>
        <w:tc>
          <w:tcPr>
            <w:tcW w:w="3614" w:type="dxa"/>
            <w:vMerge/>
          </w:tcPr>
          <w:p w14:paraId="68326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0778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424A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E5A59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B1767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BFA89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5815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0AAC65E" w14:textId="77777777" w:rsidTr="00503750">
        <w:trPr>
          <w:trHeight w:val="283"/>
        </w:trPr>
        <w:tc>
          <w:tcPr>
            <w:tcW w:w="3614" w:type="dxa"/>
          </w:tcPr>
          <w:p w14:paraId="1B8F8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379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C00C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5E13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51A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C7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F763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2FC44D" w14:textId="77777777" w:rsidTr="00503750">
        <w:trPr>
          <w:trHeight w:val="283"/>
        </w:trPr>
        <w:tc>
          <w:tcPr>
            <w:tcW w:w="3614" w:type="dxa"/>
          </w:tcPr>
          <w:p w14:paraId="5288BB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975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3E9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0930C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61D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7FD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F43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F8FD2A" w14:textId="77777777" w:rsidTr="00503750">
        <w:trPr>
          <w:trHeight w:val="283"/>
        </w:trPr>
        <w:tc>
          <w:tcPr>
            <w:tcW w:w="3614" w:type="dxa"/>
          </w:tcPr>
          <w:p w14:paraId="238A9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FFE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0B9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3E7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3ED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7A1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782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15050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6ED6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258789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E2406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72321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9CB14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EDCB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583E6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01B5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2F61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B46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23AB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49AACA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7167B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2332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DF15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5517935" w14:textId="25BE8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3AAAA" w14:textId="151CD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70F61" w14:textId="4622A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5CAFD" w14:textId="7CFB8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92214" w14:textId="2D33E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D2EC3" w14:textId="0FDE5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17ABFC" w14:textId="7CBDB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2D9E6B" w14:textId="21DCC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B30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635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FD36EAF" w14:textId="49EFC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9F3FB" w14:textId="67C54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1DE2A" w14:textId="67B29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4E65F" w14:textId="14B64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6A0C2" w14:textId="5C2B2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1E892" w14:textId="45517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42EC8" w14:textId="5A62C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E3B7B3" w14:textId="00142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E11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4CF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F02E7B7" w14:textId="22191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02A0D" w14:textId="6FB3A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A1501" w14:textId="68649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4B0DC" w14:textId="643CE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1DE89" w14:textId="5FF06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2F5EC" w14:textId="7E3DE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15BDE" w14:textId="484F4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6E1450" w14:textId="5C0AA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0B22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391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BB8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9A1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820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3FD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F08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3E3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8F6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0D4C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A42B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4377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33C1B39" w14:textId="6A792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D3557" w14:textId="2986A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4506D" w14:textId="082E4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E4F53" w14:textId="5105D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5E204" w14:textId="79D73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C9C82" w14:textId="3D2D5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CE4AB" w14:textId="388DD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8D4BDD" w14:textId="2341C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12BB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2BCC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DE74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3760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672785E" w14:textId="5139A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080F3" w14:textId="7224A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DF92BD" w14:textId="65A9F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D39CD" w14:textId="5CEF7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F23F1" w14:textId="03639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2D6C8" w14:textId="2C02E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65E72" w14:textId="3AB51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520033" w14:textId="62638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4D3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2CF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A3164E4" w14:textId="49D6C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F86927" w14:textId="2B259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6CD57" w14:textId="0C738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06A15" w14:textId="286D7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27B8C" w14:textId="58C24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DA947C" w14:textId="0971A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F1EBB" w14:textId="21F95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CAC2ED" w14:textId="6F8EE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379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534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683E0D7" w14:textId="4A473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55731" w14:textId="0B0BD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EF0C1" w14:textId="1E3EF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702FC" w14:textId="39CF8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A8CE3" w14:textId="75C2B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BA660" w14:textId="73271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A7669" w14:textId="19FA2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BD6334" w14:textId="22948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163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9D02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96B321A" w14:textId="26DE5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DF0C7" w14:textId="0D6C6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ADA43" w14:textId="7E5E3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3F942" w14:textId="6F272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8E264D" w14:textId="73F64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04332" w14:textId="68DEC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EAC3A" w14:textId="60144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222FD2" w14:textId="5C940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1DEC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5ADB6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9A37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DB59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1090100" w14:textId="0175E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81C3D" w14:textId="01D8E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035B1" w14:textId="46CEA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88AF6" w14:textId="73C0D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7DA09" w14:textId="39045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43681" w14:textId="17D09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BC54A" w14:textId="1DD75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2C53DD" w14:textId="065A6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4DA4B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93DEE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E2086B" w14:textId="4A8D9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9C46B" w14:textId="42885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104A8" w14:textId="5D148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C54F5" w14:textId="4656A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94101F" w14:textId="142AA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B5C4A" w14:textId="692F0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0536F" w14:textId="7B0D6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9D86EB" w14:textId="7F34B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B3BA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F61EF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20F3FDF" w14:textId="7DB100F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E125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2DC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291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472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3CF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EB5E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A5A9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23F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6DD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837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23A5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9867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BFC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3ED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A4EE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506B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43EB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A5631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5D7964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AD776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BCAF1E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FF57467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3AE0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72044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BF9B9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64FA3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83D3A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99AB5A0" w14:textId="77777777" w:rsidTr="00503750">
        <w:trPr>
          <w:trHeight w:val="437"/>
        </w:trPr>
        <w:tc>
          <w:tcPr>
            <w:tcW w:w="2594" w:type="dxa"/>
          </w:tcPr>
          <w:p w14:paraId="167F7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26F8490" w14:textId="54F650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3D532A" w14:textId="1AB9CB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AC5DB4" w14:textId="1E7E01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193AE83" w14:textId="25C687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C7C4A3" w14:textId="77777777" w:rsidTr="00503750">
        <w:trPr>
          <w:trHeight w:val="420"/>
        </w:trPr>
        <w:tc>
          <w:tcPr>
            <w:tcW w:w="2594" w:type="dxa"/>
          </w:tcPr>
          <w:p w14:paraId="1F369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BC13C1F" w14:textId="1C1D6A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F2C2E1B" w14:textId="5B7750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F1882B" w14:textId="29E022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901A29A" w14:textId="4D095F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AE5465" w14:textId="77777777" w:rsidTr="00503750">
        <w:trPr>
          <w:trHeight w:val="630"/>
        </w:trPr>
        <w:tc>
          <w:tcPr>
            <w:tcW w:w="2594" w:type="dxa"/>
          </w:tcPr>
          <w:p w14:paraId="30CF8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3996F49" w14:textId="16A4C9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04F0202" w14:textId="2759DF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20CF34D" w14:textId="25D968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DE8C04" w14:textId="2ECEE0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61FD59" w14:textId="77777777" w:rsidTr="00503750">
        <w:trPr>
          <w:trHeight w:val="420"/>
        </w:trPr>
        <w:tc>
          <w:tcPr>
            <w:tcW w:w="2594" w:type="dxa"/>
          </w:tcPr>
          <w:p w14:paraId="0BE85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A56C69F" w14:textId="027946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E0EAA4A" w14:textId="14864F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A79B45" w14:textId="15F70C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FC7D5C" w14:textId="64364E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0A4C0E" w14:textId="77777777" w:rsidTr="00503750">
        <w:trPr>
          <w:trHeight w:val="437"/>
        </w:trPr>
        <w:tc>
          <w:tcPr>
            <w:tcW w:w="2594" w:type="dxa"/>
          </w:tcPr>
          <w:p w14:paraId="4E413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61E543D" w14:textId="45EC0E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492788F" w14:textId="01736B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227DBF8" w14:textId="20E625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2E80A7" w14:textId="388C5E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A92AC7" w14:textId="77777777" w:rsidTr="00503750">
        <w:trPr>
          <w:trHeight w:val="420"/>
        </w:trPr>
        <w:tc>
          <w:tcPr>
            <w:tcW w:w="2594" w:type="dxa"/>
          </w:tcPr>
          <w:p w14:paraId="0B14703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A2160CB" w14:textId="09E9239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8B26C8" w14:textId="4FF8824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E5BBB18" w14:textId="7E66E15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0256BE5" w14:textId="1676A93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2DACE0F" w14:textId="77777777" w:rsidR="00944C3D" w:rsidRDefault="00944C3D" w:rsidP="00944C3D">
      <w:pPr>
        <w:rPr>
          <w:rFonts w:ascii="Arial" w:hAnsi="Arial"/>
          <w:b/>
        </w:rPr>
      </w:pPr>
    </w:p>
    <w:p w14:paraId="4F20176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94008C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D2D96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8F41B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C528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1A827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AED36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8DB56B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89ED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0A521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9F07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9EB0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EAFCD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19AB6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758F8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4E1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EE1C9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68C73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FF3C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6557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878E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1809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9FF478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7B0589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3433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5BC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CEE3C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72719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7B969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2942ADE" w14:textId="77777777" w:rsidTr="00503750">
        <w:tc>
          <w:tcPr>
            <w:tcW w:w="2835" w:type="dxa"/>
            <w:vAlign w:val="center"/>
          </w:tcPr>
          <w:p w14:paraId="4A4C6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0786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70CC5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00473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D90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16C4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DB9F48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93D58B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807A88" w14:textId="6CCA728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E99364" w14:textId="3BFA9F3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830F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AE15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74E676" w14:textId="00E61E1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F068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1E72A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C5263FE" w14:textId="4F136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2F86B" w14:textId="527E7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0D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D1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538C02" w14:textId="068FA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7358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11A9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56589EE" w14:textId="502A0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9422F" w14:textId="6930C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1CC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EA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A50ED7" w14:textId="34704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9537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0C8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0F77219" w14:textId="17BEE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E0C807" w14:textId="296CE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668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8B0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C9A705" w14:textId="79831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0111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EA4D9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5296322" w14:textId="359CA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CDB1A" w14:textId="24CA2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E6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BA0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B9EB2E" w14:textId="02DCE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F9C2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51D51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0C72FBA" w14:textId="50493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7EF5B2" w14:textId="07B67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A4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373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B1B527" w14:textId="6A3EA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740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9615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C2C197" w14:textId="3FCC19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97049" w14:textId="078DA6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A55D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B7F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49776B" w14:textId="6D6C0B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02A40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5AA76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BD43F74" w14:textId="73CF13C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89331DD" w14:textId="77777777" w:rsidR="00944C3D" w:rsidRDefault="00944C3D" w:rsidP="00944C3D">
      <w:pPr>
        <w:rPr>
          <w:rFonts w:ascii="Arial" w:hAnsi="Arial"/>
          <w:b/>
        </w:rPr>
      </w:pPr>
    </w:p>
    <w:p w14:paraId="51ECB45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E3E896" w14:textId="77777777" w:rsidTr="00503750">
        <w:tc>
          <w:tcPr>
            <w:tcW w:w="2835" w:type="dxa"/>
            <w:vAlign w:val="center"/>
          </w:tcPr>
          <w:p w14:paraId="00CF4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B874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067E7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D34B6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A50A4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2CCB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56A757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F5EA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D8324D2" w14:textId="00575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288A64" w14:textId="7345C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21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B52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820E47" w14:textId="1F813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00F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281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C865F22" w14:textId="59EC6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C6C0E" w14:textId="05AED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9F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2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AE94D3" w14:textId="7E24C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215B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B68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B43B731" w14:textId="147F1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780CF" w14:textId="4DC42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754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43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0C7430" w14:textId="094AB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3A0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985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F109E7" w14:textId="54635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5CAD8" w14:textId="5D8FB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139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4B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026182" w14:textId="79353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97C3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0F4F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75A142C" w14:textId="5C039E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4CEA0" w14:textId="044549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37A6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01C0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327C5" w14:textId="278C11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7041E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59CD33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88611F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C5EF9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28F24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DA6B39B" w14:textId="77777777" w:rsidTr="00503750">
        <w:trPr>
          <w:trHeight w:val="699"/>
        </w:trPr>
        <w:tc>
          <w:tcPr>
            <w:tcW w:w="3502" w:type="dxa"/>
            <w:vMerge/>
          </w:tcPr>
          <w:p w14:paraId="1A6C2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5BF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9E4E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80168C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451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7B6C36B" w14:textId="35400EA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73BC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42F4C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91D8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DC8A250" w14:textId="5F20250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07A4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9CA76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B627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709C6DB" w14:textId="2BF71D9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1EBF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CE5B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5617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B4B64F7" w14:textId="77777777" w:rsidTr="00503750">
        <w:trPr>
          <w:trHeight w:val="593"/>
        </w:trPr>
        <w:tc>
          <w:tcPr>
            <w:tcW w:w="3497" w:type="dxa"/>
          </w:tcPr>
          <w:p w14:paraId="57C93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E527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C1C0D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49C8F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6D47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96099C3" w14:textId="44372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F7BE3C" w14:textId="262D5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E8B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AF2B95" w14:textId="35EF552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27BF08" w14:textId="641A5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87E35" w14:textId="4E414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61D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DB21BD" w14:textId="69D220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AA1978" w14:textId="1AA3E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9FC0DA" w14:textId="115F1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074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A0F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E7EA73C" w14:textId="1D98E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E27287" w14:textId="3A17F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948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99875C" w14:textId="60635F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EAC530" w14:textId="22FC4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9BAA83" w14:textId="19A97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6F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9E42D9" w14:textId="17500BB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774783" w14:textId="6E621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FF4DC5" w14:textId="7ED37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644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4B7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56A983" w14:textId="2A3D4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B1D2F1" w14:textId="20FF5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677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BE84EC" w14:textId="60CE64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FE2941" w14:textId="43D81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815C15" w14:textId="62DF9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874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1A3730" w14:textId="4BA4AD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C3F246" w14:textId="4A5B4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322600" w14:textId="6AE0F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FEBF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4D62C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7836024" w14:textId="61383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C20B7" w14:textId="392E2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96E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1B3FC3" w14:textId="5685AB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69F30E" w14:textId="0E654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9E4A69" w14:textId="15AF0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9F83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A2CE0C6" w14:textId="23A0849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B7DBBA" w14:textId="12A59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755992" w14:textId="1E8D7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B3A546" w14:textId="77777777" w:rsidR="00944C3D" w:rsidRDefault="00944C3D" w:rsidP="00944C3D">
      <w:pPr>
        <w:rPr>
          <w:rFonts w:ascii="Arial" w:hAnsi="Arial"/>
          <w:b/>
        </w:rPr>
      </w:pPr>
    </w:p>
    <w:p w14:paraId="14D86C16" w14:textId="77777777" w:rsidR="00944C3D" w:rsidRDefault="00944C3D" w:rsidP="00944C3D">
      <w:pPr>
        <w:rPr>
          <w:rFonts w:ascii="Arial" w:hAnsi="Arial"/>
          <w:b/>
        </w:rPr>
      </w:pPr>
    </w:p>
    <w:p w14:paraId="4DB752EC" w14:textId="77777777" w:rsidR="00944C3D" w:rsidRDefault="00944C3D" w:rsidP="00944C3D">
      <w:pPr>
        <w:rPr>
          <w:rFonts w:ascii="Arial" w:hAnsi="Arial"/>
          <w:b/>
        </w:rPr>
      </w:pPr>
    </w:p>
    <w:p w14:paraId="0CF4F3CA" w14:textId="77777777" w:rsidR="00944C3D" w:rsidRDefault="00944C3D" w:rsidP="00944C3D">
      <w:pPr>
        <w:rPr>
          <w:rFonts w:ascii="Arial" w:hAnsi="Arial"/>
          <w:b/>
        </w:rPr>
      </w:pPr>
    </w:p>
    <w:p w14:paraId="2C394D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28DE5439" w14:textId="77777777" w:rsidTr="00503750">
        <w:tc>
          <w:tcPr>
            <w:tcW w:w="2622" w:type="dxa"/>
            <w:vAlign w:val="center"/>
          </w:tcPr>
          <w:p w14:paraId="2D6D34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18076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841F0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4C04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F7C8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6C16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3CA9F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F456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4FF8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84CBE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51C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FDC90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8E7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147CF4B" w14:textId="58A37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E84A58" w14:textId="0E959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78F83F" w14:textId="1E29F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D86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72F41" w14:textId="4B2AA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75018" w14:textId="77777777" w:rsidTr="00503750">
        <w:tc>
          <w:tcPr>
            <w:tcW w:w="2622" w:type="dxa"/>
            <w:vAlign w:val="center"/>
          </w:tcPr>
          <w:p w14:paraId="4B98C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7BAA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93CB8F9" w14:textId="20C49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90F184" w14:textId="1A623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8E0C40" w14:textId="00C46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78C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AB79AB" w14:textId="073C6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FE5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785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2DDF13" w14:textId="50FC0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D382DD" w14:textId="21997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504383" w14:textId="38501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AA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7D7EA2" w14:textId="19E58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692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BB48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9D67EED" w14:textId="4E517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D0115C" w14:textId="52AF6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369FEF" w14:textId="2C90D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25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33BD01" w14:textId="4FD0E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70E5B" w14:textId="77777777" w:rsidTr="00503750">
        <w:tc>
          <w:tcPr>
            <w:tcW w:w="2622" w:type="dxa"/>
            <w:vAlign w:val="center"/>
          </w:tcPr>
          <w:p w14:paraId="6680A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0EF6460" w14:textId="5FBA9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18991.00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EAAB2A" w14:textId="57BD8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21063.00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B54081" w14:textId="0CDA8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7449.00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784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E09EC0" w14:textId="144FA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32605.00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1DB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2E94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CFFD0A4" w14:textId="35711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F3F746" w14:textId="6BA1D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622526" w14:textId="39C46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381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1FF25F" w14:textId="633EF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3B229" w14:textId="77777777" w:rsidTr="00503750">
        <w:tc>
          <w:tcPr>
            <w:tcW w:w="2622" w:type="dxa"/>
            <w:vAlign w:val="center"/>
          </w:tcPr>
          <w:p w14:paraId="187F4D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6C23EAC" w14:textId="223C3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EB4AD0" w14:textId="79C92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A1F0D8" w14:textId="5F729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15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4B65F8" w14:textId="4130A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5C19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526AB4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36EE7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5FE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6D80E2A" w14:textId="5A2F9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A44EBB" w14:textId="671A7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6D1DDE" w14:textId="29CFF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1FC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43004B" w14:textId="39724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A47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B9E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767165C" w14:textId="6D455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D18EAE" w14:textId="252FB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5B7915" w14:textId="37D40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410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8D07A0" w14:textId="128D7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F4B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54B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E7989C7" w14:textId="77231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A797DF" w14:textId="6B1A3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7A142A" w14:textId="17543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645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F8FA19" w14:textId="1FE94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AA0B3C" w14:textId="77777777" w:rsidTr="00503750">
        <w:tc>
          <w:tcPr>
            <w:tcW w:w="2622" w:type="dxa"/>
            <w:vAlign w:val="center"/>
          </w:tcPr>
          <w:p w14:paraId="7815C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6AAC46B" w14:textId="47CA9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3E2C98" w14:textId="4D79D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41701A" w14:textId="106B8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766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75C242" w14:textId="098DB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31574D" w14:textId="77777777" w:rsidTr="00503750">
        <w:tc>
          <w:tcPr>
            <w:tcW w:w="2622" w:type="dxa"/>
            <w:vAlign w:val="center"/>
          </w:tcPr>
          <w:p w14:paraId="407DC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F69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003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8C6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4F9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26A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CC42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EF28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1F63B25" w14:textId="1D8E13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18991.00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47DD0D" w14:textId="43595D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21063.00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F7FC3C" w14:textId="66A131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7449.00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9472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00FBE4" w14:textId="6EC399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32605.00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2E7E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BF14A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F78EED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18943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9DD725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18A3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6F898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AFB7D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CCBD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54B67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AB974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9E55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23A89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AFF6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B90D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148D8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44E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E07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4F13E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52C0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7C6C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6199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32AC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BB18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9DDC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51AC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069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EBB1C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F61B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5E31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A661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3D88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8CAE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C046F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6397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AAA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DE26C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FBAE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C85A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3687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9EB2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70A21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2080B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0F3D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3C1C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C0CEC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A4D8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3040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1F93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D97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04D0E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6EDD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69C2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50F9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B324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FCF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7474F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6BA0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84F8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C4DF9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2DE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D93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1762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3F86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262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D7DC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6124D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2350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CAA79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98C9E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ED5C020" w14:textId="77777777" w:rsidTr="00503750">
        <w:tc>
          <w:tcPr>
            <w:tcW w:w="2835" w:type="dxa"/>
            <w:vAlign w:val="center"/>
          </w:tcPr>
          <w:p w14:paraId="52AB7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829C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E85F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96B1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D192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85C0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77B6B3" w14:textId="77777777" w:rsidTr="00503750">
        <w:tc>
          <w:tcPr>
            <w:tcW w:w="2835" w:type="dxa"/>
            <w:vAlign w:val="center"/>
          </w:tcPr>
          <w:p w14:paraId="39385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0889B35" w14:textId="67BE1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B72628" w14:textId="2721E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FA792" w14:textId="302AF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0C5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E9EEB7" w14:textId="55A59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844E6" w14:textId="77777777" w:rsidTr="00503750">
        <w:tc>
          <w:tcPr>
            <w:tcW w:w="2835" w:type="dxa"/>
            <w:vAlign w:val="center"/>
          </w:tcPr>
          <w:p w14:paraId="31A8D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6CED75" w14:textId="4D9F7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E79FE" w14:textId="7235E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AF2F8" w14:textId="7C2A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7E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0CC0AB" w14:textId="23031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ED78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18811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C07110E" w14:textId="44A22D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64B02" w14:textId="3C11B1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86E8E" w14:textId="17C8B9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562D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28FBC0" w14:textId="2A498E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E3D6AD7" w14:textId="77777777" w:rsidTr="00503750">
        <w:tc>
          <w:tcPr>
            <w:tcW w:w="2835" w:type="dxa"/>
            <w:vAlign w:val="center"/>
          </w:tcPr>
          <w:p w14:paraId="65AE5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C9E756B" w14:textId="157C9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0B84AE" w14:textId="457DF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DD5F6" w14:textId="68435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61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EA142" w14:textId="7CC76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2BE2B" w14:textId="77777777" w:rsidTr="00503750">
        <w:tc>
          <w:tcPr>
            <w:tcW w:w="2835" w:type="dxa"/>
            <w:vAlign w:val="center"/>
          </w:tcPr>
          <w:p w14:paraId="1538C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922BF6" w14:textId="25185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AD5B87" w14:textId="6716F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D17BF" w14:textId="6039D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4B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29109" w14:textId="67D54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485B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9863E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E15CE63" w14:textId="1744592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B904B" w14:textId="4A37A93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B6F7A" w14:textId="7C7D89A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07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8C0EE7" w14:textId="0571126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165B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32B8A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87FD1E5" w14:textId="546A6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A40AB1" w14:textId="16D4C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B139A" w14:textId="4C285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BB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02FAA" w14:textId="4D4D5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474EC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DA719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D7D9738" w14:textId="77777777" w:rsidTr="00503750">
        <w:tc>
          <w:tcPr>
            <w:tcW w:w="2552" w:type="dxa"/>
            <w:vAlign w:val="center"/>
          </w:tcPr>
          <w:p w14:paraId="3E8302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2F968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51C73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F8915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907DB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F6CF37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61F1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29A2BCC" w14:textId="692608E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F8F0CBF" w14:textId="3C98C99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469.00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DE8DAD9" w14:textId="46BEFEE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469.00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9207A0B" w14:textId="3042EDC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5BC124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07834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E93D1B9" w14:textId="289D09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7E18DD6" w14:textId="1EB2A5A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30B063C" w14:textId="354F96C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8FB0E2E" w14:textId="03D9527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50D786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0D066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523E6F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60B45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97E16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FA7A350" w14:textId="77777777" w:rsidTr="00503750">
        <w:tc>
          <w:tcPr>
            <w:tcW w:w="4395" w:type="dxa"/>
            <w:vMerge/>
          </w:tcPr>
          <w:p w14:paraId="3D60C9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1A6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23FAB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5FB2BF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D312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1F9FA1C" w14:textId="6F922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FCCA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DE086D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FD3C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A6C658D" w14:textId="6F581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808E5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E213DF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9A13E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9F4B76A" w14:textId="38E931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2D3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EFBFE6" w14:textId="77777777" w:rsidTr="00503750">
        <w:tc>
          <w:tcPr>
            <w:tcW w:w="4395" w:type="dxa"/>
            <w:vAlign w:val="center"/>
          </w:tcPr>
          <w:p w14:paraId="5C52D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148103E" w14:textId="2116E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A41C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4AC589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6A1C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72D3A5C" w14:textId="633FF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24B7C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DA44B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D065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FDCC4E0" w14:textId="662144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79B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A1186B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38C01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D1887A8" w14:textId="5D8883A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10976.00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1913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69BB8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4BE1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AD141D7" w14:textId="77777777" w:rsidTr="00503750">
        <w:tc>
          <w:tcPr>
            <w:tcW w:w="4395" w:type="dxa"/>
            <w:vAlign w:val="center"/>
          </w:tcPr>
          <w:p w14:paraId="261662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3BF97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2411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621E05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8D78F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09C826C" w14:textId="73E9B7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44313E" w14:textId="4BACEB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BA7CDD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CA8CB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29FD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637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EFF43C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F9160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729C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CE5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101D4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1D917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05AA497" w14:textId="526C802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68F1C7" w14:textId="088F139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C6485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63F18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D9C2186" w14:textId="70C0B3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BED38B" w14:textId="0D7015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D34C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227C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07E3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2A125F0" w14:textId="77777777" w:rsidTr="00503750">
        <w:tc>
          <w:tcPr>
            <w:tcW w:w="1843" w:type="dxa"/>
            <w:vAlign w:val="center"/>
          </w:tcPr>
          <w:p w14:paraId="61A409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CFCE6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D3522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A7FAF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F8414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91863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7BEE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DBF427" w14:textId="77777777" w:rsidTr="00503750">
        <w:tc>
          <w:tcPr>
            <w:tcW w:w="1843" w:type="dxa"/>
            <w:vAlign w:val="center"/>
          </w:tcPr>
          <w:p w14:paraId="0B395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21950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328B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2A2B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E64D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3F7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9B5A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A188F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83267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0AC9E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5447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4438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27FB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F4E6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8F1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0230A1" w14:textId="77777777" w:rsidTr="00503750">
        <w:tc>
          <w:tcPr>
            <w:tcW w:w="1843" w:type="dxa"/>
            <w:vAlign w:val="center"/>
          </w:tcPr>
          <w:p w14:paraId="4E101B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AF76C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0B16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5A45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2134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DA70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27E8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77124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1072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4F6DC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7F11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CD84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5A67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4743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E3BA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191F3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A05DE3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E2B31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8CB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8436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2B28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C782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D421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ACEF2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2970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44FE236" w14:textId="77777777" w:rsidTr="00503750">
        <w:trPr>
          <w:trHeight w:val="664"/>
        </w:trPr>
        <w:tc>
          <w:tcPr>
            <w:tcW w:w="3372" w:type="dxa"/>
          </w:tcPr>
          <w:p w14:paraId="30D7A2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B8616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20FD4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5C826A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A62E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D5F1C35" w14:textId="25D29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CA0900" w14:textId="13FD8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D57B9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7EE254" w14:textId="046CC3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BD8350" w14:textId="5E76B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362E2" w14:textId="5F67D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B9FC8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F39464" w14:textId="33CA2E8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90AB2D" w14:textId="5C904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3B816" w14:textId="3B11E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BEEF6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B1AC8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D8111F8" w14:textId="5624A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B4550" w14:textId="5F79E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3E87F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F2CDA9" w14:textId="001B2C0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C88976" w14:textId="4D115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4E4F21" w14:textId="0FBA3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87C8C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AF30CE9" w14:textId="520A947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431BFD" w14:textId="626BE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958E7B" w14:textId="1598F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2EF1D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2013DC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E987553" w14:textId="77777777" w:rsidTr="00503750">
        <w:tc>
          <w:tcPr>
            <w:tcW w:w="2835" w:type="dxa"/>
            <w:vAlign w:val="center"/>
          </w:tcPr>
          <w:p w14:paraId="14AC69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554EB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5CB94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E00F6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5FEE4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2494603" w14:textId="77777777" w:rsidTr="00503750">
        <w:tc>
          <w:tcPr>
            <w:tcW w:w="2835" w:type="dxa"/>
          </w:tcPr>
          <w:p w14:paraId="19D9EA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7FBEE04" w14:textId="76A38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E6F0B5" w14:textId="66E65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AD471E" w14:textId="3E7D4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8E0B03" w14:textId="543AD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89E66F" w14:textId="77777777" w:rsidTr="00503750">
        <w:tc>
          <w:tcPr>
            <w:tcW w:w="2835" w:type="dxa"/>
          </w:tcPr>
          <w:p w14:paraId="700FA5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3473361" w14:textId="19476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8AE760" w14:textId="30C22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DB5798" w14:textId="7AB47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BC36A9" w14:textId="1D98A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CD9EFD" w14:textId="77777777" w:rsidTr="00503750">
        <w:tc>
          <w:tcPr>
            <w:tcW w:w="2835" w:type="dxa"/>
          </w:tcPr>
          <w:p w14:paraId="1D59FF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0B2510A" w14:textId="42C2A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DBA128" w14:textId="67BCB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C26208" w14:textId="0927F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37B953" w14:textId="5842B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71D6D1" w14:textId="77777777" w:rsidTr="00503750">
        <w:tc>
          <w:tcPr>
            <w:tcW w:w="2835" w:type="dxa"/>
            <w:vAlign w:val="center"/>
          </w:tcPr>
          <w:p w14:paraId="225910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DE9275C" w14:textId="6FE9D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97C0ED" w14:textId="3A66A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D10908" w14:textId="57584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5455F2" w14:textId="41EA8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4BF088" w14:textId="77777777" w:rsidTr="00503750">
        <w:tc>
          <w:tcPr>
            <w:tcW w:w="2835" w:type="dxa"/>
            <w:vAlign w:val="center"/>
          </w:tcPr>
          <w:p w14:paraId="0A4AE8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6CE97AF" w14:textId="4CEE2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9E014B" w14:textId="3A698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A489AA" w14:textId="64A82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421C7E" w14:textId="40EAE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A28908" w14:textId="77777777" w:rsidTr="00503750">
        <w:tc>
          <w:tcPr>
            <w:tcW w:w="2835" w:type="dxa"/>
          </w:tcPr>
          <w:p w14:paraId="645754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4A8923" w14:textId="04F7D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7BB1CC" w14:textId="73BCA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60ADC8" w14:textId="58572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F7C738" w14:textId="7CCCC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F6F150" w14:textId="77777777" w:rsidTr="00503750">
        <w:tc>
          <w:tcPr>
            <w:tcW w:w="2835" w:type="dxa"/>
          </w:tcPr>
          <w:p w14:paraId="4C6FE2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B3E21FE" w14:textId="0FA54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AB011E" w14:textId="208E5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56887B" w14:textId="1C004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BEB372" w14:textId="2EC30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715A66" w14:textId="77777777" w:rsidTr="00503750">
        <w:tc>
          <w:tcPr>
            <w:tcW w:w="2835" w:type="dxa"/>
          </w:tcPr>
          <w:p w14:paraId="049435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E19620" w14:textId="3F970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49257D" w14:textId="08890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2FFA6A" w14:textId="79304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A66B5B" w14:textId="5D3BA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A5DACF" w14:textId="77777777" w:rsidR="00944C3D" w:rsidRDefault="00944C3D" w:rsidP="00944C3D">
      <w:pPr>
        <w:rPr>
          <w:rFonts w:ascii="Arial" w:hAnsi="Arial"/>
          <w:b/>
        </w:rPr>
      </w:pPr>
    </w:p>
    <w:p w14:paraId="24C83CA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CF9EF0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0CB73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80BEB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C6820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1BB2E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50006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F5B771D" w14:textId="77777777" w:rsidTr="00503750">
        <w:trPr>
          <w:trHeight w:val="443"/>
        </w:trPr>
        <w:tc>
          <w:tcPr>
            <w:tcW w:w="2560" w:type="dxa"/>
          </w:tcPr>
          <w:p w14:paraId="5B538A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EFA06F9" w14:textId="55301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EA5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166E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781F74" w14:textId="074FB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466AD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2F562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ACE206E" w14:textId="2C0D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BEE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05B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6BDE92" w14:textId="7E524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9D30E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27DB8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C10BDFF" w14:textId="1345D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55A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664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28A05E" w14:textId="5473C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FA319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B6915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7C3943" w14:textId="03257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AD9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871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15F8E5" w14:textId="359A9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C99B6" w14:textId="77777777" w:rsidR="00944C3D" w:rsidRDefault="00944C3D" w:rsidP="00944C3D">
      <w:pPr>
        <w:rPr>
          <w:rFonts w:ascii="Arial" w:hAnsi="Arial"/>
          <w:b/>
        </w:rPr>
      </w:pPr>
    </w:p>
    <w:p w14:paraId="3FB1B5B5" w14:textId="77777777" w:rsidR="00944C3D" w:rsidRDefault="00944C3D" w:rsidP="00944C3D">
      <w:pPr>
        <w:rPr>
          <w:rFonts w:ascii="Arial" w:hAnsi="Arial"/>
          <w:b/>
        </w:rPr>
      </w:pPr>
    </w:p>
    <w:p w14:paraId="1F94AB6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57FA525" w14:textId="77777777" w:rsidR="00944C3D" w:rsidRDefault="00944C3D" w:rsidP="00944C3D">
      <w:pPr>
        <w:rPr>
          <w:rFonts w:ascii="Arial" w:hAnsi="Arial"/>
          <w:b/>
        </w:rPr>
      </w:pPr>
    </w:p>
    <w:p w14:paraId="2CEF4E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07861B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3A007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D4904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54D45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4A86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4A44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322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C48C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59A4E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2757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6484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4489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EA281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17AD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87345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9374F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11FD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31930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6A27D9B" w14:textId="77777777" w:rsidTr="00503750">
        <w:trPr>
          <w:trHeight w:val="677"/>
        </w:trPr>
        <w:tc>
          <w:tcPr>
            <w:tcW w:w="3358" w:type="dxa"/>
          </w:tcPr>
          <w:p w14:paraId="20E16C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3075E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CC683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4AE4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B99F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62D3110" w14:textId="343EB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C00348" w14:textId="1EA3D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51F4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2D12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34A962" w14:textId="2C549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5314CE" w14:textId="33B6E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3257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20D8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61DFD84" w14:textId="7B02B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937D14" w14:textId="6F5B3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C0B3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43B3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E413476" w14:textId="5EC20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8656E8" w14:textId="3EC77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6B76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A229CF" w14:textId="5CE5D5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2A9822" w14:textId="21796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1B1116" w14:textId="6E611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8D2CC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4B9490C" w14:textId="3C1BA25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344294" w14:textId="53622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EAECD9" w14:textId="3CDAE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FCAAF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3673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CC80CF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EF35B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91A30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F6929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1A64B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A4A9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FB3DC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462AB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602F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FDD7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D7DCC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1E99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2F3E2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7015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F172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B4E6F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BE1591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00D25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37629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3088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A5D91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2351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8EDD6F4" w14:textId="7070A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5C43E7" w14:textId="5AF4B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D6420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A8668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15C321B" w14:textId="2722A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FB115F" w14:textId="7DF5E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4B5C8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0AEE7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FB6E82" w14:textId="7FC75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CB38B5" w14:textId="53E90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60E7A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29B302" w14:textId="66EE3A1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7C53941" w14:textId="76E56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32512C" w14:textId="6DA69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60B3B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A44724" w14:textId="6EED9B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49F683" w14:textId="3B741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82CF89" w14:textId="2A559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AE0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EFCFB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FC2BB4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900DA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0CE28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FFB1E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F9F57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97A5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0C091D9" w14:textId="00118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A80CA6" w14:textId="0E7B8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274C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4B13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A37E8BF" w14:textId="75FC4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E8B9A8" w14:textId="2373A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1D5A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BA4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0638D21" w14:textId="1FF38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29D6AD" w14:textId="6DC33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8E902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7201D0E" w14:textId="6C4D8AC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075407" w14:textId="2EC31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2F59A3" w14:textId="57CB5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5948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13C8B52" w14:textId="68DC5E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B9A53F" w14:textId="0AD97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0567A2" w14:textId="389F8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0007B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34B6F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6C30EC2" w14:textId="77777777" w:rsidTr="00503750">
        <w:tc>
          <w:tcPr>
            <w:tcW w:w="3686" w:type="dxa"/>
            <w:vAlign w:val="center"/>
          </w:tcPr>
          <w:p w14:paraId="225B35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032D6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9651A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8A5A0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19F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31FE2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94FE2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6F32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FE29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8611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5E36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470E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E080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B755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583D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0890F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80AE7B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567AA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AF18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58F5A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27DED8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D3EF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C91AB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7E97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91A6A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0F69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E48A850" w14:textId="272B9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6DD502" w14:textId="42769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0C754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B381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B82B358" w14:textId="503AC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272D94" w14:textId="5B138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95BC1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AFC48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B6DFF66" w14:textId="4EEA3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EBAE98" w14:textId="29518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610E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5D5AAD" w14:textId="3B56FD7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6C9203" w14:textId="1F2FA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2A5DE6" w14:textId="3898F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4F85A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666FB93" w14:textId="512261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7CE011A" w14:textId="63098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0D4652" w14:textId="49284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C6B3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EE92C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81BB4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297F8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FB5F1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77C32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2BB3C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1BBA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1DE9307" w14:textId="2680C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1EA00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0517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26D59E6" w14:textId="165B1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ADC2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EDED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7B79A78" w14:textId="0BFDF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988A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0547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79FF577" w14:textId="6E342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FDA7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1894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2FB5521" w14:textId="4F3B9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A3AD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189B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F11A2EA" w14:textId="3D7EE1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4B5277" w14:textId="77777777" w:rsidR="00944C3D" w:rsidRDefault="00944C3D" w:rsidP="00944C3D">
      <w:pPr>
        <w:rPr>
          <w:sz w:val="22"/>
          <w:szCs w:val="22"/>
        </w:rPr>
      </w:pPr>
    </w:p>
    <w:p w14:paraId="00A7800B" w14:textId="77777777" w:rsidR="00944C3D" w:rsidRDefault="00944C3D" w:rsidP="00944C3D">
      <w:pPr>
        <w:rPr>
          <w:sz w:val="22"/>
          <w:szCs w:val="22"/>
        </w:rPr>
      </w:pPr>
    </w:p>
    <w:p w14:paraId="34E7CD2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BB75DD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497D750" w14:textId="304E25F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02BDD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EC7F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4D595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D2C6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811301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1281D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B0AC3D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707FA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D378D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66E10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788A39B" w14:textId="1A7DA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F93E30" w14:textId="783DF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0F386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D00C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813043" w14:textId="2681A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2567E4" w14:textId="26253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1247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F264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6FC35D4" w14:textId="4ABDC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A9CC60" w14:textId="333C0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03131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5B73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0613E28" w14:textId="25A48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9A718E" w14:textId="773D3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AE68E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5FFAC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C887F70" w14:textId="319CD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8DD197" w14:textId="36C90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BD0AE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FAE744" w14:textId="17479BA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86FFE3" w14:textId="1CF0B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135552" w14:textId="1FB7E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E8882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858DB4B" w14:textId="71D74DF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3E1CB1A" w14:textId="4A782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396BC6" w14:textId="1650D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BB6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8238D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B45859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7CA65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A98FC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23D2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C4FA0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2CF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7A1700" w14:textId="01FF7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D12A46" w14:textId="5A1F3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F33A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BA722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BAEF15" w14:textId="566A5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72BE16" w14:textId="101C2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21D78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5E2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6ABE0CB" w14:textId="7C0DB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DB964C" w14:textId="40ACB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5DB8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56EC1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7AC7DE8" w14:textId="47444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670CAA" w14:textId="6443B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99A7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76A320" w14:textId="49689F6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75CC636" w14:textId="2EC09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2CD950" w14:textId="55E4D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C551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C675B4" w14:textId="6779BF8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9E5043" w14:textId="14205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79D3F6" w14:textId="7B745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56810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1E76983" w14:textId="32DB72D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C77574" w14:textId="5AD23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F1E7CC" w14:textId="42CF5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C34B5" w:rsidRPr="00043D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A1F1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B48F2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BE5220F" w14:textId="5E7B031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05897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BAF10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BBDC6EC" w14:textId="30337EE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A8558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0C9E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59ED6E5" w14:textId="42971D3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9A6F4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155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401F5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9FE47FC" w14:textId="77777777" w:rsidR="00944C3D" w:rsidRPr="003607F0" w:rsidRDefault="00944C3D" w:rsidP="00944C3D"/>
    <w:p w14:paraId="4B1C550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D5F2" w14:textId="77777777" w:rsidR="00657DBE" w:rsidRDefault="00657DBE">
      <w:r>
        <w:separator/>
      </w:r>
    </w:p>
  </w:endnote>
  <w:endnote w:type="continuationSeparator" w:id="0">
    <w:p w14:paraId="68EDF2B6" w14:textId="77777777" w:rsidR="00657DBE" w:rsidRDefault="0065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F8B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68DC3B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CB5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8A058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FB4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3D2B8F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FD4" w14:textId="77777777" w:rsidR="00657DBE" w:rsidRDefault="00657DBE">
      <w:r>
        <w:separator/>
      </w:r>
    </w:p>
  </w:footnote>
  <w:footnote w:type="continuationSeparator" w:id="0">
    <w:p w14:paraId="5205B90F" w14:textId="77777777" w:rsidR="00657DBE" w:rsidRDefault="0065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839712">
    <w:abstractNumId w:val="13"/>
  </w:num>
  <w:num w:numId="2" w16cid:durableId="896013098">
    <w:abstractNumId w:val="17"/>
  </w:num>
  <w:num w:numId="3" w16cid:durableId="1559248320">
    <w:abstractNumId w:val="8"/>
  </w:num>
  <w:num w:numId="4" w16cid:durableId="1932733996">
    <w:abstractNumId w:val="7"/>
  </w:num>
  <w:num w:numId="5" w16cid:durableId="162531058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76302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5158592">
    <w:abstractNumId w:val="20"/>
  </w:num>
  <w:num w:numId="8" w16cid:durableId="1119765644">
    <w:abstractNumId w:val="10"/>
  </w:num>
  <w:num w:numId="9" w16cid:durableId="1259096785">
    <w:abstractNumId w:val="0"/>
  </w:num>
  <w:num w:numId="10" w16cid:durableId="1755779423">
    <w:abstractNumId w:val="19"/>
  </w:num>
  <w:num w:numId="11" w16cid:durableId="1367681395">
    <w:abstractNumId w:val="6"/>
  </w:num>
  <w:num w:numId="12" w16cid:durableId="1190294914">
    <w:abstractNumId w:val="9"/>
  </w:num>
  <w:num w:numId="13" w16cid:durableId="144972287">
    <w:abstractNumId w:val="12"/>
  </w:num>
  <w:num w:numId="14" w16cid:durableId="1740127643">
    <w:abstractNumId w:val="15"/>
  </w:num>
  <w:num w:numId="15" w16cid:durableId="1966497789">
    <w:abstractNumId w:val="14"/>
  </w:num>
  <w:num w:numId="16" w16cid:durableId="349454722">
    <w:abstractNumId w:val="2"/>
  </w:num>
  <w:num w:numId="17" w16cid:durableId="914752618">
    <w:abstractNumId w:val="4"/>
  </w:num>
  <w:num w:numId="18" w16cid:durableId="775294501">
    <w:abstractNumId w:val="11"/>
  </w:num>
  <w:num w:numId="19" w16cid:durableId="1354187673">
    <w:abstractNumId w:val="5"/>
  </w:num>
  <w:num w:numId="20" w16cid:durableId="920026640">
    <w:abstractNumId w:val="18"/>
  </w:num>
  <w:num w:numId="21" w16cid:durableId="27579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57"/>
    <w:docVar w:name="arg2" w:val="Driver=asa17;DBF=D:\anasoft\data\tebys.db;DBN=tebys;ENG=SQL17;commlinks=TCPIP{ip=192.168.1.241};uid=kostelna;con=finus(12.0);pwd=Marec2023"/>
    <w:docVar w:name="arg3" w:val="591306"/>
    <w:docVar w:name="arg4" w:val="C:\Users\kostelna\AppData\Local\Temp\13485594.doc"/>
    <w:docVar w:name="arg5" w:val="5"/>
  </w:docVars>
  <w:rsids>
    <w:rsidRoot w:val="000C34B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34B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57DBE"/>
    <w:rsid w:val="00660AB8"/>
    <w:rsid w:val="006818FD"/>
    <w:rsid w:val="00683EB7"/>
    <w:rsid w:val="006851AB"/>
    <w:rsid w:val="00691FED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97E17"/>
  <w15:docId w15:val="{9D3DF3ED-DD39-4A1E-8689-C2E9C46C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5336</Words>
  <Characters>30417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2026-02-24T09:45:00Z</dcterms:created>
  <dcterms:modified xsi:type="dcterms:W3CDTF">2026-02-24T09:46:00Z</dcterms:modified>
</cp:coreProperties>
</file>