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01876B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7C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4A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BC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E4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7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8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9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99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D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89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3B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FF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5C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C55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9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13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00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F7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25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27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32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D63E8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45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624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0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2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330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61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EF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0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966A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8E5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9AE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688D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47A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AF9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A05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27EA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55E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93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FA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F7D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F9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F31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055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2FE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D07E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B2B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EA07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97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753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422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A2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96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D0C8C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98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F9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19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9C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FD3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935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21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0C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9E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049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30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24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8AD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C231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FEF8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CF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2C9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435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7B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44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BA25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7BD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C3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573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64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08C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9B4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3B9E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AA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9A7E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41F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4C3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EF498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5CA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D58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784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26A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065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0B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AC52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7A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4B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D36A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AB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F5F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65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45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6EC0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E47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E99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B8C3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5C0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6D1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055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A3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B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18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AD2E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09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528B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C5A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9A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F2B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29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8CAA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2FB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9E452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5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C5D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DB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14E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72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B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68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E0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F6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9D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4C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E79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092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71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FEE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E63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7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E8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9E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18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069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94B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9E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EE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126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E9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FF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BF0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C7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28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818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D8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9B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138F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55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E6C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62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66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D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7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E8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30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5E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36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A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89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8C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FA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85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A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9FA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8D2E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8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95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3E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9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3B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5E6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FC04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472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50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A6C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730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B3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E04B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E9D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983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77D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BF6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C2308D6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6C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8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E6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1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DF0D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C2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00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87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5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2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D7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5D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7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5E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1B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3E47F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B2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3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6D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5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E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98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34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51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E5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7D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E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A7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F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C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108D5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4A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DD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34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92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C9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56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62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5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B0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9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54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BA71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6E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54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A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F7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8F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DB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C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47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1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DE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1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6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10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4F20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7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B4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82E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2D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E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D19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BC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A4A3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DBE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85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D0E5AD" w14:textId="3797C686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1B8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3EE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F8DA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ABC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BC7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347B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04F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23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E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D41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29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1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60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A6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2D9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F0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F62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57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05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02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60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36A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381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669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0F7A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976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D3FB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513D3FB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C3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197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ED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C60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8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39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27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EF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E4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79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50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086B3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FCF9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063C3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BD8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1E1FB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D1E1FB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071F3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CD071F3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4255D4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94255D4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928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0BF8FB" w14:textId="2D0C882E" w:rsidR="000B647F" w:rsidRDefault="00034F75" w:rsidP="00944C3D">
                                  <w:fldSimple w:instr=" MERGEFIELD  aDMOD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10BF8FB" w14:textId="2D0C882E" w:rsidR="000B647F" w:rsidRDefault="000B647F" w:rsidP="00944C3D">
                            <w:fldSimple w:instr=" MERGEFIELD  aDMOD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4688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96579" w14:textId="5E4E8DC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DC96579" w14:textId="5E4E8DC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0592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CC4177" w14:textId="38EFC3CE" w:rsidR="000B647F" w:rsidRDefault="00034F75" w:rsidP="00944C3D">
                                  <w:fldSimple w:instr=" MERGEFIELD  aDR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61CC4177" w14:textId="38EFC3CE" w:rsidR="000B647F" w:rsidRDefault="000B647F" w:rsidP="00944C3D">
                            <w:fldSimple w:instr=" MERGEFIELD  aDR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2640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3A214E" w14:textId="79600F1E" w:rsidR="000B647F" w:rsidRDefault="00034F75" w:rsidP="00944C3D">
                                  <w:fldSimple w:instr=" MERGEFIELD  aDM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1A3A214E" w14:textId="79600F1E" w:rsidR="000B647F" w:rsidRDefault="000B647F" w:rsidP="00944C3D">
                            <w:fldSimple w:instr=" MERGEFIELD  aDM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A1D0F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DB57C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C3F77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8C884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48C884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18608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318608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D0AC7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43D0AC7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2880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5625E7" w14:textId="1C333B7A" w:rsidR="000B647F" w:rsidRDefault="00034F75" w:rsidP="00944C3D">
                                  <w:fldSimple w:instr=" MERGEFIELD  aDRDO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35625E7" w14:textId="1C333B7A" w:rsidR="000B647F" w:rsidRDefault="000B647F" w:rsidP="00944C3D">
                            <w:fldSimple w:instr=" MERGEFIELD  aDRDO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0832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1D56A0" w14:textId="10314E4F" w:rsidR="000B647F" w:rsidRDefault="00034F75" w:rsidP="00944C3D">
                                  <w:fldSimple w:instr=" MERGEFIELD  aDM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91D56A0" w14:textId="10314E4F" w:rsidR="000B647F" w:rsidRDefault="000B647F" w:rsidP="00944C3D">
                            <w:fldSimple w:instr=" MERGEFIELD  aDM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8784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A1F6F6" w14:textId="16CA28E8" w:rsidR="000B647F" w:rsidRDefault="00034F75" w:rsidP="00944C3D">
                                  <w:fldSimple w:instr=" MERGEFIELD  aDRODo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7A1F6F6" w14:textId="16CA28E8" w:rsidR="000B647F" w:rsidRDefault="000B647F" w:rsidP="00944C3D">
                            <w:fldSimple w:instr=" MERGEFIELD  aDRODo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6736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3ABD55" w14:textId="7795968D" w:rsidR="000B647F" w:rsidRDefault="00034F75" w:rsidP="00944C3D">
                                  <w:fldSimple w:instr=" MERGEFIELD  aDMOD  \* MERGEFORMAT ">
                                    <w:r w:rsidRPr="00034F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E3ABD55" w14:textId="7795968D" w:rsidR="000B647F" w:rsidRDefault="000B647F" w:rsidP="00944C3D">
                            <w:fldSimple w:instr=" MERGEFIELD  aDMOD  \* MERGEFORMAT ">
                              <w:r w:rsidR="00034F75" w:rsidRPr="00034F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F864B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3CC961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02B8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04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FB70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59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32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21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5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59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6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D1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8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FC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58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3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E83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6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81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D3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F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06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92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46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6D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DC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19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9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1CA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C0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6A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95A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3A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C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6C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B9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2E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8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F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5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16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86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F4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38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9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E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70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3A79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19B1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844A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BA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AF5D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4FE3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1D3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E8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DAD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64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0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87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D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B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8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D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F1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E9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1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04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C1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B3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0C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0D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5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C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7D2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B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70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B4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FE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C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27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2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6E695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87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0B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BF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B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0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2A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9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AC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63FA4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E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E6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0AD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A7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B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7C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50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9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2F1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E2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BC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53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31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64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5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D1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E3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00C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76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0D4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9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0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6C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3A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D3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F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5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311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7D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F7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25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B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8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3E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99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22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1F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B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52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8E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8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34B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11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84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CCA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8CA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699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8DB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D45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935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0C0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C64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EE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70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49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65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C3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E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F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8D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39ED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16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D8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B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90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10F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66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98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E8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2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D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2B6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9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43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D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95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E0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B8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5A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A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ECB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73A2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C3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46A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2EC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83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FE2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E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B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0E09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8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77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C6407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FC6407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D5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9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F5B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2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6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89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21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3840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F3FB6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38F3FB6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24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E9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60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3D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6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B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D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D7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28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3F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21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905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E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166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B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9B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BF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5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7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C8D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BE8A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FC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D486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C272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C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62F1BD" w14:textId="1092A999" w:rsidR="000B647F" w:rsidRPr="00391121" w:rsidRDefault="003F114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462F1BD" w14:textId="1092A999" w:rsidR="000B647F" w:rsidRPr="00391121" w:rsidRDefault="003F114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8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D2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5A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A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8C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B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7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A0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AC7283" w14:textId="6044F366" w:rsidR="000B647F" w:rsidRPr="00391121" w:rsidRDefault="003F114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2021514077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31AC7283" w14:textId="6044F366" w:rsidR="000B647F" w:rsidRPr="00391121" w:rsidRDefault="003F114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2021514077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3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86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2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4C1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5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D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8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B2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71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E6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2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21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F9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75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9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05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29C6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2A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B72F8D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C1D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1D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D2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FF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A3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3A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50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CD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E9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58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8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E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CD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6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44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D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C97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DF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27D9A" w14:textId="17194453" w:rsidR="000B647F" w:rsidRPr="00391121" w:rsidRDefault="003F114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 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6D27D9A" w14:textId="17194453" w:rsidR="000B647F" w:rsidRPr="00391121" w:rsidRDefault="003F114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 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F2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4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AD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E1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EE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4A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66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0C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16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23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78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24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18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08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B3C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A1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C6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2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B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E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B4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7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2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5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AB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9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C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FB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F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5EB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70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187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C1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D8A38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E2C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6F1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A5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3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5C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4DA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7F6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FD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8A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0D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A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6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29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5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7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0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DE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A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D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2B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7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DAEA5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386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BF1285E" w14:textId="648C49B2" w:rsidR="000B647F" w:rsidRPr="00391121" w:rsidRDefault="00857A93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Gen.Goliana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BF1285E" w14:textId="648C49B2" w:rsidR="000B647F" w:rsidRPr="00391121" w:rsidRDefault="00857A93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Gen.Goliana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8F1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8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E8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A5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C2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8C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6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3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E9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B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4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9A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759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348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C7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1D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F9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03B2B" w14:textId="7F1CF0F1" w:rsidR="000B647F" w:rsidRDefault="00857A93" w:rsidP="00944C3D">
                                  <w: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B803B2B" w14:textId="7F1CF0F1" w:rsidR="000B647F" w:rsidRDefault="00857A93" w:rsidP="00944C3D">
                            <w: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C8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77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36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9E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A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C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B292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CA4C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2A6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8E5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F267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186775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18C2B5" w14:textId="176B4C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518C2B5" w14:textId="176B4C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EDE68E" w14:textId="4CDC492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034F75" w:rsidRPr="0032622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9EDE68E" w14:textId="4CDC492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034F75" w:rsidRPr="0032622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9C8B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984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53D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5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A37C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83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5312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170E4" w14:textId="03C867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066170E4" w14:textId="03C867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2B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A39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2A8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75F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B05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5DCD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B14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F8A7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4F2B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272DCA" w14:textId="3A33E0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3272DCA" w14:textId="3A33E0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E577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7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EF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E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A5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0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8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24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F60B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8F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90F14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84849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CDF42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37B324" w14:textId="734B2C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C37B324" w14:textId="734B2C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BF5416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ADB59C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10BC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C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C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C6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5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3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1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2D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2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5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20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4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9F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72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6C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4C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8FB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5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D4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5F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1A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CA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7F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C2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61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B2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C3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4577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71A2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ABAE5E" w14:textId="0600CA6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034F75">
              <w:rPr>
                <w:rFonts w:ascii="Arial" w:hAnsi="Arial"/>
                <w:lang w:eastAsia="sk-SK"/>
              </w:rPr>
              <w:t>23.2.2026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24D3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838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8073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56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F9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1267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DF47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981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CA3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84D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238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066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D2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0FFA7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0FB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9A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56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C88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9496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8545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7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DE9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075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E39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DF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0A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7F8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9F24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26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8C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A6D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02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E62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B82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8BE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21E2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A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8F23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F1393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92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16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2B9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5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9C16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84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1A6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49E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485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A7D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E065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946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0A5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CF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D8BD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C0C1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750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415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B4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8ECF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C69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E5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0EFB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26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D1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0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A0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100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52F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86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58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DF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E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8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FD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5C2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E19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FE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37B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D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46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EA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52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8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B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AA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D3A0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57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D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6AE5779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028D60A" w14:textId="77777777" w:rsidR="00944C3D" w:rsidRDefault="00944C3D" w:rsidP="00944C3D">
      <w:pPr>
        <w:rPr>
          <w:rFonts w:ascii="Arial" w:hAnsi="Arial"/>
        </w:rPr>
      </w:pPr>
    </w:p>
    <w:p w14:paraId="39A7E186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883ABBE" w14:textId="450EBFA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6E608CFC" w14:textId="61DB02EB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90D8E38" w14:textId="2A0BD36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815B8C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45DD01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62240C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E0474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C016E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DF189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AC981B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B1B384E" w14:textId="47E5785F" w:rsidR="00944C3D" w:rsidRPr="008D0433" w:rsidRDefault="00857A93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</w:p>
        </w:tc>
        <w:tc>
          <w:tcPr>
            <w:tcW w:w="3260" w:type="dxa"/>
            <w:vAlign w:val="center"/>
          </w:tcPr>
          <w:p w14:paraId="6E4BDC67" w14:textId="0631BA45" w:rsidR="00944C3D" w:rsidRPr="008D0433" w:rsidRDefault="00034F75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6F535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577435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F818E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5092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61EDE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3B53B3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B1205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D69B6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93AC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06B4A0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24C134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B8B4FC6" w14:textId="22B8FA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A802A6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1E6DF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089DD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29C14F3" w14:textId="2D630E5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8DC91E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0D747A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4343D87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DE3C2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59A5E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E31B6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D2E8DC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32907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3810F6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DD3B0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8F392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02FC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39C38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B3F9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CE549C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E915D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9AC6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50653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CC5A2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C90B0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05C751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A9B41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A6B4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68E00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56875B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377E3C2" w14:textId="4C2A89C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9698F3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A8606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86984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D8C74E6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606D495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BA34168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1111278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6FE375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1A3D669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19E1C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9AC22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BB53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2813C9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5653B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7B905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01DCE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4FD548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2FE7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7D85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0A99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C6583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5A093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C35B1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2F52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326E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C3138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9D10A4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5383C60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15076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06D347D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277B74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5BE2E2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FCDE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4EE2D46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6EFC79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6CDC8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F8F5FA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A558A3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A5610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98881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D9B61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F2C8B5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AEA7EE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113CFF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1D30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AE744E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009F94C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54A3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2BEC20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CBA80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39D01D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0C81BB2" w14:textId="77777777" w:rsidTr="00503750">
        <w:trPr>
          <w:trHeight w:val="302"/>
        </w:trPr>
        <w:tc>
          <w:tcPr>
            <w:tcW w:w="4510" w:type="dxa"/>
          </w:tcPr>
          <w:p w14:paraId="19AD9B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41FFF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AAA26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C8260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1B4097" w14:textId="77777777" w:rsidTr="00503750">
        <w:trPr>
          <w:trHeight w:val="302"/>
        </w:trPr>
        <w:tc>
          <w:tcPr>
            <w:tcW w:w="4510" w:type="dxa"/>
          </w:tcPr>
          <w:p w14:paraId="07DB4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35813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0236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0F79B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2068EA" w14:textId="77777777" w:rsidTr="00503750">
        <w:trPr>
          <w:trHeight w:val="302"/>
        </w:trPr>
        <w:tc>
          <w:tcPr>
            <w:tcW w:w="4510" w:type="dxa"/>
          </w:tcPr>
          <w:p w14:paraId="6E89C2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5F423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F027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5261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DD1F7B" w14:textId="77777777" w:rsidTr="00503750">
        <w:trPr>
          <w:trHeight w:val="302"/>
        </w:trPr>
        <w:tc>
          <w:tcPr>
            <w:tcW w:w="4510" w:type="dxa"/>
          </w:tcPr>
          <w:p w14:paraId="1365B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16B0A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28E41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6869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6CE42E" w14:textId="77777777" w:rsidTr="00503750">
        <w:trPr>
          <w:trHeight w:val="327"/>
        </w:trPr>
        <w:tc>
          <w:tcPr>
            <w:tcW w:w="4510" w:type="dxa"/>
          </w:tcPr>
          <w:p w14:paraId="650D894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35829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8329E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8F23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7A709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03ED77B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5DD561C" w14:textId="16F3A30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73D5480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6DF94A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A56C8E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E66E20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2BFAB7C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C6A44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D9C82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4E0BDE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4559A74" w14:textId="77777777" w:rsidTr="00503750">
        <w:tc>
          <w:tcPr>
            <w:tcW w:w="2302" w:type="dxa"/>
            <w:vAlign w:val="center"/>
          </w:tcPr>
          <w:p w14:paraId="6CE184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921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8E70B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BF50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091DD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6E127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6C4B2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2FAA3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4839D5" w14:textId="77777777" w:rsidTr="00503750">
        <w:tc>
          <w:tcPr>
            <w:tcW w:w="15593" w:type="dxa"/>
            <w:gridSpan w:val="8"/>
            <w:vAlign w:val="center"/>
          </w:tcPr>
          <w:p w14:paraId="23132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54D13EE" w14:textId="77777777" w:rsidTr="00503750">
        <w:tc>
          <w:tcPr>
            <w:tcW w:w="2302" w:type="dxa"/>
            <w:vAlign w:val="center"/>
          </w:tcPr>
          <w:p w14:paraId="5DDF77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0EAAD51" w14:textId="404ACB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07E554" w14:textId="07AF7F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F58662" w14:textId="25CC22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31204A" w14:textId="080E8A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83B0" w14:textId="26DD62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8B161" w14:textId="180B49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79CA28" w14:textId="3BB41A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CD79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0282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56528E" w14:textId="44D7BF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A9DF70" w14:textId="4FFE22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D9AF7" w14:textId="06ED90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5EAFF4" w14:textId="71E8AC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90DC4A" w14:textId="7BB697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5FD9A6" w14:textId="56E464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D9C2E" w14:textId="424934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DA93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FC21A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489DC7F" w14:textId="2CFDB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DCC14F" w14:textId="584F96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F0F759" w14:textId="7F68E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4DF0B7" w14:textId="715DBA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187F28" w14:textId="485B5F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D32A34" w14:textId="1B3AF4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6CC5B" w14:textId="4EE6BD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E90C6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B4B2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DC48D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883C8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AEE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A964A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2A70A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56AF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8BD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A98433D" w14:textId="77777777" w:rsidTr="00503750">
        <w:tc>
          <w:tcPr>
            <w:tcW w:w="2302" w:type="dxa"/>
            <w:vAlign w:val="center"/>
          </w:tcPr>
          <w:p w14:paraId="608C8D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B24E92B" w14:textId="31E679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11C1A2" w14:textId="033206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3E215F" w14:textId="043BD0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92F1DB" w14:textId="3A011F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554F2D" w14:textId="358E41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B4B69" w14:textId="02F20F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8E1B9" w14:textId="6537450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6F86FE" w14:textId="77777777" w:rsidTr="00503750">
        <w:tc>
          <w:tcPr>
            <w:tcW w:w="15593" w:type="dxa"/>
            <w:gridSpan w:val="8"/>
            <w:vAlign w:val="center"/>
          </w:tcPr>
          <w:p w14:paraId="0E582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8C677FC" w14:textId="77777777" w:rsidTr="00503750">
        <w:tc>
          <w:tcPr>
            <w:tcW w:w="2302" w:type="dxa"/>
            <w:vAlign w:val="center"/>
          </w:tcPr>
          <w:p w14:paraId="5F9A992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8F2A065" w14:textId="1BC453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002F1D" w14:textId="4EAC09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C3F01" w14:textId="0A61BD4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9F08B" w14:textId="4A051A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DBC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B6F5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EB0FB6" w14:textId="667019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85033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0F5C1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02E799" w14:textId="0A9A0A1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D7BB965" w14:textId="69B4B8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83FEE1" w14:textId="0F333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D5D782" w14:textId="7DE418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B93A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08AA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75C14A" w14:textId="0BE3D3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DA67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7D9D5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AF2FF96" w14:textId="7E2736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43EB91" w14:textId="3B13DA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0FDDC" w14:textId="485EFB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078EC8" w14:textId="1067CA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FD48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D059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F95263" w14:textId="4C9B95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281A3" w14:textId="77777777" w:rsidTr="00503750">
        <w:tc>
          <w:tcPr>
            <w:tcW w:w="2302" w:type="dxa"/>
            <w:vAlign w:val="center"/>
          </w:tcPr>
          <w:p w14:paraId="6AB9A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F0D1A9F" w14:textId="721337B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C32A8A" w14:textId="045FA7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43D5D0" w14:textId="75F1E1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E52B1" w14:textId="2F2AE7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751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9F35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D72E27" w14:textId="4E2E6F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A1270D" w14:textId="77777777" w:rsidTr="00503750">
        <w:tc>
          <w:tcPr>
            <w:tcW w:w="15593" w:type="dxa"/>
            <w:gridSpan w:val="8"/>
            <w:vAlign w:val="center"/>
          </w:tcPr>
          <w:p w14:paraId="1903F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EC00425" w14:textId="77777777" w:rsidTr="00503750">
        <w:tc>
          <w:tcPr>
            <w:tcW w:w="2302" w:type="dxa"/>
            <w:vAlign w:val="center"/>
          </w:tcPr>
          <w:p w14:paraId="6963F8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B53BE87" w14:textId="236264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6C118DD" w14:textId="718E7F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E38545" w14:textId="3BCCDB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7C5746" w14:textId="36CBFC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2CDC8B" w14:textId="70215C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5783E" w14:textId="2412FE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B2C1C2" w14:textId="656E09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7DC6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076BE3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0F12004" w14:textId="5BC0C9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661431" w14:textId="71EE0D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21745D" w14:textId="553627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7A0872" w14:textId="31C50A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A2F680" w14:textId="061ADD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7545B" w14:textId="31B56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CC0852" w14:textId="67B8BC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566C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08002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F1F42B" w14:textId="1669C4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30DE01" w14:textId="4ECD6B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C191AB" w14:textId="36C969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FE4E00" w14:textId="50896E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0319A9" w14:textId="7FB9D6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FC4310" w14:textId="7B3BC6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A5680B" w14:textId="5FE7F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F4588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194D9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55C6BE" w14:textId="342BCA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B63686" w14:textId="09C594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681CE" w14:textId="12CE33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BE8E7C" w14:textId="7342379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6CEBF0" w14:textId="724ACD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41534" w14:textId="286542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E3C84" w14:textId="2CB20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252750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2F47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70DC9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461F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E7FB1A2" w14:textId="2D626C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CE7483" w14:textId="4DE06A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588534" w14:textId="360129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FAFDE6" w14:textId="0A26F2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B2A82" w14:textId="18753E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AA1C7" w14:textId="5D3EBE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AD465C" w14:textId="32198F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E082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DCB43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9F9C858" w14:textId="002E5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87AB5E" w14:textId="04D5DC3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C5EEFF" w14:textId="1D7BCA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6E68CF" w14:textId="327E03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B77B34" w14:textId="2E3F3D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E67F5" w14:textId="519838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71BB1" w14:textId="55414C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2C8D00" w14:textId="77777777" w:rsidR="00944C3D" w:rsidRDefault="00944C3D" w:rsidP="00944C3D">
      <w:pPr>
        <w:rPr>
          <w:rFonts w:ascii="Arial" w:hAnsi="Arial"/>
          <w:b/>
        </w:rPr>
      </w:pPr>
    </w:p>
    <w:p w14:paraId="422A0CF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7BAFAF1" w14:textId="77777777" w:rsidTr="00503750">
        <w:tc>
          <w:tcPr>
            <w:tcW w:w="1944" w:type="dxa"/>
            <w:vAlign w:val="center"/>
          </w:tcPr>
          <w:p w14:paraId="62415D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0BAC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9AC21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BA092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A1EF2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70573F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E275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53C4D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57AED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7F85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D80C4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FF57C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35A972" w14:textId="77777777" w:rsidTr="00503750">
        <w:tc>
          <w:tcPr>
            <w:tcW w:w="15685" w:type="dxa"/>
            <w:gridSpan w:val="12"/>
            <w:vAlign w:val="center"/>
          </w:tcPr>
          <w:p w14:paraId="7B39A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0328994" w14:textId="77777777" w:rsidTr="00503750">
        <w:tc>
          <w:tcPr>
            <w:tcW w:w="1944" w:type="dxa"/>
            <w:vAlign w:val="center"/>
          </w:tcPr>
          <w:p w14:paraId="1BB25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934523" w14:textId="61AF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0D010C1" w14:textId="02A81E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91F8911" w14:textId="75130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DA198F" w14:textId="0DDCD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134842" w14:textId="5FD2C7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7E67E" w14:textId="44351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CE2336E" w14:textId="6DCFC1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DC03FE" w14:textId="79A6E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91E995" w14:textId="255D3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BAEFD0" w14:textId="792CFF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8EF3FA" w14:textId="08B27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6696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DD498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FE6A21F" w14:textId="0A06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DE6622A" w14:textId="4B4D2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50DC77" w14:textId="18DA8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6C10F" w14:textId="0DD11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C931A4" w14:textId="253537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824E93" w14:textId="1EB313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0D29C1" w14:textId="26D6C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07AE7A" w14:textId="0DE12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BD3E3C" w14:textId="389FE4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095B4F" w14:textId="71F6A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100EBE6" w14:textId="456DE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E71ADE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9A19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52AB39" w14:textId="02C3A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C7F8F15" w14:textId="2BD8BB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4A10F9D" w14:textId="5895F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E0E4F5" w14:textId="438CD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BC6CA4" w14:textId="3320C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A076B1" w14:textId="3B70DC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F63718" w14:textId="2B4E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4AC88E8" w14:textId="297E18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D096A" w14:textId="25AFE4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12F1F3E" w14:textId="3C472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E718D" w14:textId="220078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51C4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DFE9F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278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0266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E29E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9A1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A390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A2595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EDE6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4F7E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641F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3074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CFCA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D4E9F8" w14:textId="77777777" w:rsidTr="00503750">
        <w:tc>
          <w:tcPr>
            <w:tcW w:w="1944" w:type="dxa"/>
            <w:vAlign w:val="center"/>
          </w:tcPr>
          <w:p w14:paraId="32EFB0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4FD15D" w14:textId="190EB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1FA41F" w14:textId="06B5A4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5E7E9BE" w14:textId="5AFAE9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FEE582" w14:textId="2F7DDF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B7761A" w14:textId="68082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3AC766" w14:textId="6B9D6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004297" w14:textId="48F1A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07469E" w14:textId="16A38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32CD1E0" w14:textId="4B708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7C41AA" w14:textId="7517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EFCE93" w14:textId="237D7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993A88" w14:textId="77777777" w:rsidTr="00503750">
        <w:tc>
          <w:tcPr>
            <w:tcW w:w="15685" w:type="dxa"/>
            <w:gridSpan w:val="12"/>
            <w:vAlign w:val="center"/>
          </w:tcPr>
          <w:p w14:paraId="13209F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0BB759E" w14:textId="77777777" w:rsidTr="00503750">
        <w:tc>
          <w:tcPr>
            <w:tcW w:w="1944" w:type="dxa"/>
            <w:vAlign w:val="center"/>
          </w:tcPr>
          <w:p w14:paraId="4267591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D167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6E1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E9175DD" w14:textId="3B35D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63A46F" w14:textId="48E20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A8079F" w14:textId="3A9A4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393BAC" w14:textId="58E482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B31851" w14:textId="02FAF4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B8A54E" w14:textId="58DEEA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0AA7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7D3F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9F32ABD" w14:textId="6575F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AB54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9C09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7341A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4FC2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87EF140" w14:textId="1DE7E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FA159F" w14:textId="1EC06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D1C216B" w14:textId="1BEC8C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3AE99A" w14:textId="5AAEB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089B8" w14:textId="0CA2B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502A57" w14:textId="1B588B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752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163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953839" w14:textId="37DA8B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54B5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4294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E4BD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F9E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12F635" w14:textId="118EF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BF8B0" w14:textId="7A11E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0062F0" w14:textId="0B5D05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E05359" w14:textId="026E27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EA6614" w14:textId="152A1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5B0AEC" w14:textId="3CDD3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BECA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748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8601F0" w14:textId="1B7145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E8E8E" w14:textId="77777777" w:rsidTr="00503750">
        <w:tc>
          <w:tcPr>
            <w:tcW w:w="1944" w:type="dxa"/>
            <w:vAlign w:val="center"/>
          </w:tcPr>
          <w:p w14:paraId="242781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AA59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9019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C1CA4B0" w14:textId="64DBD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E6E5E7" w14:textId="0291A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0EB366" w14:textId="1F7BCD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0519DC" w14:textId="7FFC8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DE38A" w14:textId="70346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CEFE14" w14:textId="21C28C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F5E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129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11FC07" w14:textId="4DE05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3CB6" w14:textId="77777777" w:rsidTr="00503750">
        <w:tc>
          <w:tcPr>
            <w:tcW w:w="15685" w:type="dxa"/>
            <w:gridSpan w:val="12"/>
            <w:vAlign w:val="center"/>
          </w:tcPr>
          <w:p w14:paraId="4FAFBA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A5C7DA8" w14:textId="77777777" w:rsidTr="00503750">
        <w:tc>
          <w:tcPr>
            <w:tcW w:w="1944" w:type="dxa"/>
            <w:vAlign w:val="center"/>
          </w:tcPr>
          <w:p w14:paraId="225DD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9171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BA1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000DE5" w14:textId="2FBBB4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21C889" w14:textId="30086C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16E80A" w14:textId="54A36C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D0B148" w14:textId="56C2C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2DF558" w14:textId="5DEF6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29F0CF" w14:textId="62FA9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0805C0" w14:textId="74C0D4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D15457" w14:textId="7F731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39D7349" w14:textId="1AA263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FC4627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4D4A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520D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F98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A5BCC4" w14:textId="6C141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7475AC9" w14:textId="2294A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72919B" w14:textId="150254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48D72D" w14:textId="06D6F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73BA74" w14:textId="4F99DF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C4DD90" w14:textId="662E2F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74CCF4" w14:textId="14595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6E79F5B" w14:textId="59C50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D9436B" w14:textId="272FA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AED4A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C1BF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EEC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F4F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9CF9DBE" w14:textId="33217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E34456" w14:textId="3C71D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C16790" w14:textId="426412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AEF4B9" w14:textId="1754B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DEF4F40" w14:textId="60EBB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0C00F69" w14:textId="62679E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1BFBB8" w14:textId="7ACEE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94B41B" w14:textId="6611A4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CE7016" w14:textId="4DE638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8B605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A202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7D13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26FC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2C1EB0" w14:textId="17459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A228C5" w14:textId="4E86B0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02D772" w14:textId="168A09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100E00" w14:textId="61CCE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BF5EAD2" w14:textId="5BEFB9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3E4571" w14:textId="01A69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FAE102" w14:textId="2B9EE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96E536" w14:textId="23C60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E44080" w14:textId="6283E0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85F15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1FAD9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C4D86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0889D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41F6896" w14:textId="64306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3FC1403" w14:textId="5EFCA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898A8E9" w14:textId="36DE7E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94A2BF" w14:textId="0F730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346AC1" w14:textId="50208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F04122" w14:textId="541664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FF9915" w14:textId="2C9E7E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A08B7A" w14:textId="058B6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13A0C9" w14:textId="64B87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0C1436" w14:textId="61275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70499D" w14:textId="47816D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08EAB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CAE2B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C0F56E" w14:textId="51CFBE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945479" w14:textId="432F9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679AC27" w14:textId="20113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CE3A4C" w14:textId="7F8DE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9F3F30" w14:textId="48AE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7FC83" w14:textId="1EDBC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AF12E4" w14:textId="55F930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174A4D9" w14:textId="3E4C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E4E197" w14:textId="6B5BA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AF1FA5" w14:textId="76D9C7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5DC2DA" w14:textId="5F8D7D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21D0F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5B579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3B57D4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2A0D64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5A527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1BD7D8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65BF3C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F48D1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7AC7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29FE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D6637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579F5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1246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54D21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B02A2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A596D3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1B282C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F341F6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497DF6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62B94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3AB307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36AB5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FC0FD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9CE1F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B038812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096F4B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DA1FB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A305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BA36D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187E7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5CB75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9554E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488A68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AD5FC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E4FBD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4315B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68CD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B3AA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B138A15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BAA25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397037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1051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AF9FC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3687D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AAF88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C3DD2B6" w14:textId="77777777" w:rsidTr="00503750">
        <w:trPr>
          <w:trHeight w:val="1073"/>
        </w:trPr>
        <w:tc>
          <w:tcPr>
            <w:tcW w:w="3614" w:type="dxa"/>
            <w:vMerge/>
          </w:tcPr>
          <w:p w14:paraId="17A53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87CE2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9FDA6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02DDC1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060B6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93516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9D9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B9D666B" w14:textId="77777777" w:rsidTr="00503750">
        <w:trPr>
          <w:trHeight w:val="283"/>
        </w:trPr>
        <w:tc>
          <w:tcPr>
            <w:tcW w:w="3614" w:type="dxa"/>
          </w:tcPr>
          <w:p w14:paraId="0AC952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874B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072FB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1D46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1FB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EDB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1A901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550F70" w14:textId="77777777" w:rsidTr="00503750">
        <w:trPr>
          <w:trHeight w:val="283"/>
        </w:trPr>
        <w:tc>
          <w:tcPr>
            <w:tcW w:w="3614" w:type="dxa"/>
          </w:tcPr>
          <w:p w14:paraId="106EF4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BA22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EA2E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40379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44946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1D4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C331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CC56D5A" w14:textId="77777777" w:rsidTr="00503750">
        <w:trPr>
          <w:trHeight w:val="283"/>
        </w:trPr>
        <w:tc>
          <w:tcPr>
            <w:tcW w:w="3614" w:type="dxa"/>
          </w:tcPr>
          <w:p w14:paraId="303E1C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9E661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625A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DB0D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39FA5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9263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10235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D00DD4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34CC0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1C5F5C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582D7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7837F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ACAB6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DC88D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1EF96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F7E49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AD2FA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AF0BE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0CE9F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61ACF8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272B8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48CE3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D97230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A28F42D" w14:textId="40D1E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C5AC1" w14:textId="6CB65D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A29A57" w14:textId="0BB4AB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8021A" w14:textId="04F94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457B15" w14:textId="3E9375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8FB417" w14:textId="51E2D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FC9991" w14:textId="66ADB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9C26E4" w14:textId="1B73A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6815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BF31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9063415" w14:textId="5DA25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08DD8C" w14:textId="21F6B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282E7C" w14:textId="26383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8C10BB" w14:textId="7A758E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6AACED" w14:textId="49967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8D584" w14:textId="12FDC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4057E" w14:textId="3297D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57372C3" w14:textId="6FF3A6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E954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9C28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6D88CB6" w14:textId="1A21E1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9B0793" w14:textId="4366B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7E43A2" w14:textId="691DE7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55E4A" w14:textId="3A7256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2F1ED2" w14:textId="346BF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BE11EA" w14:textId="0CA0A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C21D9D" w14:textId="0B3A2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F7078C" w14:textId="14365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9863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6B3A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AA94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1BD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5C34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D55F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B1BA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4BFF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B88B9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7325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5FE873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2903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D797850" w14:textId="13BC5F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094ADD" w14:textId="6468A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9C3CB" w14:textId="17A276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2935D6" w14:textId="29203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032C94" w14:textId="6379B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D221CC" w14:textId="41DA4C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678EDD" w14:textId="2B1C8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EE08297" w14:textId="4D4582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0C30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9610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9E215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15A7F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7DAC90A" w14:textId="390DC6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5F5195" w14:textId="1DDD7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C9AFDF" w14:textId="62A3D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CE9AF" w14:textId="3F071E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DB917" w14:textId="38775F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26B04" w14:textId="3FBFF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0531D" w14:textId="1019A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D1777F" w14:textId="7AFF99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1A1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64C1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15355E2" w14:textId="0C578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2689D" w14:textId="57228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442623" w14:textId="5DA08C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77FFCE" w14:textId="41C4D5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D5BAC" w14:textId="0B1E2C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D2CD84" w14:textId="36A58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340B4" w14:textId="2BFA5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762E0E" w14:textId="0B17A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1D00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3C29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D21463B" w14:textId="225D6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903D40" w14:textId="43B8AA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A5E72" w14:textId="4CDF2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561CF9" w14:textId="569238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A24E6E" w14:textId="79B32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A7A0DD" w14:textId="6D1E2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D2FC07" w14:textId="383FA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C1B65CB" w14:textId="0EF5C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D82D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BC385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8CA2545" w14:textId="41CCD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47C5E" w14:textId="4CFC2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23F3BF" w14:textId="49D50A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4AB8CF" w14:textId="07888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A0AF8B" w14:textId="3A81E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7B593C" w14:textId="405684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B48A9" w14:textId="13E72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BF4A97" w14:textId="58310B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A0490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9B108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3CE6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B1F72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06B3AE0" w14:textId="77D808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BE951F" w14:textId="34905B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B6F67" w14:textId="51E50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D6B2D" w14:textId="146139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5965B" w14:textId="4B019F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06084F" w14:textId="0380E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9A413" w14:textId="5AD99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9863E3" w14:textId="57F76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F6E3B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5F459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9FDCC0F" w14:textId="6B28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8A2E3E" w14:textId="0745D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1CF5B6" w14:textId="184D1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B2441" w14:textId="02914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7AA2FC" w14:textId="60721A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B816D" w14:textId="70E22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31114F" w14:textId="29683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271CDF5" w14:textId="23B1E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8A56F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A37352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2FDB59D" w14:textId="2663911E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A2D09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C7AA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E886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854A9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8A4A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D03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58AA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95155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A612E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776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B800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FCCD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5CA7E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A2848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3756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ADC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A520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D89D9F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A23AB8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7796C3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57DF65F8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2C67B133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057BE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137D5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6126B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4BAFE6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3627B5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1DE0B1" w14:textId="77777777" w:rsidTr="00503750">
        <w:trPr>
          <w:trHeight w:val="437"/>
        </w:trPr>
        <w:tc>
          <w:tcPr>
            <w:tcW w:w="2594" w:type="dxa"/>
          </w:tcPr>
          <w:p w14:paraId="2105B7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35DE917" w14:textId="4BCA3E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C402A6" w14:textId="253706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EA69EB5" w14:textId="2793E20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92337BA" w14:textId="1D58CF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C901798" w14:textId="77777777" w:rsidTr="00503750">
        <w:trPr>
          <w:trHeight w:val="420"/>
        </w:trPr>
        <w:tc>
          <w:tcPr>
            <w:tcW w:w="2594" w:type="dxa"/>
          </w:tcPr>
          <w:p w14:paraId="3041C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643ED70" w14:textId="382479D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6F8C544" w14:textId="0D30E46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0B4AAE8" w14:textId="28E45FB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E0D3AA8" w14:textId="4BD9FA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7820AF8" w14:textId="77777777" w:rsidTr="00503750">
        <w:trPr>
          <w:trHeight w:val="630"/>
        </w:trPr>
        <w:tc>
          <w:tcPr>
            <w:tcW w:w="2594" w:type="dxa"/>
          </w:tcPr>
          <w:p w14:paraId="6EE616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0C08AEE7" w14:textId="0779A67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42A7C74" w14:textId="75A7BB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F5523F" w14:textId="2D59023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A610823" w14:textId="3BD38D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02CB96" w14:textId="77777777" w:rsidTr="00503750">
        <w:trPr>
          <w:trHeight w:val="420"/>
        </w:trPr>
        <w:tc>
          <w:tcPr>
            <w:tcW w:w="2594" w:type="dxa"/>
          </w:tcPr>
          <w:p w14:paraId="32EBA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157D512C" w14:textId="667EA8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9FBA90" w14:textId="68176E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1C4D4EC" w14:textId="386A2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7291477" w14:textId="7241860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6D67403" w14:textId="77777777" w:rsidTr="00503750">
        <w:trPr>
          <w:trHeight w:val="437"/>
        </w:trPr>
        <w:tc>
          <w:tcPr>
            <w:tcW w:w="2594" w:type="dxa"/>
          </w:tcPr>
          <w:p w14:paraId="6C48EF5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4513B3A1" w14:textId="77F52B8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FDEF03F" w14:textId="604DE5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6B362AC" w14:textId="4B090D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ADD4CC1" w14:textId="7633C10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8A5BE4B" w14:textId="77777777" w:rsidTr="00503750">
        <w:trPr>
          <w:trHeight w:val="420"/>
        </w:trPr>
        <w:tc>
          <w:tcPr>
            <w:tcW w:w="2594" w:type="dxa"/>
          </w:tcPr>
          <w:p w14:paraId="2C2D602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63CE491A" w14:textId="5E9C05EB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BD7463B" w14:textId="0B60F99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CAE32D5" w14:textId="7893AB6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1E0D05A" w14:textId="7F3251E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9824CE5" w14:textId="77777777" w:rsidR="00944C3D" w:rsidRDefault="00944C3D" w:rsidP="00944C3D">
      <w:pPr>
        <w:rPr>
          <w:rFonts w:ascii="Arial" w:hAnsi="Arial"/>
          <w:b/>
        </w:rPr>
      </w:pPr>
    </w:p>
    <w:p w14:paraId="66CC943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65BC264C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515F674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40948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0326F5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89CA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7BB4E4D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311783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7E161B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12EF0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0CDC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1BFB8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F9A2C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03DD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F573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066A8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D5913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A08742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C0A8B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7B8C63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3CD26E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05A3B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FE8980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971A38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279A5A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78A6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44E7D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EDB9E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02D5C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A1CD280" w14:textId="77777777" w:rsidTr="00503750">
        <w:tc>
          <w:tcPr>
            <w:tcW w:w="2835" w:type="dxa"/>
            <w:vAlign w:val="center"/>
          </w:tcPr>
          <w:p w14:paraId="29CFDF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6BE11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4BD0F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FB41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175D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073EB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789DFF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EC4610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ECB0BED" w14:textId="1EFF76EA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9580E7" w14:textId="6F77613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7EF6D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120B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05783" w14:textId="55D19ED1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ABE35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F6189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BEAA8BA" w14:textId="7E14FF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57D857" w14:textId="4157E2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343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077F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1C0E8B3" w14:textId="24012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88CF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7D3D18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BE4EAC4" w14:textId="22025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0F2491" w14:textId="1679A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A8D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11F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3CFDFC" w14:textId="6A6DB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2BB7A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7754A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09AE8E23" w14:textId="0E2EE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8F851F" w14:textId="7BC67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2B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5AB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8B543F" w14:textId="31E07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777C5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C312F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25E7C897" w14:textId="1A598D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0716C8" w14:textId="0D1BD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1C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1E7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BC28D6" w14:textId="0D489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DFBE8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8EA3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D4CB311" w14:textId="6D99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E8D3C" w14:textId="5D306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FD0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8D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919DC3" w14:textId="16B7A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27D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395EAB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95A5CDA" w14:textId="115651C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A8E007" w14:textId="0C5E29D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A735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B48C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188DAE6" w14:textId="66B01B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3C3365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3091F7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0091357" w14:textId="2D8056F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737B4DE" w14:textId="77777777" w:rsidR="00944C3D" w:rsidRDefault="00944C3D" w:rsidP="00944C3D">
      <w:pPr>
        <w:rPr>
          <w:rFonts w:ascii="Arial" w:hAnsi="Arial"/>
          <w:b/>
        </w:rPr>
      </w:pPr>
    </w:p>
    <w:p w14:paraId="6F226E5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A7CC311" w14:textId="77777777" w:rsidTr="00503750">
        <w:tc>
          <w:tcPr>
            <w:tcW w:w="2835" w:type="dxa"/>
            <w:vAlign w:val="center"/>
          </w:tcPr>
          <w:p w14:paraId="16EF89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E890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9A509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7B653D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5F091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28FB44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FA3D2F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F5449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4F8A1F0B" w14:textId="1FEB2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D5D532" w14:textId="4760DE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609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8FDC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FC06F6" w14:textId="45F1EE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BB14D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E273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C702121" w14:textId="34ACB7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3DC3C" w14:textId="0B4AB6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14BD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B0A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C13C00A" w14:textId="1C099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15E10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01AD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FC33CA9" w14:textId="2BE5DA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FAD665" w14:textId="5D364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FFAE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918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70B67D" w14:textId="26CC5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9BDA2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166C1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E090510" w14:textId="57791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13FB85" w14:textId="7B23D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A50C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E94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28ADAE" w14:textId="2072F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87064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0C0F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0C480EF" w14:textId="64CB12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92F7F1" w14:textId="42F88D1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E9B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F2C5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34F54" w14:textId="3B680DB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108DDE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C3600E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10E3BCF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ECD3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718831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03F117F" w14:textId="77777777" w:rsidTr="00503750">
        <w:trPr>
          <w:trHeight w:val="699"/>
        </w:trPr>
        <w:tc>
          <w:tcPr>
            <w:tcW w:w="3502" w:type="dxa"/>
            <w:vMerge/>
          </w:tcPr>
          <w:p w14:paraId="0BD4DE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0799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3DCFF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4E2ABD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E8F1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3522692" w14:textId="1AE5A4C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19E670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70EEB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6E84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5D5322" w14:textId="284B9F9F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24B22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B28FD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281F80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F143A5F" w14:textId="1E35995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61019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74531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89D6A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6E2B5F2F" w14:textId="77777777" w:rsidTr="00503750">
        <w:trPr>
          <w:trHeight w:val="593"/>
        </w:trPr>
        <w:tc>
          <w:tcPr>
            <w:tcW w:w="3497" w:type="dxa"/>
          </w:tcPr>
          <w:p w14:paraId="323BD1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BE064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A6B37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66FAC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EF85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FD35B51" w14:textId="08EBC3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6316D4" w14:textId="3540AA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E769F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2BB4EC" w14:textId="67B057C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C8A564" w14:textId="275221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7DB723" w14:textId="63D23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D4BD9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D92808" w14:textId="7C40BE0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E1AC0D" w14:textId="084E3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22CFD" w14:textId="15524D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2B4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4799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B5DBCB" w14:textId="3D812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BDE479" w14:textId="6D17F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DB54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80CE578" w14:textId="7DE9B9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CBFD84" w14:textId="55BE3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C99162" w14:textId="27A06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8271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33CBCA" w14:textId="7D5F0E1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1DDB27" w14:textId="166F7A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6D27AF" w14:textId="5E4C3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96457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214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FFD2C1A" w14:textId="74BAFE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91D49C" w14:textId="0801F4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8B3D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F44D3C" w14:textId="1BCD56E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43D0A4" w14:textId="2C9887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A7CEE2" w14:textId="3ACE73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F228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D8A6DC" w14:textId="775071A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8618A4" w14:textId="5B9A97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6C39CD" w14:textId="736310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71AF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1064F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A122FBB" w14:textId="2C2F0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BE0CA0" w14:textId="0CB1D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E349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D30C9E" w14:textId="064E528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097BF6C" w14:textId="306BB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976AA6" w14:textId="37E42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3BFF5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17592DF" w14:textId="11A01C4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903C1E" w14:textId="075541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3333" w14:textId="4E7E3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C0C32B" w14:textId="77777777" w:rsidR="00944C3D" w:rsidRDefault="00944C3D" w:rsidP="00944C3D">
      <w:pPr>
        <w:rPr>
          <w:rFonts w:ascii="Arial" w:hAnsi="Arial"/>
          <w:b/>
        </w:rPr>
      </w:pPr>
    </w:p>
    <w:p w14:paraId="2B0C126D" w14:textId="77777777" w:rsidR="00944C3D" w:rsidRDefault="00944C3D" w:rsidP="00944C3D">
      <w:pPr>
        <w:rPr>
          <w:rFonts w:ascii="Arial" w:hAnsi="Arial"/>
          <w:b/>
        </w:rPr>
      </w:pPr>
    </w:p>
    <w:p w14:paraId="092BB638" w14:textId="77777777" w:rsidR="00944C3D" w:rsidRDefault="00944C3D" w:rsidP="00944C3D">
      <w:pPr>
        <w:rPr>
          <w:rFonts w:ascii="Arial" w:hAnsi="Arial"/>
          <w:b/>
        </w:rPr>
      </w:pPr>
    </w:p>
    <w:p w14:paraId="6CFA34EB" w14:textId="77777777" w:rsidR="00944C3D" w:rsidRDefault="00944C3D" w:rsidP="00944C3D">
      <w:pPr>
        <w:rPr>
          <w:rFonts w:ascii="Arial" w:hAnsi="Arial"/>
          <w:b/>
        </w:rPr>
      </w:pPr>
    </w:p>
    <w:p w14:paraId="55CD0C8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8"/>
        <w:gridCol w:w="1634"/>
        <w:gridCol w:w="1206"/>
        <w:gridCol w:w="1179"/>
        <w:gridCol w:w="1197"/>
        <w:gridCol w:w="1576"/>
      </w:tblGrid>
      <w:tr w:rsidR="00944C3D" w:rsidRPr="00050529" w14:paraId="2EB39A00" w14:textId="77777777" w:rsidTr="00503750">
        <w:tc>
          <w:tcPr>
            <w:tcW w:w="2622" w:type="dxa"/>
            <w:vAlign w:val="center"/>
          </w:tcPr>
          <w:p w14:paraId="3665E23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DA456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48478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90F7E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26276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06693A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DECD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237E7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5C196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133E3B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B27CE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5A2EB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47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C0966B6" w14:textId="1F3AD6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B61514" w14:textId="132752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538C9E" w14:textId="4856A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462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A045CF" w14:textId="02D75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32FEFB" w14:textId="77777777" w:rsidTr="00503750">
        <w:tc>
          <w:tcPr>
            <w:tcW w:w="2622" w:type="dxa"/>
            <w:vAlign w:val="center"/>
          </w:tcPr>
          <w:p w14:paraId="764448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349610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C08D0EB" w14:textId="795C6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43BECE" w14:textId="562D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FBD35B" w14:textId="4DCA1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820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430566" w14:textId="6A1742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63EF1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6CD6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76547F" w14:textId="116B80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944516" w14:textId="047A3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D2B1245" w14:textId="52A2E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689A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EF1776" w14:textId="33E36A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A22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D85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C3BB63E" w14:textId="25577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CB1ED9" w14:textId="6FD4E5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B38C2" w14:textId="4D979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D40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58AF4E" w14:textId="3D947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BE550" w14:textId="77777777" w:rsidTr="00503750">
        <w:tc>
          <w:tcPr>
            <w:tcW w:w="2622" w:type="dxa"/>
            <w:vAlign w:val="center"/>
          </w:tcPr>
          <w:p w14:paraId="4E288F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050A1DE7" w14:textId="798949C3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12899</w:t>
            </w:r>
          </w:p>
        </w:tc>
        <w:tc>
          <w:tcPr>
            <w:tcW w:w="1275" w:type="dxa"/>
            <w:vAlign w:val="center"/>
          </w:tcPr>
          <w:p w14:paraId="7029DBE4" w14:textId="78CD48E1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0E5A3C8" w14:textId="0A5E0A3B" w:rsidR="00944C3D" w:rsidRPr="008C56AB" w:rsidRDefault="005835A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4C8D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8D86B5F" w14:textId="4621702A" w:rsidR="00944C3D" w:rsidRPr="008C56AB" w:rsidRDefault="006E362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18451</w:t>
            </w:r>
          </w:p>
        </w:tc>
      </w:tr>
      <w:tr w:rsidR="00944C3D" w:rsidRPr="00050529" w14:paraId="5457863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4B92B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EB51DF0" w14:textId="6CE9D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4A4AF7" w14:textId="5087F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2ACA35" w14:textId="467109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9C43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7D07CFB" w14:textId="416CC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ED297" w14:textId="77777777" w:rsidTr="00503750">
        <w:tc>
          <w:tcPr>
            <w:tcW w:w="2622" w:type="dxa"/>
            <w:vAlign w:val="center"/>
          </w:tcPr>
          <w:p w14:paraId="3CC5E9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0F93A3E3" w14:textId="507F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02F370" w14:textId="50C221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41DD77" w14:textId="01919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D9E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6DFA7A" w14:textId="0D960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52370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E51D48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0027799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16A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E0D3DDC" w14:textId="3705B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0B04E0" w14:textId="31524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AC6EB0D" w14:textId="54784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343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46A4A8" w14:textId="06B0B1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F8A6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570E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7852182" w14:textId="0AA88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636E4D" w14:textId="0CB714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8B4D26" w14:textId="646FA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1B8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40B9AB" w14:textId="3E291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57FD2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0D24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3230BDC4" w14:textId="7C5F93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CDAA1" w14:textId="52AF6B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8BFE79" w14:textId="7BDE5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AE3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1F439BE" w14:textId="27098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546D88" w14:textId="77777777" w:rsidTr="00503750">
        <w:tc>
          <w:tcPr>
            <w:tcW w:w="2622" w:type="dxa"/>
            <w:vAlign w:val="center"/>
          </w:tcPr>
          <w:p w14:paraId="47976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74EBC08" w14:textId="1CACAC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903DEC" w14:textId="3EF5E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A4575C" w14:textId="6F7A4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B82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0906BD" w14:textId="7105C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6AC60" w14:textId="77777777" w:rsidTr="00503750">
        <w:tc>
          <w:tcPr>
            <w:tcW w:w="2622" w:type="dxa"/>
            <w:vAlign w:val="center"/>
          </w:tcPr>
          <w:p w14:paraId="0FFAD1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43D2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BE9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F3160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4601F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AE8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0302F4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81FAF9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529F65EE" w14:textId="1A9BD8ED" w:rsidR="00944C3D" w:rsidRPr="008C56AB" w:rsidRDefault="006E362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5" w:type="dxa"/>
            <w:vAlign w:val="center"/>
          </w:tcPr>
          <w:p w14:paraId="481638E5" w14:textId="1C187F92" w:rsidR="00944C3D" w:rsidRPr="008C56AB" w:rsidRDefault="00944C3D" w:rsidP="006E3628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7919671" w14:textId="035B7E71" w:rsidR="00944C3D" w:rsidRPr="008C56AB" w:rsidRDefault="00944C3D" w:rsidP="006E3628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451A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10677D6" w14:textId="460A10C4" w:rsidR="00944C3D" w:rsidRPr="008C56AB" w:rsidRDefault="006E362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439264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231D4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32E16A1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2CA5BC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2B5825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852B47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CAFEED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46B6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00906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7E1EA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6B007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B0848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7D80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9BEA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2F01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861F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B73B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374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051B5C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A8246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6819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599DB6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1669B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CCC9B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562E5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E823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E1C0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BA221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AECCC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A65FA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AB083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481C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F3DD5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28033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261D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8C2C4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48ADBF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7B99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4B5D1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140013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8A6B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BB0EB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7A3094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5309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AE0F9A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20BCE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B6C76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30DC3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EAE6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FED6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074F5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456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8FBA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3F3B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20DDE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97985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66040A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CB40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EDD4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DF122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5791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84B3E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3F69F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A32C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70E3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6C8CE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EE1626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788F6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C744AD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467F4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58AA641" w14:textId="77777777" w:rsidTr="00503750">
        <w:tc>
          <w:tcPr>
            <w:tcW w:w="2835" w:type="dxa"/>
            <w:vAlign w:val="center"/>
          </w:tcPr>
          <w:p w14:paraId="332BBA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FAE20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2021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9C3C5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66BE9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4F63C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6D627D9" w14:textId="77777777" w:rsidTr="00503750">
        <w:tc>
          <w:tcPr>
            <w:tcW w:w="2835" w:type="dxa"/>
            <w:vAlign w:val="center"/>
          </w:tcPr>
          <w:p w14:paraId="13190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2C78405" w14:textId="3ECE8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0942C" w14:textId="1DFC5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14C74" w14:textId="3A3D93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3EC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E56164" w14:textId="7A7850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77EDF5" w14:textId="77777777" w:rsidTr="00503750">
        <w:tc>
          <w:tcPr>
            <w:tcW w:w="2835" w:type="dxa"/>
            <w:vAlign w:val="center"/>
          </w:tcPr>
          <w:p w14:paraId="50C386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8126253" w14:textId="7DA1C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3154B" w14:textId="415BB8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4C3ED" w14:textId="70E19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BD2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8B38EBF" w14:textId="76583B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D3776C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2F0AF2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67CABF5" w14:textId="26C63C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DBDB5" w14:textId="1313321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C3A237" w14:textId="79DAC1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3313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815CD6" w14:textId="7820C3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F39AEDB" w14:textId="77777777" w:rsidTr="00503750">
        <w:tc>
          <w:tcPr>
            <w:tcW w:w="2835" w:type="dxa"/>
            <w:vAlign w:val="center"/>
          </w:tcPr>
          <w:p w14:paraId="12996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27E1D79" w14:textId="3B5B5C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D5F8E" w14:textId="3B177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87B80E" w14:textId="51505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CD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1C7ECF" w14:textId="348767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227867" w14:textId="77777777" w:rsidTr="00503750">
        <w:tc>
          <w:tcPr>
            <w:tcW w:w="2835" w:type="dxa"/>
            <w:vAlign w:val="center"/>
          </w:tcPr>
          <w:p w14:paraId="02F5D1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B6DB367" w14:textId="45A6B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884F5D" w14:textId="01E433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595E34" w14:textId="7AF2A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7FC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CD96E3" w14:textId="2BD9F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9F07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571D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C5178DB" w14:textId="11339F8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9648F2" w14:textId="265F18F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79283A" w14:textId="3AD7AB6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094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2BD57D" w14:textId="66A8635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4CA6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077B70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5A64B9F" w14:textId="2B0D4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FCB1B" w14:textId="7D07E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0FBB6D" w14:textId="6AB827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961E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625FFD8" w14:textId="470EF0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64949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DA5959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4677ACC" w14:textId="77777777" w:rsidTr="00503750">
        <w:tc>
          <w:tcPr>
            <w:tcW w:w="2552" w:type="dxa"/>
            <w:vAlign w:val="center"/>
          </w:tcPr>
          <w:p w14:paraId="24696E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7BBA0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9E3F0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886000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7BCE3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267611F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0DECE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EB0A7DA" w14:textId="303DABA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A242924" w14:textId="1805ACF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684B26D6" w14:textId="3CB467D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61DDB00" w14:textId="0F1DA78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1BB0F3A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3305BF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7E80FDF1" w14:textId="05BDA3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59AFAEA" w14:textId="34C26C6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1598C04C" w14:textId="0E3A3CB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015DC8F" w14:textId="138C09B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043DD2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6887DD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2512F75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D5042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0B1792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52C5864D" w14:textId="77777777" w:rsidTr="00503750">
        <w:tc>
          <w:tcPr>
            <w:tcW w:w="4395" w:type="dxa"/>
            <w:vMerge/>
          </w:tcPr>
          <w:p w14:paraId="1F966F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3D6C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485F9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7CF3E8E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BE0D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C1771BC" w14:textId="3BA6A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99.00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731B8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BC00FD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43ABE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C9C0A11" w14:textId="1DF0F7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  <w:lang w:eastAsia="sk-SK"/>
              </w:rPr>
              <w:t>-36.00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3B1C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EAAAA2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22BB8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2450B09" w14:textId="46F6C2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DC52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90FC9F" w14:textId="77777777" w:rsidTr="00503750">
        <w:tc>
          <w:tcPr>
            <w:tcW w:w="4395" w:type="dxa"/>
            <w:vAlign w:val="center"/>
          </w:tcPr>
          <w:p w14:paraId="344EFA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4FB599C" w14:textId="42E449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A9A7A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3642D2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3822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51914273" w14:textId="16C53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AF127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BDCA9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5252D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59E177" w14:textId="0EEC2F6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2B7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EDDDF3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312C4C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212B9D0" w14:textId="6F9A2D2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10606.00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6F46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C84F8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2FA03A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D7EA2FC" w14:textId="77777777" w:rsidTr="00503750">
        <w:tc>
          <w:tcPr>
            <w:tcW w:w="4395" w:type="dxa"/>
            <w:vAlign w:val="center"/>
          </w:tcPr>
          <w:p w14:paraId="310334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2F3AF6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99BEA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B25D2E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E3F698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1C01A91" w14:textId="55F552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1C7DAE9" w14:textId="786E22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18ED1A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51862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7A26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0171B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B41310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F0E11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9B85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113A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846E4D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F0367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0B530BA" w14:textId="1162BDC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1B3181" w14:textId="5A477930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ADDB48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02C641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0ACBFF8E" w14:textId="71C906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F17B092" w14:textId="2BACC0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663BE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984F3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24D26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9ABF88" w14:textId="77777777" w:rsidTr="00503750">
        <w:tc>
          <w:tcPr>
            <w:tcW w:w="1843" w:type="dxa"/>
            <w:vAlign w:val="center"/>
          </w:tcPr>
          <w:p w14:paraId="68A924F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3BFD011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4206B0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1AB7064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A7862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761F60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427600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E57452" w14:textId="77777777" w:rsidTr="00503750">
        <w:tc>
          <w:tcPr>
            <w:tcW w:w="1843" w:type="dxa"/>
            <w:vAlign w:val="center"/>
          </w:tcPr>
          <w:p w14:paraId="4CB2B4F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ED4A1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E456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84C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A3022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986C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98741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3127D2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AC4E8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4A4D31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67B53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A0536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AC6E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1388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77136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67BF435" w14:textId="77777777" w:rsidTr="00503750">
        <w:tc>
          <w:tcPr>
            <w:tcW w:w="1843" w:type="dxa"/>
            <w:vAlign w:val="center"/>
          </w:tcPr>
          <w:p w14:paraId="51D17A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C4FE87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095532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A2DA4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9BAB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C000D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06D7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5272C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C5486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1AC15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C3E5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3C65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05B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800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773C5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155D69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D0922D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28A6BF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5C0B9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D35143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54F28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E83EC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1BCC1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516C7E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FF163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5CCE248" w14:textId="77777777" w:rsidTr="00503750">
        <w:trPr>
          <w:trHeight w:val="664"/>
        </w:trPr>
        <w:tc>
          <w:tcPr>
            <w:tcW w:w="3372" w:type="dxa"/>
          </w:tcPr>
          <w:p w14:paraId="460367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BB9170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6B4166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F2A8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011D51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728097A" w14:textId="171F9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00636A" w14:textId="4597B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6280A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3252289" w14:textId="4C510E3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AA9D43" w14:textId="430B2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5FF5B8" w14:textId="37906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61BE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FEDE386" w14:textId="4AEBEA6A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43E849D" w14:textId="09A18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725B52" w14:textId="646E93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38255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2C0A23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BFAD56A" w14:textId="5A1F8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DA1350" w14:textId="2070E4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5A01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4BDF67" w14:textId="48193D3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3C666A1" w14:textId="0BFB43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5C2433" w14:textId="7AED9A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5E93F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E3AFA28" w14:textId="361A0A7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79B90AB" w14:textId="2F975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09DC8C" w14:textId="50FC1B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5F51E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9D60FB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D429025" w14:textId="77777777" w:rsidTr="00503750">
        <w:tc>
          <w:tcPr>
            <w:tcW w:w="2835" w:type="dxa"/>
            <w:vAlign w:val="center"/>
          </w:tcPr>
          <w:p w14:paraId="3424CE0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30166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7C7C7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6402D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71F0D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D6A09AE" w14:textId="77777777" w:rsidTr="00503750">
        <w:tc>
          <w:tcPr>
            <w:tcW w:w="2835" w:type="dxa"/>
          </w:tcPr>
          <w:p w14:paraId="1DA098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504AE9F" w14:textId="5DA561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ABCA81" w14:textId="42C40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8467F1" w14:textId="2109F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E94616B" w14:textId="74993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AD539C" w14:textId="77777777" w:rsidTr="00503750">
        <w:tc>
          <w:tcPr>
            <w:tcW w:w="2835" w:type="dxa"/>
          </w:tcPr>
          <w:p w14:paraId="180240D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7D34EB" w14:textId="572CFE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63EE8B" w14:textId="60DEF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C315CC" w14:textId="108304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282201" w14:textId="4A79A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ED09BB" w14:textId="77777777" w:rsidTr="00503750">
        <w:tc>
          <w:tcPr>
            <w:tcW w:w="2835" w:type="dxa"/>
          </w:tcPr>
          <w:p w14:paraId="606D59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E205D52" w14:textId="7EFB00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A90CC6" w14:textId="003E0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5BD6AD" w14:textId="6D036D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47A760" w14:textId="5795E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6D89CB" w14:textId="77777777" w:rsidTr="00503750">
        <w:tc>
          <w:tcPr>
            <w:tcW w:w="2835" w:type="dxa"/>
            <w:vAlign w:val="center"/>
          </w:tcPr>
          <w:p w14:paraId="739B2E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35440DE" w14:textId="24AE0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94010" w14:textId="1FA0EF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2BA796" w14:textId="4E2939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C91669" w14:textId="1F50C2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AC06B8" w14:textId="77777777" w:rsidTr="00503750">
        <w:tc>
          <w:tcPr>
            <w:tcW w:w="2835" w:type="dxa"/>
            <w:vAlign w:val="center"/>
          </w:tcPr>
          <w:p w14:paraId="364C0D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EBA889B" w14:textId="11803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1763F1" w14:textId="3ECE46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621940" w14:textId="6383AA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76F7A19" w14:textId="3B7DD4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12B32AC" w14:textId="77777777" w:rsidTr="00503750">
        <w:tc>
          <w:tcPr>
            <w:tcW w:w="2835" w:type="dxa"/>
          </w:tcPr>
          <w:p w14:paraId="648AA16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55FB19C" w14:textId="22B2C2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2D6D70" w14:textId="2684C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0CC2B44" w14:textId="460E09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A4B7C7" w14:textId="66A09A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FFB125B" w14:textId="77777777" w:rsidTr="00503750">
        <w:tc>
          <w:tcPr>
            <w:tcW w:w="2835" w:type="dxa"/>
          </w:tcPr>
          <w:p w14:paraId="3143C1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F5413BC" w14:textId="0369BB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85CE7E" w14:textId="275DF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F7E48" w14:textId="4177DA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BAC6713" w14:textId="3D3AAB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E73854" w14:textId="77777777" w:rsidTr="00503750">
        <w:tc>
          <w:tcPr>
            <w:tcW w:w="2835" w:type="dxa"/>
          </w:tcPr>
          <w:p w14:paraId="2DFBE75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33E74DAC" w14:textId="275E3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B9BA17D" w14:textId="7A6DC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F28BB" w14:textId="72DC5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1A4C21" w14:textId="4D35E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6893AE" w14:textId="77777777" w:rsidR="00944C3D" w:rsidRDefault="00944C3D" w:rsidP="00944C3D">
      <w:pPr>
        <w:rPr>
          <w:rFonts w:ascii="Arial" w:hAnsi="Arial"/>
          <w:b/>
        </w:rPr>
      </w:pPr>
    </w:p>
    <w:p w14:paraId="3DF657A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7D3B4C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E8D42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C30FE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EAD11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888A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2123DC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5E5C5797" w14:textId="77777777" w:rsidTr="00503750">
        <w:trPr>
          <w:trHeight w:val="443"/>
        </w:trPr>
        <w:tc>
          <w:tcPr>
            <w:tcW w:w="2560" w:type="dxa"/>
          </w:tcPr>
          <w:p w14:paraId="0FCBEB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D1CFF2D" w14:textId="08ACA7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C762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797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E076FE4" w14:textId="5D4D1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D4C7CA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7992C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6A5D373E" w14:textId="3CA3A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51D3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D3CD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20E6F68" w14:textId="1E8633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9EE046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0176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472C492B" w14:textId="1178E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8FFDE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0F3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1E2EEBF" w14:textId="6C5DD7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96C03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B2CD14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1660236" w14:textId="451AC4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16FB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57BA8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40D8AE8" w14:textId="69E555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05816CF" w14:textId="77777777" w:rsidR="00944C3D" w:rsidRDefault="00944C3D" w:rsidP="00944C3D">
      <w:pPr>
        <w:rPr>
          <w:rFonts w:ascii="Arial" w:hAnsi="Arial"/>
          <w:b/>
        </w:rPr>
      </w:pPr>
    </w:p>
    <w:p w14:paraId="4E6FB21B" w14:textId="77777777" w:rsidR="00944C3D" w:rsidRDefault="00944C3D" w:rsidP="00944C3D">
      <w:pPr>
        <w:rPr>
          <w:rFonts w:ascii="Arial" w:hAnsi="Arial"/>
          <w:b/>
        </w:rPr>
      </w:pPr>
    </w:p>
    <w:p w14:paraId="2E10846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AB486C3" w14:textId="77777777" w:rsidR="00944C3D" w:rsidRDefault="00944C3D" w:rsidP="00944C3D">
      <w:pPr>
        <w:rPr>
          <w:rFonts w:ascii="Arial" w:hAnsi="Arial"/>
          <w:b/>
        </w:rPr>
      </w:pPr>
    </w:p>
    <w:p w14:paraId="0AA2BF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7EF8653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20A426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46354C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1B92C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98CF8C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B00FB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FB24E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6760A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139B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03132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5A00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CA73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4D904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0046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DA7E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D84F2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AA4111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3156E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03BB61" w14:textId="77777777" w:rsidTr="00503750">
        <w:trPr>
          <w:trHeight w:val="677"/>
        </w:trPr>
        <w:tc>
          <w:tcPr>
            <w:tcW w:w="3358" w:type="dxa"/>
          </w:tcPr>
          <w:p w14:paraId="76DFE6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68D91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17B1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5FE98B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238387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1DA94CE" w14:textId="7D94F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8B746F" w14:textId="1E54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B86D3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36A9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31A5CAE" w14:textId="7B4A6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62287E" w14:textId="4D2DF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337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208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1F3CDD35" w14:textId="375126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EE9FB" w14:textId="281F5E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144DC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B4495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11B4E1E" w14:textId="7F692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9090EB" w14:textId="3121A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858D1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DF9B348" w14:textId="67F673F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F5FD8C6" w14:textId="4D568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B0C1B71" w14:textId="4F26D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88E6B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082EA1F" w14:textId="43EB399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5C92A3" w14:textId="730508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7235DC" w14:textId="2DCF65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E07608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C1007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B1DA8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F3BA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A3A67E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47F47F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B19F2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77B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47575D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1F79E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385861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6B6E87E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37C6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BBC6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201F9D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0DBC08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97586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CB03B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F607C6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FE00F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1AE5F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98932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F624474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9252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F85A0C1" w14:textId="1DA04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474C97A" w14:textId="03919F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C7215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7E90F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2F14C64" w14:textId="727AC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0C668D" w14:textId="61BAC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9B726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E56D2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DC5EF5" w14:textId="7C7A2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33B45F" w14:textId="4E04C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6B35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80EE14" w14:textId="4F5EDD0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D3A3722" w14:textId="1D7C2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61D0DF" w14:textId="1D81CB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CA269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C6B9AAD" w14:textId="3FA0030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719B8FD" w14:textId="26A05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DA8919" w14:textId="528B1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3897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264F5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5D0B9C2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EBE07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B3D5B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BE546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AFFF1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37331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553356C1" w14:textId="4E9EA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D94132A" w14:textId="4BC139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39DBE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ED8C34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CC78887" w14:textId="347199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DCD7CCE" w14:textId="5E00D4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D0978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9B60A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7BDCBAE" w14:textId="5E008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3BC3BB" w14:textId="58DA9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045F7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F51F187" w14:textId="10097AB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ABBFEE" w14:textId="5FFF2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EED8EB" w14:textId="609D39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08754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CF9653" w14:textId="07712E8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C6C12C" w14:textId="55CB03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ED98B6" w14:textId="01069A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E87111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A8387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2152B90" w14:textId="77777777" w:rsidTr="00503750">
        <w:tc>
          <w:tcPr>
            <w:tcW w:w="3686" w:type="dxa"/>
            <w:vAlign w:val="center"/>
          </w:tcPr>
          <w:p w14:paraId="268BDAA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E50A1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56637F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A71DEB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1351C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90C8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6670D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5716E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7A5B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2117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7D20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AFAFBB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91710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4E8D9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3F4A2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81C679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997472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91EC2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4BF99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568D95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941C989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266CB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C9BBE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DD9028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EE5BC2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BDD48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434113B0" w14:textId="0575A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9D12C4" w14:textId="2F073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7491B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E6FDA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420C193" w14:textId="6C9E08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AED028" w14:textId="3A9C4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DE30F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B078E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C00D5FA" w14:textId="0B2B03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71DD76C" w14:textId="3EB903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706AE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D092868" w14:textId="150A575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35FEBDC" w14:textId="61F97D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E814BD" w14:textId="3E2DAC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448E85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6C119E0" w14:textId="23D6D66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0A5B93" w14:textId="6C93C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67EEE4" w14:textId="5A928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1C81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A1B93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34C1E8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6320B3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3C9B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238AB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593192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8945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4DD28C" w14:textId="2F9E30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F827E1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738D4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A343282" w14:textId="75CB9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21EC4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C2C22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4357DA6" w14:textId="6C549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6967EE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72F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FD8ADF6" w14:textId="7CD25A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9A15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68F10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9845ABE" w14:textId="40BA62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A6A2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48C67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9F2D677" w14:textId="0B30C9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670241" w14:textId="77777777" w:rsidR="00944C3D" w:rsidRDefault="00944C3D" w:rsidP="00944C3D">
      <w:pPr>
        <w:rPr>
          <w:sz w:val="22"/>
          <w:szCs w:val="22"/>
        </w:rPr>
      </w:pPr>
    </w:p>
    <w:p w14:paraId="5ECE5845" w14:textId="77777777" w:rsidR="00944C3D" w:rsidRDefault="00944C3D" w:rsidP="00944C3D">
      <w:pPr>
        <w:rPr>
          <w:sz w:val="22"/>
          <w:szCs w:val="22"/>
        </w:rPr>
      </w:pPr>
    </w:p>
    <w:p w14:paraId="2D1D350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488C90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E93F552" w14:textId="68B9593F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2D3708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6055E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1CB8A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921FE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BAB9CFC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DF8D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356A9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B472F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D017655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1B26A4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A41403" w14:textId="7A84BF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A0985A" w14:textId="2CAA1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A30F5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25793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4A800C1" w14:textId="0FD7E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31DAC8" w14:textId="78F046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B40FE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911B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62C7D1BC" w14:textId="6D090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C5F77C" w14:textId="4CC17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26A8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DD2480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7217F0C" w14:textId="2C737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13AED3" w14:textId="53AC2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7CAE26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F23936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2DABA39" w14:textId="2DDFCA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26F473" w14:textId="644DE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CBC1D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31E7DB" w14:textId="02A9CA1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98A6BC" w14:textId="0A84B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7413C88" w14:textId="5B94F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30DA9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7B627CB" w14:textId="039FEF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2218891" w14:textId="3C9194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80D2C7" w14:textId="16B434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CFF6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2D419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AE5C5EB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F3AD65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F3C905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179DB7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DD0392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BE67FB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54BF7EC7" w14:textId="51B044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6F81B7" w14:textId="1D9B5D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8BF3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2C4C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68C3070" w14:textId="756572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2B2735" w14:textId="7D670D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D962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F6ED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C098833" w14:textId="103FF8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BAF1C1" w14:textId="584C19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4CFB30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9A91E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CDD3425" w14:textId="25B13E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2663CE" w14:textId="239BD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F731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F14ABB4" w14:textId="2D408AA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70BD1C8" w14:textId="6F2324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B7BEB1B" w14:textId="58CB1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FC747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3746D3" w14:textId="520CBBB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A4F0FB" w14:textId="4801D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6BDAF58" w14:textId="6287C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203002D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310E0873" w14:textId="7CE16735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66F53A" w14:textId="378C8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DA768E" w14:textId="58C8BD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034F75" w:rsidRPr="0032622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2A9F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482DA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A0C7F31" w14:textId="15206D6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C7849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B03C2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CFFB19A" w14:textId="1811CFC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384D45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6490B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3810987E" w14:textId="7E5BCF9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FB6F5B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FD1C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2B513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5D82B15" w14:textId="77777777" w:rsidR="00944C3D" w:rsidRPr="003607F0" w:rsidRDefault="00944C3D" w:rsidP="00944C3D"/>
    <w:p w14:paraId="00F9BEF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1973C3" w14:textId="77777777" w:rsidR="00C37345" w:rsidRDefault="00C37345">
      <w:r>
        <w:separator/>
      </w:r>
    </w:p>
  </w:endnote>
  <w:endnote w:type="continuationSeparator" w:id="0">
    <w:p w14:paraId="34E0CFAB" w14:textId="77777777" w:rsidR="00C37345" w:rsidRDefault="00C373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F44FB9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71A311E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B3CEC2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90FD86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3CF137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34FEBB00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01ECFD" w14:textId="77777777" w:rsidR="00C37345" w:rsidRDefault="00C37345">
      <w:r>
        <w:separator/>
      </w:r>
    </w:p>
  </w:footnote>
  <w:footnote w:type="continuationSeparator" w:id="0">
    <w:p w14:paraId="3377B35E" w14:textId="77777777" w:rsidR="00C37345" w:rsidRDefault="00C3734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6159147">
    <w:abstractNumId w:val="13"/>
  </w:num>
  <w:num w:numId="2" w16cid:durableId="823201780">
    <w:abstractNumId w:val="17"/>
  </w:num>
  <w:num w:numId="3" w16cid:durableId="335696587">
    <w:abstractNumId w:val="8"/>
  </w:num>
  <w:num w:numId="4" w16cid:durableId="1018317578">
    <w:abstractNumId w:val="7"/>
  </w:num>
  <w:num w:numId="5" w16cid:durableId="814178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9217899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17309957">
    <w:abstractNumId w:val="20"/>
  </w:num>
  <w:num w:numId="8" w16cid:durableId="894508956">
    <w:abstractNumId w:val="10"/>
  </w:num>
  <w:num w:numId="9" w16cid:durableId="372314019">
    <w:abstractNumId w:val="0"/>
  </w:num>
  <w:num w:numId="10" w16cid:durableId="2114788899">
    <w:abstractNumId w:val="19"/>
  </w:num>
  <w:num w:numId="11" w16cid:durableId="155461068">
    <w:abstractNumId w:val="6"/>
  </w:num>
  <w:num w:numId="12" w16cid:durableId="1731344438">
    <w:abstractNumId w:val="9"/>
  </w:num>
  <w:num w:numId="13" w16cid:durableId="142626415">
    <w:abstractNumId w:val="12"/>
  </w:num>
  <w:num w:numId="14" w16cid:durableId="1793010397">
    <w:abstractNumId w:val="15"/>
  </w:num>
  <w:num w:numId="15" w16cid:durableId="1808619289">
    <w:abstractNumId w:val="14"/>
  </w:num>
  <w:num w:numId="16" w16cid:durableId="1330213272">
    <w:abstractNumId w:val="2"/>
  </w:num>
  <w:num w:numId="17" w16cid:durableId="1361861043">
    <w:abstractNumId w:val="4"/>
  </w:num>
  <w:num w:numId="18" w16cid:durableId="2004121530">
    <w:abstractNumId w:val="11"/>
  </w:num>
  <w:num w:numId="19" w16cid:durableId="1642998332">
    <w:abstractNumId w:val="5"/>
  </w:num>
  <w:num w:numId="20" w16cid:durableId="1464231951">
    <w:abstractNumId w:val="18"/>
  </w:num>
  <w:num w:numId="21" w16cid:durableId="20918548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30045"/>
    <w:docVar w:name="arg2" w:val="Driver=asa17;DBF=D:\anasoft\data\tebys.db;DBN=tebys;ENG=SQL17;commlinks=TCPIP{ip=192.168.1.241};uid=kostelna;con=finus(12.0);pwd=Marec2023"/>
    <w:docVar w:name="arg3" w:val="4067334"/>
    <w:docVar w:name="arg4" w:val="C:\Users\kostelna\AppData\Local\Temp\3348797.doc"/>
    <w:docVar w:name="arg5" w:val="1"/>
  </w:docVars>
  <w:rsids>
    <w:rsidRoot w:val="00034F75"/>
    <w:rsid w:val="00011EDC"/>
    <w:rsid w:val="000234F7"/>
    <w:rsid w:val="0002470E"/>
    <w:rsid w:val="00030DEB"/>
    <w:rsid w:val="00034F75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1354A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31D6C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14F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3FE2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5A8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3628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57A93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37345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  <w:rsid w:val="00FF7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F43A52"/>
  <w15:docId w15:val="{81360FD8-D6C9-48C4-A0AE-DB8EDA2E0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5300</Words>
  <Characters>30216</Characters>
  <Application>Microsoft Office Word</Application>
  <DocSecurity>0</DocSecurity>
  <Lines>251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2</cp:revision>
  <cp:lastPrinted>2009-07-30T10:15:00Z</cp:lastPrinted>
  <dcterms:created xsi:type="dcterms:W3CDTF">2026-02-24T12:00:00Z</dcterms:created>
  <dcterms:modified xsi:type="dcterms:W3CDTF">2026-02-24T12:00:00Z</dcterms:modified>
</cp:coreProperties>
</file>