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1876B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87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4A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BC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E41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17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886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09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996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9D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896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3BA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FF4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5C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C55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A97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13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00C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F7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25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276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32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5D63E8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456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0624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06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1223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330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617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EF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083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966A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8E55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9AE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88D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147A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AF9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A05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7EA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55E7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934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FAF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F7D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F93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F31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055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2FE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07E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9B2B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EA07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977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753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7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422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A2C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962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D0C8C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98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F90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194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9C9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FD3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2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9353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212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0C1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9E9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049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2306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24F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8AD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231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EF8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92CF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2C99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435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7B8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44C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BA25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7BD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C36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A573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64C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08C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B9B4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B9E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4AAB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9A7E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E41F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94C3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EF498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5CA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D58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784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226A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065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60B2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C52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7AB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4B2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36A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BAB2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6F5F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65C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456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6EC0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47E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E99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B8C3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5C0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6D1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055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A35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B2C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D183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D2E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09A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528B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C5A3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29A0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F2BA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296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CAA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2FB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9E452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E5C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C5D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DB1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14E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C72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1B9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A68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E0F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F62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9D2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4CD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E79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092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E71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FEE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E63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F73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5E8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9EB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618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069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94B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9EF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FEE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126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E91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FF0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BF0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C78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928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818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1D8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9B7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4138FE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55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E6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62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66F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CD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D7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E8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30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5E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36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4AD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898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8C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FA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F85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CA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FA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8D2E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48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095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3E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49C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3B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10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5E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FC04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472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503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A6CF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730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1B36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04B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E9D4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983D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77D8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BF6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2308D6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6C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582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E6D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B1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DF0D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C2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FE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00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870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05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623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D7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5D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B7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5E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1B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E47F4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B2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8A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43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6D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45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4E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98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34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51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E5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7D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CE8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A7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BF0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CB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108D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4A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DD3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34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92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C93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56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62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257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B0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94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549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BA71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6E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54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9AB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F7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8F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DB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8C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47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5AF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A1E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DE3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D14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6B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96F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10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4F20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A7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B4A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82E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2D3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E6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D1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BC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A4A3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DBE4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885C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D0E5AD" w14:textId="3797C686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81B8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3EED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F8DA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ABCD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BC7F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347B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404F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023E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DE0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D4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295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D10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607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A6D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82D91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F0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F62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57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053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02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60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36A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381A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669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F7AF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3D3FB8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513D3FB8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C3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197D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ED5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C608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F8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39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540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27F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EF5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20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E4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798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503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086B3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FCF9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063C3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6BD8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1E1FB9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D1E1FB9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D071F3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1CD071F3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4255D4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194255D4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0BF8FB" w14:textId="2D0C882E" w:rsidR="000B647F" w:rsidRDefault="00034F75" w:rsidP="00944C3D">
                                  <w:fldSimple w:instr=" MERGEFIELD  aDMOD  \* MERGEFORMAT ">
                                    <w:r w:rsidRPr="00034F7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510BF8FB" w14:textId="2D0C882E" w:rsidR="000B647F" w:rsidRDefault="000B647F" w:rsidP="00944C3D">
                            <w:fldSimple w:instr=" MERGEFIELD  aDMOD  \* MERGEFORMAT ">
                              <w:r w:rsidR="00034F75" w:rsidRPr="00034F75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C96579" w14:textId="5E4E8DC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34F75" w:rsidRPr="0032622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7DC96579" w14:textId="5E4E8DC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34F75" w:rsidRPr="00326227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CC4177" w14:textId="38EFC3CE" w:rsidR="000B647F" w:rsidRDefault="00034F75" w:rsidP="00944C3D">
                                  <w:fldSimple w:instr=" MERGEFIELD  aDRDO  \* MERGEFORMAT ">
                                    <w:r w:rsidRPr="00034F7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1CC4177" w14:textId="38EFC3CE" w:rsidR="000B647F" w:rsidRDefault="000B647F" w:rsidP="00944C3D">
                            <w:fldSimple w:instr=" MERGEFIELD  aDRDO  \* MERGEFORMAT ">
                              <w:r w:rsidR="00034F75" w:rsidRPr="00034F75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3A214E" w14:textId="79600F1E" w:rsidR="000B647F" w:rsidRDefault="00034F75" w:rsidP="00944C3D">
                                  <w:fldSimple w:instr=" MERGEFIELD  aDMDO  \* MERGEFORMAT ">
                                    <w:r w:rsidRPr="00034F7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1A3A214E" w14:textId="79600F1E" w:rsidR="000B647F" w:rsidRDefault="000B647F" w:rsidP="00944C3D">
                            <w:fldSimple w:instr=" MERGEFIELD  aDMDO  \* MERGEFORMAT ">
                              <w:r w:rsidR="00034F75" w:rsidRPr="00034F75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4A1D0F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DB57C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FC3F77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8C8849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348C8849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186082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3186082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D0AC7C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43D0AC7C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5625E7" w14:textId="1C333B7A" w:rsidR="000B647F" w:rsidRDefault="00034F75" w:rsidP="00944C3D">
                                  <w:fldSimple w:instr=" MERGEFIELD  aDRDOo  \* MERGEFORMAT ">
                                    <w:r w:rsidRPr="00034F7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35625E7" w14:textId="1C333B7A" w:rsidR="000B647F" w:rsidRDefault="000B647F" w:rsidP="00944C3D">
                            <w:fldSimple w:instr=" MERGEFIELD  aDRDOo  \* MERGEFORMAT ">
                              <w:r w:rsidR="00034F75" w:rsidRPr="00034F75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1D56A0" w14:textId="10314E4F" w:rsidR="000B647F" w:rsidRDefault="00034F75" w:rsidP="00944C3D">
                                  <w:fldSimple w:instr=" MERGEFIELD  aDMDO  \* MERGEFORMAT ">
                                    <w:r w:rsidRPr="00034F7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191D56A0" w14:textId="10314E4F" w:rsidR="000B647F" w:rsidRDefault="000B647F" w:rsidP="00944C3D">
                            <w:fldSimple w:instr=" MERGEFIELD  aDMDO  \* MERGEFORMAT ">
                              <w:r w:rsidR="00034F75" w:rsidRPr="00034F75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A1F6F6" w14:textId="16CA28E8" w:rsidR="000B647F" w:rsidRDefault="00034F75" w:rsidP="00944C3D">
                                  <w:fldSimple w:instr=" MERGEFIELD  aDRODo  \* MERGEFORMAT ">
                                    <w:r w:rsidRPr="00034F7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77A1F6F6" w14:textId="16CA28E8" w:rsidR="000B647F" w:rsidRDefault="000B647F" w:rsidP="00944C3D">
                            <w:fldSimple w:instr=" MERGEFIELD  aDRODo  \* MERGEFORMAT ">
                              <w:r w:rsidR="00034F75" w:rsidRPr="00034F75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3ABD55" w14:textId="7795968D" w:rsidR="000B647F" w:rsidRDefault="00034F75" w:rsidP="00944C3D">
                                  <w:fldSimple w:instr=" MERGEFIELD  aDMOD  \* MERGEFORMAT ">
                                    <w:r w:rsidRPr="00034F7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6E3ABD55" w14:textId="7795968D" w:rsidR="000B647F" w:rsidRDefault="000B647F" w:rsidP="00944C3D">
                            <w:fldSimple w:instr=" MERGEFIELD  aDMOD  \* MERGEFORMAT ">
                              <w:r w:rsidR="00034F75" w:rsidRPr="00034F75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F864B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33CC961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02B8E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20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FB70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59D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32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21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C5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59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46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D1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98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FC2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2A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58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93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E8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26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81D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D3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7F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06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92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46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6D8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DCB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19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49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81CA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C0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6A7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95AF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3A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BC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6C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B9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2E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08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FF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950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16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86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F4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381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A9D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FE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70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3A79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19B1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844A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FBA4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AF5D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4FE3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A1D3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E8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DA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64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E09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187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6DC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BD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68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E3D0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F1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E9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A1A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50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04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C1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B3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0C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0D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F5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BC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7D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BB4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32A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70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B43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FE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3C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27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C2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6E69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87B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0B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BF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9B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300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2A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39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AC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63FA4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3EC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E6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0A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A79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1B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7C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35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504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29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2F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E2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BC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53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31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64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5C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D1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E3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0C6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76F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0D49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9C9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30D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E6C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3A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D3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FF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5C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F311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47D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F76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25C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BF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87D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33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03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29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22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1F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8BF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526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8E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686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34B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11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849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CC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8CA3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699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8DB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D45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935A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0C0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C64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EE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7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49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65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C3D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3E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F98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8D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39ED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16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1D8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FB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90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10F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66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988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E80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32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6D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2B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D9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43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7DE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95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E0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B8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5A7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5A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ECB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73A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3C3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46A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2EC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B83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FE26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6E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2B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0E09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28F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77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C6407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FC6407B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D5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A90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F5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62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20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66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897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215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65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F3FB6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38F3FB6A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24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E9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608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3D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76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BB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3D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D7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28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3F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219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90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0C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0E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16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B1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1B1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9B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BF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952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47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C8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BE8A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FFC7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8D4860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C272B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5C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62F1BD" w14:textId="1092A999" w:rsidR="000B647F" w:rsidRPr="00391121" w:rsidRDefault="003F114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36117633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A332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3" type="#_x0000_t202" style="position:absolute;margin-left:1.5pt;margin-top:-12.15pt;width:96.6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5462F1BD" w14:textId="1092A999" w:rsidR="000B647F" w:rsidRPr="00391121" w:rsidRDefault="003F114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36117633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4F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98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D2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5A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9AE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8C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4B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F79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A0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AC7283" w14:textId="6044F366" w:rsidR="000B647F" w:rsidRPr="00391121" w:rsidRDefault="003F114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2021514077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31AC7283" w14:textId="6044F366" w:rsidR="000B647F" w:rsidRPr="00391121" w:rsidRDefault="003F114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2021514077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13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86F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B2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4C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15D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3D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810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B2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71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E6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12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21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F9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757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C95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05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29C6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2A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0B72F8D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4C1D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1D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D2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FF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A3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3AA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30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504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CD4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E9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58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854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D5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E9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CD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63F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14401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11D9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6C975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DF0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D27D9A" w14:textId="17194453" w:rsidR="000B647F" w:rsidRPr="00391121" w:rsidRDefault="003F114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 1541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6D27D9A" w14:textId="17194453" w:rsidR="000B647F" w:rsidRPr="00391121" w:rsidRDefault="003F114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 1541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F2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34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AD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E1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4EE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14A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66E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0C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16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23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78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24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18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08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B3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A11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C6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A2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EBD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5E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B4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47F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C2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55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AB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49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1CC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FB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CF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5E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70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C1870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C1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8A38B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AAE2C9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6F10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A5F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F39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5CB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4D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7F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FD7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8A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0DB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4A0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9C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E76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D66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29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A5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78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7D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00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DE7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54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0A5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4D6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2B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7F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DAEA55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6386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F1285E" w14:textId="648C49B2" w:rsidR="000B647F" w:rsidRPr="00391121" w:rsidRDefault="00857A93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Gen.Goliana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6BF1285E" w14:textId="648C49B2" w:rsidR="000B647F" w:rsidRPr="00391121" w:rsidRDefault="00857A93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Gen.Goliana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28F1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28D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E8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A5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C2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8C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69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73B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E9F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0B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24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9A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75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348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C7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1D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F9B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803B2B" w14:textId="7F1CF0F1" w:rsidR="000B647F" w:rsidRDefault="00857A93" w:rsidP="00944C3D">
                                  <w:r>
                                    <w:t>1541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1B803B2B" w14:textId="7F1CF0F1" w:rsidR="000B647F" w:rsidRDefault="00857A93" w:rsidP="00944C3D">
                            <w:r>
                              <w:t>1541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C8B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77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36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9E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EA6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CA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B292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CA4C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B2A67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8E5B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FF267D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1186775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18C2B5" w14:textId="176B4C4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34F75" w:rsidRPr="0032622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1518C2B5" w14:textId="176B4C4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34F75" w:rsidRPr="00326227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EDE68E" w14:textId="4CDC492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34F75" w:rsidRPr="0032622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79EDE68E" w14:textId="4CDC492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34F75" w:rsidRPr="00326227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9C8B4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6984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53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C55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A37C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83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5312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170E4" w14:textId="03C8676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066170E4" w14:textId="03C8676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2B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A39F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2A86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75F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B05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5DC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B14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F8A78F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4F2BF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272DCA" w14:textId="3A33E0F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73272DCA" w14:textId="3A33E0F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E577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87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EF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6E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A5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D0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B8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24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F60B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8F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90F14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E84849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CDF420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37B324" w14:textId="734B2C7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C37B324" w14:textId="734B2C7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BF5416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ADB59C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C10BC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4C3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EC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C6B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251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D3F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01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2D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92A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35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20D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F4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99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72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6C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4CF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8FB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51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D4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5F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1A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CAE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7F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C2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61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B2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C31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4577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1A29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1ABAE5E" w14:textId="0600CA6C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034F75">
              <w:rPr>
                <w:rFonts w:ascii="Arial" w:hAnsi="Arial"/>
                <w:lang w:eastAsia="sk-SK"/>
              </w:rPr>
              <w:t>23.2.2026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24D3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83804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8073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56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F9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1267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F47E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81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A31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84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380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2066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D2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0FFA7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0FB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9A6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56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88B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49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8545B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375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BDE92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075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39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F10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0A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F8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9F246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26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38C6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A6D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02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62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82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BE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21E2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8A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8F234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1393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92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67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B9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57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E9C16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840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1A61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49E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85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7D6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06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46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0A5C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CFB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D8BD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0C1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50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15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B4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ECF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BC694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E5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0EFB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26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65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D1D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600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9A08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E61003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A52F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86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58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DF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3E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68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CFD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5C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E19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FEB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37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8D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468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A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52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78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A1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B8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CB3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AA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AD3A0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57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FD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6AE5779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0028D60A" w14:textId="77777777" w:rsidR="00944C3D" w:rsidRDefault="00944C3D" w:rsidP="00944C3D">
      <w:pPr>
        <w:rPr>
          <w:rFonts w:ascii="Arial" w:hAnsi="Arial"/>
        </w:rPr>
      </w:pPr>
    </w:p>
    <w:p w14:paraId="39A7E18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883ABBE" w14:textId="450EBFA5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E608CFC" w14:textId="61DB02EB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090D8E38" w14:textId="2A0BD361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815B8C2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245DD015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662240C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E0474C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C016E4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DF1890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6AC981B3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B1B384E" w14:textId="47E5785F" w:rsidR="00944C3D" w:rsidRPr="008D0433" w:rsidRDefault="00857A93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DZurňák</w:t>
            </w:r>
            <w:proofErr w:type="spellEnd"/>
          </w:p>
        </w:tc>
        <w:tc>
          <w:tcPr>
            <w:tcW w:w="3260" w:type="dxa"/>
            <w:vAlign w:val="center"/>
          </w:tcPr>
          <w:p w14:paraId="6E4BDC67" w14:textId="0631BA45" w:rsidR="00944C3D" w:rsidRPr="008D0433" w:rsidRDefault="00034F7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štatutár</w:t>
            </w:r>
          </w:p>
        </w:tc>
        <w:tc>
          <w:tcPr>
            <w:tcW w:w="2835" w:type="dxa"/>
            <w:vAlign w:val="center"/>
          </w:tcPr>
          <w:p w14:paraId="6F5353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577435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F818E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85092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61EDE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3B53B3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B1205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D69B6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93AC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E06B4A0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024C1341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3B8B4FC6" w14:textId="22B8FA32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A802A6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1E6DF1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21089DD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29C14F3" w14:textId="2D630E5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8DC91EF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0D747A0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04343D87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3DE3C2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59A5EB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E31B6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D2E8DCE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632907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3810F6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DD3B0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8F392E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E02FC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139C38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B3F96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CE549C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6E915D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9AC60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50653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2CC5A2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6C90B0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05C751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A9B41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DA6B48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F68E00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56875B1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7377E3C2" w14:textId="4C2A89C2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9698F3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1A86063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3869845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D8C74E6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606D4956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5BA34168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21111278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26FE3759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01A3D669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019E1C3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9AC228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BB5344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02813C99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5653B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7B905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301DCE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4FD5487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2FE7B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67D851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0A996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C6583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75A093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2C35B1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2F52C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E326E6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FC3138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9D10A45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5383C60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150763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06D347D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7277B74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5BE2E2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BFCDE2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EE2D46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6EFC797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6CDC87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7F8F5FA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3A558A3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EA5610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2988816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74D9B61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F2C8B5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4AEA7EE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113CFF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01D30D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AE744E1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0009F94C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54A3BF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2BEC20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1CBA80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39D01D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30C81BB2" w14:textId="77777777" w:rsidTr="00503750">
        <w:trPr>
          <w:trHeight w:val="302"/>
        </w:trPr>
        <w:tc>
          <w:tcPr>
            <w:tcW w:w="4510" w:type="dxa"/>
          </w:tcPr>
          <w:p w14:paraId="19AD9B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41FFF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AAA26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C8260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61B4097" w14:textId="77777777" w:rsidTr="00503750">
        <w:trPr>
          <w:trHeight w:val="302"/>
        </w:trPr>
        <w:tc>
          <w:tcPr>
            <w:tcW w:w="4510" w:type="dxa"/>
          </w:tcPr>
          <w:p w14:paraId="07DB4E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35813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50236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0F79B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2068EA" w14:textId="77777777" w:rsidTr="00503750">
        <w:trPr>
          <w:trHeight w:val="302"/>
        </w:trPr>
        <w:tc>
          <w:tcPr>
            <w:tcW w:w="4510" w:type="dxa"/>
          </w:tcPr>
          <w:p w14:paraId="6E89C2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5F423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1F027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52615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DD1F7B" w14:textId="77777777" w:rsidTr="00503750">
        <w:trPr>
          <w:trHeight w:val="302"/>
        </w:trPr>
        <w:tc>
          <w:tcPr>
            <w:tcW w:w="4510" w:type="dxa"/>
          </w:tcPr>
          <w:p w14:paraId="1365BF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16B0A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28E41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68693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6CE42E" w14:textId="77777777" w:rsidTr="00503750">
        <w:trPr>
          <w:trHeight w:val="327"/>
        </w:trPr>
        <w:tc>
          <w:tcPr>
            <w:tcW w:w="4510" w:type="dxa"/>
          </w:tcPr>
          <w:p w14:paraId="650D89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35829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8329E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8F23F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7A709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03ED77B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5DD561C" w14:textId="16F3A302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573D5480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6DF94A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A56C8E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E66E20B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BFAB7CF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C6A44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D9C82A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74E0BDE2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4559A74" w14:textId="77777777" w:rsidTr="00503750">
        <w:tc>
          <w:tcPr>
            <w:tcW w:w="2302" w:type="dxa"/>
            <w:vAlign w:val="center"/>
          </w:tcPr>
          <w:p w14:paraId="6CE1840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9212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8E70B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BF50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7091DD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26E127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6C4B2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2FAA3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04839D5" w14:textId="77777777" w:rsidTr="00503750">
        <w:tc>
          <w:tcPr>
            <w:tcW w:w="15593" w:type="dxa"/>
            <w:gridSpan w:val="8"/>
            <w:vAlign w:val="center"/>
          </w:tcPr>
          <w:p w14:paraId="231323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54D13EE" w14:textId="77777777" w:rsidTr="00503750">
        <w:tc>
          <w:tcPr>
            <w:tcW w:w="2302" w:type="dxa"/>
            <w:vAlign w:val="center"/>
          </w:tcPr>
          <w:p w14:paraId="5DDF77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0EAAD51" w14:textId="404ACB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07E554" w14:textId="07AF7F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F58662" w14:textId="25CC22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31204A" w14:textId="080E8A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83B0" w14:textId="26DD62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B8B161" w14:textId="180B49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79CA28" w14:textId="3BB41A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CD79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0282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056528E" w14:textId="44D7BF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AA9DF70" w14:textId="4FFE22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ED9AF7" w14:textId="06ED90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5EAFF4" w14:textId="71E8AC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90DC4A" w14:textId="7BB697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5FD9A6" w14:textId="56E464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2D9C2E" w14:textId="424934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DA932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FC21A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489DC7F" w14:textId="2CFDB7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DCC14F" w14:textId="584F96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F0F759" w14:textId="7F68E6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4DF0B7" w14:textId="715DBA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187F28" w14:textId="485B5F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D32A34" w14:textId="1B3AF4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06CC5B" w14:textId="4EE6BD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E90C6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B4B2B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2DC48D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6883C8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2AEE5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A964A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2A70A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D56AF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18BDE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A98433D" w14:textId="77777777" w:rsidTr="00503750">
        <w:tc>
          <w:tcPr>
            <w:tcW w:w="2302" w:type="dxa"/>
            <w:vAlign w:val="center"/>
          </w:tcPr>
          <w:p w14:paraId="608C8D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B24E92B" w14:textId="31E679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211C1A2" w14:textId="033206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3E215F" w14:textId="043BD0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92F1DB" w14:textId="3A011F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554F2D" w14:textId="358E41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CB4B69" w14:textId="02F20F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18E1B9" w14:textId="653745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6F86FE" w14:textId="77777777" w:rsidTr="00503750">
        <w:tc>
          <w:tcPr>
            <w:tcW w:w="15593" w:type="dxa"/>
            <w:gridSpan w:val="8"/>
            <w:vAlign w:val="center"/>
          </w:tcPr>
          <w:p w14:paraId="0E5824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8C677FC" w14:textId="77777777" w:rsidTr="00503750">
        <w:tc>
          <w:tcPr>
            <w:tcW w:w="2302" w:type="dxa"/>
            <w:vAlign w:val="center"/>
          </w:tcPr>
          <w:p w14:paraId="5F9A992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8F2A065" w14:textId="1BC453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F002F1D" w14:textId="4EAC09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C3F01" w14:textId="0A61BD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A9F08B" w14:textId="4A051A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7DBC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B6F5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EB0FB6" w14:textId="667019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85033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0F5C1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F02E799" w14:textId="0A9A0A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D7BB965" w14:textId="69B4B8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83FEE1" w14:textId="0F3338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D5D782" w14:textId="7DE418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B93A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08AA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75C14A" w14:textId="0BE3D3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DA674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7D9D5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AF2FF96" w14:textId="7E2736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743EB91" w14:textId="3B13DA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0FDDC" w14:textId="485EFB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078EC8" w14:textId="1067CA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FD48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D059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AF95263" w14:textId="4C9B95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1281A3" w14:textId="77777777" w:rsidTr="00503750">
        <w:tc>
          <w:tcPr>
            <w:tcW w:w="2302" w:type="dxa"/>
            <w:vAlign w:val="center"/>
          </w:tcPr>
          <w:p w14:paraId="6AB9A5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F0D1A9F" w14:textId="721337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C32A8A" w14:textId="045FA7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43D5D0" w14:textId="75F1E1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6E52B1" w14:textId="2F2AE7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6751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9F35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6D72E27" w14:textId="4E2E6F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A1270D" w14:textId="77777777" w:rsidTr="00503750">
        <w:tc>
          <w:tcPr>
            <w:tcW w:w="15593" w:type="dxa"/>
            <w:gridSpan w:val="8"/>
            <w:vAlign w:val="center"/>
          </w:tcPr>
          <w:p w14:paraId="1903FA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EC00425" w14:textId="77777777" w:rsidTr="00503750">
        <w:tc>
          <w:tcPr>
            <w:tcW w:w="2302" w:type="dxa"/>
            <w:vAlign w:val="center"/>
          </w:tcPr>
          <w:p w14:paraId="6963F8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B53BE87" w14:textId="236264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6C118DD" w14:textId="718E7F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E38545" w14:textId="3BCCDB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7C5746" w14:textId="36CBFC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2CDC8B" w14:textId="70215C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5783E" w14:textId="2412FE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B2C1C2" w14:textId="656E09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67DC6D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076BE3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0F12004" w14:textId="5BC0C9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661431" w14:textId="71EE0D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21745D" w14:textId="553627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7A0872" w14:textId="31C50A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A2F680" w14:textId="061ADD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7545B" w14:textId="31B56A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CC0852" w14:textId="67B8BC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9566C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08002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9F1F42B" w14:textId="1669C4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230DE01" w14:textId="4ECD6B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C191AB" w14:textId="36C969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FE4E00" w14:textId="50896E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0319A9" w14:textId="7FB9D6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FC4310" w14:textId="7B3BC6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A5680B" w14:textId="5FE7F1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F45884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194D9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655C6BE" w14:textId="342BCA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3B63686" w14:textId="09C594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5681CE" w14:textId="12CE33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BE8E7C" w14:textId="734237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6CEBF0" w14:textId="724ACD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A41534" w14:textId="286542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CE3C84" w14:textId="2CB20B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252750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12F47B2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D70DC9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461FE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E7FB1A2" w14:textId="2D626C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3CE7483" w14:textId="4DE06A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588534" w14:textId="360129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FAFDE6" w14:textId="0A26F2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EB2A82" w14:textId="18753E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CAA1C7" w14:textId="5D3EBE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AD465C" w14:textId="32198F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1E082D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DCB43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9F9C858" w14:textId="002E5F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E87AB5E" w14:textId="04D5DC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C5EEFF" w14:textId="1D7BCA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6E68CF" w14:textId="327E03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B77B34" w14:textId="2E3F3D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FE67F5" w14:textId="519838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E71BB1" w14:textId="55414C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2C8D00" w14:textId="77777777" w:rsidR="00944C3D" w:rsidRDefault="00944C3D" w:rsidP="00944C3D">
      <w:pPr>
        <w:rPr>
          <w:rFonts w:ascii="Arial" w:hAnsi="Arial"/>
          <w:b/>
        </w:rPr>
      </w:pPr>
    </w:p>
    <w:p w14:paraId="422A0CF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7BAFAF1" w14:textId="77777777" w:rsidTr="00503750">
        <w:tc>
          <w:tcPr>
            <w:tcW w:w="1944" w:type="dxa"/>
            <w:vAlign w:val="center"/>
          </w:tcPr>
          <w:p w14:paraId="62415DD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0BACF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9AC21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BA092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A1EF2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0573F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E2750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253C4D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57AED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7F859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D80C4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FF57C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E35A972" w14:textId="77777777" w:rsidTr="00503750">
        <w:tc>
          <w:tcPr>
            <w:tcW w:w="15685" w:type="dxa"/>
            <w:gridSpan w:val="12"/>
            <w:vAlign w:val="center"/>
          </w:tcPr>
          <w:p w14:paraId="7B39A9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0328994" w14:textId="77777777" w:rsidTr="00503750">
        <w:tc>
          <w:tcPr>
            <w:tcW w:w="1944" w:type="dxa"/>
            <w:vAlign w:val="center"/>
          </w:tcPr>
          <w:p w14:paraId="1BB25C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4934523" w14:textId="61AF8F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0D010C1" w14:textId="02A81E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91F8911" w14:textId="751304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9DA198F" w14:textId="0DDCD6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134842" w14:textId="5FD2C7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C7E67E" w14:textId="44351F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CE2336E" w14:textId="6DCFC1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DC03FE" w14:textId="79A6E5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91E995" w14:textId="255D31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BBAEFD0" w14:textId="792CFF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D8EF3FA" w14:textId="08B270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669652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2DD498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FE6A21F" w14:textId="0A0622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DE6622A" w14:textId="4B4D25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A50DC77" w14:textId="18DA87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26C10F" w14:textId="0DD112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C931A4" w14:textId="253537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9824E93" w14:textId="1EB313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0D29C1" w14:textId="26D6CD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F07AE7A" w14:textId="0DE12A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4BD3E3C" w14:textId="389FE4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B095B4F" w14:textId="71F6AA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100EBE6" w14:textId="456DEB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E71ADE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9A191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4652AB39" w14:textId="02C3A3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C7F8F15" w14:textId="2BD8BB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4A10F9D" w14:textId="5895F5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1E0E4F5" w14:textId="438CD4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BBC6CA4" w14:textId="3320C6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6A076B1" w14:textId="3B70DC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4F63718" w14:textId="2B4E71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4AC88E8" w14:textId="297E18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D096A" w14:textId="25AFE4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12F1F3E" w14:textId="3C4729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7CE718D" w14:textId="220078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51C49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DFE9F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C2784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30266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E29E7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89A15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0A390F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A2595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EDE65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4F7EC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4641F3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B3074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CFCA4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0D4E9F8" w14:textId="77777777" w:rsidTr="00503750">
        <w:tc>
          <w:tcPr>
            <w:tcW w:w="1944" w:type="dxa"/>
            <w:vAlign w:val="center"/>
          </w:tcPr>
          <w:p w14:paraId="32EFB0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04FD15D" w14:textId="190EB7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11FA41F" w14:textId="06B5A4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5E7E9BE" w14:textId="5AFAE9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CFEE582" w14:textId="2F7DDF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B7761A" w14:textId="68082D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E3AC766" w14:textId="6B9D69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0004297" w14:textId="48F1A4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507469E" w14:textId="16A382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32CD1E0" w14:textId="4B7089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97C41AA" w14:textId="751779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EEFCE93" w14:textId="237D75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993A88" w14:textId="77777777" w:rsidTr="00503750">
        <w:tc>
          <w:tcPr>
            <w:tcW w:w="15685" w:type="dxa"/>
            <w:gridSpan w:val="12"/>
            <w:vAlign w:val="center"/>
          </w:tcPr>
          <w:p w14:paraId="13209F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0BB759E" w14:textId="77777777" w:rsidTr="00503750">
        <w:tc>
          <w:tcPr>
            <w:tcW w:w="1944" w:type="dxa"/>
            <w:vAlign w:val="center"/>
          </w:tcPr>
          <w:p w14:paraId="4267591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1D167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96E11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E9175DD" w14:textId="3B35D2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D63A46F" w14:textId="48E205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A8079F" w14:textId="3A9A42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393BAC" w14:textId="58E482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5B31851" w14:textId="02FAF4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2B8A54E" w14:textId="58DEEA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0AA7E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7D3F8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9F32ABD" w14:textId="6575F4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9AB548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229C09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7341A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4FC27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87EF140" w14:textId="1DE7E7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FA159F" w14:textId="1EC06D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D1C216B" w14:textId="1BEC8C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B3AE99A" w14:textId="5AAEBE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2089B8" w14:textId="0CA2B1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1502A57" w14:textId="1B588B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B7524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81638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7953839" w14:textId="37DA8B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054B53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42945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E4BD3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DF9E6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712F635" w14:textId="118EF7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7BF8B0" w14:textId="7A11E8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0062F0" w14:textId="0B5D05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1E05359" w14:textId="026E27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5EA6614" w14:textId="152A1E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5B0AEC" w14:textId="3CDD3E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BBECA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17487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E8601F0" w14:textId="1B7145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FE8E8E" w14:textId="77777777" w:rsidTr="00503750">
        <w:tc>
          <w:tcPr>
            <w:tcW w:w="1944" w:type="dxa"/>
            <w:vAlign w:val="center"/>
          </w:tcPr>
          <w:p w14:paraId="242781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AA596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D9019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C1CA4B0" w14:textId="64DBDC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E6E5E7" w14:textId="0291AC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20EB366" w14:textId="1F7BCD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90519DC" w14:textId="7FFC81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DE38A" w14:textId="703468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CEFE14" w14:textId="21C28C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F5E9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E129C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B11FC07" w14:textId="4DE05F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983CB6" w14:textId="77777777" w:rsidTr="00503750">
        <w:tc>
          <w:tcPr>
            <w:tcW w:w="15685" w:type="dxa"/>
            <w:gridSpan w:val="12"/>
            <w:vAlign w:val="center"/>
          </w:tcPr>
          <w:p w14:paraId="4FAFBA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A5C7DA8" w14:textId="77777777" w:rsidTr="00503750">
        <w:tc>
          <w:tcPr>
            <w:tcW w:w="1944" w:type="dxa"/>
            <w:vAlign w:val="center"/>
          </w:tcPr>
          <w:p w14:paraId="225DD3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9171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BA16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0000DE5" w14:textId="2FBBB4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21C889" w14:textId="30086C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416E80A" w14:textId="54A36C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DD0B148" w14:textId="56C2C2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A2DF558" w14:textId="5DEF63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29F0CF" w14:textId="62FA90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40805C0" w14:textId="74C0D4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D15457" w14:textId="7F7316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39D7349" w14:textId="1AA263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FC4627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94D4A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520D0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6F98D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EA5BCC4" w14:textId="6C1414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7475AC9" w14:textId="2294AA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772919B" w14:textId="150254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148D72D" w14:textId="06D6FE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273BA74" w14:textId="4F99DF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CC4DD90" w14:textId="662E2F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74CCF4" w14:textId="14595F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6E79F5B" w14:textId="59C50B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ED9436B" w14:textId="272FAD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AED4A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C1BF7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7EEC4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DF4F7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9CF9DBE" w14:textId="332172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CE34456" w14:textId="3C71D3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5C16790" w14:textId="426412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AEF4B9" w14:textId="1754B4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DEF4F40" w14:textId="60EBBB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0C00F69" w14:textId="62679E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31BFBB8" w14:textId="7ACEE2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94B41B" w14:textId="6611A4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ACE7016" w14:textId="4DE638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8B605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A2020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D7D13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26FCD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62C1EB0" w14:textId="174599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5A228C5" w14:textId="4E86B0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02D772" w14:textId="168A09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D100E00" w14:textId="61CCE6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BF5EAD2" w14:textId="5BEFB9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3E4571" w14:textId="01A692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3FAE102" w14:textId="2B9EE0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A96E536" w14:textId="23C604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9E44080" w14:textId="6283E0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85F159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21FAD9E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AC4D863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0889D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41F6896" w14:textId="643060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3FC1403" w14:textId="5EFCAF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898A8E9" w14:textId="36DE7E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394A2BF" w14:textId="0F7302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346AC1" w14:textId="50208D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DF04122" w14:textId="541664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FF9915" w14:textId="2C9E7E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CA08B7A" w14:textId="058B60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613A0C9" w14:textId="64B872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0C1436" w14:textId="612750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C70499D" w14:textId="47816D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08EAB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CAE2B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0C0F56E" w14:textId="51CFBE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945479" w14:textId="432F9A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679AC27" w14:textId="20113F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4CE3A4C" w14:textId="7F8DED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69F3F30" w14:textId="48AE33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7FC83" w14:textId="1EDBCA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2AF12E4" w14:textId="55F930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174A4D9" w14:textId="3E4C9F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2E4E197" w14:textId="6B5BA9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1AF1FA5" w14:textId="76D9C7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65DC2DA" w14:textId="5F8D7D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F21D0F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F5B579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E3B57D4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42A0D64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5A527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1BD7D8B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4F65BF3C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F48D1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7AC7D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D29FE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0D6637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579F5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124685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54D21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2B02A2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A596D3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1B282C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6F341F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497DF6B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162B94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73AB3077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36AB57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0FC0FD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79CE1FE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4B038812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096F4B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DA1FB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A3053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BA36D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187E7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5CB75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9554E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88A68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AD5FC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E4FBD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4315B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968CDF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B3AAB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B138A15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BAA25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397037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210514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AF9FC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43687D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AAF88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C3DD2B6" w14:textId="77777777" w:rsidTr="00503750">
        <w:trPr>
          <w:trHeight w:val="1073"/>
        </w:trPr>
        <w:tc>
          <w:tcPr>
            <w:tcW w:w="3614" w:type="dxa"/>
            <w:vMerge/>
          </w:tcPr>
          <w:p w14:paraId="17A538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87CE2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9FDA6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2DDC1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1060B6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93516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49D93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6B9D666B" w14:textId="77777777" w:rsidTr="00503750">
        <w:trPr>
          <w:trHeight w:val="283"/>
        </w:trPr>
        <w:tc>
          <w:tcPr>
            <w:tcW w:w="3614" w:type="dxa"/>
          </w:tcPr>
          <w:p w14:paraId="0AC952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874B5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072FB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61D46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C1FBE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8EDB0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1A901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E550F70" w14:textId="77777777" w:rsidTr="00503750">
        <w:trPr>
          <w:trHeight w:val="283"/>
        </w:trPr>
        <w:tc>
          <w:tcPr>
            <w:tcW w:w="3614" w:type="dxa"/>
          </w:tcPr>
          <w:p w14:paraId="106EF4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BA221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5EA2E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40379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44946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A1D43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FC331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CC56D5A" w14:textId="77777777" w:rsidTr="00503750">
        <w:trPr>
          <w:trHeight w:val="283"/>
        </w:trPr>
        <w:tc>
          <w:tcPr>
            <w:tcW w:w="3614" w:type="dxa"/>
          </w:tcPr>
          <w:p w14:paraId="303E1C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9E661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625A8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DB0D3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39FA5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E9263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10235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D00DD4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534CC0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01C5F5C8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5582D7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17837F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2ACAB6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DC88D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1EF96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6F7E49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AD2FA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AF0BE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0CE9F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261ACF8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272B87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48CE32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D97230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5A28F42D" w14:textId="40D1E7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2C5AC1" w14:textId="6CB65D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A29A57" w14:textId="0BB4AB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08021A" w14:textId="04F94C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457B15" w14:textId="3E9375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8FB417" w14:textId="51E2D5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FC9991" w14:textId="66ADB9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F9C26E4" w14:textId="1B73A4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06815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BF31F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9063415" w14:textId="5DA254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08DD8C" w14:textId="21F6B0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282E7C" w14:textId="26383A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8C10BB" w14:textId="7A758E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6AACED" w14:textId="499675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78D584" w14:textId="12FDCC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A4057E" w14:textId="3297D9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57372C3" w14:textId="6FF3A6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E954E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99C28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6D88CB6" w14:textId="1A21E1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9B0793" w14:textId="4366B0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7E43A2" w14:textId="691DE7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55E4A" w14:textId="3A7256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2F1ED2" w14:textId="346BF8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BE11EA" w14:textId="0CA0A1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C21D9D" w14:textId="0B3A25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9F7078C" w14:textId="143650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98635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66B3A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AA947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B1BD4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5C34F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0D55F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4B1BA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14BFF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B88B9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73252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5FE873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129038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D797850" w14:textId="13BC5F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094ADD" w14:textId="6468AD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89C3CB" w14:textId="17A276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2935D6" w14:textId="292035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032C94" w14:textId="6379B4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D221CC" w14:textId="41DA4C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678EDD" w14:textId="2B1C8B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EE08297" w14:textId="4D4582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10C30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9610D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9E215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615A7F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7DAC90A" w14:textId="390DC6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5F5195" w14:textId="1DDD73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C9AFDF" w14:textId="62A3DA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6CE9AF" w14:textId="3F071E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4DB917" w14:textId="38775F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C26B04" w14:textId="3FBFFD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90531D" w14:textId="1019A5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7D1777F" w14:textId="7AFF99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D1A1E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164C1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15355E2" w14:textId="0C5784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12689D" w14:textId="572282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442623" w14:textId="5DA08C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77FFCE" w14:textId="41C4D5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9D5BAC" w14:textId="0B1E2C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D2CD84" w14:textId="36A580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2340B4" w14:textId="2BFA53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762E0E" w14:textId="0B17AF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1D00F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63C29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D21463B" w14:textId="225D6E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903D40" w14:textId="43B8AA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8A5E72" w14:textId="4CDF27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561CF9" w14:textId="569238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A24E6E" w14:textId="79B324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A7A0DD" w14:textId="6D1E2D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D2FC07" w14:textId="383FAD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C1B65CB" w14:textId="0EF5C8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9D82D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DBC385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8CA2545" w14:textId="41CCD5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047C5E" w14:textId="4CFC28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23F3BF" w14:textId="49D50A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4AB8CF" w14:textId="078887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A0AF8B" w14:textId="3A81EF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7B593C" w14:textId="405684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1B48A9" w14:textId="13E720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BBF4A97" w14:textId="58310B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A0490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9B1088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13CE66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B1F722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06B3AE0" w14:textId="77D808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BE951F" w14:textId="34905B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6B6F67" w14:textId="51E507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D6B2D" w14:textId="146139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25965B" w14:textId="4B019F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06084F" w14:textId="0380E4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9A413" w14:textId="5AD99D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09863E3" w14:textId="57F76E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F6E3B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85F459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9FDCC0F" w14:textId="6B2852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8A2E3E" w14:textId="0745DD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1CF5B6" w14:textId="184D17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0B2441" w14:textId="029145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7AA2FC" w14:textId="60721A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B816D" w14:textId="70E227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31114F" w14:textId="296833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271CDF5" w14:textId="23B1E6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48A56F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A37352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02FDB59D" w14:textId="2663911E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5A2D093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C7AA9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E886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854A9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8A4A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5D036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58AA9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95155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612E3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3776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B800A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FCCD4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5CA7E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A2848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C3756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7ADC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6A520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D89D9F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3A23AB8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57796C3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57DF65F8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2C67B133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3057BE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3137D5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46126B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4BAFE6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3627B5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71DE0B1" w14:textId="77777777" w:rsidTr="00503750">
        <w:trPr>
          <w:trHeight w:val="437"/>
        </w:trPr>
        <w:tc>
          <w:tcPr>
            <w:tcW w:w="2594" w:type="dxa"/>
          </w:tcPr>
          <w:p w14:paraId="2105B7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735DE917" w14:textId="4BCA3EE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4C402A6" w14:textId="2537065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EA69EB5" w14:textId="2793E20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92337BA" w14:textId="1D58CFE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C901798" w14:textId="77777777" w:rsidTr="00503750">
        <w:trPr>
          <w:trHeight w:val="420"/>
        </w:trPr>
        <w:tc>
          <w:tcPr>
            <w:tcW w:w="2594" w:type="dxa"/>
          </w:tcPr>
          <w:p w14:paraId="3041C5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6643ED70" w14:textId="382479D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6F8C544" w14:textId="0D30E46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0B4AAE8" w14:textId="28E45FB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E0D3AA8" w14:textId="4BD9FA8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7820AF8" w14:textId="77777777" w:rsidTr="00503750">
        <w:trPr>
          <w:trHeight w:val="630"/>
        </w:trPr>
        <w:tc>
          <w:tcPr>
            <w:tcW w:w="2594" w:type="dxa"/>
          </w:tcPr>
          <w:p w14:paraId="6EE616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0C08AEE7" w14:textId="0779A67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42A7C74" w14:textId="75A7BB5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CF5523F" w14:textId="2D59023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A610823" w14:textId="3BD38D3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E02CB96" w14:textId="77777777" w:rsidTr="00503750">
        <w:trPr>
          <w:trHeight w:val="420"/>
        </w:trPr>
        <w:tc>
          <w:tcPr>
            <w:tcW w:w="2594" w:type="dxa"/>
          </w:tcPr>
          <w:p w14:paraId="32EBA7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157D512C" w14:textId="667EA85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39FBA90" w14:textId="68176EA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1C4D4EC" w14:textId="386A24D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7291477" w14:textId="7241860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6D67403" w14:textId="77777777" w:rsidTr="00503750">
        <w:trPr>
          <w:trHeight w:val="437"/>
        </w:trPr>
        <w:tc>
          <w:tcPr>
            <w:tcW w:w="2594" w:type="dxa"/>
          </w:tcPr>
          <w:p w14:paraId="6C48EF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4513B3A1" w14:textId="77F52B8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FDEF03F" w14:textId="604DE5E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6B362AC" w14:textId="4B090D7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ADD4CC1" w14:textId="7633C10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8A5BE4B" w14:textId="77777777" w:rsidTr="00503750">
        <w:trPr>
          <w:trHeight w:val="420"/>
        </w:trPr>
        <w:tc>
          <w:tcPr>
            <w:tcW w:w="2594" w:type="dxa"/>
          </w:tcPr>
          <w:p w14:paraId="2C2D6025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63CE491A" w14:textId="5E9C05E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BD7463B" w14:textId="0B60F99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CAE32D5" w14:textId="7893AB62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1E0D05A" w14:textId="7F3251E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09824CE5" w14:textId="77777777" w:rsidR="00944C3D" w:rsidRDefault="00944C3D" w:rsidP="00944C3D">
      <w:pPr>
        <w:rPr>
          <w:rFonts w:ascii="Arial" w:hAnsi="Arial"/>
          <w:b/>
        </w:rPr>
      </w:pPr>
    </w:p>
    <w:p w14:paraId="66CC943A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65BC264C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515F674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5409484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0326F54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089CA00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7BB4E4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53117838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7E161B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312EF0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0CDC9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1BFB8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3F9A2C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603DD6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3F573A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1066A8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4D5913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A08742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3C0A8B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7B8C63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53CD26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005A3B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CFE8980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4971A38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279A5A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78A6F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44E7D5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BEDB9EF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A02D5C7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A1CD280" w14:textId="77777777" w:rsidTr="00503750">
        <w:tc>
          <w:tcPr>
            <w:tcW w:w="2835" w:type="dxa"/>
            <w:vAlign w:val="center"/>
          </w:tcPr>
          <w:p w14:paraId="29CFDF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6BE11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4BD0F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3FB41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9175D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073EB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789DFF4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6EC46106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7ECB0BED" w14:textId="1EFF76EA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9580E7" w14:textId="6F776138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7EF6D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D120B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E05783" w14:textId="55D19ED1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ABE356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2F6189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BEAA8BA" w14:textId="7E14FF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57D857" w14:textId="4157E2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1343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077F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1C0E8B3" w14:textId="240125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E88CFA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7D3D18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BE4EAC4" w14:textId="220251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0F2491" w14:textId="1679A8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FA8D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11F0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3CFDFC" w14:textId="6A6DB7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2BB7A7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7754A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09AE8E23" w14:textId="0E2EE5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8F851F" w14:textId="7BC675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F2B6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5AB2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88B543F" w14:textId="31E079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777C5A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C312F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25E7C897" w14:textId="1A598D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0716C8" w14:textId="0D1BD0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01CC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1E70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BC28D6" w14:textId="0D4894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5DFBE8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8EA3D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6D4CB311" w14:textId="6D9993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7E8D3C" w14:textId="5D3061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FD0C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D8D5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A919DC3" w14:textId="16B7AC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427D0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395EAB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95A5CDA" w14:textId="115651C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A8E007" w14:textId="0C5E29D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A7354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B48CC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188DAE6" w14:textId="66B01B1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3C3365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3091F77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40091357" w14:textId="2D8056FD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737B4DE" w14:textId="77777777" w:rsidR="00944C3D" w:rsidRDefault="00944C3D" w:rsidP="00944C3D">
      <w:pPr>
        <w:rPr>
          <w:rFonts w:ascii="Arial" w:hAnsi="Arial"/>
          <w:b/>
        </w:rPr>
      </w:pPr>
    </w:p>
    <w:p w14:paraId="6F226E54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A7CC311" w14:textId="77777777" w:rsidTr="00503750">
        <w:tc>
          <w:tcPr>
            <w:tcW w:w="2835" w:type="dxa"/>
            <w:vAlign w:val="center"/>
          </w:tcPr>
          <w:p w14:paraId="16EF89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7E8905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69A509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7B653D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75F091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28FB44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7FA3D2FF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2F5449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4F8A1F0B" w14:textId="1FEB2D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D5D532" w14:textId="4760DE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609D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8FDC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FC06F6" w14:textId="45F1EE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BB14D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E273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C702121" w14:textId="34ACB7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3DC3C" w14:textId="0B4AB6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14BD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B0A0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C13C00A" w14:textId="1C099E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15E10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01AD0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FC33CA9" w14:textId="2BE5DA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FAD665" w14:textId="5D3643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FFAE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918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70B67D" w14:textId="26CC55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9BDA2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166C1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E090510" w14:textId="57791F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13FB85" w14:textId="7B23D6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A50C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E945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628ADAE" w14:textId="2072FF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87064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30C0FB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0C480EF" w14:textId="64CB12A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92F7F1" w14:textId="42F88D1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3E9BF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F2C52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34F54" w14:textId="3B680DB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108DDE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C3600E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10E3BCF6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0ECD35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718831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03F117F" w14:textId="77777777" w:rsidTr="00503750">
        <w:trPr>
          <w:trHeight w:val="699"/>
        </w:trPr>
        <w:tc>
          <w:tcPr>
            <w:tcW w:w="3502" w:type="dxa"/>
            <w:vMerge/>
          </w:tcPr>
          <w:p w14:paraId="0BD4DE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007998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3DCFF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4E2ABD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E8F1C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3522692" w14:textId="1AE5A4C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19E670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770EEB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6E842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75D5322" w14:textId="284B9F9F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24B225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2B28FD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281F80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0F143A5F" w14:textId="1E35995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61019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74531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789D6A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6E2B5F2F" w14:textId="77777777" w:rsidTr="00503750">
        <w:trPr>
          <w:trHeight w:val="593"/>
        </w:trPr>
        <w:tc>
          <w:tcPr>
            <w:tcW w:w="3497" w:type="dxa"/>
          </w:tcPr>
          <w:p w14:paraId="323BD1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BE064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A6B37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66FAC2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0EF85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FD35B51" w14:textId="08EBC3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A6316D4" w14:textId="3540AA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E769F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2BB4EC" w14:textId="67B057C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C8A564" w14:textId="275221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7DB723" w14:textId="63D230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D4BD9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9D92808" w14:textId="7C40BE0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AE1AC0D" w14:textId="084E3D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922CFD" w14:textId="15524D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F2B4C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4799E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48B5DBCB" w14:textId="3D812F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BDE479" w14:textId="6D17F3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DB540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80CE578" w14:textId="7DE9B90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1CBFD84" w14:textId="55BE36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9C99162" w14:textId="27A06A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98271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D33CBCA" w14:textId="7D5F0E1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71DDB27" w14:textId="166F7A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6D27AF" w14:textId="5E4C38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96457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D2142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FFD2C1A" w14:textId="74BAFE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91D49C" w14:textId="0801F4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B8B3D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EF44D3C" w14:textId="1BCD56E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D43D0A4" w14:textId="2C9887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A7CEE2" w14:textId="3ACE73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F2287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DD8A6DC" w14:textId="775071A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B8618A4" w14:textId="5B9A97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6C39CD" w14:textId="736310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F71AFB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1064F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7A122FBB" w14:textId="2C2F06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BE0CA0" w14:textId="0CB1DB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E3490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9D30C9E" w14:textId="064E528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097BF6C" w14:textId="306BB1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976AA6" w14:textId="37E42B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3BFF5F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17592DF" w14:textId="11A01C4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6903C1E" w14:textId="075541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5F3333" w14:textId="4E7E3A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1C0C32B" w14:textId="77777777" w:rsidR="00944C3D" w:rsidRDefault="00944C3D" w:rsidP="00944C3D">
      <w:pPr>
        <w:rPr>
          <w:rFonts w:ascii="Arial" w:hAnsi="Arial"/>
          <w:b/>
        </w:rPr>
      </w:pPr>
    </w:p>
    <w:p w14:paraId="2B0C126D" w14:textId="77777777" w:rsidR="00944C3D" w:rsidRDefault="00944C3D" w:rsidP="00944C3D">
      <w:pPr>
        <w:rPr>
          <w:rFonts w:ascii="Arial" w:hAnsi="Arial"/>
          <w:b/>
        </w:rPr>
      </w:pPr>
    </w:p>
    <w:p w14:paraId="092BB638" w14:textId="77777777" w:rsidR="00944C3D" w:rsidRDefault="00944C3D" w:rsidP="00944C3D">
      <w:pPr>
        <w:rPr>
          <w:rFonts w:ascii="Arial" w:hAnsi="Arial"/>
          <w:b/>
        </w:rPr>
      </w:pPr>
    </w:p>
    <w:p w14:paraId="6CFA34EB" w14:textId="77777777" w:rsidR="00944C3D" w:rsidRDefault="00944C3D" w:rsidP="00944C3D">
      <w:pPr>
        <w:rPr>
          <w:rFonts w:ascii="Arial" w:hAnsi="Arial"/>
          <w:b/>
        </w:rPr>
      </w:pPr>
    </w:p>
    <w:p w14:paraId="55CD0C83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8"/>
        <w:gridCol w:w="1634"/>
        <w:gridCol w:w="1206"/>
        <w:gridCol w:w="1179"/>
        <w:gridCol w:w="1197"/>
        <w:gridCol w:w="1576"/>
      </w:tblGrid>
      <w:tr w:rsidR="00944C3D" w:rsidRPr="00050529" w14:paraId="2EB39A00" w14:textId="77777777" w:rsidTr="00503750">
        <w:tc>
          <w:tcPr>
            <w:tcW w:w="2622" w:type="dxa"/>
            <w:vAlign w:val="center"/>
          </w:tcPr>
          <w:p w14:paraId="3665E23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DA456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248478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090F7E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26276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6693A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0DECD8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237E7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45C196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133E3BD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B27CE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25A2EBF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EB475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2C0966B6" w14:textId="1F3AD6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FB61514" w14:textId="132752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538C9E" w14:textId="4856A3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462F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A045CF" w14:textId="02D750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32FEFB" w14:textId="77777777" w:rsidTr="00503750">
        <w:tc>
          <w:tcPr>
            <w:tcW w:w="2622" w:type="dxa"/>
            <w:vAlign w:val="center"/>
          </w:tcPr>
          <w:p w14:paraId="764448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349610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C08D0EB" w14:textId="795C6D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943BECE" w14:textId="562D73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FBD35B" w14:textId="4DCA1B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E820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430566" w14:textId="6A1742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63EF1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A6CD6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1C76547F" w14:textId="116B80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2944516" w14:textId="047A39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2B1245" w14:textId="52A2E2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689A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EF1776" w14:textId="33E36A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4A22E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ED854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1C3BB63E" w14:textId="255775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9CB1ED9" w14:textId="6FD4E5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6B38C2" w14:textId="4D979A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6D40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58AF4E" w14:textId="3D9470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9BE550" w14:textId="77777777" w:rsidTr="00503750">
        <w:tc>
          <w:tcPr>
            <w:tcW w:w="2622" w:type="dxa"/>
            <w:vAlign w:val="center"/>
          </w:tcPr>
          <w:p w14:paraId="4E288F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050A1DE7" w14:textId="798949C3" w:rsidR="00944C3D" w:rsidRPr="008C56AB" w:rsidRDefault="005835A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12899</w:t>
            </w:r>
          </w:p>
        </w:tc>
        <w:tc>
          <w:tcPr>
            <w:tcW w:w="1275" w:type="dxa"/>
            <w:vAlign w:val="center"/>
          </w:tcPr>
          <w:p w14:paraId="7029DBE4" w14:textId="78CD48E1" w:rsidR="00944C3D" w:rsidRPr="008C56AB" w:rsidRDefault="005835A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0E5A3C8" w14:textId="0A5E0A3B" w:rsidR="00944C3D" w:rsidRPr="008C56AB" w:rsidRDefault="005835A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4C8DD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D86B5F" w14:textId="4621702A" w:rsidR="00944C3D" w:rsidRPr="008C56AB" w:rsidRDefault="006E362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18451</w:t>
            </w:r>
          </w:p>
        </w:tc>
      </w:tr>
      <w:tr w:rsidR="00944C3D" w:rsidRPr="00050529" w14:paraId="5457863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4B92B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3EB51DF0" w14:textId="6CE9D8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54A4AF7" w14:textId="5087FF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2ACA35" w14:textId="467109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9C43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D07CFB" w14:textId="416CC7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2ED297" w14:textId="77777777" w:rsidTr="00503750">
        <w:tc>
          <w:tcPr>
            <w:tcW w:w="2622" w:type="dxa"/>
            <w:vAlign w:val="center"/>
          </w:tcPr>
          <w:p w14:paraId="3CC5E9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0F93A3E3" w14:textId="507F14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E02F370" w14:textId="50C221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41DD77" w14:textId="019192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D9E6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6DFA7A" w14:textId="0D9601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52370D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E51D481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0027799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116AD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E0D3DDC" w14:textId="3705BB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D0B04E0" w14:textId="315245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C6EB0D" w14:textId="54784C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343E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46A4A8" w14:textId="06B0B1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1F8A6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570E8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57852182" w14:textId="0AA888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9636E4D" w14:textId="0CB714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8B4D26" w14:textId="646FA5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1B88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40B9AB" w14:textId="3E2912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57FD2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B0D24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3230BDC4" w14:textId="7C5F93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2ECDAA1" w14:textId="52AF6B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8BFE79" w14:textId="7BDE5B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AE33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F439BE" w14:textId="270988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546D88" w14:textId="77777777" w:rsidTr="00503750">
        <w:tc>
          <w:tcPr>
            <w:tcW w:w="2622" w:type="dxa"/>
            <w:vAlign w:val="center"/>
          </w:tcPr>
          <w:p w14:paraId="47976D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174EBC08" w14:textId="1CACAC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2903DEC" w14:textId="3EF5E3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A4575C" w14:textId="6F7A4A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B828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0906BD" w14:textId="7105C5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56AC60" w14:textId="77777777" w:rsidTr="00503750">
        <w:tc>
          <w:tcPr>
            <w:tcW w:w="2622" w:type="dxa"/>
            <w:vAlign w:val="center"/>
          </w:tcPr>
          <w:p w14:paraId="0FFAD1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243D2B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9BE93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F3160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4601F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AE85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0302F4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81FAF9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529F65EE" w14:textId="1A9BD8ED" w:rsidR="00944C3D" w:rsidRPr="008C56AB" w:rsidRDefault="006E362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14:paraId="481638E5" w14:textId="1C187F92" w:rsidR="00944C3D" w:rsidRPr="008C56AB" w:rsidRDefault="00944C3D" w:rsidP="006E3628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7919671" w14:textId="035B7E71" w:rsidR="00944C3D" w:rsidRPr="008C56AB" w:rsidRDefault="00944C3D" w:rsidP="006E3628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7451A1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0677D6" w14:textId="460A10C4" w:rsidR="00944C3D" w:rsidRPr="008C56AB" w:rsidRDefault="006E362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</w:tr>
    </w:tbl>
    <w:p w14:paraId="439264C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231D42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32E16A18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CA5BC0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6D2B5825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3852B47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AFEEDE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546B6D7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009067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7E1EAF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6B007F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B0848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7D80E7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9BEA2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2F01B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861F25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B73B3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7374B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051B5C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82463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68192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4599DB6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E1669B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CCC9B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562E5C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E8237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E1C07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BA2216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AECCC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A65FA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4AB0836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481C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F3DD5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280339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E261D9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8C2C4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48ADBF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7B99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4B5D1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140013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4B8A6B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BB0EB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7A30945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3D5309E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AE0F9A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20BCE8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B6C76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230DC35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EAE63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FED66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4074F51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B456F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8FBA8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3F3BD5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20DDE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979858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66040AD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CB40E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EDD42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DF122A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757915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84B3E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3F69FA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A32C2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70E33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6C8CE6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EE1626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788F6E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C744AD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467F4E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658AA641" w14:textId="77777777" w:rsidTr="00503750">
        <w:tc>
          <w:tcPr>
            <w:tcW w:w="2835" w:type="dxa"/>
            <w:vAlign w:val="center"/>
          </w:tcPr>
          <w:p w14:paraId="332BBA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FAE20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2021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59C3C5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466BE9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34F63C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6D627D9" w14:textId="77777777" w:rsidTr="00503750">
        <w:tc>
          <w:tcPr>
            <w:tcW w:w="2835" w:type="dxa"/>
            <w:vAlign w:val="center"/>
          </w:tcPr>
          <w:p w14:paraId="13190A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42C78405" w14:textId="3ECE8F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20942C" w14:textId="1DFC53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E14C74" w14:textId="3A3D93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3ECA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E56164" w14:textId="7A7850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77EDF5" w14:textId="77777777" w:rsidTr="00503750">
        <w:tc>
          <w:tcPr>
            <w:tcW w:w="2835" w:type="dxa"/>
            <w:vAlign w:val="center"/>
          </w:tcPr>
          <w:p w14:paraId="50C386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78126253" w14:textId="7DA1CB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53154B" w14:textId="415BB8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64C3ED" w14:textId="70E196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BD21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B38EBF" w14:textId="76583B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D3776C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2F0AF2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667CABF5" w14:textId="26C63C7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DDBDB5" w14:textId="1313321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C3A237" w14:textId="79DAC1B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33138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815CD6" w14:textId="7820C3B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F39AEDB" w14:textId="77777777" w:rsidTr="00503750">
        <w:tc>
          <w:tcPr>
            <w:tcW w:w="2835" w:type="dxa"/>
            <w:vAlign w:val="center"/>
          </w:tcPr>
          <w:p w14:paraId="129969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227E1D79" w14:textId="3B5B5C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3D5F8E" w14:textId="3B1778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87B80E" w14:textId="515050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ACD9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1C7ECF" w14:textId="348767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227867" w14:textId="77777777" w:rsidTr="00503750">
        <w:tc>
          <w:tcPr>
            <w:tcW w:w="2835" w:type="dxa"/>
            <w:vAlign w:val="center"/>
          </w:tcPr>
          <w:p w14:paraId="02F5D1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2B6DB367" w14:textId="45A6BB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884F5D" w14:textId="01E433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595E34" w14:textId="7AF2A8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7FCC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CD96E3" w14:textId="2BD9FB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A9F07A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3571DDA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C5178DB" w14:textId="11339F8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9648F2" w14:textId="265F18F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79283A" w14:textId="3AD7AB6B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0941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2BD57D" w14:textId="66A8635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D4CA60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077B70E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5A64B9F" w14:textId="2B0D43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AFCB1B" w14:textId="7D07EC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0FBB6D" w14:textId="6AB827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961E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25FFD8" w14:textId="470EF0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649499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DA5959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64677ACC" w14:textId="77777777" w:rsidTr="00503750">
        <w:tc>
          <w:tcPr>
            <w:tcW w:w="2552" w:type="dxa"/>
            <w:vAlign w:val="center"/>
          </w:tcPr>
          <w:p w14:paraId="24696E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7BBA01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9E3F04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886000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7BCE34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267611F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70DECE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EB0A7DA" w14:textId="303DABA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4A242924" w14:textId="1805ACF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684B26D6" w14:textId="3CB467D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261DDB00" w14:textId="0F1DA78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1BB0F3A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3305BF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7E80FDF1" w14:textId="05BDA3A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359AFAEA" w14:textId="34C26C6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1598C04C" w14:textId="0E3A3CB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2015DC8F" w14:textId="138C09B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043DD2B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6887DD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22512F75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7D5042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B1792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52C5864D" w14:textId="77777777" w:rsidTr="00503750">
        <w:tc>
          <w:tcPr>
            <w:tcW w:w="4395" w:type="dxa"/>
            <w:vMerge/>
          </w:tcPr>
          <w:p w14:paraId="1F966F6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93D6C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7485F9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7CF3E8E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BE0D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C1771BC" w14:textId="3BA6A2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  <w:lang w:eastAsia="sk-SK"/>
              </w:rPr>
              <w:t>99.00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A731B8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BC00FD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43ABE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4C9C0A11" w14:textId="1DF0F7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  <w:lang w:eastAsia="sk-SK"/>
              </w:rPr>
              <w:t>-36.00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93B1C7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EAAAA2B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22BB82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2450B09" w14:textId="46F6C24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b/>
                <w:noProof/>
                <w:sz w:val="18"/>
                <w:szCs w:val="18"/>
              </w:rPr>
              <w:t>63.00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DC521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C90FC9F" w14:textId="77777777" w:rsidTr="00503750">
        <w:tc>
          <w:tcPr>
            <w:tcW w:w="4395" w:type="dxa"/>
            <w:vAlign w:val="center"/>
          </w:tcPr>
          <w:p w14:paraId="344EFA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4FB599C" w14:textId="42E449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9A9A7A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3642D27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313822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51914273" w14:textId="16C539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CAF127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3BDCA9D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5252DC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5E59E177" w14:textId="0EEC2F6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92B78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EDDDF3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312C4C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7212B9D0" w14:textId="6F9A2D22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b/>
                <w:noProof/>
                <w:sz w:val="18"/>
                <w:szCs w:val="18"/>
              </w:rPr>
              <w:t>10606.00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36F46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0C84F8A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2FA03AF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2D7EA2FC" w14:textId="77777777" w:rsidTr="00503750">
        <w:tc>
          <w:tcPr>
            <w:tcW w:w="4395" w:type="dxa"/>
            <w:vAlign w:val="center"/>
          </w:tcPr>
          <w:p w14:paraId="3103342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2F3AF6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99BEA7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3B25D2E5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6E3F698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11C01A91" w14:textId="55F5520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1C7DAE9" w14:textId="786E22F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118ED1AA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518622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37A26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0171B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B41310C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F0E113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49B85E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113AF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846E4D9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7F0367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40B530BA" w14:textId="1162BDC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21B3181" w14:textId="5A477930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5ADDB488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02C6418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0ACBFF8E" w14:textId="71C9066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F17B092" w14:textId="2BACC02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663BEB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B984F3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D24D26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59ABF88" w14:textId="77777777" w:rsidTr="00503750">
        <w:tc>
          <w:tcPr>
            <w:tcW w:w="1843" w:type="dxa"/>
            <w:vAlign w:val="center"/>
          </w:tcPr>
          <w:p w14:paraId="68A924F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3BFD011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74206B0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1AB7064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7A78625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7761F60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427600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4E57452" w14:textId="77777777" w:rsidTr="00503750">
        <w:tc>
          <w:tcPr>
            <w:tcW w:w="1843" w:type="dxa"/>
            <w:vAlign w:val="center"/>
          </w:tcPr>
          <w:p w14:paraId="4CB2B4F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ED4A18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4563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7184C3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A30221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3986C8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987416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D3127D2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01AC4E8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4A4D314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67B53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A053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0AC6E6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21388E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277136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67BF435" w14:textId="77777777" w:rsidTr="00503750">
        <w:tc>
          <w:tcPr>
            <w:tcW w:w="1843" w:type="dxa"/>
            <w:vAlign w:val="center"/>
          </w:tcPr>
          <w:p w14:paraId="51D17A5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6C4FE87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095532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A2DA4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19BAB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C000D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06D73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35272C2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6C54862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1AC159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1C3E5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3C654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F05B1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8006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773C5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155D69B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0D0922D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328A6BF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5C0B9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D35143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854F28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DE83EC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1BCC17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516C7E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5FF163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55CCE248" w14:textId="77777777" w:rsidTr="00503750">
        <w:trPr>
          <w:trHeight w:val="664"/>
        </w:trPr>
        <w:tc>
          <w:tcPr>
            <w:tcW w:w="3372" w:type="dxa"/>
          </w:tcPr>
          <w:p w14:paraId="460367F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0BB9170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6B4166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7F2A8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011D51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728097A" w14:textId="171F92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00636A" w14:textId="4597BF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A6280A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3252289" w14:textId="4C510E3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2AA9D43" w14:textId="430B22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5FF5B8" w14:textId="379062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7261BE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FEDE386" w14:textId="4AEBEA6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43E849D" w14:textId="09A180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725B52" w14:textId="646E93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238255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2C0A235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BFAD56A" w14:textId="5A1F8F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0DA1350" w14:textId="2070E4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E5A01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4BDF67" w14:textId="48193D33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3C666A1" w14:textId="0BFB43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D5C2433" w14:textId="7AED9A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5E93F7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1E3AFA28" w14:textId="361A0A73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79B90AB" w14:textId="2F975C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09DC8C" w14:textId="50FC1B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5F51E9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9D60FB1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1D429025" w14:textId="77777777" w:rsidTr="00503750">
        <w:tc>
          <w:tcPr>
            <w:tcW w:w="2835" w:type="dxa"/>
            <w:vAlign w:val="center"/>
          </w:tcPr>
          <w:p w14:paraId="3424CE0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301668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7C7C79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6402D8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71F0D0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D6A09AE" w14:textId="77777777" w:rsidTr="00503750">
        <w:tc>
          <w:tcPr>
            <w:tcW w:w="2835" w:type="dxa"/>
          </w:tcPr>
          <w:p w14:paraId="1DA0986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504AE9F" w14:textId="5DA561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FABCA81" w14:textId="42C405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8467F1" w14:textId="2109F7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E94616B" w14:textId="749934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CAD539C" w14:textId="77777777" w:rsidTr="00503750">
        <w:tc>
          <w:tcPr>
            <w:tcW w:w="2835" w:type="dxa"/>
          </w:tcPr>
          <w:p w14:paraId="180240D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97D34EB" w14:textId="572CFE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363EE8B" w14:textId="60DEF6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BC315CC" w14:textId="108304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6282201" w14:textId="4A79AE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FED09BB" w14:textId="77777777" w:rsidTr="00503750">
        <w:tc>
          <w:tcPr>
            <w:tcW w:w="2835" w:type="dxa"/>
          </w:tcPr>
          <w:p w14:paraId="606D59F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5E205D52" w14:textId="7EFB00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A90CC6" w14:textId="003E0E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5BD6AD" w14:textId="6D036D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847A760" w14:textId="5795E9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56D89CB" w14:textId="77777777" w:rsidTr="00503750">
        <w:tc>
          <w:tcPr>
            <w:tcW w:w="2835" w:type="dxa"/>
            <w:vAlign w:val="center"/>
          </w:tcPr>
          <w:p w14:paraId="739B2E8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35440DE" w14:textId="24AE0F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2494010" w14:textId="1FA0EF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2BA796" w14:textId="4E2939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C91669" w14:textId="1F50C2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AAC06B8" w14:textId="77777777" w:rsidTr="00503750">
        <w:tc>
          <w:tcPr>
            <w:tcW w:w="2835" w:type="dxa"/>
            <w:vAlign w:val="center"/>
          </w:tcPr>
          <w:p w14:paraId="364C0DC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EBA889B" w14:textId="11803D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51763F1" w14:textId="3ECE46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621940" w14:textId="6383AA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76F7A19" w14:textId="3B7DD4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12B32AC" w14:textId="77777777" w:rsidTr="00503750">
        <w:tc>
          <w:tcPr>
            <w:tcW w:w="2835" w:type="dxa"/>
          </w:tcPr>
          <w:p w14:paraId="648AA16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355FB19C" w14:textId="22B2C2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32D6D70" w14:textId="2684C5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0CC2B44" w14:textId="460E09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3A4B7C7" w14:textId="66A09A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FFB125B" w14:textId="77777777" w:rsidTr="00503750">
        <w:tc>
          <w:tcPr>
            <w:tcW w:w="2835" w:type="dxa"/>
          </w:tcPr>
          <w:p w14:paraId="3143C11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0F5413BC" w14:textId="0369BB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85CE7E" w14:textId="275DF9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34F7E48" w14:textId="4177DA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BAC6713" w14:textId="3D3AAB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AE73854" w14:textId="77777777" w:rsidTr="00503750">
        <w:tc>
          <w:tcPr>
            <w:tcW w:w="2835" w:type="dxa"/>
          </w:tcPr>
          <w:p w14:paraId="2DFBE75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3E74DAC" w14:textId="275E39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B9BA17D" w14:textId="7A6DC8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8F28BB" w14:textId="72DC5C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B1A4C21" w14:textId="4D35E2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36893AE" w14:textId="77777777" w:rsidR="00944C3D" w:rsidRDefault="00944C3D" w:rsidP="00944C3D">
      <w:pPr>
        <w:rPr>
          <w:rFonts w:ascii="Arial" w:hAnsi="Arial"/>
          <w:b/>
        </w:rPr>
      </w:pPr>
    </w:p>
    <w:p w14:paraId="3DF657A6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77D3B4CC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2E8D423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C30FED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EAD119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50888A0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123DCA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E5C5797" w14:textId="77777777" w:rsidTr="00503750">
        <w:trPr>
          <w:trHeight w:val="443"/>
        </w:trPr>
        <w:tc>
          <w:tcPr>
            <w:tcW w:w="2560" w:type="dxa"/>
          </w:tcPr>
          <w:p w14:paraId="0FCBEBA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1D1CFF2D" w14:textId="08ACA7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C7625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7978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E076FE4" w14:textId="5D4D15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ED4C7CA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17992CE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6A5D373E" w14:textId="3CA3AF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51D39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D3CD6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20E6F68" w14:textId="1E8633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9EE046F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01768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472C492B" w14:textId="1178E4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8FFDE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0F37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1E2EEBF" w14:textId="6C5DD7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696C032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2B2CD14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71660236" w14:textId="451AC4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16FB4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57BA8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40D8AE8" w14:textId="69E555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05816CF" w14:textId="77777777" w:rsidR="00944C3D" w:rsidRDefault="00944C3D" w:rsidP="00944C3D">
      <w:pPr>
        <w:rPr>
          <w:rFonts w:ascii="Arial" w:hAnsi="Arial"/>
          <w:b/>
        </w:rPr>
      </w:pPr>
    </w:p>
    <w:p w14:paraId="4E6FB21B" w14:textId="77777777" w:rsidR="00944C3D" w:rsidRDefault="00944C3D" w:rsidP="00944C3D">
      <w:pPr>
        <w:rPr>
          <w:rFonts w:ascii="Arial" w:hAnsi="Arial"/>
          <w:b/>
        </w:rPr>
      </w:pPr>
    </w:p>
    <w:p w14:paraId="2E10846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4AB486C3" w14:textId="77777777" w:rsidR="00944C3D" w:rsidRDefault="00944C3D" w:rsidP="00944C3D">
      <w:pPr>
        <w:rPr>
          <w:rFonts w:ascii="Arial" w:hAnsi="Arial"/>
          <w:b/>
        </w:rPr>
      </w:pPr>
    </w:p>
    <w:p w14:paraId="0AA2BFC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37EF8653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20A4267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546354C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01B92C9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98CF8C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B00FB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FB24E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6760A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6B139B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03132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5A00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9CA73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04D904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80046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DA7E8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D84F2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AA4111C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33156E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803BB61" w14:textId="77777777" w:rsidTr="00503750">
        <w:trPr>
          <w:trHeight w:val="677"/>
        </w:trPr>
        <w:tc>
          <w:tcPr>
            <w:tcW w:w="3358" w:type="dxa"/>
          </w:tcPr>
          <w:p w14:paraId="76DFE6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068D919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017B19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5FE98B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23838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1DA94CE" w14:textId="7D94FA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98B746F" w14:textId="1E543F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B86D3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336A9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31A5CAE" w14:textId="7B4A61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562287E" w14:textId="4D2DF7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63371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B4208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1F3CDD35" w14:textId="375126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EE9FB" w14:textId="281F5E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144DC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B4495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011B4E1E" w14:textId="7F692A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F9090EB" w14:textId="3121A0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A858D1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DF9B348" w14:textId="67F673F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F5FD8C6" w14:textId="4D568C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B0C1B71" w14:textId="4F26D9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88E6B4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082EA1F" w14:textId="43EB399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95C92A3" w14:textId="730508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F7235DC" w14:textId="2DCF65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E07608E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C10074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4DB1DA8B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F3BA2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1A3A67E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247F47F1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B19F2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D77B5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47575DF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1F79E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38586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6B6E87E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37C6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BBC6D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201F9D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0DBC08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975865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CB03B4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F607C6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FE00F0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51AE5F4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989326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F62447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39252F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F85A0C1" w14:textId="1DA043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474C97A" w14:textId="03919F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C72156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7E90F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32F14C64" w14:textId="727ACB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E0C668D" w14:textId="61BACC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9B726A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E56D2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3DC5EF5" w14:textId="7C7A20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833B45F" w14:textId="4E04CE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96B35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080EE14" w14:textId="4F5EDD0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D3A3722" w14:textId="1D7C2A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D61D0DF" w14:textId="1D81CB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CA269F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C6B9AAD" w14:textId="3FA0030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719B8FD" w14:textId="26A05A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0DA8919" w14:textId="528B1E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83897D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E264F5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75D0B9C2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2EBE07C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4B3D5B5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BE5469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4AFFF1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37331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553356C1" w14:textId="4E9EA0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D94132A" w14:textId="4BC139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39DBE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ED8C34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CC78887" w14:textId="347199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DCD7CCE" w14:textId="5E00D4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D0978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9B60A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57BDCBAE" w14:textId="5E0086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73BC3BB" w14:textId="58DA91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045F7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F51F187" w14:textId="10097AB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5ABBFEE" w14:textId="5FFF26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8EED8EB" w14:textId="609D39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087540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28CF9653" w14:textId="07712E8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EC6C12C" w14:textId="55CB03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9ED98B6" w14:textId="01069A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E87111B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EA8387C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42152B90" w14:textId="77777777" w:rsidTr="00503750">
        <w:tc>
          <w:tcPr>
            <w:tcW w:w="3686" w:type="dxa"/>
            <w:vAlign w:val="center"/>
          </w:tcPr>
          <w:p w14:paraId="268BDAA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5E50A1F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6637F3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5A71DEB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1351C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90C8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6670D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55716E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D7A5B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A2117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27D20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AFAFBB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91710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4E8D9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3F4A2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81C679C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4997472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B91EC2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4BF994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568D958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941C989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266CB8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0C9BBE1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DD9028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EE5BC2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BDD48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434113B0" w14:textId="0575A3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9D12C4" w14:textId="2F073B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7491B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E6FDA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420C193" w14:textId="6C9E08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7AED028" w14:textId="3A9C48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DE30F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B078E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C00D5FA" w14:textId="0B2B03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71DD76C" w14:textId="3EB903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706AE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D092868" w14:textId="150A575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35FEBDC" w14:textId="61F97D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1E814BD" w14:textId="3E2DAC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448E85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6C119E0" w14:textId="23D6D66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90A5B93" w14:textId="6C93C1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D67EEE4" w14:textId="5A928C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1C818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CA1B93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34C1E8B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6320B33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A3C9BF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5238ABB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5593192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88945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54DD28C" w14:textId="2F9E30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827E1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738D4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A343282" w14:textId="75CB94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21EC4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C2C22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4357DA6" w14:textId="6C5491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967EE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772F2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FD8ADF6" w14:textId="7CD25A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9A15F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68F10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9845ABE" w14:textId="40BA62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41A6A2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348C67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9F2D677" w14:textId="0B30C90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4670241" w14:textId="77777777" w:rsidR="00944C3D" w:rsidRDefault="00944C3D" w:rsidP="00944C3D">
      <w:pPr>
        <w:rPr>
          <w:sz w:val="22"/>
          <w:szCs w:val="22"/>
        </w:rPr>
      </w:pPr>
    </w:p>
    <w:p w14:paraId="5ECE5845" w14:textId="77777777" w:rsidR="00944C3D" w:rsidRDefault="00944C3D" w:rsidP="00944C3D">
      <w:pPr>
        <w:rPr>
          <w:sz w:val="22"/>
          <w:szCs w:val="22"/>
        </w:rPr>
      </w:pPr>
    </w:p>
    <w:p w14:paraId="2D1D350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488C900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E93F552" w14:textId="68B9593F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2D3708F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6055E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1CB8A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921FE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7BAB9CFC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28DF8DF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2356A99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B472F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D017655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1B26A4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34A41403" w14:textId="7A84BF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5A0985A" w14:textId="2CAA1B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FA30F5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C25793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54A800C1" w14:textId="0FD7EF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C31DAC8" w14:textId="78F046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3B40FE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D911B0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62C7D1BC" w14:textId="6D0902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6C5F77C" w14:textId="4CC17D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D26A8B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DD2480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7217F0C" w14:textId="2C737F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B13AED3" w14:textId="53AC2B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D7CAE26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F23936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2DABA39" w14:textId="2DDFCA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C26F473" w14:textId="644DEA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CBC1D1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331E7DB" w14:textId="02A9CA1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98A6BC" w14:textId="0A84B9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7413C88" w14:textId="5B94FF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8230DA9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57B627CB" w14:textId="039FEF8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2218891" w14:textId="3C9194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B80D2C7" w14:textId="16B434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3CFF66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2D419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1AE5C5EB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3F3AD65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F3C905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6179DB7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DD0392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BE67FB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54BF7EC7" w14:textId="51B044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16F81B7" w14:textId="1D9B5D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18BF30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82C4CD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68C3070" w14:textId="756572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B2B2735" w14:textId="7D670D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2D9623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0F6EDB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6C098833" w14:textId="103FF8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4BAF1C1" w14:textId="584C19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4CFB30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89A91E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CDD3425" w14:textId="25B13E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D2663CE" w14:textId="239BD2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BF7319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F14ABB4" w14:textId="2D408AA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70BD1C8" w14:textId="6F2324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B7BEB1B" w14:textId="58CB13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5FC747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53746D3" w14:textId="520CBBB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4A4F0FB" w14:textId="4801D1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6BDAF58" w14:textId="6287C9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203002D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310E0873" w14:textId="7CE1673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266F53A" w14:textId="378C83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2DA768E" w14:textId="58C8BD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34F75" w:rsidRPr="00326227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82A9FF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482DA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4A0C7F31" w14:textId="15206D6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5C7849B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B03C2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CFFB19A" w14:textId="1811CFC1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84D453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6490B8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3810987E" w14:textId="7E5BCF9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6FB6F5B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FD1C1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2B513C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5D82B15" w14:textId="77777777" w:rsidR="00944C3D" w:rsidRPr="003607F0" w:rsidRDefault="00944C3D" w:rsidP="00944C3D"/>
    <w:p w14:paraId="00F9BEFE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973C3" w14:textId="77777777" w:rsidR="00C37345" w:rsidRDefault="00C37345">
      <w:r>
        <w:separator/>
      </w:r>
    </w:p>
  </w:endnote>
  <w:endnote w:type="continuationSeparator" w:id="0">
    <w:p w14:paraId="34E0CFAB" w14:textId="77777777" w:rsidR="00C37345" w:rsidRDefault="00C37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44FB9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71A311E5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3CEC2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90FD86C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CF137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34FEBB00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1ECFD" w14:textId="77777777" w:rsidR="00C37345" w:rsidRDefault="00C37345">
      <w:r>
        <w:separator/>
      </w:r>
    </w:p>
  </w:footnote>
  <w:footnote w:type="continuationSeparator" w:id="0">
    <w:p w14:paraId="3377B35E" w14:textId="77777777" w:rsidR="00C37345" w:rsidRDefault="00C373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6159147">
    <w:abstractNumId w:val="13"/>
  </w:num>
  <w:num w:numId="2" w16cid:durableId="823201780">
    <w:abstractNumId w:val="17"/>
  </w:num>
  <w:num w:numId="3" w16cid:durableId="335696587">
    <w:abstractNumId w:val="8"/>
  </w:num>
  <w:num w:numId="4" w16cid:durableId="1018317578">
    <w:abstractNumId w:val="7"/>
  </w:num>
  <w:num w:numId="5" w16cid:durableId="8141789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9217899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17309957">
    <w:abstractNumId w:val="20"/>
  </w:num>
  <w:num w:numId="8" w16cid:durableId="894508956">
    <w:abstractNumId w:val="10"/>
  </w:num>
  <w:num w:numId="9" w16cid:durableId="372314019">
    <w:abstractNumId w:val="0"/>
  </w:num>
  <w:num w:numId="10" w16cid:durableId="2114788899">
    <w:abstractNumId w:val="19"/>
  </w:num>
  <w:num w:numId="11" w16cid:durableId="155461068">
    <w:abstractNumId w:val="6"/>
  </w:num>
  <w:num w:numId="12" w16cid:durableId="1731344438">
    <w:abstractNumId w:val="9"/>
  </w:num>
  <w:num w:numId="13" w16cid:durableId="142626415">
    <w:abstractNumId w:val="12"/>
  </w:num>
  <w:num w:numId="14" w16cid:durableId="1793010397">
    <w:abstractNumId w:val="15"/>
  </w:num>
  <w:num w:numId="15" w16cid:durableId="1808619289">
    <w:abstractNumId w:val="14"/>
  </w:num>
  <w:num w:numId="16" w16cid:durableId="1330213272">
    <w:abstractNumId w:val="2"/>
  </w:num>
  <w:num w:numId="17" w16cid:durableId="1361861043">
    <w:abstractNumId w:val="4"/>
  </w:num>
  <w:num w:numId="18" w16cid:durableId="2004121530">
    <w:abstractNumId w:val="11"/>
  </w:num>
  <w:num w:numId="19" w16cid:durableId="1642998332">
    <w:abstractNumId w:val="5"/>
  </w:num>
  <w:num w:numId="20" w16cid:durableId="1464231951">
    <w:abstractNumId w:val="18"/>
  </w:num>
  <w:num w:numId="21" w16cid:durableId="2091854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30045"/>
    <w:docVar w:name="arg2" w:val="Driver=asa17;DBF=D:\anasoft\data\tebys.db;DBN=tebys;ENG=SQL17;commlinks=TCPIP{ip=192.168.1.241};uid=kostelna;con=finus(12.0);pwd=Marec2023"/>
    <w:docVar w:name="arg3" w:val="4067334"/>
    <w:docVar w:name="arg4" w:val="C:\Users\kostelna\AppData\Local\Temp\3348797.doc"/>
    <w:docVar w:name="arg5" w:val="1"/>
  </w:docVars>
  <w:rsids>
    <w:rsidRoot w:val="00034F75"/>
    <w:rsid w:val="00011EDC"/>
    <w:rsid w:val="000234F7"/>
    <w:rsid w:val="0002470E"/>
    <w:rsid w:val="00030DEB"/>
    <w:rsid w:val="00034F75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1354A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31D6C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14F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3FE2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5A8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3628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57A93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37345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F43A52"/>
  <w15:docId w15:val="{81360FD8-D6C9-48C4-A0AE-DB8EDA2E0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5300</Words>
  <Characters>30216</Characters>
  <Application>Microsoft Office Word</Application>
  <DocSecurity>0</DocSecurity>
  <Lines>251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KOSTELNA Marcela</dc:creator>
  <cp:lastModifiedBy>Marcela KOSTELNA</cp:lastModifiedBy>
  <cp:revision>2</cp:revision>
  <cp:lastPrinted>2009-07-30T10:15:00Z</cp:lastPrinted>
  <dcterms:created xsi:type="dcterms:W3CDTF">2026-02-24T12:00:00Z</dcterms:created>
  <dcterms:modified xsi:type="dcterms:W3CDTF">2026-02-24T12:00:00Z</dcterms:modified>
</cp:coreProperties>
</file>