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00833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91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90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67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3C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C8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0B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9C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F1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4A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D8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ED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02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E9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4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D3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F1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65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5E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A1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CC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94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159C3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62B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A15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8A02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C95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40B7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1E9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6DF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FB5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897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765C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46D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016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05B0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5B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7558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B9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0F2F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9AEE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C5C4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C5E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7315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04E4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D0C8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2D8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481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F001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6C5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304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92E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825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3083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C89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367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4D388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D49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FC2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67C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0807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873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2690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44E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9B92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51F2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C4A9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99F9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34B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C2F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95F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BA2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E10F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12EB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DBEB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E5BD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9D0B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D761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BE3C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1437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CD2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288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6D8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A2FA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7C6C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65F4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531D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9BF7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3DE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FF6B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37E68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55B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B3D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D7FD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BFD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5DD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0D99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0C1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4A3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5A00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401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03E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D32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F5C0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D544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AE1E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5E5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7C7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597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7FB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3C8D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F57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59C1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0C9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1E2A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FB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BD5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C261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22BE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5F4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7493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40D2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E17F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D66F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2D341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D67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CED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E66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E72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494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DF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7D7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0F9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36D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6D4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83A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745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978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5B6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633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24F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F9A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B1D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1A7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4DD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EBC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F98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8D9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006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5CF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D6A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9C3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00D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31D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419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BB3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412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592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290BB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1D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60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B4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0A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A6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CB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E1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24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91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A8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61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23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35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13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91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1A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011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D247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CF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CE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D1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67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3A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DC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00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872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142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D8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36C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BC1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458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6AA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BD6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FFA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3A3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60B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61E7757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50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3F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3D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6A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084A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16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57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94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10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DB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AF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79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54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74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21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90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7A43B8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4F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AD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99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F6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02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F7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F9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10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7F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7C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8F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1A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6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F5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49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A1F5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E2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E5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1D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C2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F8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91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40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26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AF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74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93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8AF44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98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38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29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0E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70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DD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27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4B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92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AF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03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E4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C1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4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A3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94B7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3A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A0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55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4B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87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12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96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9433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3B39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CE3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82ECFD" w14:textId="391CC18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A8AF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2E70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5A63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6B8C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B0BC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06DB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E302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AB2E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EB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99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3C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03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13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5E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9E85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D9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7C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95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EF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35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C3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752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9B9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DE5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A4721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47601E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4D47601E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AE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CFA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EF5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FAB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14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0C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B5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B2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CC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A4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29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52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36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58FE6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E659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8D310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4EF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11A09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211A09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ADA89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CADA89A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48205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F48205D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0BB3" w14:textId="12745011" w:rsidR="000B647F" w:rsidRDefault="000B647F" w:rsidP="00944C3D">
                                  <w:fldSimple w:instr=" MERGEFIELD  aDMOD  \* MERGEFORMAT ">
                                    <w:r w:rsidR="00223D7C" w:rsidRPr="00223D7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AA10BB3" w14:textId="12745011" w:rsidR="000B647F" w:rsidRDefault="000B647F" w:rsidP="00944C3D">
                            <w:fldSimple w:instr=" MERGEFIELD  aDMOD  \* MERGEFORMAT ">
                              <w:r w:rsidR="00223D7C" w:rsidRPr="00223D7C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D9218D" w14:textId="2E73A64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3D7C" w:rsidRPr="003A2CD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AD9218D" w14:textId="2E73A64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3D7C" w:rsidRPr="003A2CD0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EEE197" w14:textId="07A76191" w:rsidR="000B647F" w:rsidRDefault="000B647F" w:rsidP="00944C3D">
                                  <w:fldSimple w:instr=" MERGEFIELD  aDRDO  \* MERGEFORMAT ">
                                    <w:r w:rsidR="00223D7C" w:rsidRPr="00223D7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0EEE197" w14:textId="07A76191" w:rsidR="000B647F" w:rsidRDefault="000B647F" w:rsidP="00944C3D">
                            <w:fldSimple w:instr=" MERGEFIELD  aDRDO  \* MERGEFORMAT ">
                              <w:r w:rsidR="00223D7C" w:rsidRPr="00223D7C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FAB786" w14:textId="6CCE1856" w:rsidR="000B647F" w:rsidRDefault="000B647F" w:rsidP="00944C3D">
                                  <w:fldSimple w:instr=" MERGEFIELD  aDMDO  \* MERGEFORMAT ">
                                    <w:r w:rsidR="00223D7C" w:rsidRPr="00223D7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1FAB786" w14:textId="6CCE1856" w:rsidR="000B647F" w:rsidRDefault="000B647F" w:rsidP="00944C3D">
                            <w:fldSimple w:instr=" MERGEFIELD  aDMDO  \* MERGEFORMAT ">
                              <w:r w:rsidR="00223D7C" w:rsidRPr="00223D7C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3F5236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E5B8B9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9071F0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28C4E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6C28C4EA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06E58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B06E58F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EE6BB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77EE6BB0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F08CE4" w14:textId="7B8EE592" w:rsidR="000B647F" w:rsidRDefault="000B647F" w:rsidP="00944C3D">
                                  <w:fldSimple w:instr=" MERGEFIELD  aDRDOo  \* MERGEFORMAT ">
                                    <w:r w:rsidR="00223D7C" w:rsidRPr="00223D7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5F08CE4" w14:textId="7B8EE592" w:rsidR="000B647F" w:rsidRDefault="000B647F" w:rsidP="00944C3D">
                            <w:fldSimple w:instr=" MERGEFIELD  aDRDOo  \* MERGEFORMAT ">
                              <w:r w:rsidR="00223D7C" w:rsidRPr="00223D7C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825578" w14:textId="549A1973" w:rsidR="000B647F" w:rsidRDefault="000B647F" w:rsidP="00944C3D">
                                  <w:fldSimple w:instr=" MERGEFIELD  aDMDO  \* MERGEFORMAT ">
                                    <w:r w:rsidR="00223D7C" w:rsidRPr="00223D7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D825578" w14:textId="549A1973" w:rsidR="000B647F" w:rsidRDefault="000B647F" w:rsidP="00944C3D">
                            <w:fldSimple w:instr=" MERGEFIELD  aDMDO  \* MERGEFORMAT ">
                              <w:r w:rsidR="00223D7C" w:rsidRPr="00223D7C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ADD359" w14:textId="1A4F78AD" w:rsidR="000B647F" w:rsidRDefault="000B647F" w:rsidP="00944C3D">
                                  <w:fldSimple w:instr=" MERGEFIELD  aDRODo  \* MERGEFORMAT ">
                                    <w:r w:rsidR="00223D7C" w:rsidRPr="00223D7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AADD359" w14:textId="1A4F78AD" w:rsidR="000B647F" w:rsidRDefault="000B647F" w:rsidP="00944C3D">
                            <w:fldSimple w:instr=" MERGEFIELD  aDRODo  \* MERGEFORMAT ">
                              <w:r w:rsidR="00223D7C" w:rsidRPr="00223D7C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43C3D3" w14:textId="41E420CC" w:rsidR="000B647F" w:rsidRDefault="000B647F" w:rsidP="00944C3D">
                                  <w:fldSimple w:instr=" MERGEFIELD  aDMOD  \* MERGEFORMAT ">
                                    <w:r w:rsidR="00223D7C" w:rsidRPr="00223D7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843C3D3" w14:textId="41E420CC" w:rsidR="000B647F" w:rsidRDefault="000B647F" w:rsidP="00944C3D">
                            <w:fldSimple w:instr=" MERGEFIELD  aDMOD  \* MERGEFORMAT ">
                              <w:r w:rsidR="00223D7C" w:rsidRPr="00223D7C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13D72E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D6F012E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E309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FB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819F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9D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EF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50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1B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6C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2B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9B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33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25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18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31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45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FD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A3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C4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BA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E9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F9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85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E0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47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3B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96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1C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06BA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59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BDB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89E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0A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A7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1C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D1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47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30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5C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F3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28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A8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F7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5D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65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08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7D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BD7C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0B7F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E690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10E4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CE19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7B2E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624B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B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D6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87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2E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41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22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8B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15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EB1B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9F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D1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12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EC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CF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E7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83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53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AB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0C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4A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69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E3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C4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E7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21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53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CC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FA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8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86D4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F7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B4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8C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35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67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76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C4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59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B4E4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D3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91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5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0B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D2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D0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D2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80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A1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50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33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73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C7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F1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9B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0B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2B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81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33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83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B46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65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28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37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34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6C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8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0B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CD4D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CB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C0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CF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0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6E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0F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1B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D0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E3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48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0B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29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02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B0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18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AC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52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84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854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085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480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410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15A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F01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B0E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40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C8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CD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9A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99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ED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75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53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E4DA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43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67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92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F5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F9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41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D5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26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09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C0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DE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C4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90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CE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E7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F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D9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C0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51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23B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398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1C0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693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BDB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BF9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381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13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E8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13BE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BF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38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8D4E9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348D4E9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65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18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36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06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2B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EB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D2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3A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5A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077C4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7077C4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89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50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BF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10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CB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E6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CD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77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21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02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86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24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C3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60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15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43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CF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E8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1C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98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10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BB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99A7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EB7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88BE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FDB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35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B9D8D" w14:textId="3E6F67B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3D7C" w:rsidRPr="003A2CD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42147930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C8B9D8D" w14:textId="3E6F67B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3D7C" w:rsidRPr="003A2CD0">
                              <w:rPr>
                                <w:rFonts w:ascii="Arial" w:hAnsi="Arial" w:cs="Arial"/>
                                <w:noProof/>
                              </w:rPr>
                              <w:t>42147930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82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1B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78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2B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4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B2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C2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64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51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0F0697" w14:textId="4D1551A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3D7C" w:rsidRPr="003A2CD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2023018096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C0F0697" w14:textId="4D1551A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3D7C" w:rsidRPr="003A2CD0">
                              <w:rPr>
                                <w:rFonts w:ascii="Arial" w:hAnsi="Arial" w:cs="Arial"/>
                                <w:noProof/>
                              </w:rPr>
                              <w:t>2023018096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A9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8A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33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D9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DF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7A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0F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76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E8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03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37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51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F4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85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39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5E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6606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C0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3F46B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C75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0F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D9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A0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94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C1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0D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94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E5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D3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0F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C2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29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27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DB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FB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55AA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2C6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2D8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25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16A340" w14:textId="5166BA3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3D7C" w:rsidRPr="003A2CD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Štefánikova 381, 382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F16A340" w14:textId="5166BA3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3D7C" w:rsidRPr="003A2CD0">
                              <w:rPr>
                                <w:rFonts w:ascii="Arial" w:hAnsi="Arial" w:cs="Arial"/>
                                <w:noProof/>
                              </w:rPr>
                              <w:t>SVB Štefánikova 381, 382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9B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59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48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97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2D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7F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A6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4F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AD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F2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C5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93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D5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6B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0E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EB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57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4A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92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11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2E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35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42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E0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C0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A3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B7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B4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79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82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0A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B63E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A3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73C146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E8312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4B17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A8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28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CB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17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18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9E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AC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91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2D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D2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51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8B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35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38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51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F4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99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60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CA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53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88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05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42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9FB4EB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195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B60793" w14:textId="6FF7765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3D7C" w:rsidRPr="003A2CD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ŠTEFANIKOVA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0B60793" w14:textId="6FF7765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3D7C" w:rsidRPr="003A2CD0">
                              <w:rPr>
                                <w:rFonts w:ascii="Arial" w:hAnsi="Arial" w:cs="Arial"/>
                                <w:noProof/>
                              </w:rPr>
                              <w:t>ŠTEFANIKOVA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32F9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03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A0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2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C5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EB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54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92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35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63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24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A1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15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1A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D8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CA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9E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7DC0DC" w14:textId="081FDBCC" w:rsidR="000B647F" w:rsidRDefault="000B647F" w:rsidP="00944C3D">
                                  <w:fldSimple w:instr=" MERGEFIELD  aSUB_ULICA_CISLO  \* MERGEFORMAT ">
                                    <w:r w:rsidR="00223D7C" w:rsidRPr="00223D7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382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E7DC0DC" w14:textId="081FDBCC" w:rsidR="000B647F" w:rsidRDefault="000B647F" w:rsidP="00944C3D">
                            <w:fldSimple w:instr=" MERGEFIELD  aSUB_ULICA_CISLO  \* MERGEFORMAT ">
                              <w:r w:rsidR="00223D7C" w:rsidRPr="00223D7C">
                                <w:rPr>
                                  <w:rFonts w:ascii="Arial" w:hAnsi="Arial" w:cs="Arial"/>
                                  <w:noProof/>
                                </w:rPr>
                                <w:t>382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87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69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DB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48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09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87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0069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C83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75D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535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EA9B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C66E3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61E24E" w14:textId="18F4762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3D7C" w:rsidRPr="003A2CD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2061E24E" w14:textId="18F4762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3D7C" w:rsidRPr="003A2CD0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9E95FE" w14:textId="7D0D934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23D7C" w:rsidRPr="003A2CD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49E95FE" w14:textId="7D0D934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23D7C" w:rsidRPr="003A2CD0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22542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717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A3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1A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7A4F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8A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616A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1A0C4B" w14:textId="4960C93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01A0C4B" w14:textId="4960C93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FB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4B5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6D1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3B8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AF9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54F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C2A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4EC34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4A23B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CBAAAC" w14:textId="2113603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1BCBAAAC" w14:textId="2113603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ECD3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B9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B5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62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1A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B2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1C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A4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55B6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03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A7C7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A6D1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BBC9F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D3A3C9" w14:textId="7F5F5B7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35D3A3C9" w14:textId="7F5F5B7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E523D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0744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CEB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CD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31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F9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E9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E4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0A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9F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5C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8C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D2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A0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FD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8E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54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ED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CE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5E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94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3C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3D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AF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EB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FE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E7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D8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72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DA15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534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0F6CDE0" w14:textId="425AC06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23D7C">
              <w:rPr>
                <w:rFonts w:ascii="Arial" w:hAnsi="Arial"/>
                <w:lang w:eastAsia="sk-SK"/>
              </w:rPr>
              <w:t>23.2.2026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744F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C4F5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BAF0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A3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6B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AF29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6A4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391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A0D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A6E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82F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DFF0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9F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4E71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EAC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637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EDB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295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FC3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AD54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7B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AEB5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640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3C5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B86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E4C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B62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424B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FE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2EBD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F83E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91B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835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D3C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0C7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C17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C0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255D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24B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398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644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1EA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07A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0CC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32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9435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770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5F9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85E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36E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CB2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F17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28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128A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C8F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966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DB2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67E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34A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89D2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0F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9907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E5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F3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92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2E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83B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C370B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C7F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9D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16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7B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C0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ED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AA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BD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C7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87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5B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A9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F7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EB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A7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39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A9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CC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D6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8C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7F6B0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F7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90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2BAA24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CEFDD7F" w14:textId="77777777" w:rsidR="00944C3D" w:rsidRDefault="00944C3D" w:rsidP="00944C3D">
      <w:pPr>
        <w:rPr>
          <w:rFonts w:ascii="Arial" w:hAnsi="Arial"/>
        </w:rPr>
      </w:pPr>
    </w:p>
    <w:p w14:paraId="7911465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6C3BB4A" w14:textId="07F82B6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DF4D755" w14:textId="56A4FE2E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4F59C5C" w14:textId="12B811A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D7C7660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AD60B93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2D55DA0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0870A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57A213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7FD870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0B46FE38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19A15AF" w14:textId="1F40A247" w:rsidR="00944C3D" w:rsidRPr="008D0433" w:rsidRDefault="00223D7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Miroslava Vladová </w:t>
            </w:r>
          </w:p>
        </w:tc>
        <w:tc>
          <w:tcPr>
            <w:tcW w:w="3260" w:type="dxa"/>
            <w:vAlign w:val="center"/>
          </w:tcPr>
          <w:p w14:paraId="1F3EBDEE" w14:textId="1A129866" w:rsidR="00944C3D" w:rsidRPr="008D0433" w:rsidRDefault="00223D7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</w:t>
            </w:r>
          </w:p>
        </w:tc>
        <w:tc>
          <w:tcPr>
            <w:tcW w:w="2835" w:type="dxa"/>
            <w:vAlign w:val="center"/>
          </w:tcPr>
          <w:p w14:paraId="450927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E61A36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935B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92717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AE04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4B79FB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2F8879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1A3AB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EF6AC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938C2C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1751C5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4CE3EAF" w14:textId="3A8A704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74785C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DE42B1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554E3B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4B1F58B" w14:textId="6C019B7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4A25C9B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6B81A6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E126EB0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7FD94E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EB51F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58C2F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00B290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42D3E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36B0DE65" w14:textId="566D38BA" w:rsidR="00944C3D" w:rsidRPr="008D0433" w:rsidRDefault="00223D7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A509259" w14:textId="37260FD6" w:rsidR="00944C3D" w:rsidRPr="008D0433" w:rsidRDefault="00223D7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7B85D91E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73139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066EFC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AD800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40F4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8E746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3B8152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B598B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FAE00B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07F7F2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4E1789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803EF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871F26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6DC65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C5EDEC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E957D11" w14:textId="14B54DD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7EBC9E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AE26EB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17EA7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78A18E5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7E9B7DF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C3FC612" w14:textId="4A3A5D8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223D7C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759E7521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B0075F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5EA316E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BBA4B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74F679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2E985B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19B9C22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47720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93147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2960D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4C0E4C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9C17C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EC2AA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0CBA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D9A882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CCD62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E5759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8200E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92252C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CF589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1858133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9BA692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F60DF0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258CB9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38619B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A9684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B5FC0D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374E92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720F46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64CE3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EC3FF5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02733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AFB03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ACB08F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A245C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FF0FFD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B93BE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E0448E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56DA4C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A573EA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245A126E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600AAC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148CBB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60BC8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3D0C85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6E02D90" w14:textId="77777777" w:rsidTr="00503750">
        <w:trPr>
          <w:trHeight w:val="302"/>
        </w:trPr>
        <w:tc>
          <w:tcPr>
            <w:tcW w:w="4510" w:type="dxa"/>
          </w:tcPr>
          <w:p w14:paraId="2E81C8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3EFD5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2E326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F37B3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3C52F8" w14:textId="77777777" w:rsidTr="00503750">
        <w:trPr>
          <w:trHeight w:val="302"/>
        </w:trPr>
        <w:tc>
          <w:tcPr>
            <w:tcW w:w="4510" w:type="dxa"/>
          </w:tcPr>
          <w:p w14:paraId="7140E4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17A82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3FD5F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A3D85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5BC9F9" w14:textId="77777777" w:rsidTr="00503750">
        <w:trPr>
          <w:trHeight w:val="302"/>
        </w:trPr>
        <w:tc>
          <w:tcPr>
            <w:tcW w:w="4510" w:type="dxa"/>
          </w:tcPr>
          <w:p w14:paraId="3647D9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D82E6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1D848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1726A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7CC57A" w14:textId="77777777" w:rsidTr="00503750">
        <w:trPr>
          <w:trHeight w:val="302"/>
        </w:trPr>
        <w:tc>
          <w:tcPr>
            <w:tcW w:w="4510" w:type="dxa"/>
          </w:tcPr>
          <w:p w14:paraId="656006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FF8D9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8B77E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27C09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150B6D" w14:textId="77777777" w:rsidTr="00503750">
        <w:trPr>
          <w:trHeight w:val="327"/>
        </w:trPr>
        <w:tc>
          <w:tcPr>
            <w:tcW w:w="4510" w:type="dxa"/>
          </w:tcPr>
          <w:p w14:paraId="5CB0CD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5CCAF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88580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49E5A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4642FE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28FCDC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1D5F8C7" w14:textId="0A77FA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8B5A796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EAEF4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EEB0D3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A67430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68294DE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A95ED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BC947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1983A4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96C8442" w14:textId="77777777" w:rsidTr="00503750">
        <w:tc>
          <w:tcPr>
            <w:tcW w:w="2302" w:type="dxa"/>
            <w:vAlign w:val="center"/>
          </w:tcPr>
          <w:p w14:paraId="78006D3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36BA6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3EE11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F1BAC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3B803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56A40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82AFF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49A2A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2B14A44" w14:textId="77777777" w:rsidTr="00503750">
        <w:tc>
          <w:tcPr>
            <w:tcW w:w="15593" w:type="dxa"/>
            <w:gridSpan w:val="8"/>
            <w:vAlign w:val="center"/>
          </w:tcPr>
          <w:p w14:paraId="131AB5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E027E1D" w14:textId="77777777" w:rsidTr="00503750">
        <w:tc>
          <w:tcPr>
            <w:tcW w:w="2302" w:type="dxa"/>
            <w:vAlign w:val="center"/>
          </w:tcPr>
          <w:p w14:paraId="667ABB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D7C56A0" w14:textId="7C5597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13E168" w14:textId="67D5E0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BB5634" w14:textId="6F9E06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E6F9CE" w14:textId="67C4D5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0A49D9" w14:textId="500CAE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BFE6F9" w14:textId="5886A1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0C8978" w14:textId="0F0088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8EB92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0ACD6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1BC665B" w14:textId="5E3A7E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AF8B20" w14:textId="582069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790AD6" w14:textId="1FA7D3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A1A722" w14:textId="2F8202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9592B4" w14:textId="34F2FC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29C494" w14:textId="556711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673CA8" w14:textId="2C921A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65BC7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D6293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9AFE077" w14:textId="372EDF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431C68" w14:textId="195645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A5A030" w14:textId="0CF733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FF4C8C" w14:textId="019AA4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285B0B" w14:textId="54D1F0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399A13" w14:textId="57C38A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D8A603" w14:textId="1D2ED8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C155E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3FD34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3CB16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12FF6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22C2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8D18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FD11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9B92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5040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F28AFCE" w14:textId="77777777" w:rsidTr="00503750">
        <w:tc>
          <w:tcPr>
            <w:tcW w:w="2302" w:type="dxa"/>
            <w:vAlign w:val="center"/>
          </w:tcPr>
          <w:p w14:paraId="6E0827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9CEEBCC" w14:textId="037CC0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38D571" w14:textId="20F371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10BD7" w14:textId="07E46F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10355D" w14:textId="12C6AD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DBE6CF" w14:textId="549683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326B9E" w14:textId="13D756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574CC2" w14:textId="7D0BDD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B41D97" w14:textId="77777777" w:rsidTr="00503750">
        <w:tc>
          <w:tcPr>
            <w:tcW w:w="15593" w:type="dxa"/>
            <w:gridSpan w:val="8"/>
            <w:vAlign w:val="center"/>
          </w:tcPr>
          <w:p w14:paraId="26ED39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476D691" w14:textId="77777777" w:rsidTr="00503750">
        <w:tc>
          <w:tcPr>
            <w:tcW w:w="2302" w:type="dxa"/>
            <w:vAlign w:val="center"/>
          </w:tcPr>
          <w:p w14:paraId="19E01B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5982BC5" w14:textId="4FFC35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D3EE4B" w14:textId="12CE63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69A942" w14:textId="78D30D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8F261D" w14:textId="123753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B5F7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F463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8CFA9A" w14:textId="6B3AC1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5F225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E122C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A3D4573" w14:textId="6F0924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9E402B" w14:textId="1B0B57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1080F9" w14:textId="6EA3D9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3091A6" w14:textId="1ED5F3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5041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FA48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BCDC5F" w14:textId="027313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E3F9A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4B571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FC276DA" w14:textId="4E42E8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565DF1" w14:textId="70F2A5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5EAABC" w14:textId="53D38C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C8D360" w14:textId="28D77D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E4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9A92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047AB2" w14:textId="70C6B2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78D680" w14:textId="77777777" w:rsidTr="00503750">
        <w:tc>
          <w:tcPr>
            <w:tcW w:w="2302" w:type="dxa"/>
            <w:vAlign w:val="center"/>
          </w:tcPr>
          <w:p w14:paraId="58EC25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57AB3" w14:textId="29AA34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2121A2" w14:textId="5CD4DF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142063" w14:textId="08876D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2B5C51" w14:textId="7E708F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816D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625F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F10C7D" w14:textId="35E3FF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748D28" w14:textId="77777777" w:rsidTr="00503750">
        <w:tc>
          <w:tcPr>
            <w:tcW w:w="15593" w:type="dxa"/>
            <w:gridSpan w:val="8"/>
            <w:vAlign w:val="center"/>
          </w:tcPr>
          <w:p w14:paraId="55C9C4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CDD7EFD" w14:textId="77777777" w:rsidTr="00503750">
        <w:tc>
          <w:tcPr>
            <w:tcW w:w="2302" w:type="dxa"/>
            <w:vAlign w:val="center"/>
          </w:tcPr>
          <w:p w14:paraId="6A5819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0D5AD37" w14:textId="30D46B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62FFA8" w14:textId="2FB0DF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F6A05A" w14:textId="3C0574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72921B" w14:textId="2CDEED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5C07D9" w14:textId="4F5F08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A5FB5B" w14:textId="1E2C36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89EB6" w14:textId="444DB7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3FED3D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85D85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6DF2367" w14:textId="7E4FF0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95E1E88" w14:textId="7F8700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C60167" w14:textId="53F53B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309686" w14:textId="23159D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0B5ECF" w14:textId="22B5F3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40F3A7" w14:textId="60E06A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D04050" w14:textId="59D9FA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EEECF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87D35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67A1830" w14:textId="675FF0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FEB51D" w14:textId="657154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7704E9" w14:textId="1447F6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041D48" w14:textId="170954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E44DAA" w14:textId="7F6D36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844BEC" w14:textId="2B40C1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17C6B" w14:textId="7BDD5D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17949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90670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720D449" w14:textId="617772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7CE07D" w14:textId="799688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BD11CC" w14:textId="69FC72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6098A7" w14:textId="4C462C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CCF478" w14:textId="677CA7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CB631A" w14:textId="1F332C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A5CF8A" w14:textId="19EB81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73675D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BACF65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E1EE1A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75102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9DF660F" w14:textId="29D16C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5B196D" w14:textId="7FBE60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EB4B7B" w14:textId="6BD6E1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B8235" w14:textId="6CF231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7EDA88" w14:textId="14AFB8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9284D9" w14:textId="4F6A7C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FF52F8" w14:textId="4830AB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18F23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1C319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4B579D9" w14:textId="2FC90A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103E77" w14:textId="15DC7E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3943C1" w14:textId="2F1118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E92BDC" w14:textId="4B32FA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449493" w14:textId="18D7F8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04BCC6" w14:textId="2FE2E3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CAA496" w14:textId="547120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11457B" w14:textId="77777777" w:rsidR="00944C3D" w:rsidRDefault="00944C3D" w:rsidP="00944C3D">
      <w:pPr>
        <w:rPr>
          <w:rFonts w:ascii="Arial" w:hAnsi="Arial"/>
          <w:b/>
        </w:rPr>
      </w:pPr>
    </w:p>
    <w:p w14:paraId="42A3522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D071FC9" w14:textId="77777777" w:rsidTr="00503750">
        <w:tc>
          <w:tcPr>
            <w:tcW w:w="1944" w:type="dxa"/>
            <w:vAlign w:val="center"/>
          </w:tcPr>
          <w:p w14:paraId="0E9488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3333B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F89F7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AE2DD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C4860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FBCEA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D8F4D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D96D8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EF2DA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5AEA2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79D0E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F4109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4E99D11" w14:textId="77777777" w:rsidTr="00503750">
        <w:tc>
          <w:tcPr>
            <w:tcW w:w="15685" w:type="dxa"/>
            <w:gridSpan w:val="12"/>
            <w:vAlign w:val="center"/>
          </w:tcPr>
          <w:p w14:paraId="355B26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DD488E2" w14:textId="77777777" w:rsidTr="00503750">
        <w:tc>
          <w:tcPr>
            <w:tcW w:w="1944" w:type="dxa"/>
            <w:vAlign w:val="center"/>
          </w:tcPr>
          <w:p w14:paraId="113B53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BFCEDB8" w14:textId="7DA49E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1387341" w14:textId="7C2C06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DAA3C10" w14:textId="634D95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CEF52C" w14:textId="5B362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A07E23" w14:textId="389EB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13E6CD" w14:textId="29D203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89F108" w14:textId="50B9F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F0A056" w14:textId="4941FF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43FAAE" w14:textId="0356C9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4F4AD5E" w14:textId="14FB33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9ABC5EA" w14:textId="6ABDDD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4E017E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D942F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8DED819" w14:textId="7A34EE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151C03" w14:textId="725BE1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E06C43" w14:textId="2CCD3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A649FC" w14:textId="19B2D8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714E4C" w14:textId="20E0A4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D575EC" w14:textId="69E7C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9E767" w14:textId="6A6D63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CF403F" w14:textId="5039DB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E084F4" w14:textId="56E943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4597D33" w14:textId="7DA07B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824F168" w14:textId="34F139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E5A47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79C09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8132B9C" w14:textId="277E54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27CC009" w14:textId="4F9B6B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6DFF43C" w14:textId="57B140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A968E8" w14:textId="64F969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2A4E39" w14:textId="20FFFF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078E31" w14:textId="4753B0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E6AB17" w14:textId="52C64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3E8187" w14:textId="5C2A38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FBC84C" w14:textId="21F80E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63FE48D" w14:textId="737B29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2FC001" w14:textId="36EE82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DC493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AE3CC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025C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562B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646BE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306C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6BFA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111E7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6EAA6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30F46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C098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43915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CF205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988FB7B" w14:textId="77777777" w:rsidTr="00503750">
        <w:tc>
          <w:tcPr>
            <w:tcW w:w="1944" w:type="dxa"/>
            <w:vAlign w:val="center"/>
          </w:tcPr>
          <w:p w14:paraId="4CF1DD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5D625FB" w14:textId="5714D9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37C16B4" w14:textId="4EB8DF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A7FCF6F" w14:textId="490DB8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459935" w14:textId="369C73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1375D3" w14:textId="18B9C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9BE4E3" w14:textId="0C067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A8AC02" w14:textId="10878B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DBB6DF" w14:textId="107F79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036373" w14:textId="69F5D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0B15D6" w14:textId="7DDD0D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7516B2B" w14:textId="6F7732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74A813" w14:textId="77777777" w:rsidTr="00503750">
        <w:tc>
          <w:tcPr>
            <w:tcW w:w="15685" w:type="dxa"/>
            <w:gridSpan w:val="12"/>
            <w:vAlign w:val="center"/>
          </w:tcPr>
          <w:p w14:paraId="772473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4CBD16C" w14:textId="77777777" w:rsidTr="00503750">
        <w:tc>
          <w:tcPr>
            <w:tcW w:w="1944" w:type="dxa"/>
            <w:vAlign w:val="center"/>
          </w:tcPr>
          <w:p w14:paraId="3260D0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73BB6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D1E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6CC0D55" w14:textId="0EC5BD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283B09" w14:textId="0D844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6DBB35" w14:textId="24AAB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B3D284" w14:textId="242D41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A0124E" w14:textId="272412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3EB1A05" w14:textId="682572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520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F56C0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E25A22F" w14:textId="71043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C68813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A2DE8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E465F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CE2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BEB1DF4" w14:textId="50331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E8F979" w14:textId="56F3CE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B77D03" w14:textId="1B973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439EB4" w14:textId="0583DA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2C253A" w14:textId="0BDFD8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E0A3" w14:textId="5E5310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629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EC9CB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E952558" w14:textId="36F86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AA996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D5EF1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E760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5FC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65CC302" w14:textId="2B537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FB1ED14" w14:textId="387234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E111CC" w14:textId="78FA85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74B0ED" w14:textId="1C97DF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B44A90" w14:textId="4907C6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9D67AE" w14:textId="42AB53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9F51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1FC28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19DA408" w14:textId="761ED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59549E" w14:textId="77777777" w:rsidTr="00503750">
        <w:tc>
          <w:tcPr>
            <w:tcW w:w="1944" w:type="dxa"/>
            <w:vAlign w:val="center"/>
          </w:tcPr>
          <w:p w14:paraId="56CBDD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063C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84DE3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F1BF177" w14:textId="5A9CE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0B6CFF" w14:textId="07187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615BC3" w14:textId="0D81EF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0A1BAE" w14:textId="28B31A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D4EC3C" w14:textId="50B90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775D64" w14:textId="0A6C2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4683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03056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960A2FC" w14:textId="318EFA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747356" w14:textId="77777777" w:rsidTr="00503750">
        <w:tc>
          <w:tcPr>
            <w:tcW w:w="15685" w:type="dxa"/>
            <w:gridSpan w:val="12"/>
            <w:vAlign w:val="center"/>
          </w:tcPr>
          <w:p w14:paraId="0D101E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7655026" w14:textId="77777777" w:rsidTr="00503750">
        <w:tc>
          <w:tcPr>
            <w:tcW w:w="1944" w:type="dxa"/>
            <w:vAlign w:val="center"/>
          </w:tcPr>
          <w:p w14:paraId="14798A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5C14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1CCE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62D93F" w14:textId="32FA69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351934" w14:textId="1FB821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14DF7F" w14:textId="487BE4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CECB81" w14:textId="567CAE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61C876" w14:textId="5B22A3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544456" w14:textId="3F5071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CE7F8B" w14:textId="64B132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FFCB58" w14:textId="57F1D7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428AC43" w14:textId="775CC4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BE650F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4C072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5E482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6B01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164D49" w14:textId="16FC0B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9FD99E" w14:textId="35DA0F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C2BB0" w14:textId="3E2BCF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D4B5A3" w14:textId="794598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49041F" w14:textId="36D605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2FE995" w14:textId="4877B3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20EE8C" w14:textId="1F0B97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56C162D" w14:textId="7A741C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E9B815B" w14:textId="51E82A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25383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937EA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13D9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21D5B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B449774" w14:textId="38E6FD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731380" w14:textId="3D0E5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BFC2DF" w14:textId="69E126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A3AB08" w14:textId="78B001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E54094" w14:textId="3A0CBD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EB2C2E" w14:textId="4A3A20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0AC651" w14:textId="2D774C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66D098" w14:textId="68D1EB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75D0F6A" w14:textId="0BEE6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64323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6E96B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3D73D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36CA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A800AE7" w14:textId="680861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2EFD5B" w14:textId="61EF23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BA8A2A" w14:textId="3CB86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533BB6" w14:textId="7673F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266F6A" w14:textId="04472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8CF520" w14:textId="57A7C1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A48845" w14:textId="0E3D09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0C8905" w14:textId="33585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F1695E" w14:textId="760831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F301B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8E70D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401C96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F96E5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AEFA65B" w14:textId="0D6EE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CDF41B" w14:textId="642965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61AA42C" w14:textId="005016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190932" w14:textId="46C928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829B81" w14:textId="555505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94839F" w14:textId="780241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8A49D9" w14:textId="49A314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3FD0A4" w14:textId="7DFDD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33F002" w14:textId="166CB4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8B3AB2" w14:textId="401A0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577A77" w14:textId="0F14D9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9CDAC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9821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E4264BF" w14:textId="4070A9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41FC671" w14:textId="529896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20CD773" w14:textId="11841A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B21258" w14:textId="23A93A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76A351" w14:textId="01746F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645A1A" w14:textId="0DF6D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E18511" w14:textId="456E3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BAAD0C" w14:textId="678D61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8D9753" w14:textId="60D47E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F32FA2" w14:textId="382869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5772395" w14:textId="5F9640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81E15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3AF2A7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1FCD8DF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D00CF7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C189A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6FE83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C90C11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323A0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58C5EF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B5BCE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84D53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6991A0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A4197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11CF4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ED287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0EC039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7B7151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5537D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3F129DD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5DFF75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1F908D7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C20F9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47FE90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0C0334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8398F8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79D50E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DA4A6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09C53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ABFF7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34435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AD14B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A4A26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C1316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67421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02842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3922C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919B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00CDF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6808CB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DEA5E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338A3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ED227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F5231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F52E7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A7506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AFBF152" w14:textId="77777777" w:rsidTr="00503750">
        <w:trPr>
          <w:trHeight w:val="1073"/>
        </w:trPr>
        <w:tc>
          <w:tcPr>
            <w:tcW w:w="3614" w:type="dxa"/>
            <w:vMerge/>
          </w:tcPr>
          <w:p w14:paraId="3CA459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FBDD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45DAB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88CEA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10048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2E7E2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4DDC5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7803F05" w14:textId="77777777" w:rsidTr="00503750">
        <w:trPr>
          <w:trHeight w:val="283"/>
        </w:trPr>
        <w:tc>
          <w:tcPr>
            <w:tcW w:w="3614" w:type="dxa"/>
          </w:tcPr>
          <w:p w14:paraId="1E65A8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CF6D0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3AA2E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2C3B0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84CE7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4DB3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4E9C6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C9BB7DF" w14:textId="77777777" w:rsidTr="00503750">
        <w:trPr>
          <w:trHeight w:val="283"/>
        </w:trPr>
        <w:tc>
          <w:tcPr>
            <w:tcW w:w="3614" w:type="dxa"/>
          </w:tcPr>
          <w:p w14:paraId="1DFE78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65492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583A3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61E1E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C8D31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FB90E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960AB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37F38D3" w14:textId="77777777" w:rsidTr="00503750">
        <w:trPr>
          <w:trHeight w:val="283"/>
        </w:trPr>
        <w:tc>
          <w:tcPr>
            <w:tcW w:w="3614" w:type="dxa"/>
          </w:tcPr>
          <w:p w14:paraId="7CE9EE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55F70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95B57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03E77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78822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963B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A6DDB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2B3D5D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81E5A4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2A012864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F79A4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89713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6D26B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1620C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9843D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14265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B420B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FBE81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A71C7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29292B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97758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AB700B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14099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7C1CBA3" w14:textId="10592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AE12DD" w14:textId="73B903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16A2CC" w14:textId="3261E3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701EEA" w14:textId="4F978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5EB053" w14:textId="74863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F5EA2" w14:textId="53DC96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FE37B5" w14:textId="2EB4F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ABDFD7" w14:textId="627C4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24B86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A33C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654FA67" w14:textId="769023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171D94" w14:textId="669C7C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D6A0A4" w14:textId="176F0E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DD804F" w14:textId="6CECFA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900A2D" w14:textId="0E34E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E33205" w14:textId="5B858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02C334" w14:textId="1D284F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07967A" w14:textId="7CDFB6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2F54A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C46C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98996CA" w14:textId="400FE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6AA5D7" w14:textId="6E3F0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68F682" w14:textId="0E150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C5A50F" w14:textId="777799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59DD09" w14:textId="769D0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8158AC" w14:textId="0129E9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338404" w14:textId="15F73B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C5C7CDF" w14:textId="6D1DA8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751D9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D026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15912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1261A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DC7EE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A153B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8755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1E488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75055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FE1F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E9B66E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FC040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D33CE98" w14:textId="650C8A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898AB0" w14:textId="0F7D6E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9A6A4F" w14:textId="57E815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ED59F4" w14:textId="16A7F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0A5DB" w14:textId="6BD0FE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78F97" w14:textId="2E41B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1C3CD7" w14:textId="60D464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56EBA9" w14:textId="29047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47F66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AC82B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85F5F4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FC5D3C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35AFA13" w14:textId="106074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3870F6" w14:textId="251FF1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5260D7" w14:textId="06670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9D8EC" w14:textId="17190F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E38DC9" w14:textId="16B706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C30666" w14:textId="04FAC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D9619B" w14:textId="1A68C2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2823607" w14:textId="4C37EA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22191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D795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28717F2" w14:textId="2283B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E4D4C" w14:textId="629A2C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D820CC" w14:textId="292FBA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6F07D4" w14:textId="1FA17D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8C2210" w14:textId="7B6EFD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0395AF" w14:textId="7C0A67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921432" w14:textId="2B59B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A1D8FC9" w14:textId="7B5F34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10A84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2A5A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1E0DE70" w14:textId="6E0813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C25B43" w14:textId="7EC35D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33D462" w14:textId="555F78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67928A" w14:textId="5251FD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6D70EE" w14:textId="738B1A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92282A" w14:textId="22469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1B9498" w14:textId="49568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820740C" w14:textId="49405B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E022F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A13B2C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0BE9572" w14:textId="70D98D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781ABF" w14:textId="5183C6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A6CD2E" w14:textId="282198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1A359A" w14:textId="17DDE0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873143" w14:textId="2E3A74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79826C" w14:textId="3B26C9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8D5415" w14:textId="272870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BDF8438" w14:textId="017D5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23AEF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9AA81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E2989C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FC555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7636829" w14:textId="207850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9FE082" w14:textId="7395C6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74BF7A" w14:textId="53A682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E2AD05" w14:textId="110E70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1482D7" w14:textId="1F803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C4CD8" w14:textId="706569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4CD308" w14:textId="6E87B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48CE91" w14:textId="5B583B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1C285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A96C5B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52B1F00" w14:textId="01AA9F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50F49B" w14:textId="2044F8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C49B39" w14:textId="4DEC8D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83CD66" w14:textId="6A0811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6B86EB" w14:textId="7F0BB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239614" w14:textId="127C8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41334A" w14:textId="741D67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E59764D" w14:textId="569048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44463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46265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43A7FCD" w14:textId="54875B5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34590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B2102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21FB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AC41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4D8F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7D68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24F0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1D595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F924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F201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3EC3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EA1F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BEF3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90A0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7241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5448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6BFC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C59853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B718AD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DE7EFB0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5E2F268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443EA12E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3E7A2D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702FE6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78AEAC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600DAC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0796EE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20CF962" w14:textId="77777777" w:rsidTr="00503750">
        <w:trPr>
          <w:trHeight w:val="437"/>
        </w:trPr>
        <w:tc>
          <w:tcPr>
            <w:tcW w:w="2594" w:type="dxa"/>
          </w:tcPr>
          <w:p w14:paraId="31BA47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525D0CF1" w14:textId="25AD828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6C669DE" w14:textId="6C1051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4D84E35" w14:textId="4CB2734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93CF197" w14:textId="7A592B2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8580B21" w14:textId="77777777" w:rsidTr="00503750">
        <w:trPr>
          <w:trHeight w:val="420"/>
        </w:trPr>
        <w:tc>
          <w:tcPr>
            <w:tcW w:w="2594" w:type="dxa"/>
          </w:tcPr>
          <w:p w14:paraId="06C802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42030084" w14:textId="0A60F02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8379B5A" w14:textId="2B2F033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84F858A" w14:textId="146B8B2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DC2E1A9" w14:textId="440422C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D47C8BA" w14:textId="77777777" w:rsidTr="00503750">
        <w:trPr>
          <w:trHeight w:val="630"/>
        </w:trPr>
        <w:tc>
          <w:tcPr>
            <w:tcW w:w="2594" w:type="dxa"/>
          </w:tcPr>
          <w:p w14:paraId="24AFB8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045317BB" w14:textId="1B29602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2C20B92" w14:textId="614B2E8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942A113" w14:textId="3D6D694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C2A4938" w14:textId="4604C9D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5D5D343" w14:textId="77777777" w:rsidTr="00503750">
        <w:trPr>
          <w:trHeight w:val="420"/>
        </w:trPr>
        <w:tc>
          <w:tcPr>
            <w:tcW w:w="2594" w:type="dxa"/>
          </w:tcPr>
          <w:p w14:paraId="05EC6A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59B21BAF" w14:textId="7DDAFA1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0DCF286" w14:textId="210CA3D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750D260" w14:textId="37F0293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2A38298" w14:textId="155B7AC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20E8CCD" w14:textId="77777777" w:rsidTr="00503750">
        <w:trPr>
          <w:trHeight w:val="437"/>
        </w:trPr>
        <w:tc>
          <w:tcPr>
            <w:tcW w:w="2594" w:type="dxa"/>
          </w:tcPr>
          <w:p w14:paraId="5716AD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1C0D9A06" w14:textId="0A61D76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0DAA5CE" w14:textId="1C117E0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F17B091" w14:textId="3E3E4DC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ADD979E" w14:textId="4C14CF4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32DCAD7" w14:textId="77777777" w:rsidTr="00503750">
        <w:trPr>
          <w:trHeight w:val="420"/>
        </w:trPr>
        <w:tc>
          <w:tcPr>
            <w:tcW w:w="2594" w:type="dxa"/>
          </w:tcPr>
          <w:p w14:paraId="233C467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5A678989" w14:textId="74E4533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1142BDA" w14:textId="59287B6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DE3374B" w14:textId="0C0CFFF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0CCFDB4" w14:textId="5F4297A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ECB7BE2" w14:textId="77777777" w:rsidR="00944C3D" w:rsidRDefault="00944C3D" w:rsidP="00944C3D">
      <w:pPr>
        <w:rPr>
          <w:rFonts w:ascii="Arial" w:hAnsi="Arial"/>
          <w:b/>
        </w:rPr>
      </w:pPr>
    </w:p>
    <w:p w14:paraId="5F5C8EE0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5F7E9883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7CE218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08CAC4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5ED82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63B577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43C45F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0A5E0E3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6ADB4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2102D2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440EA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95FF0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806EF2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76B113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0257F1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2C865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CEAEC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C32AF3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492D1A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6269D8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1A86E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595D9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9BA699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3A538BE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322A54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CFCDA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B4469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053469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5C74D24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C0CA563" w14:textId="77777777" w:rsidTr="00503750">
        <w:tc>
          <w:tcPr>
            <w:tcW w:w="2835" w:type="dxa"/>
            <w:vAlign w:val="center"/>
          </w:tcPr>
          <w:p w14:paraId="59E752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A60F5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4BB72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61663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40688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99D21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702720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C319BDC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635190C" w14:textId="7F1066B5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0E97D5" w14:textId="2BE367BB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E3A23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D3F28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0BDBF7" w14:textId="42268ABD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8EEB1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3DDC5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DE5C786" w14:textId="11926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244942" w14:textId="1B2F37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1B19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BAC4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0B24C9" w14:textId="499897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067B48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FDCBF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2BB84EC" w14:textId="56CC4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E71073" w14:textId="05CFE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6EE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9C8D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FB8411" w14:textId="78CD6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8175E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DB463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C64B557" w14:textId="088AD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8DA199" w14:textId="6A89BA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7D4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0D1C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0C9A1E" w14:textId="097AA0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7575C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2394BB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BF9E52A" w14:textId="308B88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D937F9" w14:textId="0BEBB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542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1E5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748093" w14:textId="15860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5A5E6B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B33F5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3680299" w14:textId="6C460F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8695F" w14:textId="3DBCF9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2F2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081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B7919F" w14:textId="5701E6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DA97C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3E531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A967A4A" w14:textId="27C0762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DE2AD2" w14:textId="666B158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1D8E2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E292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A0820AD" w14:textId="4A77FA6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FD0B0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69DCB30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E88C5C7" w14:textId="1E3F3872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0185F3A" w14:textId="77777777" w:rsidR="00944C3D" w:rsidRDefault="00944C3D" w:rsidP="00944C3D">
      <w:pPr>
        <w:rPr>
          <w:rFonts w:ascii="Arial" w:hAnsi="Arial"/>
          <w:b/>
        </w:rPr>
      </w:pPr>
    </w:p>
    <w:p w14:paraId="0209F82F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FAE9B40" w14:textId="77777777" w:rsidTr="00503750">
        <w:tc>
          <w:tcPr>
            <w:tcW w:w="2835" w:type="dxa"/>
            <w:vAlign w:val="center"/>
          </w:tcPr>
          <w:p w14:paraId="5382DA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E1189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1D5C5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100E8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AD923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72B35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6965447A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886C6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6580F8A5" w14:textId="530AAF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CFC077" w14:textId="295E61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174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D73E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8E4E79" w14:textId="35D4D2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D804C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D00DF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594A403" w14:textId="210496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4EA38" w14:textId="7BFAD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7A4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C628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006965" w14:textId="4B5C9F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80831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B3B61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02172A4" w14:textId="706654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37D564" w14:textId="2C5A39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025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1E83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B49338" w14:textId="091DCA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19DD9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31E8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1B4BD99" w14:textId="728C92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DA8121" w14:textId="51155A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98B4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468B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507EB6" w14:textId="2248CB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2F2C5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255C8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FECA77C" w14:textId="50B6105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E20AAE" w14:textId="61D5D4D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C07C6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70F79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D7784E" w14:textId="19F44EC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2C5D86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B0CDC5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4A012FF1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76DAA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521BA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2E05D4E" w14:textId="77777777" w:rsidTr="00503750">
        <w:trPr>
          <w:trHeight w:val="699"/>
        </w:trPr>
        <w:tc>
          <w:tcPr>
            <w:tcW w:w="3502" w:type="dxa"/>
            <w:vMerge/>
          </w:tcPr>
          <w:p w14:paraId="2A9903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B2DBB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4844F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530188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4684F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0B07E01" w14:textId="46E142AC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DDEBE1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4F4151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129E3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F0FA475" w14:textId="122C0A52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1875.00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625031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455E10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2DB0D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8A55710" w14:textId="6CDDABD6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1875.00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A09C8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DA6A6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3E339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6D9A976F" w14:textId="77777777" w:rsidTr="00503750">
        <w:trPr>
          <w:trHeight w:val="593"/>
        </w:trPr>
        <w:tc>
          <w:tcPr>
            <w:tcW w:w="3497" w:type="dxa"/>
          </w:tcPr>
          <w:p w14:paraId="164F12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29443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CFA68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84AB7C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B082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4818DB8" w14:textId="5D3A90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2695B9" w14:textId="76C1B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AC30F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579BB91" w14:textId="52102D8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1D74D5" w14:textId="637CF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17C9F8" w14:textId="65E10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8D521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DE8582" w14:textId="2FE74A3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1B4C503" w14:textId="3D67B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F6D670" w14:textId="174A0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FA799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9225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7BC2D0D" w14:textId="63DA8A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18FEFA" w14:textId="33B133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60E28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17553F" w14:textId="6DC5432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C2E1EFD" w14:textId="0E2AEE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67A63A" w14:textId="0D8B7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03235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DE23D6" w14:textId="3DC29E4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311B2B1" w14:textId="3786D3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0103FE" w14:textId="5563E5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8119B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702C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058DDAD" w14:textId="1FB37A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3D15FB" w14:textId="2EFC73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96AF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C58CE1" w14:textId="01F46A0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BA5B13" w14:textId="0D1994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449861" w14:textId="78D4E4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87360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3C79D8F" w14:textId="1A4FAA0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F4441F" w14:textId="1CB506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E65CEA" w14:textId="40E9AA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33093C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2308D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BA3C625" w14:textId="491E4E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F53D07" w14:textId="4A4D90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EF4F7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3F63EE2" w14:textId="5531754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8D70FC8" w14:textId="484A0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8567E4" w14:textId="7E47F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756581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4C7BC66" w14:textId="7F928A9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939C27" w14:textId="76CF0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DA4AD4" w14:textId="5D4025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C3F26F" w14:textId="77777777" w:rsidR="00944C3D" w:rsidRDefault="00944C3D" w:rsidP="00944C3D">
      <w:pPr>
        <w:rPr>
          <w:rFonts w:ascii="Arial" w:hAnsi="Arial"/>
          <w:b/>
        </w:rPr>
      </w:pPr>
    </w:p>
    <w:p w14:paraId="15386DBC" w14:textId="77777777" w:rsidR="00944C3D" w:rsidRDefault="00944C3D" w:rsidP="00944C3D">
      <w:pPr>
        <w:rPr>
          <w:rFonts w:ascii="Arial" w:hAnsi="Arial"/>
          <w:b/>
        </w:rPr>
      </w:pPr>
    </w:p>
    <w:p w14:paraId="30D67DDE" w14:textId="77777777" w:rsidR="00944C3D" w:rsidRDefault="00944C3D" w:rsidP="00944C3D">
      <w:pPr>
        <w:rPr>
          <w:rFonts w:ascii="Arial" w:hAnsi="Arial"/>
          <w:b/>
        </w:rPr>
      </w:pPr>
    </w:p>
    <w:p w14:paraId="2FA78CCF" w14:textId="77777777" w:rsidR="00944C3D" w:rsidRDefault="00944C3D" w:rsidP="00944C3D">
      <w:pPr>
        <w:rPr>
          <w:rFonts w:ascii="Arial" w:hAnsi="Arial"/>
          <w:b/>
        </w:rPr>
      </w:pPr>
    </w:p>
    <w:p w14:paraId="49D1AEE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1DA52CF2" w14:textId="77777777" w:rsidTr="00503750">
        <w:tc>
          <w:tcPr>
            <w:tcW w:w="2622" w:type="dxa"/>
            <w:vAlign w:val="center"/>
          </w:tcPr>
          <w:p w14:paraId="0C2F954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87DC7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C58F1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B46BE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3F71E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A56D3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FF12D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2726A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A6B33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F4797A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4BA04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07CFA6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8915F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C0C3A95" w14:textId="404961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C30381B" w14:textId="18F2DB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E50C59" w14:textId="4DEBC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1770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335627" w14:textId="03BE6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630823" w14:textId="77777777" w:rsidTr="00503750">
        <w:tc>
          <w:tcPr>
            <w:tcW w:w="2622" w:type="dxa"/>
            <w:vAlign w:val="center"/>
          </w:tcPr>
          <w:p w14:paraId="559FDC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0D7F7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835134A" w14:textId="3FB7D7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31CAD6" w14:textId="0D68B6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3F3C1F" w14:textId="48E708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F25C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E41769" w14:textId="78541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576F5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33BFD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F6F9EF3" w14:textId="6C5A3D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319F2D" w14:textId="13E85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B46573" w14:textId="10C66F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A4E0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414094" w14:textId="30AB2D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3AA38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05652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AA84E7F" w14:textId="77702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D82EFC" w14:textId="20E886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8F5304" w14:textId="3F87F8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706F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6A0B26" w14:textId="1DD36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D5BD8C" w14:textId="77777777" w:rsidTr="00503750">
        <w:tc>
          <w:tcPr>
            <w:tcW w:w="2622" w:type="dxa"/>
            <w:vAlign w:val="center"/>
          </w:tcPr>
          <w:p w14:paraId="65A002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6966D12" w14:textId="7D0291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23202.00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E325E8" w14:textId="2BE40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29211.00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31EB02" w14:textId="71B9E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37534.00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116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D9EFEB" w14:textId="68FA10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14879.00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50038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9D580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E9D29B1" w14:textId="39F4A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553807" w14:textId="2948F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533E63" w14:textId="674BD2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8D07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5CE1D2" w14:textId="0F6EE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802982" w14:textId="77777777" w:rsidTr="00503750">
        <w:tc>
          <w:tcPr>
            <w:tcW w:w="2622" w:type="dxa"/>
            <w:vAlign w:val="center"/>
          </w:tcPr>
          <w:p w14:paraId="75A3AA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2D8ADBC" w14:textId="75F87E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8DCB5A" w14:textId="65EDD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BF3587" w14:textId="64C526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7563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71F991" w14:textId="4AE75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56D89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1C5478D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279984E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BF25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E100A6D" w14:textId="35F4B2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6CFBFF" w14:textId="43CC44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0C3DFB" w14:textId="66F90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B27F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D52FD9" w14:textId="38EA7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572DC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78D63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63F16D3" w14:textId="625D54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5B5813" w14:textId="39226E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4E85F5" w14:textId="12BD3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75AC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5BC9BC" w14:textId="2196C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4DF6C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B8313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E953BD8" w14:textId="61969B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E2588F7" w14:textId="3C1DD5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0427BF" w14:textId="33BF67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75B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015605" w14:textId="1142A6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490946" w14:textId="77777777" w:rsidTr="00503750">
        <w:tc>
          <w:tcPr>
            <w:tcW w:w="2622" w:type="dxa"/>
            <w:vAlign w:val="center"/>
          </w:tcPr>
          <w:p w14:paraId="5A0004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DA79068" w14:textId="493590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5BB608" w14:textId="1FFDCE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6318FD" w14:textId="33895C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C27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9117C1" w14:textId="35B0C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6570F6" w14:textId="77777777" w:rsidTr="00503750">
        <w:tc>
          <w:tcPr>
            <w:tcW w:w="2622" w:type="dxa"/>
            <w:vAlign w:val="center"/>
          </w:tcPr>
          <w:p w14:paraId="6CF5AB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7B4D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4280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4369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F267A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309F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FEDA2D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AB62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DF0F5F2" w14:textId="5EFCFE1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23202.00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181144" w14:textId="0022FF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29211.00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5B3B11" w14:textId="3B4EB6D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37534.00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F5BB1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1738DF" w14:textId="2C6A7C3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14879.00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A8D1E8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D8BD4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21A72B58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FE2AC1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5F0603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630FD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36860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7C11A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B90D7A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06BE19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79A7B1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46FC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9406C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21B1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7014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2CC0D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1442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B243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DC358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C02D8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4654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320BB5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C85E6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A093D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753ED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55F13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D9FC7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3B74EC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2D08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13014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A23D8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9F4A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AC78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1A83F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5CB6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FDDA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8BCDC5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716E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E08E6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4C32BB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F4495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A97FA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193822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B953D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0AE532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78E84F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D13F7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07B5C3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8713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903C1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55F27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E5C4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F1EF4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275AF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B8BF9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A7C73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39240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35A5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9A7E2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E6CC3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36B1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092D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02547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B3E12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3449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2FC0E0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1D0E27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58BE40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B7348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9683A3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1336BC0B" w14:textId="77777777" w:rsidTr="00503750">
        <w:tc>
          <w:tcPr>
            <w:tcW w:w="2835" w:type="dxa"/>
            <w:vAlign w:val="center"/>
          </w:tcPr>
          <w:p w14:paraId="2E8F7D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1BEE5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3753D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3C71C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8A598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3CB24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86432CD" w14:textId="77777777" w:rsidTr="00503750">
        <w:tc>
          <w:tcPr>
            <w:tcW w:w="2835" w:type="dxa"/>
            <w:vAlign w:val="center"/>
          </w:tcPr>
          <w:p w14:paraId="35D8BD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6EE7AFC" w14:textId="07D4F1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F0FEAD" w14:textId="18583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66E041" w14:textId="0167C2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B5FA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5029E7" w14:textId="068E7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816261" w14:textId="77777777" w:rsidTr="00503750">
        <w:tc>
          <w:tcPr>
            <w:tcW w:w="2835" w:type="dxa"/>
            <w:vAlign w:val="center"/>
          </w:tcPr>
          <w:p w14:paraId="26FD98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9D2F86C" w14:textId="7F624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9129D7" w14:textId="1F32C0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FEF872" w14:textId="584D38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8DF0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6360B2" w14:textId="568160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92ECF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5A81B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D39852C" w14:textId="064029B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B6C91E" w14:textId="2804F39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4E5F76" w14:textId="678A5F4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B10A5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E732C1" w14:textId="562F305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997237E" w14:textId="77777777" w:rsidTr="00503750">
        <w:tc>
          <w:tcPr>
            <w:tcW w:w="2835" w:type="dxa"/>
            <w:vAlign w:val="center"/>
          </w:tcPr>
          <w:p w14:paraId="47993A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C658BD3" w14:textId="2E468E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B20341" w14:textId="148AC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33BA24" w14:textId="64D437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78D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A8B0E6" w14:textId="79DDA4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FE7448" w14:textId="77777777" w:rsidTr="00503750">
        <w:tc>
          <w:tcPr>
            <w:tcW w:w="2835" w:type="dxa"/>
            <w:vAlign w:val="center"/>
          </w:tcPr>
          <w:p w14:paraId="3639A4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C7A6BE0" w14:textId="19F4E1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89498A" w14:textId="69A5E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D712D1" w14:textId="2B5134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F9B4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7CD4DA" w14:textId="363825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A7F65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EBFB3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B60363B" w14:textId="4E7ED2C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0D289C" w14:textId="72EA638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DBC4D5" w14:textId="4FE86D5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1B09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3ECF6A" w14:textId="4B4BCED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C5188E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8A14E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F5FA696" w14:textId="56254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869333" w14:textId="26B4F0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C9C2AC" w14:textId="1CE378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3E34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78864D" w14:textId="366541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4BDE9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BA7535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40FB420B" w14:textId="77777777" w:rsidTr="00503750">
        <w:tc>
          <w:tcPr>
            <w:tcW w:w="2552" w:type="dxa"/>
            <w:vAlign w:val="center"/>
          </w:tcPr>
          <w:p w14:paraId="3D3546E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FEE40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3235B8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51E653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0C1C9E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36EBF4C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02216A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56ED53B3" w14:textId="3B1154E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69B0ECF8" w14:textId="10F4868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35.00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37FC900" w14:textId="57FCF12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35.00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84ED5DA" w14:textId="160EE89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A53BF45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6AAD9B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213EF578" w14:textId="2938F13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75BC8F3" w14:textId="0E68C68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738C946" w14:textId="7E54980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88E68B6" w14:textId="172C51D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9DD99E6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565F29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7FFB49F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3190D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31F6F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6515597" w14:textId="77777777" w:rsidTr="00503750">
        <w:tc>
          <w:tcPr>
            <w:tcW w:w="4395" w:type="dxa"/>
            <w:vMerge/>
          </w:tcPr>
          <w:p w14:paraId="57C12B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8A71D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E1A69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418451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94D61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89843C3" w14:textId="627B3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6C918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A1C9D5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21F0A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BDBE7DF" w14:textId="50343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5B280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3D2957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6CC0C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D04E5D8" w14:textId="6A2ACC1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FF277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AB5D0D5" w14:textId="77777777" w:rsidTr="00503750">
        <w:tc>
          <w:tcPr>
            <w:tcW w:w="4395" w:type="dxa"/>
            <w:vAlign w:val="center"/>
          </w:tcPr>
          <w:p w14:paraId="60BC14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A71F7A8" w14:textId="0C48B1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136B47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BCABC68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C195D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4290888" w14:textId="096CE6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539219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42C1A7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BAAA2B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C323F5E" w14:textId="45E5017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B5EC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3A7173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B0005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AEE1028" w14:textId="182010D6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11684.00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9EEA7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C329356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B4B3BD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7E7BE6CF" w14:textId="77777777" w:rsidTr="00503750">
        <w:tc>
          <w:tcPr>
            <w:tcW w:w="4395" w:type="dxa"/>
            <w:vAlign w:val="center"/>
          </w:tcPr>
          <w:p w14:paraId="5043424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F5381B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1A3A84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4B8B87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252A1C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7159ADF" w14:textId="7B53E28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E34AC8" w14:textId="27C7C1D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26B59F2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D8996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270F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24594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2D8AA21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B6643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D3D1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BFA0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8D1FA2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D0376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18E9B7C9" w14:textId="433517C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93C4939" w14:textId="3E4C35F5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FA611E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A7794D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8951B86" w14:textId="3E14A44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4DB85A" w14:textId="3ED6BF3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10A00D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CF393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3D27EE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F5786F5" w14:textId="77777777" w:rsidTr="00503750">
        <w:tc>
          <w:tcPr>
            <w:tcW w:w="1843" w:type="dxa"/>
            <w:vAlign w:val="center"/>
          </w:tcPr>
          <w:p w14:paraId="4D5AEC7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42E39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C5F78D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5AB146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F39FCC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EA3E7F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107B27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1CE9833" w14:textId="77777777" w:rsidTr="00503750">
        <w:tc>
          <w:tcPr>
            <w:tcW w:w="1843" w:type="dxa"/>
            <w:vAlign w:val="center"/>
          </w:tcPr>
          <w:p w14:paraId="4BE130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9014F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5349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46CE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75CA0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8E89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368D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C739DE9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DB199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169B6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F9CF4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3522E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2CD33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30CB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F5B6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0126F05" w14:textId="77777777" w:rsidTr="00503750">
        <w:tc>
          <w:tcPr>
            <w:tcW w:w="1843" w:type="dxa"/>
            <w:vAlign w:val="center"/>
          </w:tcPr>
          <w:p w14:paraId="6A7DC4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5EDAE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A5EA0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3227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E158F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25D3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3897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3A8B8BB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E39F6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0A5CA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353AC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C12B8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3994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F44C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237E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2D39B69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AC3B44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0E6DEA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F9947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8C1C8F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D46770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5036B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4F935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AFDF73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00E9F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542D334E" w14:textId="77777777" w:rsidTr="00503750">
        <w:trPr>
          <w:trHeight w:val="664"/>
        </w:trPr>
        <w:tc>
          <w:tcPr>
            <w:tcW w:w="3372" w:type="dxa"/>
          </w:tcPr>
          <w:p w14:paraId="0A1BA5E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1B8899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F82B38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989F70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516104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A7B3E93" w14:textId="45DBAB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1C4B86" w14:textId="174103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D05E0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D75702" w14:textId="7865637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C31C4C9" w14:textId="0C7922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5743C9" w14:textId="621656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C6060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6B3C426" w14:textId="36038A2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978D9F2" w14:textId="67CCAD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4DE138" w14:textId="474D42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80459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1E2D8F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6AB71EC" w14:textId="506D09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3E48EC" w14:textId="7B72B9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728DA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DF9E8F3" w14:textId="0A1AD85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76A963B" w14:textId="335DB2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123B1D" w14:textId="4EE027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9A6C06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AB1B38F" w14:textId="53F228A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E425801" w14:textId="3C87AC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36FD27" w14:textId="5FCD88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92F1E7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FB161F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60DBF4D0" w14:textId="77777777" w:rsidTr="00503750">
        <w:tc>
          <w:tcPr>
            <w:tcW w:w="2835" w:type="dxa"/>
            <w:vAlign w:val="center"/>
          </w:tcPr>
          <w:p w14:paraId="5309638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A3B2D0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B3BEF6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55B947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55C4BF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5CD4A3B" w14:textId="77777777" w:rsidTr="00503750">
        <w:tc>
          <w:tcPr>
            <w:tcW w:w="2835" w:type="dxa"/>
          </w:tcPr>
          <w:p w14:paraId="714BA9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EB185F5" w14:textId="0E826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6D03B5" w14:textId="4C4DB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3432C3" w14:textId="11E0DA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D8C2DFF" w14:textId="3C98E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2A74BF" w14:textId="77777777" w:rsidTr="00503750">
        <w:tc>
          <w:tcPr>
            <w:tcW w:w="2835" w:type="dxa"/>
          </w:tcPr>
          <w:p w14:paraId="3FA594E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E4EF341" w14:textId="4A3923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D6F66E" w14:textId="7E00B9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B8B06D" w14:textId="799416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5536F6" w14:textId="13642D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09F68B" w14:textId="77777777" w:rsidTr="00503750">
        <w:tc>
          <w:tcPr>
            <w:tcW w:w="2835" w:type="dxa"/>
          </w:tcPr>
          <w:p w14:paraId="49CDCD7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750B887" w14:textId="62DB14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C412DE" w14:textId="65813D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14CA5A" w14:textId="58879A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FA3DAB3" w14:textId="5FDD64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379FB8" w14:textId="77777777" w:rsidTr="00503750">
        <w:tc>
          <w:tcPr>
            <w:tcW w:w="2835" w:type="dxa"/>
            <w:vAlign w:val="center"/>
          </w:tcPr>
          <w:p w14:paraId="354413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FAE0481" w14:textId="196CE3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EF6FE7" w14:textId="5E02BB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A4BCBE" w14:textId="092FF8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FE9BE55" w14:textId="3E4533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6CDC8B" w14:textId="77777777" w:rsidTr="00503750">
        <w:tc>
          <w:tcPr>
            <w:tcW w:w="2835" w:type="dxa"/>
            <w:vAlign w:val="center"/>
          </w:tcPr>
          <w:p w14:paraId="41F70B5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D7AFCF8" w14:textId="4FDA74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47934E" w14:textId="524EDE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EAEFAC" w14:textId="15F3D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F99F9C" w14:textId="589135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234647" w14:textId="77777777" w:rsidTr="00503750">
        <w:tc>
          <w:tcPr>
            <w:tcW w:w="2835" w:type="dxa"/>
          </w:tcPr>
          <w:p w14:paraId="7F55952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1484FD7" w14:textId="60ABF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2BAE05" w14:textId="7C4D4E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BFB12A" w14:textId="0441D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0FC4657" w14:textId="5F1D89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98C55E" w14:textId="77777777" w:rsidTr="00503750">
        <w:tc>
          <w:tcPr>
            <w:tcW w:w="2835" w:type="dxa"/>
          </w:tcPr>
          <w:p w14:paraId="394C07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4C307AD" w14:textId="29726D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0A349E" w14:textId="678BB5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9150C9" w14:textId="3525CB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D5227B" w14:textId="56116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16CF3B" w14:textId="77777777" w:rsidTr="00503750">
        <w:tc>
          <w:tcPr>
            <w:tcW w:w="2835" w:type="dxa"/>
          </w:tcPr>
          <w:p w14:paraId="5AD8643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A896D3E" w14:textId="58A5C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30C681" w14:textId="0C73E1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3C1AAD" w14:textId="06D352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BD85A8E" w14:textId="319BA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18D582" w14:textId="77777777" w:rsidR="00944C3D" w:rsidRDefault="00944C3D" w:rsidP="00944C3D">
      <w:pPr>
        <w:rPr>
          <w:rFonts w:ascii="Arial" w:hAnsi="Arial"/>
          <w:b/>
        </w:rPr>
      </w:pPr>
    </w:p>
    <w:p w14:paraId="77C3DC9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73666971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FF1F97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0FB88F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CC263E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87FEF5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F0D7C4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8D35765" w14:textId="77777777" w:rsidTr="00503750">
        <w:trPr>
          <w:trHeight w:val="443"/>
        </w:trPr>
        <w:tc>
          <w:tcPr>
            <w:tcW w:w="2560" w:type="dxa"/>
          </w:tcPr>
          <w:p w14:paraId="3AE7FB6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0A37E4B" w14:textId="38FD9F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B30F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169C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34DC034" w14:textId="6A0732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5B42F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ECC829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6BC122A" w14:textId="0A8C3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8118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37DE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04F6ED2" w14:textId="0382A6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2E6293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224949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0650153" w14:textId="4C5388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DF0C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A256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8B6CEF6" w14:textId="4FDA9C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83CA8A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68865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9AB30B4" w14:textId="079E18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77822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6C739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3E2E54F" w14:textId="71DC1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FDC483" w14:textId="77777777" w:rsidR="00944C3D" w:rsidRDefault="00944C3D" w:rsidP="00944C3D">
      <w:pPr>
        <w:rPr>
          <w:rFonts w:ascii="Arial" w:hAnsi="Arial"/>
          <w:b/>
        </w:rPr>
      </w:pPr>
    </w:p>
    <w:p w14:paraId="666887CB" w14:textId="77777777" w:rsidR="00944C3D" w:rsidRDefault="00944C3D" w:rsidP="00944C3D">
      <w:pPr>
        <w:rPr>
          <w:rFonts w:ascii="Arial" w:hAnsi="Arial"/>
          <w:b/>
        </w:rPr>
      </w:pPr>
    </w:p>
    <w:p w14:paraId="532E5C0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48E2861" w14:textId="77777777" w:rsidR="00944C3D" w:rsidRDefault="00944C3D" w:rsidP="00944C3D">
      <w:pPr>
        <w:rPr>
          <w:rFonts w:ascii="Arial" w:hAnsi="Arial"/>
          <w:b/>
        </w:rPr>
      </w:pPr>
    </w:p>
    <w:p w14:paraId="4CAFD9E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62279E86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147ED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F712A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37CB4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1E0EC4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4F96C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FD559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6E3F2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35C62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CD614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BE013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E60EB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683B75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4FF16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90CAB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62939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61E24D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D78B6A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D282CDF" w14:textId="77777777" w:rsidTr="00503750">
        <w:trPr>
          <w:trHeight w:val="677"/>
        </w:trPr>
        <w:tc>
          <w:tcPr>
            <w:tcW w:w="3358" w:type="dxa"/>
          </w:tcPr>
          <w:p w14:paraId="6B032C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3DCBC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64200D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46754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94E5A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DEC10E5" w14:textId="47762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4510CDD" w14:textId="60B14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D1468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B2FE0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6B15CE8" w14:textId="5BEBE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D460240" w14:textId="54A590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0EF6B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48AF3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1B6A0CA" w14:textId="728B66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431F26" w14:textId="24AE0A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6A1D4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11C3C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34CA8AB" w14:textId="57E75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EF9D15" w14:textId="714F35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F7613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F2D150" w14:textId="07A80B1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C54C8B3" w14:textId="65D033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A43E51" w14:textId="0B822E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7BC38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B5A9416" w14:textId="4BFD2D8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CF006E8" w14:textId="2AB5BF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F45AFF2" w14:textId="7A9992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0A2D7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37F63B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65F9BE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920EE0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F590D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18BD8CC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CEE07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2AC28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FAA11C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D08D2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66EB1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0AEFA54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A79A6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8041B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3C6561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AE06CD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EBD5E4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1D7D8A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C26021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09EBA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45976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71718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333573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92A18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EF8B82F" w14:textId="2C9ADB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6BEDD0F" w14:textId="5BF6FF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8948CB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3A515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4F3E2329" w14:textId="2E0A3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DD7B00B" w14:textId="07D9BB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37D10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BBA99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0AAD8F1" w14:textId="096E77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514103" w14:textId="49E3E8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41BD8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D5BCC13" w14:textId="46114EC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5B09B0B" w14:textId="699E4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338B9EE" w14:textId="6FDD1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D9AE3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F0F8967" w14:textId="4338579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2170D36" w14:textId="4121AE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628D75" w14:textId="249CED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FDB00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857B96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06FDAC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870F7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0D08A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B5F41E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A06806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E2857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CB9B81C" w14:textId="3B004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D8DF97" w14:textId="4342E6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11D44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67862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36E8BB2" w14:textId="103C28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2F20761" w14:textId="6A391C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914E8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90A73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0FB0B31" w14:textId="12E871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9E9348A" w14:textId="6DE0FD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34040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B7E53F4" w14:textId="61A1727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8679958" w14:textId="50225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72BFC7" w14:textId="5C6204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A14D24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08BF02A" w14:textId="1145BC2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38950C1" w14:textId="77E372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EBD042" w14:textId="31FB6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193DC2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06339F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0EE1A28" w14:textId="77777777" w:rsidTr="00503750">
        <w:tc>
          <w:tcPr>
            <w:tcW w:w="3686" w:type="dxa"/>
            <w:vAlign w:val="center"/>
          </w:tcPr>
          <w:p w14:paraId="29B336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B4C5B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B4F01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30837A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96E4A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72AD0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07C7E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C11FF3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D4C16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B0FB5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4BE85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DA6FEA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978BF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85BD3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5D4BE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CB1F0A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A8529C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19FDB6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16989B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8D4E58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46888A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A775B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00381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1869E0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77DF91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94FEF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A965548" w14:textId="17819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5261C8" w14:textId="22F7FE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0542C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6C9D3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7C2CD48" w14:textId="6BFF2F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74A149A" w14:textId="469EB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EC93A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E040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A10EDE0" w14:textId="6AFAC9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82686A" w14:textId="7FB234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7AA99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5E8819E" w14:textId="76368B7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C18D72" w14:textId="52B911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5C42C7" w14:textId="6BFDD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745195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DC87213" w14:textId="156DD0C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DCD1E89" w14:textId="0272C4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197397" w14:textId="45F284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6A7FE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BA3C7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CADFF24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E83839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21C91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D2D50D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D242D8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65B8A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0CCD56B" w14:textId="4FFA92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8E022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FF395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EAAA523" w14:textId="19F30D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F1574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F4CB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F1EF031" w14:textId="388CF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35134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5AEF4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3D735BA" w14:textId="3521D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5B2AF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31B4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2F50203" w14:textId="7615C8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EDDF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08C4BE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149A93A" w14:textId="7303147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DA9D6E2" w14:textId="77777777" w:rsidR="00944C3D" w:rsidRDefault="00944C3D" w:rsidP="00944C3D">
      <w:pPr>
        <w:rPr>
          <w:sz w:val="22"/>
          <w:szCs w:val="22"/>
        </w:rPr>
      </w:pPr>
    </w:p>
    <w:p w14:paraId="37A569B1" w14:textId="77777777" w:rsidR="00944C3D" w:rsidRDefault="00944C3D" w:rsidP="00944C3D">
      <w:pPr>
        <w:rPr>
          <w:sz w:val="22"/>
          <w:szCs w:val="22"/>
        </w:rPr>
      </w:pPr>
    </w:p>
    <w:p w14:paraId="5FD4755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4A6030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FCF6336" w14:textId="169102B5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21DDA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5AB9F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99D56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F9486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1015BD8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D5B110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9A9E8B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651181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2C4848F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D151DC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E24B33D" w14:textId="277D17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0FCF15F" w14:textId="0EA30A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64926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81E1A8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5EC4AF9" w14:textId="1558CB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5051E35" w14:textId="71DFD9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58855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D502C6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7C4B98B" w14:textId="5D7247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10F0C52" w14:textId="3EBB0A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4E382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3FF8B5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D910EF9" w14:textId="3BE9B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0F85128" w14:textId="06F7E9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7CED19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0CE35F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1F85ADB" w14:textId="308343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FC26A83" w14:textId="72097C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1F111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3A092D3" w14:textId="4E0F5AA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22D9215" w14:textId="130D4D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949D28C" w14:textId="66FB56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217501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2DE793E" w14:textId="6D64411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BDDFE9C" w14:textId="4C8FD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7DA4A1" w14:textId="6D8EE2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9269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F581C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5348CA7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B80BEC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523D26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A4C7C4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8A4902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A8B4DA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D2F027E" w14:textId="767FB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7F7B28" w14:textId="16A124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007A6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C3A6A0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8035EAC" w14:textId="69E8B8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453C02D" w14:textId="56AA27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38158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965A00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AB84298" w14:textId="174444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DFA133" w14:textId="68A43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30F43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99E49A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87DAB86" w14:textId="50D3D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829EB33" w14:textId="2900EB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F0DBD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015E961" w14:textId="5160F14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3A6EA69" w14:textId="53E31E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7B6C27" w14:textId="2426C6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FDD52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52FF3B1" w14:textId="7289206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BA4CCE6" w14:textId="748D75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C55A091" w14:textId="7C6814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175170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3E84550" w14:textId="2E861C5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0B7F4CB" w14:textId="447B3E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C36C458" w14:textId="6DF5E9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23D7C" w:rsidRPr="003A2C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9C1E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3A26A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EE8A7A9" w14:textId="298DF003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E74C8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3F827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C7E2CE8" w14:textId="453D7DC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F8DBA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2F9174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AEBE562" w14:textId="630E26B5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6CBBD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20EE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5ED6C6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C621EE8" w14:textId="77777777" w:rsidR="00944C3D" w:rsidRPr="003607F0" w:rsidRDefault="00944C3D" w:rsidP="00944C3D"/>
    <w:p w14:paraId="4B486DDE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A7552D" w14:textId="77777777" w:rsidR="00322687" w:rsidRDefault="00322687">
      <w:r>
        <w:separator/>
      </w:r>
    </w:p>
  </w:endnote>
  <w:endnote w:type="continuationSeparator" w:id="0">
    <w:p w14:paraId="716F9FF0" w14:textId="77777777" w:rsidR="00322687" w:rsidRDefault="003226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BA30ED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70F3DA4C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DAE58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0D6529E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90BB4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4032A952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2009B0" w14:textId="77777777" w:rsidR="00322687" w:rsidRDefault="00322687">
      <w:r>
        <w:separator/>
      </w:r>
    </w:p>
  </w:footnote>
  <w:footnote w:type="continuationSeparator" w:id="0">
    <w:p w14:paraId="48368F44" w14:textId="77777777" w:rsidR="00322687" w:rsidRDefault="003226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1505100">
    <w:abstractNumId w:val="13"/>
  </w:num>
  <w:num w:numId="2" w16cid:durableId="13923438">
    <w:abstractNumId w:val="17"/>
  </w:num>
  <w:num w:numId="3" w16cid:durableId="594050039">
    <w:abstractNumId w:val="8"/>
  </w:num>
  <w:num w:numId="4" w16cid:durableId="218591534">
    <w:abstractNumId w:val="7"/>
  </w:num>
  <w:num w:numId="5" w16cid:durableId="16910799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6897338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75935497">
    <w:abstractNumId w:val="20"/>
  </w:num>
  <w:num w:numId="8" w16cid:durableId="418868875">
    <w:abstractNumId w:val="10"/>
  </w:num>
  <w:num w:numId="9" w16cid:durableId="1006980738">
    <w:abstractNumId w:val="0"/>
  </w:num>
  <w:num w:numId="10" w16cid:durableId="1141003200">
    <w:abstractNumId w:val="19"/>
  </w:num>
  <w:num w:numId="11" w16cid:durableId="759571467">
    <w:abstractNumId w:val="6"/>
  </w:num>
  <w:num w:numId="12" w16cid:durableId="548343912">
    <w:abstractNumId w:val="9"/>
  </w:num>
  <w:num w:numId="13" w16cid:durableId="1217467879">
    <w:abstractNumId w:val="12"/>
  </w:num>
  <w:num w:numId="14" w16cid:durableId="1973441272">
    <w:abstractNumId w:val="15"/>
  </w:num>
  <w:num w:numId="15" w16cid:durableId="766002625">
    <w:abstractNumId w:val="14"/>
  </w:num>
  <w:num w:numId="16" w16cid:durableId="840702854">
    <w:abstractNumId w:val="2"/>
  </w:num>
  <w:num w:numId="17" w16cid:durableId="2092501652">
    <w:abstractNumId w:val="4"/>
  </w:num>
  <w:num w:numId="18" w16cid:durableId="970793506">
    <w:abstractNumId w:val="11"/>
  </w:num>
  <w:num w:numId="19" w16cid:durableId="2096173043">
    <w:abstractNumId w:val="5"/>
  </w:num>
  <w:num w:numId="20" w16cid:durableId="55705986">
    <w:abstractNumId w:val="18"/>
  </w:num>
  <w:num w:numId="21" w16cid:durableId="17620245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381"/>
    <w:docVar w:name="arg2" w:val="Driver=asa17;DBF=D:\anasoft\data\tebys.db;DBN=tebys;ENG=SQL17;commlinks=TCPIP{ip=192.168.1.241};uid=kostelna;con=finus(12.0);pwd=Marec2023"/>
    <w:docVar w:name="arg3" w:val="4067334"/>
    <w:docVar w:name="arg4" w:val="C:\Users\kostelna\AppData\Local\Temp\18877266.doc"/>
    <w:docVar w:name="arg5" w:val="2"/>
  </w:docVars>
  <w:rsids>
    <w:rsidRoot w:val="00223D7C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3D7C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2687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962BC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5BCEC5"/>
  <w15:docId w15:val="{99BF20D7-4237-450C-B26D-AA0A68893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5337</Words>
  <Characters>30423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2026-02-23T13:31:00Z</dcterms:created>
  <dcterms:modified xsi:type="dcterms:W3CDTF">2026-02-23T13:32:00Z</dcterms:modified>
</cp:coreProperties>
</file>