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5008335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14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0E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7E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CD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C89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B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9CE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10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4AC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D86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DA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022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E92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047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3E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1D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5D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E5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13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CC1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94B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6159C3E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62B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A15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A02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C95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0B7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1E91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6DF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FB5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897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65C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46D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016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5B0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45B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558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FB9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F2F6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AEE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5C4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C5EF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315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4E4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0C8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2D8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5481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001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6C5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304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92E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825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083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C89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367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4D3886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D49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FC2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67C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807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873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690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44E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B92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1F2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4A9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9F9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34B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C2F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95F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BA2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10F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2EB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BEB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5BD5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9D0B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761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E3C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437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CD2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288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6D8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2FA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C6C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5F4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31D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BF7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3DE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F6B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37E688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55B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B3D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7FD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BFD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5DD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D99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0C1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4A3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A00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401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03E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D32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5C0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544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E1E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5E5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7C7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597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7FB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C8D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F57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9C1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0C9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E2A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DFB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BD5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261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2BE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5F4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493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0D2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17F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66F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2D341D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67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ED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66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E725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94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DF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7D7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F9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36D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6D4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3A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45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78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5B6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633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4F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F9A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1D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1A7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4DD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BC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F98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D9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06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CF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6A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9C3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0D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31D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419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BB3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412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592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7290BBA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D7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606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48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0A3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A6E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CB8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10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44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91E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8F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1D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34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50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13E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1B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1A5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115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D2479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F2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CEA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D1E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7B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AF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DCC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02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8727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1423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D86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36C1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C1A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58E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6AA1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BD6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FFA3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3A30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60B5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1E7757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07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F4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3DF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A6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0084A1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68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72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941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10B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B2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FA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90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546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4E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17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04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A43B8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4F0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D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9E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F6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2A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7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F9B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06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7F8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C0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8F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A7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6F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F5B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9A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A1F57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E23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E51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D8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21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87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11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05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62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F8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48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939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AF44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86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80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293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E0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02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D8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71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B5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2B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F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034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E42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14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F45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3A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94B70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A4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0E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55C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B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870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20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61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9433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B39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E32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82ECFD" w14:textId="391CC18B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8AF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E70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5A63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B8C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0BC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06DB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E302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AB2E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BE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92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C7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3C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35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E8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9E851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91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7C4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5A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EF0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5B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39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528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B9C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E5D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4721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1E3637C" wp14:editId="2B6C567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47601E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4D47601E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E4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FA4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F57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AB5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46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C1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B5B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2A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CC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49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297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20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363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B58FE69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E659D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8D310E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4EF1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63D61C6" wp14:editId="2BDCEDA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11A09B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0211A09B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5950756" wp14:editId="514763E1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ADA89A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4CADA89A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CF8F52" wp14:editId="47BA1BC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48205D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0F48205D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9C9473D" wp14:editId="49BEB8B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A10BB3" w14:textId="12745011" w:rsidR="000B647F" w:rsidRDefault="000B647F" w:rsidP="00944C3D">
                                  <w:fldSimple w:instr=" MERGEFIELD  aDMOD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0AA10BB3" w14:textId="12745011" w:rsidR="000B647F" w:rsidRDefault="000B647F" w:rsidP="00944C3D">
                            <w:fldSimple w:instr=" MERGEFIELD  aDMOD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4C212BD" wp14:editId="14559B9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D9218D" w14:textId="2E73A64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223D7C" w:rsidRPr="003A2CD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212BD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4AD9218D" w14:textId="2E73A64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223D7C" w:rsidRPr="003A2CD0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33F2C9A" wp14:editId="199ED8A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EEE197" w14:textId="07A76191" w:rsidR="000B647F" w:rsidRDefault="000B647F" w:rsidP="00944C3D">
                                  <w:fldSimple w:instr=" MERGEFIELD  aDRDO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2C9A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30EEE197" w14:textId="07A76191" w:rsidR="000B647F" w:rsidRDefault="000B647F" w:rsidP="00944C3D">
                            <w:fldSimple w:instr=" MERGEFIELD  aDRDO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DE9534E" wp14:editId="7B2DC7BA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FAB786" w14:textId="6CCE1856" w:rsidR="000B647F" w:rsidRDefault="000B647F" w:rsidP="00944C3D">
                                  <w:fldSimple w:instr=" MERGEFIELD  aDMDO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61FAB786" w14:textId="6CCE1856" w:rsidR="000B647F" w:rsidRDefault="000B647F" w:rsidP="00944C3D">
                            <w:fldSimple w:instr=" MERGEFIELD  aDMDO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F5236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E5B8B98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9071F0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41618" wp14:editId="02E0636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8C4EA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6C28C4EA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5510661" wp14:editId="406EB36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06E58F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5B06E58F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519B5" wp14:editId="7D1823C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EE6BB0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77EE6BB0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2222A72" wp14:editId="13C3091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F08CE4" w14:textId="7B8EE592" w:rsidR="000B647F" w:rsidRDefault="000B647F" w:rsidP="00944C3D">
                                  <w:fldSimple w:instr=" MERGEFIELD  aDRDOo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2A72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5F08CE4" w14:textId="7B8EE592" w:rsidR="000B647F" w:rsidRDefault="000B647F" w:rsidP="00944C3D">
                            <w:fldSimple w:instr=" MERGEFIELD  aDRDOo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C40A19B" wp14:editId="1684808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825578" w14:textId="549A1973" w:rsidR="000B647F" w:rsidRDefault="000B647F" w:rsidP="00944C3D">
                                  <w:fldSimple w:instr=" MERGEFIELD  aDMDO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7D825578" w14:textId="549A1973" w:rsidR="000B647F" w:rsidRDefault="000B647F" w:rsidP="00944C3D">
                            <w:fldSimple w:instr=" MERGEFIELD  aDMDO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4430D2F" wp14:editId="4B5DBDF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ADD359" w14:textId="1A4F78AD" w:rsidR="000B647F" w:rsidRDefault="000B647F" w:rsidP="00944C3D">
                                  <w:fldSimple w:instr=" MERGEFIELD  aDRODo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0D2F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3AADD359" w14:textId="1A4F78AD" w:rsidR="000B647F" w:rsidRDefault="000B647F" w:rsidP="00944C3D">
                            <w:fldSimple w:instr=" MERGEFIELD  aDRODo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64E3467" wp14:editId="613D34AC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43C3D3" w14:textId="41E420CC" w:rsidR="000B647F" w:rsidRDefault="000B647F" w:rsidP="00944C3D">
                                  <w:fldSimple w:instr=" MERGEFIELD  aDMOD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2843C3D3" w14:textId="41E420CC" w:rsidR="000B647F" w:rsidRDefault="000B647F" w:rsidP="00944C3D">
                            <w:fldSimple w:instr=" MERGEFIELD  aDMOD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3D72EF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4D6F012E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6E3093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BC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19FE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D7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EF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04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B5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C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B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9BC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3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25F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180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11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5F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D6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34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49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AF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E95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F99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5A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08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7E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B8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69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1C6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206BA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96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DB3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9E6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A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A73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1C4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D16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471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30A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CB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3F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285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A83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73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D4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5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8E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DB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D7C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0B7F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E690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10E4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CE19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7B2E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624B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BB5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6F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877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2E6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416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22A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8B7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54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EB1B9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F8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D13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2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CB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CFB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7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83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3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B3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CC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4A8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9A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E39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C47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76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1E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35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CC0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FAD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8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6D47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7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B4D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CC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353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75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62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4A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9A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B4E4D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D3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91A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5D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B9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D21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0D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D28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80D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A11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05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3A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32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C7D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16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9B4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0B8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2BD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816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33C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33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B46D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56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88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7F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342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C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783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BC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ECD4DF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B4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01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CFA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08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EC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F1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BE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0B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3E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83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B9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94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25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0C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18C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ACC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2A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84A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547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85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800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102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5A1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017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0E6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400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8B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D2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9AC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9D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D8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52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3B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E4DA6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3A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7E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23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5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9F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41D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59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26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9C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09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DE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C4D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07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E2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7A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F5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D92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01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10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3B0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987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C07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93F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DBB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F9E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3813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3F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80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13BE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F7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8D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1AA1D9" wp14:editId="0CBFC2E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8D4E98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348D4E98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57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85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63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6D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B2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BE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20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3A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5A1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A3B1F7" wp14:editId="29EF191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077C4A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B1F7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07077C4A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890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02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BFD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00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BC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68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DE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77B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1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2C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67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4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C38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08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157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3C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F5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87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C7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8A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00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BBC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499A7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B7A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988BE6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DFDB1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35F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A332D8" wp14:editId="13E262F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8B9D8D" w14:textId="3E6F67B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223D7C" w:rsidRPr="003A2CD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42147930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0C8B9D8D" w14:textId="3E6F67B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223D7C" w:rsidRPr="003A2CD0">
                              <w:rPr>
                                <w:rFonts w:ascii="Arial" w:hAnsi="Arial" w:cs="Arial"/>
                                <w:noProof/>
                              </w:rPr>
                              <w:t>42147930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2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B0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8A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2B4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46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B29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C26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4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513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2134" wp14:editId="5992C8E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0F0697" w14:textId="4D1551A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223D7C" w:rsidRPr="003A2CD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2023018096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0C0F0697" w14:textId="4D1551A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223D7C" w:rsidRPr="003A2CD0">
                              <w:rPr>
                                <w:rFonts w:ascii="Arial" w:hAnsi="Arial" w:cs="Arial"/>
                                <w:noProof/>
                              </w:rPr>
                              <w:t>2023018096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9B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8A7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333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D9E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FE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7A1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F5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66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82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3A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7A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14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49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85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93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5E7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6606E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C09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73F46B5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2C75A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FB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D92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0D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4D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1F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0D2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48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E5C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39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0F9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C27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29F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7E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BB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BB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E55AA7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C6B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82D81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53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32B11E" wp14:editId="06C1AC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16A340" w14:textId="5166BA3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223D7C" w:rsidRPr="003A2CD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SVB Štefánikova 381, 382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3F16A340" w14:textId="5166BA3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223D7C" w:rsidRPr="003A2CD0">
                              <w:rPr>
                                <w:rFonts w:ascii="Arial" w:hAnsi="Arial" w:cs="Arial"/>
                                <w:noProof/>
                              </w:rPr>
                              <w:t>SVB Štefánikova 381, 382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BD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95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89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977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DA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FC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67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F6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D2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F23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55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936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58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B8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0E7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B0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57E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A6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920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12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EB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5D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26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E00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02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30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7A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B4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9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29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A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DB63EB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3B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C146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6E8312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24B173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8E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8D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B3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176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18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E8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ACC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91D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DA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D26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51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8BB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35C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384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13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44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997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60B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AC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53A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881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5D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2F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9FB4EB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95E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FA2A3B" wp14:editId="6E32F37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B60793" w14:textId="6FF7765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223D7C" w:rsidRPr="003A2CD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ŠTEFANIKOVA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20B60793" w14:textId="6FF7765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223D7C" w:rsidRPr="003A2CD0">
                              <w:rPr>
                                <w:rFonts w:ascii="Arial" w:hAnsi="Arial" w:cs="Arial"/>
                                <w:noProof/>
                              </w:rPr>
                              <w:t>ŠTEFANIKOVA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2F9B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31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A0A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2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5F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EBB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49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20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5F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630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48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1A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15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A6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86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CA8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9EA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B435B7" wp14:editId="237D7A9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7DC0DC" w14:textId="081FDBCC" w:rsidR="000B647F" w:rsidRDefault="000B647F" w:rsidP="00944C3D">
                                  <w:fldSimple w:instr=" MERGEFIELD  aSUB_ULICA_CISLO  \* MERGEFORMAT ">
                                    <w:r w:rsidR="00223D7C" w:rsidRPr="00223D7C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382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6E7DC0DC" w14:textId="081FDBCC" w:rsidR="000B647F" w:rsidRDefault="000B647F" w:rsidP="00944C3D">
                            <w:fldSimple w:instr=" MERGEFIELD  aSUB_ULICA_CISLO  \* MERGEFORMAT ">
                              <w:r w:rsidR="00223D7C" w:rsidRPr="00223D7C">
                                <w:rPr>
                                  <w:rFonts w:ascii="Arial" w:hAnsi="Arial" w:cs="Arial"/>
                                  <w:noProof/>
                                </w:rPr>
                                <w:t>382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871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699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B4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85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09A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73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30069D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C834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475D1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35B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DEA9BC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7C66E32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D47C73" wp14:editId="35B704D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61E24E" w14:textId="18F4762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223D7C" w:rsidRPr="003A2CD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2061E24E" w14:textId="18F4762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223D7C" w:rsidRPr="003A2CD0">
                              <w:rPr>
                                <w:rFonts w:ascii="Arial" w:hAnsi="Arial" w:cs="Arial"/>
                                <w:noProof/>
                              </w:rPr>
                              <w:t>91101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1ADBB" wp14:editId="77B2C1E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9E95FE" w14:textId="7D0D9345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223D7C" w:rsidRPr="003A2CD0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649E95FE" w14:textId="7D0D9345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223D7C" w:rsidRPr="003A2CD0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225426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A7177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32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1A1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7A4F4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8AB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616A3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C605D3" wp14:editId="0ADA45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1A0C4B" w14:textId="4960C93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501A0C4B" w14:textId="4960C93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BC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B5E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D17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B86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97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4F8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2A2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24EC346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14A23B6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95C034" wp14:editId="75FB75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CBAAAC" w14:textId="2113603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1BCBAAAC" w14:textId="2113603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CD30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B98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B5F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24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AD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21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CE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4F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B55B6D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31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A7C7C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5A6D16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1BBC9FF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D24EF8" wp14:editId="012C666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D3A3C9" w14:textId="7F5F5B78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35D3A3C9" w14:textId="7F5F5B78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523D5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407442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5CEBC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D6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1B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9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99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E42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A5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FE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C4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C7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25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06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FD8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EC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54C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DC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EA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E8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94D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C6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D9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F3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B7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FE6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E77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84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72D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6DA152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534E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F6CDE0" w14:textId="425AC06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223D7C">
              <w:rPr>
                <w:rFonts w:ascii="Arial" w:hAnsi="Arial"/>
                <w:lang w:eastAsia="sk-SK"/>
              </w:rPr>
              <w:t>23.2.2026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44FA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4F5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AF04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35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B5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AF29F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A47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919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0D8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6EA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2F5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DFF0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F7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34E717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EAC3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37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DB4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95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C30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AD54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BA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AEB5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40C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C5C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864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4CD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621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424BB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E7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2EBD6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83E2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1B9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357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3C3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C7A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BC17C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00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255D3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24B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989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44E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EA0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7A9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C0CCE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22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194352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7700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F99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5E1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6EA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B22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9F17B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85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128AA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C8F6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66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B2D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7E7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4AB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9D28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0F9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D99075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E59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F3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923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E3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3B9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AC370B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6C7FA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D2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69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B5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07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EDD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AA7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BD5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C78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873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B0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92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7E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B2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7C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390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92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CC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6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8C6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F6B0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71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90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52BAA244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5CEFDD7F" w14:textId="77777777" w:rsidR="00944C3D" w:rsidRDefault="00944C3D" w:rsidP="00944C3D">
      <w:pPr>
        <w:rPr>
          <w:rFonts w:ascii="Arial" w:hAnsi="Arial"/>
        </w:rPr>
      </w:pPr>
    </w:p>
    <w:p w14:paraId="79114652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26C3BB4A" w14:textId="07F82B62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3DF4D755" w14:textId="56A4FE2E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74F59C5C" w14:textId="12B811AA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0D7C7660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7AD60B93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2D55DA07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00870A4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57A213A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7FD8703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0B46FE38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519A15AF" w14:textId="1F40A247" w:rsidR="00944C3D" w:rsidRPr="008D0433" w:rsidRDefault="00223D7C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Miroslava Vladová </w:t>
            </w:r>
          </w:p>
        </w:tc>
        <w:tc>
          <w:tcPr>
            <w:tcW w:w="3260" w:type="dxa"/>
            <w:vAlign w:val="center"/>
          </w:tcPr>
          <w:p w14:paraId="1F3EBDEE" w14:textId="1A129866" w:rsidR="00944C3D" w:rsidRPr="008D0433" w:rsidRDefault="00223D7C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štatutár</w:t>
            </w:r>
          </w:p>
        </w:tc>
        <w:tc>
          <w:tcPr>
            <w:tcW w:w="2835" w:type="dxa"/>
            <w:vAlign w:val="center"/>
          </w:tcPr>
          <w:p w14:paraId="450927C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DE61A36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3D935B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92717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BAE044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84B79FB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2F8879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1A3AB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EF6ACA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938C2C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71751C5E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34CE3EAF" w14:textId="3A8A7043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674785C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DE42B1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7554E3BE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4B1F58B" w14:textId="6C019B72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4A25C9B6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6B81A65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E126EB0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7FD94E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4EB51FA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158C2FC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400B2903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642D3E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36B0DE65" w14:textId="566D38BA" w:rsidR="00944C3D" w:rsidRPr="008D0433" w:rsidRDefault="00223D7C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vAlign w:val="center"/>
          </w:tcPr>
          <w:p w14:paraId="3A509259" w14:textId="37260FD6" w:rsidR="00944C3D" w:rsidRPr="008D0433" w:rsidRDefault="00223D7C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4C3D" w:rsidRPr="008D0433" w14:paraId="7B85D91E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073139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066EFC7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AD800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540F4B0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58E7465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3B8152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B598B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9FAE00B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07F7F25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4E1789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7803EF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871F26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66DC65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C5EDEC8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1E957D11" w14:textId="14B54DD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67EBC9E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BAE26EB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317EA73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078A18E5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57E9B7DF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3C3FC612" w14:textId="4A3A5D88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223D7C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759E7521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5B0075F6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25EA316E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3BBA4BB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74F6794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2E985B1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119B9C22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247720C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093147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42960D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C4C0E4C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9C17C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EC2AA5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7D0CBA1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0D9A882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3CCD62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2E5759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68200E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2252CD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4CF5891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1858133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39BA692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F60DF0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0258CB9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238619B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6A96845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2B5FC0D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1374E92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0720F46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164CE39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1EC3FF5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602733C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5AFB03B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6ACB08F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0A245C2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2FF0FFD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4B93BE9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7E0448E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056DA4C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A573EA2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245A126E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600AAC9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148CBBC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760BC83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3D0C851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56E02D90" w14:textId="77777777" w:rsidTr="00503750">
        <w:trPr>
          <w:trHeight w:val="302"/>
        </w:trPr>
        <w:tc>
          <w:tcPr>
            <w:tcW w:w="4510" w:type="dxa"/>
          </w:tcPr>
          <w:p w14:paraId="2E81C8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3EFD5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2E326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F37B32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53C52F8" w14:textId="77777777" w:rsidTr="00503750">
        <w:trPr>
          <w:trHeight w:val="302"/>
        </w:trPr>
        <w:tc>
          <w:tcPr>
            <w:tcW w:w="4510" w:type="dxa"/>
          </w:tcPr>
          <w:p w14:paraId="7140E4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17A82E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3FD5F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A3D85A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D5BC9F9" w14:textId="77777777" w:rsidTr="00503750">
        <w:trPr>
          <w:trHeight w:val="302"/>
        </w:trPr>
        <w:tc>
          <w:tcPr>
            <w:tcW w:w="4510" w:type="dxa"/>
          </w:tcPr>
          <w:p w14:paraId="3647D9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D82E6A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21D848E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01726A1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B7CC57A" w14:textId="77777777" w:rsidTr="00503750">
        <w:trPr>
          <w:trHeight w:val="302"/>
        </w:trPr>
        <w:tc>
          <w:tcPr>
            <w:tcW w:w="4510" w:type="dxa"/>
          </w:tcPr>
          <w:p w14:paraId="656006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2FF8D9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8B77E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327C09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A150B6D" w14:textId="77777777" w:rsidTr="00503750">
        <w:trPr>
          <w:trHeight w:val="327"/>
        </w:trPr>
        <w:tc>
          <w:tcPr>
            <w:tcW w:w="4510" w:type="dxa"/>
          </w:tcPr>
          <w:p w14:paraId="5CB0CD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5CCAFE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1885807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49E5AF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4642FE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28FCDC6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21D5F8C7" w14:textId="0A77FA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28B5A796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BEAEF4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5EEB0D3A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7A674302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668294DE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3A95ED4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BC9476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71983A45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396C8442" w14:textId="77777777" w:rsidTr="00503750">
        <w:tc>
          <w:tcPr>
            <w:tcW w:w="2302" w:type="dxa"/>
            <w:vAlign w:val="center"/>
          </w:tcPr>
          <w:p w14:paraId="78006D3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436BA6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13EE11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2F1BAC9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53B8037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556A40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82AFF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549A2AE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02B14A44" w14:textId="77777777" w:rsidTr="00503750">
        <w:tc>
          <w:tcPr>
            <w:tcW w:w="15593" w:type="dxa"/>
            <w:gridSpan w:val="8"/>
            <w:vAlign w:val="center"/>
          </w:tcPr>
          <w:p w14:paraId="131AB5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1E027E1D" w14:textId="77777777" w:rsidTr="00503750">
        <w:tc>
          <w:tcPr>
            <w:tcW w:w="2302" w:type="dxa"/>
            <w:vAlign w:val="center"/>
          </w:tcPr>
          <w:p w14:paraId="667ABB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D7C56A0" w14:textId="7C5597E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613E168" w14:textId="67D5E0B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BB5634" w14:textId="6F9E06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E6F9CE" w14:textId="67C4D5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0A49D9" w14:textId="500CAE6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BFE6F9" w14:textId="5886A1E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0C8978" w14:textId="0F0088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8EB92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0ACD6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61BC665B" w14:textId="5E3A7EE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3AF8B20" w14:textId="582069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790AD6" w14:textId="1FA7D3A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A1A722" w14:textId="2F82024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9592B4" w14:textId="34F2FC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29C494" w14:textId="5567114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673CA8" w14:textId="2C921AA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65BC7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D62930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9AFE077" w14:textId="372EDF4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B431C68" w14:textId="1956455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A5A030" w14:textId="0CF7331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FF4C8C" w14:textId="019AA4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285B0B" w14:textId="54D1F05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399A13" w14:textId="57C38A6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D8A603" w14:textId="1D2ED81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C155E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3FD34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33CB16A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112FF6F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22C2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88D18C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7FD11A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29B928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550405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0F28AFCE" w14:textId="77777777" w:rsidTr="00503750">
        <w:tc>
          <w:tcPr>
            <w:tcW w:w="2302" w:type="dxa"/>
            <w:vAlign w:val="center"/>
          </w:tcPr>
          <w:p w14:paraId="6E0827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9CEEBCC" w14:textId="037CC0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38D571" w14:textId="20F3712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610BD7" w14:textId="07E46F3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10355D" w14:textId="12C6ADD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DBE6CF" w14:textId="549683F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326B9E" w14:textId="13D7560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574CC2" w14:textId="7D0BDD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B41D97" w14:textId="77777777" w:rsidTr="00503750">
        <w:tc>
          <w:tcPr>
            <w:tcW w:w="15593" w:type="dxa"/>
            <w:gridSpan w:val="8"/>
            <w:vAlign w:val="center"/>
          </w:tcPr>
          <w:p w14:paraId="26ED39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0476D691" w14:textId="77777777" w:rsidTr="00503750">
        <w:tc>
          <w:tcPr>
            <w:tcW w:w="2302" w:type="dxa"/>
            <w:vAlign w:val="center"/>
          </w:tcPr>
          <w:p w14:paraId="19E01BD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5982BC5" w14:textId="4FFC350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9D3EE4B" w14:textId="12CE63B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69A942" w14:textId="78D30D2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8F261D" w14:textId="123753C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B5F7E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FF463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D8CFA9A" w14:textId="6B3AC11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5F225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E122C6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A3D4573" w14:textId="6F0924A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B9E402B" w14:textId="1B0B57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1080F9" w14:textId="6EA3D9D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3091A6" w14:textId="1ED5F30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5041D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4FA48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0BCDC5F" w14:textId="027313A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E3F9A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4B571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FC276DA" w14:textId="4E42E8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565DF1" w14:textId="70F2A5B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5EAABC" w14:textId="53D38C2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C8D360" w14:textId="28D77DB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61E4F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59A92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6047AB2" w14:textId="70C6B2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78D680" w14:textId="77777777" w:rsidTr="00503750">
        <w:tc>
          <w:tcPr>
            <w:tcW w:w="2302" w:type="dxa"/>
            <w:vAlign w:val="center"/>
          </w:tcPr>
          <w:p w14:paraId="58EC25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6657AB3" w14:textId="29AA347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2121A2" w14:textId="5CD4DFF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142063" w14:textId="08876D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2B5C51" w14:textId="7E708F9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816DE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1625F5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5F10C7D" w14:textId="35E3FF3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748D28" w14:textId="77777777" w:rsidTr="00503750">
        <w:tc>
          <w:tcPr>
            <w:tcW w:w="15593" w:type="dxa"/>
            <w:gridSpan w:val="8"/>
            <w:vAlign w:val="center"/>
          </w:tcPr>
          <w:p w14:paraId="55C9C41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CDD7EFD" w14:textId="77777777" w:rsidTr="00503750">
        <w:tc>
          <w:tcPr>
            <w:tcW w:w="2302" w:type="dxa"/>
            <w:vAlign w:val="center"/>
          </w:tcPr>
          <w:p w14:paraId="6A5819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0D5AD37" w14:textId="30D46B2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062FFA8" w14:textId="2FB0DF5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F6A05A" w14:textId="3C0574E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72921B" w14:textId="2CDEED6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5C07D9" w14:textId="4F5F084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A5FB5B" w14:textId="1E2C36C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A89EB6" w14:textId="444DB73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3FED3D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685D85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66DF2367" w14:textId="7E4FF0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95E1E88" w14:textId="7F87004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C60167" w14:textId="53F53BB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309686" w14:textId="23159D2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0B5ECF" w14:textId="22B5F3F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40F3A7" w14:textId="60E06A9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D04050" w14:textId="59D9FAB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EEECF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87D35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167A1830" w14:textId="675FF0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4FEB51D" w14:textId="657154E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7704E9" w14:textId="1447F68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041D48" w14:textId="170954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E44DAA" w14:textId="7F6D36D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844BEC" w14:textId="2B40C15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617C6B" w14:textId="7BDD5D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17949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90670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720D449" w14:textId="6177720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17CE07D" w14:textId="799688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BD11CC" w14:textId="69FC725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6098A7" w14:textId="4C462C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CCF478" w14:textId="677CA79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CB631A" w14:textId="1F332C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4A5CF8A" w14:textId="19EB813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73675D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0BACF65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E1EE1A3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75102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9DF660F" w14:textId="29D16C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A5B196D" w14:textId="7FBE600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EB4B7B" w14:textId="6BD6E14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B8235" w14:textId="6CF2312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7EDA88" w14:textId="14AFB80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9284D9" w14:textId="4F6A7C3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FF52F8" w14:textId="4830AB9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18F239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1C319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4B579D9" w14:textId="2FC90A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1103E77" w14:textId="15DC7E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3943C1" w14:textId="2F11183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E92BDC" w14:textId="4B32FA4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449493" w14:textId="18D7F8B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04BCC6" w14:textId="2FE2E34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CAA496" w14:textId="547120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511457B" w14:textId="77777777" w:rsidR="00944C3D" w:rsidRDefault="00944C3D" w:rsidP="00944C3D">
      <w:pPr>
        <w:rPr>
          <w:rFonts w:ascii="Arial" w:hAnsi="Arial"/>
          <w:b/>
        </w:rPr>
      </w:pPr>
    </w:p>
    <w:p w14:paraId="42A3522E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1D071FC9" w14:textId="77777777" w:rsidTr="00503750">
        <w:tc>
          <w:tcPr>
            <w:tcW w:w="1944" w:type="dxa"/>
            <w:vAlign w:val="center"/>
          </w:tcPr>
          <w:p w14:paraId="0E94880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73333BC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0F89F75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3AE2DD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2C4860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FBCEA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3D8F4D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D96D84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5EF2DA5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25AEA28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379D0E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F4109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04E99D11" w14:textId="77777777" w:rsidTr="00503750">
        <w:tc>
          <w:tcPr>
            <w:tcW w:w="15685" w:type="dxa"/>
            <w:gridSpan w:val="12"/>
            <w:vAlign w:val="center"/>
          </w:tcPr>
          <w:p w14:paraId="355B26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DD488E2" w14:textId="77777777" w:rsidTr="00503750">
        <w:tc>
          <w:tcPr>
            <w:tcW w:w="1944" w:type="dxa"/>
            <w:vAlign w:val="center"/>
          </w:tcPr>
          <w:p w14:paraId="113B53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BFCEDB8" w14:textId="7DA49E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1387341" w14:textId="7C2C06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DAA3C10" w14:textId="634D95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6CEF52C" w14:textId="5B3626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CA07E23" w14:textId="389EB3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413E6CD" w14:textId="29D203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A89F108" w14:textId="50B9FD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8F0A056" w14:textId="4941FF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243FAAE" w14:textId="0356C9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4F4AD5E" w14:textId="14FB33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9ABC5EA" w14:textId="6ABDDD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4E017E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6D942F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8DED819" w14:textId="7A34EE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8151C03" w14:textId="725BE1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CE06C43" w14:textId="2CCD39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8A649FC" w14:textId="19B2D8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E714E4C" w14:textId="20E0A4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BD575EC" w14:textId="69E7C3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719E767" w14:textId="6A6D63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7CF403F" w14:textId="5039DB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4E084F4" w14:textId="56E943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4597D33" w14:textId="7DA07B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824F168" w14:textId="34F139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E5A47A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79C09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38132B9C" w14:textId="277E54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27CC009" w14:textId="4F9B6B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6DFF43C" w14:textId="57B140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8A968E8" w14:textId="64F969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62A4E39" w14:textId="20FFFF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0078E31" w14:textId="4753B0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CE6AB17" w14:textId="52C640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83E8187" w14:textId="5C2A38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0FBC84C" w14:textId="21F80E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63FE48D" w14:textId="737B29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C2FC001" w14:textId="36EE82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DC493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AE3CC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1025CE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562B1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646BE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6306CB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16BFA4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5111E7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36EAA6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630F46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5C0984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43915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CF205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988FB7B" w14:textId="77777777" w:rsidTr="00503750">
        <w:tc>
          <w:tcPr>
            <w:tcW w:w="1944" w:type="dxa"/>
            <w:vAlign w:val="center"/>
          </w:tcPr>
          <w:p w14:paraId="4CF1DD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5D625FB" w14:textId="5714D9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37C16B4" w14:textId="4EB8DF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A7FCF6F" w14:textId="490DB8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4459935" w14:textId="369C73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D1375D3" w14:textId="18B9CF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E9BE4E3" w14:textId="0C0675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DA8AC02" w14:textId="10878B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ADBB6DF" w14:textId="107F79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A036373" w14:textId="69F5D1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F0B15D6" w14:textId="7DDD0D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7516B2B" w14:textId="6F7732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74A813" w14:textId="77777777" w:rsidTr="00503750">
        <w:tc>
          <w:tcPr>
            <w:tcW w:w="15685" w:type="dxa"/>
            <w:gridSpan w:val="12"/>
            <w:vAlign w:val="center"/>
          </w:tcPr>
          <w:p w14:paraId="772473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14CBD16C" w14:textId="77777777" w:rsidTr="00503750">
        <w:tc>
          <w:tcPr>
            <w:tcW w:w="1944" w:type="dxa"/>
            <w:vAlign w:val="center"/>
          </w:tcPr>
          <w:p w14:paraId="3260D0E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73BB6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8D1E1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6CC0D55" w14:textId="0EC5BD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D283B09" w14:textId="0D8442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B6DBB35" w14:textId="24AABC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BB3D284" w14:textId="242D41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CA0124E" w14:textId="272412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3EB1A05" w14:textId="682572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D520A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F56C0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E25A22F" w14:textId="710435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C68813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A2DE8B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E465F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CCE28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BEB1DF4" w14:textId="50331C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5E8F979" w14:textId="56F3CE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5B77D03" w14:textId="1B9731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B439EB4" w14:textId="0583DA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C2C253A" w14:textId="0BDFD8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49CE0A3" w14:textId="5E5310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629A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EC9CB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E952558" w14:textId="36F86E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AA9967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4D5EF1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E7603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05FCD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65CC302" w14:textId="2B537E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FB1ED14" w14:textId="387234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7E111CC" w14:textId="78FA85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074B0ED" w14:textId="1C97DF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7B44A90" w14:textId="4907C6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A9D67AE" w14:textId="42AB53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39F51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1FC28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19DA408" w14:textId="761EDC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59549E" w14:textId="77777777" w:rsidTr="00503750">
        <w:tc>
          <w:tcPr>
            <w:tcW w:w="1944" w:type="dxa"/>
            <w:vAlign w:val="center"/>
          </w:tcPr>
          <w:p w14:paraId="56CBDD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6063C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84DE3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F1BF177" w14:textId="5A9CE1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E0B6CFF" w14:textId="071878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7615BC3" w14:textId="0D81EF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D0A1BAE" w14:textId="28B31A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7D4EC3C" w14:textId="50B90B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E775D64" w14:textId="0A6C2D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44683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03056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960A2FC" w14:textId="318EFA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747356" w14:textId="77777777" w:rsidTr="00503750">
        <w:tc>
          <w:tcPr>
            <w:tcW w:w="15685" w:type="dxa"/>
            <w:gridSpan w:val="12"/>
            <w:vAlign w:val="center"/>
          </w:tcPr>
          <w:p w14:paraId="0D101E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7655026" w14:textId="77777777" w:rsidTr="00503750">
        <w:tc>
          <w:tcPr>
            <w:tcW w:w="1944" w:type="dxa"/>
            <w:vAlign w:val="center"/>
          </w:tcPr>
          <w:p w14:paraId="14798A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5C140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1CCEB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D62D93F" w14:textId="32FA69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4351934" w14:textId="1FB821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414DF7F" w14:textId="487BE4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FCECB81" w14:textId="567CAE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B61C876" w14:textId="5B22A3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1544456" w14:textId="3F5071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8CE7F8B" w14:textId="64B132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4FFCB58" w14:textId="57F1D7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428AC43" w14:textId="775CC4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BE650F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24C072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5E482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A6B01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6164D49" w14:textId="16FC0B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09FD99E" w14:textId="35DA0F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F6C2BB0" w14:textId="3E2BCF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3D4B5A3" w14:textId="794598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249041F" w14:textId="36D605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62FE995" w14:textId="4877B3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720EE8C" w14:textId="1F0B97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56C162D" w14:textId="7A741C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E9B815B" w14:textId="51E82A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253830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937EA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013D92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21D5B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B449774" w14:textId="38E6FD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1731380" w14:textId="3D0E54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6BFC2DF" w14:textId="69E126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5A3AB08" w14:textId="78B001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2E54094" w14:textId="3A0CBD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FEB2C2E" w14:textId="4A3A20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C0AC651" w14:textId="2D774C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466D098" w14:textId="68D1EB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75D0F6A" w14:textId="0BEE6A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64323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26E96B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3D73D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36CA8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A800AE7" w14:textId="680861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2EFD5B" w14:textId="61EF23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EBA8A2A" w14:textId="3CB861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5533BB6" w14:textId="7673F6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5266F6A" w14:textId="044724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E8CF520" w14:textId="57A7C1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0A48845" w14:textId="0E3D09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30C8905" w14:textId="33585D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2F1695E" w14:textId="760831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F301BF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48E70D3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401C967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F96E5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AEFA65B" w14:textId="0D6EE4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6CDF41B" w14:textId="642965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61AA42C" w14:textId="005016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7190932" w14:textId="46C928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6829B81" w14:textId="555505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B94839F" w14:textId="780241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B8A49D9" w14:textId="49A314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33FD0A4" w14:textId="7DFDD9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233F002" w14:textId="166CB4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D8B3AB2" w14:textId="401A03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1577A77" w14:textId="0F14D9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9CDAC7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239821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E4264BF" w14:textId="4070A9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41FC671" w14:textId="529896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20CD773" w14:textId="11841A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1B21258" w14:textId="23A93A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776A351" w14:textId="01746F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D645A1A" w14:textId="0DF6D2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DE18511" w14:textId="456E3A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FBAAD0C" w14:textId="678D61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78D9753" w14:textId="60D47E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DF32FA2" w14:textId="382869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5772395" w14:textId="5F9640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A81E15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3AF2A7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1FCD8DF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2D00CF76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C189AF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46FE835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3C90C11D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1323A03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58C5EF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2B5BCE9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184D53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6991A00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DA41974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611CF43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2ED287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F0EC039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7B71519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vAlign w:val="center"/>
          </w:tcPr>
          <w:p w14:paraId="45537DD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3F129DD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5DFF75A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71F908D7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C20F90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47FE90B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0C03344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78398F87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79D50EC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DA4A6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09C53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9ABFF76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534435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AD14B7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A4A26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9C1316B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7674212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02842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3922C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919B5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00CDF8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76808CBE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4DEA5E8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3338A30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1ED227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7F5231F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0F52E7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7A7506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2AFBF152" w14:textId="77777777" w:rsidTr="00503750">
        <w:trPr>
          <w:trHeight w:val="1073"/>
        </w:trPr>
        <w:tc>
          <w:tcPr>
            <w:tcW w:w="3614" w:type="dxa"/>
            <w:vMerge/>
          </w:tcPr>
          <w:p w14:paraId="3CA459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7FBDD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45DAB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788CEA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100487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12E7E2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64DDC5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47803F05" w14:textId="77777777" w:rsidTr="00503750">
        <w:trPr>
          <w:trHeight w:val="283"/>
        </w:trPr>
        <w:tc>
          <w:tcPr>
            <w:tcW w:w="3614" w:type="dxa"/>
          </w:tcPr>
          <w:p w14:paraId="1E65A8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F6D0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3AA2E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2C3B0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84CE7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94DB3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4E9C6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C9BB7DF" w14:textId="77777777" w:rsidTr="00503750">
        <w:trPr>
          <w:trHeight w:val="283"/>
        </w:trPr>
        <w:tc>
          <w:tcPr>
            <w:tcW w:w="3614" w:type="dxa"/>
          </w:tcPr>
          <w:p w14:paraId="1DFE782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5492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83A35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61E1EB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C8D31B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FB90E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960AB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37F38D3" w14:textId="77777777" w:rsidTr="00503750">
        <w:trPr>
          <w:trHeight w:val="283"/>
        </w:trPr>
        <w:tc>
          <w:tcPr>
            <w:tcW w:w="3614" w:type="dxa"/>
          </w:tcPr>
          <w:p w14:paraId="7CE9EE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55F70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95B57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03E77D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78822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C963B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A6DDB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2B3D5D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481E5A4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2A012864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4F79A4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897137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26D26B1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71620C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9843DC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414265A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2B420B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1FBE814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6A71C78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429292B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97758B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AB700B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C14099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77C1CBA3" w14:textId="10592D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AE12DD" w14:textId="73B903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16A2CC" w14:textId="3261E3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701EEA" w14:textId="4F9789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5EB053" w14:textId="748630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9F5EA2" w14:textId="53DC96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FE37B5" w14:textId="2EB4F5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6ABDFD7" w14:textId="627C41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24B86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9A33C8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4654FA67" w14:textId="769023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171D94" w14:textId="669C7C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D6A0A4" w14:textId="176F0E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DD804F" w14:textId="6CECFA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900A2D" w14:textId="0E34EE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E33205" w14:textId="5B858E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02C334" w14:textId="1D284F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A07967A" w14:textId="7CDFB6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2F54A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BC46C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498996CA" w14:textId="400FE6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6AA5D7" w14:textId="6E3F08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68F682" w14:textId="0E1504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1C5A50F" w14:textId="777799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59DD09" w14:textId="769D0B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8158AC" w14:textId="0129E9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338404" w14:textId="15F73B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C5C7CDF" w14:textId="6D1DA8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751D9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9D026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615912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1261A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DC7EE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A153B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B8755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1E488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75055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FE1FB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1E9B66E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6FC040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6D33CE98" w14:textId="650C8A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898AB0" w14:textId="0F7D6E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9A6A4F" w14:textId="57E815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ED59F4" w14:textId="16A7FD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A0A5DB" w14:textId="6BD0FE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078F97" w14:textId="2E41B5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1C3CD7" w14:textId="60D464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156EBA9" w14:textId="29047F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47F66E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AC82BD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85F5F4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FC5D3C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35AFA13" w14:textId="106074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3870F6" w14:textId="251FF1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5260D7" w14:textId="06670F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59D8EC" w14:textId="17190F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E38DC9" w14:textId="16B706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C30666" w14:textId="04FACC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D9619B" w14:textId="1A68C2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2823607" w14:textId="4C37EA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22191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DD7954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28717F2" w14:textId="2283B3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AE4D4C" w14:textId="629A2C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D820CC" w14:textId="292FBA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6F07D4" w14:textId="1FA17D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8C2210" w14:textId="7B6EFD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0395AF" w14:textId="7C0A67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921432" w14:textId="2B59BB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A1D8FC9" w14:textId="7B5F34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10A84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62A5A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1E0DE70" w14:textId="6E0813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C25B43" w14:textId="7EC35D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D33D462" w14:textId="555F78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67928A" w14:textId="5251FD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6D70EE" w14:textId="738B1A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92282A" w14:textId="22469E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1B9498" w14:textId="495683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820740C" w14:textId="49405B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E022F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A13B2C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60BE9572" w14:textId="70D98D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781ABF" w14:textId="5183C6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A6CD2E" w14:textId="282198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1A359A" w14:textId="17DDE0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873143" w14:textId="2E3A74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79826C" w14:textId="3B26C9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8D5415" w14:textId="272870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BDF8438" w14:textId="017D5E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23AEFA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9AA810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E2989C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CFC555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7636829" w14:textId="207850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9FE082" w14:textId="7395C6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74BF7A" w14:textId="53A682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E2AD05" w14:textId="110E70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1482D7" w14:textId="1F803E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EC4CD8" w14:textId="706569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4CD308" w14:textId="6E87B9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248CE91" w14:textId="5B583B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1C2855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4A96C5B2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52B1F00" w14:textId="01AA9F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50F49B" w14:textId="2044F8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C49B39" w14:textId="4DEC8D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83CD66" w14:textId="6A0811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6B86EB" w14:textId="7F0BBB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239614" w14:textId="127C86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41334A" w14:textId="741D67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E59764D" w14:textId="569048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844463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E46265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143A7FCD" w14:textId="54875B53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2345900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EB2102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21FB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AC41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4D8F4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B7D68A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524F0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51D595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F9244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DF201E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83EC3C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AEA1F4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BEF38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90A0B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17241D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754487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6BFC9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C59853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3B718AD5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DE7EFB0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15E2F268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443EA12E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3E7A2D7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702FE69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78AEAC1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600DAC4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0796EE3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420CF962" w14:textId="77777777" w:rsidTr="00503750">
        <w:trPr>
          <w:trHeight w:val="437"/>
        </w:trPr>
        <w:tc>
          <w:tcPr>
            <w:tcW w:w="2594" w:type="dxa"/>
          </w:tcPr>
          <w:p w14:paraId="31BA47B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525D0CF1" w14:textId="25AD828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6C669DE" w14:textId="6C10514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4D84E35" w14:textId="4CB2734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93CF197" w14:textId="7A592B2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8580B21" w14:textId="77777777" w:rsidTr="00503750">
        <w:trPr>
          <w:trHeight w:val="420"/>
        </w:trPr>
        <w:tc>
          <w:tcPr>
            <w:tcW w:w="2594" w:type="dxa"/>
          </w:tcPr>
          <w:p w14:paraId="06C8020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42030084" w14:textId="0A60F02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08379B5A" w14:textId="2B2F033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84F858A" w14:textId="146B8B2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DC2E1A9" w14:textId="440422C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D47C8BA" w14:textId="77777777" w:rsidTr="00503750">
        <w:trPr>
          <w:trHeight w:val="630"/>
        </w:trPr>
        <w:tc>
          <w:tcPr>
            <w:tcW w:w="2594" w:type="dxa"/>
          </w:tcPr>
          <w:p w14:paraId="24AFB8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045317BB" w14:textId="1B29602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02C20B92" w14:textId="614B2E8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6942A113" w14:textId="3D6D694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3C2A4938" w14:textId="4604C9D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5D5D343" w14:textId="77777777" w:rsidTr="00503750">
        <w:trPr>
          <w:trHeight w:val="420"/>
        </w:trPr>
        <w:tc>
          <w:tcPr>
            <w:tcW w:w="2594" w:type="dxa"/>
          </w:tcPr>
          <w:p w14:paraId="05EC6A2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59B21BAF" w14:textId="7DDAFA1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0DCF286" w14:textId="210CA3D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750D260" w14:textId="37F0293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52A38298" w14:textId="155B7AC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20E8CCD" w14:textId="77777777" w:rsidTr="00503750">
        <w:trPr>
          <w:trHeight w:val="437"/>
        </w:trPr>
        <w:tc>
          <w:tcPr>
            <w:tcW w:w="2594" w:type="dxa"/>
          </w:tcPr>
          <w:p w14:paraId="5716AD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1C0D9A06" w14:textId="0A61D76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0DAA5CE" w14:textId="1C117E0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6F17B091" w14:textId="3E3E4DC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7ADD979E" w14:textId="4C14CF4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32DCAD7" w14:textId="77777777" w:rsidTr="00503750">
        <w:trPr>
          <w:trHeight w:val="420"/>
        </w:trPr>
        <w:tc>
          <w:tcPr>
            <w:tcW w:w="2594" w:type="dxa"/>
          </w:tcPr>
          <w:p w14:paraId="233C4674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5A678989" w14:textId="74E45338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51142BDA" w14:textId="59287B68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0DE3374B" w14:textId="0C0CFFF4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60CCFDB4" w14:textId="5F4297AF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7ECB7BE2" w14:textId="77777777" w:rsidR="00944C3D" w:rsidRDefault="00944C3D" w:rsidP="00944C3D">
      <w:pPr>
        <w:rPr>
          <w:rFonts w:ascii="Arial" w:hAnsi="Arial"/>
          <w:b/>
        </w:rPr>
      </w:pPr>
    </w:p>
    <w:p w14:paraId="5F5C8EE0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5F7E9883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7CE2184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08CAC4D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65ED828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63B577D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43C45F0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00A5E0E3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16ADB4E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2102D2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0440EA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495FF0C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B806EF2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76B113F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0257F1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02C8658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5CEAEC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0C32AF3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492D1A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6269D8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1A86E2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0595D9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A9BA699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3A538BE3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322A549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1CFCDA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2B4469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0534693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55C74D24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3C0CA563" w14:textId="77777777" w:rsidTr="00503750">
        <w:tc>
          <w:tcPr>
            <w:tcW w:w="2835" w:type="dxa"/>
            <w:vAlign w:val="center"/>
          </w:tcPr>
          <w:p w14:paraId="59E752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1A60F5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4BB72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761663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40688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199D21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6702720A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4C319BDC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2635190C" w14:textId="7F1066B5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0E97D5" w14:textId="2BE367BB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E3A23D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D3F286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90BDBF7" w14:textId="42268ABD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8EEB11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3DDC5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4DE5C786" w14:textId="119265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244942" w14:textId="1B2F37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21B19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BAC4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C0B24C9" w14:textId="499897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067B48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5FDCBF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32BB84EC" w14:textId="56CC4D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E71073" w14:textId="05CFEF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6EE6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69C8D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EFB8411" w14:textId="78CD6C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8175E6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0DB463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5C64B557" w14:textId="088AD5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8DA199" w14:textId="6A89BA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7D40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20D1C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C0C9A1E" w14:textId="097AA0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7575C6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2394BB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1BF9E52A" w14:textId="308B88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D937F9" w14:textId="0BEBBB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4542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01E53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6748093" w14:textId="15860B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5A5E6B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1B33F5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33680299" w14:textId="6C460F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38695F" w14:textId="3DBCF9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2F27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081F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DB7919F" w14:textId="5701E6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DA97C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3E5310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0A967A4A" w14:textId="27C0762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DE2AD2" w14:textId="666B158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1D8E2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E2920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A0820AD" w14:textId="4A77FA6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0FD0B0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69DCB30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5E88C5C7" w14:textId="1E3F3872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40185F3A" w14:textId="77777777" w:rsidR="00944C3D" w:rsidRDefault="00944C3D" w:rsidP="00944C3D">
      <w:pPr>
        <w:rPr>
          <w:rFonts w:ascii="Arial" w:hAnsi="Arial"/>
          <w:b/>
        </w:rPr>
      </w:pPr>
    </w:p>
    <w:p w14:paraId="0209F82F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4FAE9B40" w14:textId="77777777" w:rsidTr="00503750">
        <w:tc>
          <w:tcPr>
            <w:tcW w:w="2835" w:type="dxa"/>
            <w:vAlign w:val="center"/>
          </w:tcPr>
          <w:p w14:paraId="5382DAD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5E1189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61D5C55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6100E8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7AD923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772B357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6965447A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886C6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6580F8A5" w14:textId="530AAF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CFC077" w14:textId="295E61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1745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D73E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78E4E79" w14:textId="35D4D2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D804C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D00DF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5594A403" w14:textId="210496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64EA38" w14:textId="7BFAD3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7A4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C628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7006965" w14:textId="4B5C9F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80831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B3B61B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402172A4" w14:textId="706654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37D564" w14:textId="2C5A39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0259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1E83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5B49338" w14:textId="091DCA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19DD91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C31E89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71B4BD99" w14:textId="728C92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DA8121" w14:textId="51155A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98B4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468B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507EB6" w14:textId="2248CB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2F2C5D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255C82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2FECA77C" w14:textId="50B6105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E20AAE" w14:textId="61D5D4D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C07C6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970F79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DD7784E" w14:textId="19F44EC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2C5D86E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B0CDC57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4A012FF1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076DAA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1521BA9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52E05D4E" w14:textId="77777777" w:rsidTr="00503750">
        <w:trPr>
          <w:trHeight w:val="699"/>
        </w:trPr>
        <w:tc>
          <w:tcPr>
            <w:tcW w:w="3502" w:type="dxa"/>
            <w:vMerge/>
          </w:tcPr>
          <w:p w14:paraId="2A9903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4B2DBBA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34844F3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65301887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4684F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30B07E01" w14:textId="46E142AC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7DDEBE1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4F4151E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129E3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3F0FA475" w14:textId="122C0A52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1875.00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625031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455E108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2DB0D9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28A55710" w14:textId="6CDDABD6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1875.00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A09C8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DA6A61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D3E339E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6D9A976F" w14:textId="77777777" w:rsidTr="00503750">
        <w:trPr>
          <w:trHeight w:val="593"/>
        </w:trPr>
        <w:tc>
          <w:tcPr>
            <w:tcW w:w="3497" w:type="dxa"/>
          </w:tcPr>
          <w:p w14:paraId="164F12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729443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CFA68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084AB7C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EB082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34818DB8" w14:textId="5D3A90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2695B9" w14:textId="76C1B5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AC30F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579BB91" w14:textId="52102D8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A1D74D5" w14:textId="637CFF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717C9F8" w14:textId="65E10A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8D521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6DE8582" w14:textId="2FE74A3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1B4C503" w14:textId="3D67BF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EF6D670" w14:textId="174A0F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FA799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E9225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17BC2D0D" w14:textId="63DA8A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918FEFA" w14:textId="33B133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60E28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A17553F" w14:textId="6DC5432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C2E1EFD" w14:textId="0E2AEE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067A63A" w14:textId="0D8B7F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03235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6DE23D6" w14:textId="3DC29E4D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311B2B1" w14:textId="3786D3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0103FE" w14:textId="5563E5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8119B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E702C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3058DDAD" w14:textId="1FB37A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C3D15FB" w14:textId="2EFC73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96AF1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9C58CE1" w14:textId="01F46A0B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ABA5B13" w14:textId="0D1994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A449861" w14:textId="78D4E4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87360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3C79D8F" w14:textId="1A4FAA0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BF4441F" w14:textId="1CB506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4E65CEA" w14:textId="40E9AA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33093C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32308D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0BA3C625" w14:textId="491E4E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4F53D07" w14:textId="4A4D90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EF4F7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3F63EE2" w14:textId="5531754D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8D70FC8" w14:textId="484A0C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D8567E4" w14:textId="7E47FC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756581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74C7BC66" w14:textId="7F928A9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D939C27" w14:textId="76CF05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2DA4AD4" w14:textId="5D4025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1C3F26F" w14:textId="77777777" w:rsidR="00944C3D" w:rsidRDefault="00944C3D" w:rsidP="00944C3D">
      <w:pPr>
        <w:rPr>
          <w:rFonts w:ascii="Arial" w:hAnsi="Arial"/>
          <w:b/>
        </w:rPr>
      </w:pPr>
    </w:p>
    <w:p w14:paraId="15386DBC" w14:textId="77777777" w:rsidR="00944C3D" w:rsidRDefault="00944C3D" w:rsidP="00944C3D">
      <w:pPr>
        <w:rPr>
          <w:rFonts w:ascii="Arial" w:hAnsi="Arial"/>
          <w:b/>
        </w:rPr>
      </w:pPr>
    </w:p>
    <w:p w14:paraId="30D67DDE" w14:textId="77777777" w:rsidR="00944C3D" w:rsidRDefault="00944C3D" w:rsidP="00944C3D">
      <w:pPr>
        <w:rPr>
          <w:rFonts w:ascii="Arial" w:hAnsi="Arial"/>
          <w:b/>
        </w:rPr>
      </w:pPr>
    </w:p>
    <w:p w14:paraId="2FA78CCF" w14:textId="77777777" w:rsidR="00944C3D" w:rsidRDefault="00944C3D" w:rsidP="00944C3D">
      <w:pPr>
        <w:rPr>
          <w:rFonts w:ascii="Arial" w:hAnsi="Arial"/>
          <w:b/>
        </w:rPr>
      </w:pPr>
    </w:p>
    <w:p w14:paraId="49D1AEE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624"/>
        <w:gridCol w:w="1214"/>
        <w:gridCol w:w="1214"/>
        <w:gridCol w:w="1191"/>
        <w:gridCol w:w="1566"/>
      </w:tblGrid>
      <w:tr w:rsidR="00944C3D" w:rsidRPr="00050529" w14:paraId="1DA52CF2" w14:textId="77777777" w:rsidTr="00503750">
        <w:tc>
          <w:tcPr>
            <w:tcW w:w="2622" w:type="dxa"/>
            <w:vAlign w:val="center"/>
          </w:tcPr>
          <w:p w14:paraId="0C2F954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187DC7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2C58F1F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6B46BE1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13F71E6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0A56D3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3FF12D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22726A7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1A6B33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4F4797A4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64BA04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007CFA6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8915F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4C0C3A95" w14:textId="404961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C30381B" w14:textId="18F2DB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E50C59" w14:textId="4DEBC5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E1770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4335627" w14:textId="03BE62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630823" w14:textId="77777777" w:rsidTr="00503750">
        <w:tc>
          <w:tcPr>
            <w:tcW w:w="2622" w:type="dxa"/>
            <w:vAlign w:val="center"/>
          </w:tcPr>
          <w:p w14:paraId="559FDC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70D7F7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2835134A" w14:textId="3FB7D7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731CAD6" w14:textId="0D68B6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3F3C1F" w14:textId="48E708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0F25C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E41769" w14:textId="785418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576F5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33BFD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3F6F9EF3" w14:textId="6C5A3D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8319F2D" w14:textId="13E854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2B46573" w14:textId="10C66F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DA4E0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9414094" w14:textId="30AB2D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3AA38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05652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1AA84E7F" w14:textId="777023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D82EFC" w14:textId="20E886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18F5304" w14:textId="3F87F8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2706F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E6A0B26" w14:textId="1DD36F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D5BD8C" w14:textId="77777777" w:rsidTr="00503750">
        <w:tc>
          <w:tcPr>
            <w:tcW w:w="2622" w:type="dxa"/>
            <w:vAlign w:val="center"/>
          </w:tcPr>
          <w:p w14:paraId="65A002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46966D12" w14:textId="7D0291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23202.00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3E325E8" w14:textId="2BE403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29211.00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C31EB02" w14:textId="71B9EC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37534.00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21168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0D9EFEB" w14:textId="68FA10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14879.00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50038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9D580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2E9D29B1" w14:textId="39F4A2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E553807" w14:textId="2948F2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6533E63" w14:textId="674BD2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28D07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5CE1D2" w14:textId="0F6EED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802982" w14:textId="77777777" w:rsidTr="00503750">
        <w:tc>
          <w:tcPr>
            <w:tcW w:w="2622" w:type="dxa"/>
            <w:vAlign w:val="center"/>
          </w:tcPr>
          <w:p w14:paraId="75A3AA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22D8ADBC" w14:textId="75F87E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D8DCB5A" w14:textId="65EDDF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BF3587" w14:textId="64C526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97563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71F991" w14:textId="4AE754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56D892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1C5478D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279984E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6BF25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7E100A6D" w14:textId="35F4B2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86CFBFF" w14:textId="43CC44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80C3DFB" w14:textId="66F90E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8B27F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D52FD9" w14:textId="38EA7A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572DC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78D63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163F16D3" w14:textId="625D54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D5B5813" w14:textId="39226E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4E85F5" w14:textId="12BD3D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375AC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45BC9BC" w14:textId="2196C9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4DF6C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B8313A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0E953BD8" w14:textId="61969B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E2588F7" w14:textId="3C1DD5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10427BF" w14:textId="33BF67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775B7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A015605" w14:textId="1142A6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490946" w14:textId="77777777" w:rsidTr="00503750">
        <w:tc>
          <w:tcPr>
            <w:tcW w:w="2622" w:type="dxa"/>
            <w:vAlign w:val="center"/>
          </w:tcPr>
          <w:p w14:paraId="5A0004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4DA79068" w14:textId="493590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05BB608" w14:textId="1FFDCE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96318FD" w14:textId="33895C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9C271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39117C1" w14:textId="35B0C2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6570F6" w14:textId="77777777" w:rsidTr="00503750">
        <w:tc>
          <w:tcPr>
            <w:tcW w:w="2622" w:type="dxa"/>
            <w:vAlign w:val="center"/>
          </w:tcPr>
          <w:p w14:paraId="6CF5AB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27B4DB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04280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24369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F267A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309F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FEDA2D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4AB628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4DF0F5F2" w14:textId="5EFCFE1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23202.00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0181144" w14:textId="0022FFC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29211.00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5B3B11" w14:textId="3B4EB6D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37534.00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4F5BB1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1738DF" w14:textId="2C6A7C3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14879.00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A8D1E8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2D8BD4B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21A72B58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3FE2AC14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75F06031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0630FD2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536860B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37C11AE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B90D7A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06BE19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479A7B1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746FC0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49406C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921B1E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C70146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42CC0D2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14427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CB2430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2DC3580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9C02D8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646546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4320BB5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9C85E6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CA093D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7753ED6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55F13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6D9FC7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33B74EC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C2D088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E13014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6A23D84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E9F4A9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AC78E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01A83FA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05CB6E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FFDDAB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8BCDC5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716E8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FE08E6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24C32BB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2F4495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0A97FAB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5193822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AB953D1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10AE532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078E84F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2D13F7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307B5C3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E87130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1903C1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155F27D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7E5C44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F1EF4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4275AF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CB8BF9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A7C73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392404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435A50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69A7E2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0FE6CC3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136B11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9092D8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025478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AB3E12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3449B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52FC0E0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51D0E27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58BE40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2B7348F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79683A3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1336BC0B" w14:textId="77777777" w:rsidTr="00503750">
        <w:tc>
          <w:tcPr>
            <w:tcW w:w="2835" w:type="dxa"/>
            <w:vAlign w:val="center"/>
          </w:tcPr>
          <w:p w14:paraId="2E8F7D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51BEE57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3753D8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63C71CB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68A5982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33CB24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286432CD" w14:textId="77777777" w:rsidTr="00503750">
        <w:tc>
          <w:tcPr>
            <w:tcW w:w="2835" w:type="dxa"/>
            <w:vAlign w:val="center"/>
          </w:tcPr>
          <w:p w14:paraId="35D8BD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56EE7AFC" w14:textId="07D4F1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F0FEAD" w14:textId="18583C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66E041" w14:textId="0167C2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B5FA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5029E7" w14:textId="068E74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816261" w14:textId="77777777" w:rsidTr="00503750">
        <w:tc>
          <w:tcPr>
            <w:tcW w:w="2835" w:type="dxa"/>
            <w:vAlign w:val="center"/>
          </w:tcPr>
          <w:p w14:paraId="26FD98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69D2F86C" w14:textId="7F624C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9129D7" w14:textId="1F32C0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FEF872" w14:textId="584D38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8DF0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6360B2" w14:textId="568160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92ECF4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75A81BA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4D39852C" w14:textId="064029B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B6C91E" w14:textId="2804F39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4E5F76" w14:textId="678A5F4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B10A5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E732C1" w14:textId="562F305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7997237E" w14:textId="77777777" w:rsidTr="00503750">
        <w:tc>
          <w:tcPr>
            <w:tcW w:w="2835" w:type="dxa"/>
            <w:vAlign w:val="center"/>
          </w:tcPr>
          <w:p w14:paraId="47993A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5C658BD3" w14:textId="2E468E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B20341" w14:textId="148AC7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33BA24" w14:textId="64D437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78D5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A8B0E6" w14:textId="79DDA4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FE7448" w14:textId="77777777" w:rsidTr="00503750">
        <w:tc>
          <w:tcPr>
            <w:tcW w:w="2835" w:type="dxa"/>
            <w:vAlign w:val="center"/>
          </w:tcPr>
          <w:p w14:paraId="3639A4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5C7A6BE0" w14:textId="19F4E1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89498A" w14:textId="69A5EB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0D712D1" w14:textId="2B5134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F9B4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7CD4DA" w14:textId="363825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A7F651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EBFB3C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1B60363B" w14:textId="4E7ED2C1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50D289C" w14:textId="72EA6383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DBC4D5" w14:textId="4FE86D5D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1B09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E3ECF6A" w14:textId="4B4BCEDD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C5188E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08A14EF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F5FA696" w14:textId="56254F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869333" w14:textId="26B4F0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C9C2AC" w14:textId="1CE378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3E34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78864D" w14:textId="366541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A4BDE98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BA75358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40FB420B" w14:textId="77777777" w:rsidTr="00503750">
        <w:tc>
          <w:tcPr>
            <w:tcW w:w="2552" w:type="dxa"/>
            <w:vAlign w:val="center"/>
          </w:tcPr>
          <w:p w14:paraId="3D3546E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3FEE40B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3235B82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51E6537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0C1C9E8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236EBF4C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02216A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56ED53B3" w14:textId="3B1154E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69B0ECF8" w14:textId="10F4868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35.00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437FC900" w14:textId="57FCF12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35.00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184ED5DA" w14:textId="160EE89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A53BF45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6AAD9B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213EF578" w14:textId="2938F13B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075BC8F3" w14:textId="0E68C68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6738C946" w14:textId="7E54980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088E68B6" w14:textId="172C51D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9DD99E6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565F29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67FFB49F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53190D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031F6F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46515597" w14:textId="77777777" w:rsidTr="00503750">
        <w:tc>
          <w:tcPr>
            <w:tcW w:w="4395" w:type="dxa"/>
            <w:vMerge/>
          </w:tcPr>
          <w:p w14:paraId="57C12B4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8A71D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2E1A69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44184515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394D613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689843C3" w14:textId="627B33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46C918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7A1C9D50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21F0A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2BDBE7DF" w14:textId="503436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E5B280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23D29573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36CC0C6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4D04E5D8" w14:textId="6A2ACC1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FF2772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AB5D0D5" w14:textId="77777777" w:rsidTr="00503750">
        <w:tc>
          <w:tcPr>
            <w:tcW w:w="4395" w:type="dxa"/>
            <w:vAlign w:val="center"/>
          </w:tcPr>
          <w:p w14:paraId="60BC14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2A71F7A8" w14:textId="0C48B1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136B47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2BCABC68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0C195D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44290888" w14:textId="096CE6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539219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42C1A77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BAAA2B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7C323F5E" w14:textId="45E5017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EB5EC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43A71738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B0005D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4AEE1028" w14:textId="182010D6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11684.00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9EEA7C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C329356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3B4B3BD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7E7BE6CF" w14:textId="77777777" w:rsidTr="00503750">
        <w:tc>
          <w:tcPr>
            <w:tcW w:w="4395" w:type="dxa"/>
            <w:vAlign w:val="center"/>
          </w:tcPr>
          <w:p w14:paraId="5043424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3F5381B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01A3A84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24B8B878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7252A1C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67159ADF" w14:textId="7B53E28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2E34AC8" w14:textId="27C7C1D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026B59F2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5D8996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0270F3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24594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2D8AA21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6B66439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4D3D19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BFA0D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78D1FA2D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4D03769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18E9B7C9" w14:textId="433517C8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93C4939" w14:textId="3E4C35F5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0FA611EA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2A7794D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48951B86" w14:textId="3E14A44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B4DB85A" w14:textId="3ED6BF3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10A00D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7CF393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3D27EE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2F5786F5" w14:textId="77777777" w:rsidTr="00503750">
        <w:tc>
          <w:tcPr>
            <w:tcW w:w="1843" w:type="dxa"/>
            <w:vAlign w:val="center"/>
          </w:tcPr>
          <w:p w14:paraId="4D5AEC7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342E397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6C5F78D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25AB146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2F39FCC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5EA3E7F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5107B27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21CE9833" w14:textId="77777777" w:rsidTr="00503750">
        <w:tc>
          <w:tcPr>
            <w:tcW w:w="1843" w:type="dxa"/>
            <w:vAlign w:val="center"/>
          </w:tcPr>
          <w:p w14:paraId="4BE1302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19014F7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25349E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46CE1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75CA0B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78E895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2368D1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C739DE9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0DB199E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7169B6F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9CF43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522E7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2CD332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530CB5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BF5B6D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0126F05" w14:textId="77777777" w:rsidTr="00503750">
        <w:tc>
          <w:tcPr>
            <w:tcW w:w="1843" w:type="dxa"/>
            <w:vAlign w:val="center"/>
          </w:tcPr>
          <w:p w14:paraId="6A7DC4A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75EDAEF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A5EA02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B32272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E158F4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C25D3B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238975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3A8B8BB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0E39F62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60A5CA6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353ACA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12B86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539942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CF44C6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3237E1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2D39B69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AC3B44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10E6DEA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F9947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8C1C8F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D46770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35036B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74F935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AFDF73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C00E9F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542D334E" w14:textId="77777777" w:rsidTr="00503750">
        <w:trPr>
          <w:trHeight w:val="664"/>
        </w:trPr>
        <w:tc>
          <w:tcPr>
            <w:tcW w:w="3372" w:type="dxa"/>
          </w:tcPr>
          <w:p w14:paraId="0A1BA5E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61B8899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7F82B38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2989F70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516104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1A7B3E93" w14:textId="45DBAB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51C4B86" w14:textId="174103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AD05E05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CD75702" w14:textId="78656372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C31C4C9" w14:textId="0C7922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C5743C9" w14:textId="621656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C6060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6B3C426" w14:textId="36038A25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978D9F2" w14:textId="67CCAD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C4DE138" w14:textId="474D42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2804594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61E2D8F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6AB71EC" w14:textId="506D09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A3E48EC" w14:textId="7B72B9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9728DA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DF9E8F3" w14:textId="0A1AD85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76A963B" w14:textId="335DB2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F123B1D" w14:textId="4EE027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9A6C06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6AB1B38F" w14:textId="53F228AF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E425801" w14:textId="3C87AC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236FD27" w14:textId="5FCD88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92F1E7C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FB161FF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60DBF4D0" w14:textId="77777777" w:rsidTr="00503750">
        <w:tc>
          <w:tcPr>
            <w:tcW w:w="2835" w:type="dxa"/>
            <w:vAlign w:val="center"/>
          </w:tcPr>
          <w:p w14:paraId="5309638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2A3B2D0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3B3BEF6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055B947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255C4BF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5CD4A3B" w14:textId="77777777" w:rsidTr="00503750">
        <w:tc>
          <w:tcPr>
            <w:tcW w:w="2835" w:type="dxa"/>
          </w:tcPr>
          <w:p w14:paraId="714BA97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EB185F5" w14:textId="0E8261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B6D03B5" w14:textId="4C4DB0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03432C3" w14:textId="11E0DA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D8C2DFF" w14:textId="3C98EB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A2A74BF" w14:textId="77777777" w:rsidTr="00503750">
        <w:tc>
          <w:tcPr>
            <w:tcW w:w="2835" w:type="dxa"/>
          </w:tcPr>
          <w:p w14:paraId="3FA594E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4E4EF341" w14:textId="4A3923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5D6F66E" w14:textId="7E00B9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B8B06D" w14:textId="799416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25536F6" w14:textId="13642D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C09F68B" w14:textId="77777777" w:rsidTr="00503750">
        <w:tc>
          <w:tcPr>
            <w:tcW w:w="2835" w:type="dxa"/>
          </w:tcPr>
          <w:p w14:paraId="49CDCD7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7750B887" w14:textId="62DB14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EC412DE" w14:textId="65813D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314CA5A" w14:textId="58879A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FA3DAB3" w14:textId="5FDD64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5379FB8" w14:textId="77777777" w:rsidTr="00503750">
        <w:tc>
          <w:tcPr>
            <w:tcW w:w="2835" w:type="dxa"/>
            <w:vAlign w:val="center"/>
          </w:tcPr>
          <w:p w14:paraId="3544138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0FAE0481" w14:textId="196CE3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1EF6FE7" w14:textId="5E02BB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A4BCBE" w14:textId="092FF8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FE9BE55" w14:textId="3E4533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46CDC8B" w14:textId="77777777" w:rsidTr="00503750">
        <w:tc>
          <w:tcPr>
            <w:tcW w:w="2835" w:type="dxa"/>
            <w:vAlign w:val="center"/>
          </w:tcPr>
          <w:p w14:paraId="41F70B5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3D7AFCF8" w14:textId="4FDA74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247934E" w14:textId="524EDE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EAEFAC" w14:textId="15F3D9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5F99F9C" w14:textId="589135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9234647" w14:textId="77777777" w:rsidTr="00503750">
        <w:tc>
          <w:tcPr>
            <w:tcW w:w="2835" w:type="dxa"/>
          </w:tcPr>
          <w:p w14:paraId="7F55952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11484FD7" w14:textId="60ABFE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E2BAE05" w14:textId="7C4D4E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CBFB12A" w14:textId="0441D6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0FC4657" w14:textId="5F1D89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98C55E" w14:textId="77777777" w:rsidTr="00503750">
        <w:tc>
          <w:tcPr>
            <w:tcW w:w="2835" w:type="dxa"/>
          </w:tcPr>
          <w:p w14:paraId="394C075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34C307AD" w14:textId="29726D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90A349E" w14:textId="678BB5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9150C9" w14:textId="3525CB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CD5227B" w14:textId="56116D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616CF3B" w14:textId="77777777" w:rsidTr="00503750">
        <w:tc>
          <w:tcPr>
            <w:tcW w:w="2835" w:type="dxa"/>
          </w:tcPr>
          <w:p w14:paraId="5AD8643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3A896D3E" w14:textId="58A5C0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530C681" w14:textId="0C73E1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B3C1AAD" w14:textId="06D352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BD85A8E" w14:textId="319BA4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418D582" w14:textId="77777777" w:rsidR="00944C3D" w:rsidRDefault="00944C3D" w:rsidP="00944C3D">
      <w:pPr>
        <w:rPr>
          <w:rFonts w:ascii="Arial" w:hAnsi="Arial"/>
          <w:b/>
        </w:rPr>
      </w:pPr>
    </w:p>
    <w:p w14:paraId="77C3DC93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73666971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2FF1F97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70FB88F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7CC263E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487FEF5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6F0D7C4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8D35765" w14:textId="77777777" w:rsidTr="00503750">
        <w:trPr>
          <w:trHeight w:val="443"/>
        </w:trPr>
        <w:tc>
          <w:tcPr>
            <w:tcW w:w="2560" w:type="dxa"/>
          </w:tcPr>
          <w:p w14:paraId="3AE7FB6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70A37E4B" w14:textId="38FD9F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B30FD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169CF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34DC034" w14:textId="6A0732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25B42F6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7ECC829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06BC122A" w14:textId="0A8C37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81187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37DE8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04F6ED2" w14:textId="0382A6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82E6293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2224949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70650153" w14:textId="4C5388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DF0CE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A256C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8B6CEF6" w14:textId="4FDA9C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283CA8A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6688658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9AB30B4" w14:textId="079E18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77822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6C739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3E2E54F" w14:textId="71DC1A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4FDC483" w14:textId="77777777" w:rsidR="00944C3D" w:rsidRDefault="00944C3D" w:rsidP="00944C3D">
      <w:pPr>
        <w:rPr>
          <w:rFonts w:ascii="Arial" w:hAnsi="Arial"/>
          <w:b/>
        </w:rPr>
      </w:pPr>
    </w:p>
    <w:p w14:paraId="666887CB" w14:textId="77777777" w:rsidR="00944C3D" w:rsidRDefault="00944C3D" w:rsidP="00944C3D">
      <w:pPr>
        <w:rPr>
          <w:rFonts w:ascii="Arial" w:hAnsi="Arial"/>
          <w:b/>
        </w:rPr>
      </w:pPr>
    </w:p>
    <w:p w14:paraId="532E5C0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348E2861" w14:textId="77777777" w:rsidR="00944C3D" w:rsidRDefault="00944C3D" w:rsidP="00944C3D">
      <w:pPr>
        <w:rPr>
          <w:rFonts w:ascii="Arial" w:hAnsi="Arial"/>
          <w:b/>
        </w:rPr>
      </w:pPr>
    </w:p>
    <w:p w14:paraId="4CAFD9E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62279E86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147ED8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0F712A9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037CB49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1E0EC4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4F96C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FD559D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6E3F2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735C623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CD6149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BE013B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E60EB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683B75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4FF167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90CABD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629393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61E24DB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0D78B6A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5D282CDF" w14:textId="77777777" w:rsidTr="00503750">
        <w:trPr>
          <w:trHeight w:val="677"/>
        </w:trPr>
        <w:tc>
          <w:tcPr>
            <w:tcW w:w="3358" w:type="dxa"/>
          </w:tcPr>
          <w:p w14:paraId="6B032CD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73DCBCC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764200D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46754E0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94E5A5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7DEC10E5" w14:textId="47762D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4510CDD" w14:textId="60B146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D1468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B2FE00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56B15CE8" w14:textId="5BEBE4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D460240" w14:textId="54A590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80EF6B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48AF3C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21B6A0CA" w14:textId="728B66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6431F26" w14:textId="24AE0A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96A1D4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11C3C9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734CA8AB" w14:textId="57E75C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EEF9D15" w14:textId="714F35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6F7613F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6F2D150" w14:textId="07A80B15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0C54C8B3" w14:textId="65D033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BA43E51" w14:textId="0B822E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7BC38F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6B5A9416" w14:textId="4BFD2D83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0CF006E8" w14:textId="2AB5BF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F45AFF2" w14:textId="7A9992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A0A2D7A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37F63B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465F9BEF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920EE0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6F590D4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18BD8CC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CEE07C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2AC281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FAA11CD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3D08D20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66EB1D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0AEFA54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2A79A6E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8041B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3C65611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AE06CDE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EBD5E4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1D7D8A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3C260211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509EBA2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7459762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71718F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3335734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92A187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7EF8B82F" w14:textId="2C9ADB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6BEDD0F" w14:textId="5BF6FF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68948CB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63A515B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4F3E2329" w14:textId="2E0A3B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DD7B00B" w14:textId="07D9BB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937D10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BBA99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10AAD8F1" w14:textId="096E77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5514103" w14:textId="49E3E8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241BD80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D5BCC13" w14:textId="46114ECE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5B09B0B" w14:textId="699E4C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338B9EE" w14:textId="6FDD11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D9AE3B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F0F8967" w14:textId="4338579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2170D36" w14:textId="4121AE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9628D75" w14:textId="249CED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DFDB00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857B96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706FDAC3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5870F76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00D08A8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B5F41E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A06806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E2857B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3CB9B81C" w14:textId="3B0044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BD8DF97" w14:textId="4342E6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A11D44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67862A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436E8BB2" w14:textId="103C28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2F20761" w14:textId="6A391C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2914E8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90A736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60FB0B31" w14:textId="12E871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9E9348A" w14:textId="6DE0FD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234040C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B7E53F4" w14:textId="61A17270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8679958" w14:textId="502258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972BFC7" w14:textId="5C6204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2A14D24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208BF02A" w14:textId="1145BC2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38950C1" w14:textId="77E372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5EBD042" w14:textId="31FB6A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1193DC2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06339F4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40EE1A28" w14:textId="77777777" w:rsidTr="00503750">
        <w:tc>
          <w:tcPr>
            <w:tcW w:w="3686" w:type="dxa"/>
            <w:vAlign w:val="center"/>
          </w:tcPr>
          <w:p w14:paraId="29B336D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B4C5B1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1B4F013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730837A8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096E4A7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72AD0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07C7E5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C11FF3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D4C16B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B0FB5C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4BE857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DA6FEAD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978BF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85BD3A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5D4BEC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CB1F0A4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6A8529C2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119FDB6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16989B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8D4E58F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546888AB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3A775BA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003815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1869E0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77DF918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94FEF2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1A965548" w14:textId="17819F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45261C8" w14:textId="22F7FE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0542CC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6C9D37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37C2CD48" w14:textId="6BFF2F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74A149A" w14:textId="469EB3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3EC93A3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4E0405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0A10EDE0" w14:textId="6AFAC9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682686A" w14:textId="7FB234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57AA994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5E8819E" w14:textId="76368B74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3C18D72" w14:textId="52B911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35C42C7" w14:textId="6BFDD9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8745195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DC87213" w14:textId="156DD0C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DCD1E89" w14:textId="0272C4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1197397" w14:textId="45F284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16A7FE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DBA3C74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CADFF24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5E83839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A21C91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4D2D50D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3D242D8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65B8A1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30CCD56B" w14:textId="4FFA92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38E022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FF3951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2EAAA523" w14:textId="19F30D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F1574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F4CB0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1F1EF031" w14:textId="388CF7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235134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5AEF41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63D735BA" w14:textId="3521DA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C5B2AF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31B4E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62F50203" w14:textId="7615C8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1EDDFA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08C4BEE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2149A93A" w14:textId="7303147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DA9D6E2" w14:textId="77777777" w:rsidR="00944C3D" w:rsidRDefault="00944C3D" w:rsidP="00944C3D">
      <w:pPr>
        <w:rPr>
          <w:sz w:val="22"/>
          <w:szCs w:val="22"/>
        </w:rPr>
      </w:pPr>
    </w:p>
    <w:p w14:paraId="37A569B1" w14:textId="77777777" w:rsidR="00944C3D" w:rsidRDefault="00944C3D" w:rsidP="00944C3D">
      <w:pPr>
        <w:rPr>
          <w:sz w:val="22"/>
          <w:szCs w:val="22"/>
        </w:rPr>
      </w:pPr>
    </w:p>
    <w:p w14:paraId="5FD4755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4A60309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1FCF6336" w14:textId="169102B5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721DDAA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E5AB9F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799D560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3F94865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1015BD8A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2D5B110D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9A9E8B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26511816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02C4848F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2D151DC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1E24B33D" w14:textId="277D17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0FCF15F" w14:textId="0EA30A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0649260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81E1A8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45EC4AF9" w14:textId="1558CB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5051E35" w14:textId="71DFD9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958855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D502C6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77C4B98B" w14:textId="5D7247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10F0C52" w14:textId="3EBB0A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14E382E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3FF8B5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5D910EF9" w14:textId="3BE9B5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0F85128" w14:textId="06F7E9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07CED19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60CE35F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61F85ADB" w14:textId="308343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FC26A83" w14:textId="72097C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01F111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3A092D3" w14:textId="4E0F5AA8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22D9215" w14:textId="130D4D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949D28C" w14:textId="66FB56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5217501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12DE793E" w14:textId="6D64411F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BDDFE9C" w14:textId="4C8FDD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E7DA4A1" w14:textId="6D8EE2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F9269E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EF581C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5348CA72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0B80BEC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6523D26D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2A4C7C4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68A4902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A8B4DA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3D2F027E" w14:textId="767FB0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F7F7B28" w14:textId="16A124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C007A6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C3A6A0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38035EAC" w14:textId="69E8B8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453C02D" w14:textId="56AA27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338158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965A00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5AB84298" w14:textId="174444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9DFA133" w14:textId="68A43D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B30F43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99E49A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287DAB86" w14:textId="50D3DA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829EB33" w14:textId="2900EB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AF0DBD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015E961" w14:textId="5160F144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3A6EA69" w14:textId="53E31E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57B6C27" w14:textId="2426C6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BFDD52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52FF3B1" w14:textId="7289206A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BA4CCE6" w14:textId="748D75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C55A091" w14:textId="7C6814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C175170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53E84550" w14:textId="2E861C5C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0B7F4CB" w14:textId="447B3E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C36C458" w14:textId="6DF5E9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223D7C" w:rsidRPr="003A2CD0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59C1E1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13A26A0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3EE8A7A9" w14:textId="298DF003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7E74C89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13F827F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5C7E2CE8" w14:textId="453D7DC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6F8DBA4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B2F9174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5AEBE562" w14:textId="630E26B5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26CBBD1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120EE3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75ED6C6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2C621EE8" w14:textId="77777777" w:rsidR="00944C3D" w:rsidRPr="003607F0" w:rsidRDefault="00944C3D" w:rsidP="00944C3D"/>
    <w:p w14:paraId="4B486DDE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7552D" w14:textId="77777777" w:rsidR="00322687" w:rsidRDefault="00322687">
      <w:r>
        <w:separator/>
      </w:r>
    </w:p>
  </w:endnote>
  <w:endnote w:type="continuationSeparator" w:id="0">
    <w:p w14:paraId="716F9FF0" w14:textId="77777777" w:rsidR="00322687" w:rsidRDefault="0032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30ED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70F3DA4C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AE58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0D6529E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0BB4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4032A952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09B0" w14:textId="77777777" w:rsidR="00322687" w:rsidRDefault="00322687">
      <w:r>
        <w:separator/>
      </w:r>
    </w:p>
  </w:footnote>
  <w:footnote w:type="continuationSeparator" w:id="0">
    <w:p w14:paraId="48368F44" w14:textId="77777777" w:rsidR="00322687" w:rsidRDefault="00322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505100">
    <w:abstractNumId w:val="13"/>
  </w:num>
  <w:num w:numId="2" w16cid:durableId="13923438">
    <w:abstractNumId w:val="17"/>
  </w:num>
  <w:num w:numId="3" w16cid:durableId="594050039">
    <w:abstractNumId w:val="8"/>
  </w:num>
  <w:num w:numId="4" w16cid:durableId="218591534">
    <w:abstractNumId w:val="7"/>
  </w:num>
  <w:num w:numId="5" w16cid:durableId="1691079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8973383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5935497">
    <w:abstractNumId w:val="20"/>
  </w:num>
  <w:num w:numId="8" w16cid:durableId="418868875">
    <w:abstractNumId w:val="10"/>
  </w:num>
  <w:num w:numId="9" w16cid:durableId="1006980738">
    <w:abstractNumId w:val="0"/>
  </w:num>
  <w:num w:numId="10" w16cid:durableId="1141003200">
    <w:abstractNumId w:val="19"/>
  </w:num>
  <w:num w:numId="11" w16cid:durableId="759571467">
    <w:abstractNumId w:val="6"/>
  </w:num>
  <w:num w:numId="12" w16cid:durableId="548343912">
    <w:abstractNumId w:val="9"/>
  </w:num>
  <w:num w:numId="13" w16cid:durableId="1217467879">
    <w:abstractNumId w:val="12"/>
  </w:num>
  <w:num w:numId="14" w16cid:durableId="1973441272">
    <w:abstractNumId w:val="15"/>
  </w:num>
  <w:num w:numId="15" w16cid:durableId="766002625">
    <w:abstractNumId w:val="14"/>
  </w:num>
  <w:num w:numId="16" w16cid:durableId="840702854">
    <w:abstractNumId w:val="2"/>
  </w:num>
  <w:num w:numId="17" w16cid:durableId="2092501652">
    <w:abstractNumId w:val="4"/>
  </w:num>
  <w:num w:numId="18" w16cid:durableId="970793506">
    <w:abstractNumId w:val="11"/>
  </w:num>
  <w:num w:numId="19" w16cid:durableId="2096173043">
    <w:abstractNumId w:val="5"/>
  </w:num>
  <w:num w:numId="20" w16cid:durableId="55705986">
    <w:abstractNumId w:val="18"/>
  </w:num>
  <w:num w:numId="21" w16cid:durableId="1762024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381"/>
    <w:docVar w:name="arg2" w:val="Driver=asa17;DBF=D:\anasoft\data\tebys.db;DBN=tebys;ENG=SQL17;commlinks=TCPIP{ip=192.168.1.241};uid=kostelna;con=finus(12.0);pwd=Marec2023"/>
    <w:docVar w:name="arg3" w:val="4067334"/>
    <w:docVar w:name="arg4" w:val="C:\Users\kostelna\AppData\Local\Temp\18877266.doc"/>
    <w:docVar w:name="arg5" w:val="2"/>
  </w:docVars>
  <w:rsids>
    <w:rsidRoot w:val="00223D7C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3D7C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2687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962BC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BCEC5"/>
  <w15:docId w15:val="{99BF20D7-4237-450C-B26D-AA0A6889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</TotalTime>
  <Pages>16</Pages>
  <Words>5337</Words>
  <Characters>30423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KOSTELNA Marcela</dc:creator>
  <cp:lastModifiedBy>Marcela KOSTELNA</cp:lastModifiedBy>
  <cp:revision>1</cp:revision>
  <cp:lastPrinted>2009-07-30T10:15:00Z</cp:lastPrinted>
  <dcterms:created xsi:type="dcterms:W3CDTF">2026-02-23T13:31:00Z</dcterms:created>
  <dcterms:modified xsi:type="dcterms:W3CDTF">2026-02-23T13:32:00Z</dcterms:modified>
</cp:coreProperties>
</file>