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06FD5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94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D3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B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25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2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F0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7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81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78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38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A2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3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D8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F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2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1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66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28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CB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55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16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F8F9F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1EC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5EE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0E8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DE6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99C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245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CAE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5CF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1EB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41E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01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A7C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196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A18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A9B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B3D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499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66A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C3A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E2D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D34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B5D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C5C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FA5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128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815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5AD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328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819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06A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F16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52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D91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4D4A5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30B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015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37D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BC2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8F1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7FE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813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141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483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502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00A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1C4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C7B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1BC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078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689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527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7B0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D5A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197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E72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7DD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FB3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423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E9E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960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54E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401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B92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B22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28A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690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5A2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B5789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00E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495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FB7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2B3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B71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438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024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4B0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B83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C6E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2DA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D80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162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F81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79F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5E6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4F6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7D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0AB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DDF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238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00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7E8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1FC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98E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A01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86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C33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26C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B93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875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3D0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2D5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1B950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754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F22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D03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068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6D6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063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1B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C3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09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04F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4F8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36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068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8E4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18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799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5D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2F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C2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2E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89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128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67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320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5E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C0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9F6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234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3BE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22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36D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B9D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A19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1F405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9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1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FE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CD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F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3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D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A2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B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F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2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B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4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A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5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FD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0E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DE49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4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D0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E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9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0B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9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8D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3C9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85A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D1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AB1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C0C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8E5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8CD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25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10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77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7F7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35A10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00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68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0B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1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0B2C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8D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A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C0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4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F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D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E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5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7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DA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D2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71EBE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32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96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7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68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1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59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9A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FA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4B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3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2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CE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B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6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9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B349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8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24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2D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6B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9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09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F7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B8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D3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1F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11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D68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FB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1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1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7D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B6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36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02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1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B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5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B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68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7C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B0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B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DBD1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6E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3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F2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6E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D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74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7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E8D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84DC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BF8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39D398" w14:textId="372262DA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BB3753">
              <w:rPr>
                <w:rFonts w:ascii="Arial" w:hAnsi="Arial"/>
                <w:lang w:eastAsia="sk-SK"/>
              </w:rPr>
              <w:t>2</w:t>
            </w:r>
            <w:r w:rsidR="008E4F99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4C7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D17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A9B3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0D7D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5E5B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A92A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87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6C0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F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C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0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4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7D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2A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0A7E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6F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1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2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7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1F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9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A1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FAB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1B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20B2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C070107" wp14:editId="43BF4CE6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BCDF77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2A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C3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29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84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E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C4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3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A3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C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C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7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01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68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447A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2A42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29B39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AC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CF5E7DA" wp14:editId="20CC56F0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9FE47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A2FE644" wp14:editId="7AA1979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7BAE9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4407FDA" wp14:editId="5975908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14C50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E359B8E" wp14:editId="399D3F46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92AE7B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3E5DB0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0912C1B" wp14:editId="3C55F32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A5692D" w14:textId="2D8E8A64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BB3753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E4F99">
                                    <w:rPr>
                                      <w:rFonts w:ascii="Arial" w:hAnsi="Arial" w:cs="Arial"/>
                                    </w:rPr>
                                    <w:t>44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912C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3A5692D" w14:textId="2D8E8A64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BB375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E4F99">
                              <w:rPr>
                                <w:rFonts w:ascii="Arial" w:hAnsi="Arial" w:cs="Arial"/>
                              </w:rPr>
                              <w:t>44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85F10B7" wp14:editId="021110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EFB78B" w14:textId="0D0DF7CE" w:rsidR="000B647F" w:rsidRDefault="0099716A" w:rsidP="00944C3D">
                                  <w:r>
                                    <w:t>20</w:t>
                                  </w:r>
                                  <w:r w:rsidR="00BB3753">
                                    <w:t>2</w:t>
                                  </w:r>
                                  <w:r w:rsidR="008E4F99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F10B7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DEFB78B" w14:textId="0D0DF7CE" w:rsidR="000B647F" w:rsidRDefault="0099716A" w:rsidP="00944C3D">
                            <w:r>
                              <w:t>20</w:t>
                            </w:r>
                            <w:r w:rsidR="00BB3753">
                              <w:t>2</w:t>
                            </w:r>
                            <w:r w:rsidR="008E4F99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3B7A34A" wp14:editId="17002D92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B43DC7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3E5DB0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92378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868DD9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A0A598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CE102CB" wp14:editId="5F350DE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DDE89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162F69E" wp14:editId="1C9BB88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DDE91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02140B" wp14:editId="73C7A20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2334B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CA054BD" wp14:editId="3DDFC149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8AFCBC" w14:textId="7B7A3728" w:rsidR="000B647F" w:rsidRDefault="0099716A" w:rsidP="00944C3D">
                                  <w:r>
                                    <w:t>20</w:t>
                                  </w:r>
                                  <w:r w:rsidR="00BB3753">
                                    <w:t>2</w:t>
                                  </w:r>
                                  <w:r w:rsidR="008E4F99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054BD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D8AFCBC" w14:textId="7B7A3728" w:rsidR="000B647F" w:rsidRDefault="0099716A" w:rsidP="00944C3D">
                            <w:r>
                              <w:t>20</w:t>
                            </w:r>
                            <w:r w:rsidR="00BB3753">
                              <w:t>2</w:t>
                            </w:r>
                            <w:r w:rsidR="008E4F99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C06D334" wp14:editId="3CE148E2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42C350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3E5DB0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9B5DB86" wp14:editId="40B359DA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E8D04B" w14:textId="4A6C21EA" w:rsidR="000B647F" w:rsidRDefault="0099716A" w:rsidP="00944C3D">
                                  <w:r>
                                    <w:t>20</w:t>
                                  </w:r>
                                  <w:r w:rsidR="00BB3753">
                                    <w:t>2</w:t>
                                  </w:r>
                                  <w:r w:rsidR="008E4F99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5DB86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3E8D04B" w14:textId="4A6C21EA" w:rsidR="000B647F" w:rsidRDefault="0099716A" w:rsidP="00944C3D">
                            <w:r>
                              <w:t>20</w:t>
                            </w:r>
                            <w:r w:rsidR="00BB3753">
                              <w:t>2</w:t>
                            </w:r>
                            <w:r w:rsidR="008E4F99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B8AE68C" wp14:editId="5ABB67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2276D2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3E5DB0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1A52B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EE2E2F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DE9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4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038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EF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81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25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80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E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7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7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D1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47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A3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94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7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9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D2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CD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34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2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30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76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FA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55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F0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C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49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3957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5E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5F8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FC7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DE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D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B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81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94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5E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88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A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6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31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97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E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C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DA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52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86B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B835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0E1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BB41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8BC7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AAA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5A45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ED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9F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9B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7F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3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0B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2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8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58C7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3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0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8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37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2E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8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B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F6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C1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FF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01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3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70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E3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F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C6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6C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99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5F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7F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1565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AB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4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5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4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E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CA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5D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8B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51F7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4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7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5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D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C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63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AA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E2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D1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0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54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D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42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57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D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A5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1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6C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1A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7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2B0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D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0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2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6D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EC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40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4F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2B7B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0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E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F3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E2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1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86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E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65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0A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1B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9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FD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B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8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E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D0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1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0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CC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01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E7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758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58F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25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48B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0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C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AF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C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A9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23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5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3C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9CC4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25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5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C3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AF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1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EF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79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DA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1C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9F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4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1F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5A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1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C7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33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63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45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B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9A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009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43C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F6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701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E6D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208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C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2D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7189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2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6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27876AE" wp14:editId="426DD7A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B5EB0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0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9C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05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C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C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0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7C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AE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50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EE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6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29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9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7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9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B2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1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A6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18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B6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D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80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F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BF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9B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3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DD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3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C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2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5F4E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BC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4BCF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546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30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F66DAC" wp14:editId="2ADA10B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6DDD75" w14:textId="6038592B" w:rsidR="000B647F" w:rsidRPr="00391121" w:rsidRDefault="007A05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34056190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F66D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V0kn4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C6DDD75" w14:textId="6038592B" w:rsidR="000B647F" w:rsidRPr="00391121" w:rsidRDefault="007A05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34056190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65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40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37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FE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ED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2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B2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1F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30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BFFCEC" wp14:editId="0256A54E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67E3AD" w14:textId="7FAFE06C" w:rsidR="000B647F" w:rsidRPr="00391121" w:rsidRDefault="00AC682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7A0541">
                                    <w:rPr>
                                      <w:rFonts w:ascii="Arial" w:hAnsi="Arial" w:cs="Arial"/>
                                    </w:rPr>
                                    <w:t>21439519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FFCEC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+n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rIKGQKvpamOyCyYUbm4aXhpDfygpEfVFtR93zMQlKj3GqdzM18sgsyjsViuMjTg&#10;0lNeepjmCFVQT8l43fpxNfYWZNNippMe7nCiOxnJfq5qqh+VGWcwbVGQ/qUdo553ffME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NPbvpx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E67E3AD" w14:textId="7FAFE06C" w:rsidR="000B647F" w:rsidRPr="00391121" w:rsidRDefault="00AC682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7A0541">
                              <w:rPr>
                                <w:rFonts w:ascii="Arial" w:hAnsi="Arial" w:cs="Arial"/>
                              </w:rPr>
                              <w:t>21439519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EE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41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C7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D8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1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BD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DB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6B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E9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E2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6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2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AF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66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0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2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AF5E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A1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778C4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0BE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55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A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D4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F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B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A5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35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E2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2C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DA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7C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0C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0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94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8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7942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A653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C8B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8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106452" wp14:editId="7CE5867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B89DEB" w14:textId="0C80341E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7A0541">
                                    <w:rPr>
                                      <w:rFonts w:ascii="Arial" w:hAnsi="Arial" w:cs="Arial"/>
                                    </w:rPr>
                                    <w:t xml:space="preserve">Kožušnícka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06452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5B89DEB" w14:textId="0C80341E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A0541">
                              <w:rPr>
                                <w:rFonts w:ascii="Arial" w:hAnsi="Arial" w:cs="Arial"/>
                              </w:rPr>
                              <w:t xml:space="preserve">Kožušnícka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58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F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7D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94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D2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E6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7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F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D7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E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D4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94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A5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0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91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5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4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0C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86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0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6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E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B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BB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9F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3F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B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9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3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A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4D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234F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E2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399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DC97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2AC1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A2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88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8B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D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62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49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85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B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C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C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4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D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41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C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8A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D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7E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1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9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49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D5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7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54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D0FD5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EF8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646A8F" wp14:editId="0358B603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FC68AF" w14:textId="4138011B" w:rsidR="000B647F" w:rsidRPr="00391121" w:rsidRDefault="00DE429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Kožušnícka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46A8F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26FC68AF" w14:textId="4138011B" w:rsidR="000B647F" w:rsidRPr="00391121" w:rsidRDefault="00DE429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Kožušnícka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722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1B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F7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F3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4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99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45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4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32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6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2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16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EF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E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AC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6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4C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D4B3E31" wp14:editId="4A9DEB5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52F77C" w14:textId="6D48FEAD" w:rsidR="000B647F" w:rsidRDefault="00DE429D" w:rsidP="00944C3D">
                                  <w:r>
                                    <w:t>87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4B3E31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5052F77C" w14:textId="6D48FEAD" w:rsidR="000B647F" w:rsidRDefault="00DE429D" w:rsidP="00944C3D">
                            <w:r>
                              <w:t>87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83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54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A8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6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9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EB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D788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DA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E68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16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F98C4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1889F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75A4718" wp14:editId="4D66191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524D6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0DC879A" wp14:editId="074B046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45E5D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5B9B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596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D0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6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2C8E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C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B003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F494A5" wp14:editId="38F764B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02D62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8B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E3F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AE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C3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41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397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5FF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7F901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6C47E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5E0AEF5" wp14:editId="17A4AFF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3A00F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353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93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DD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52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DA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B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F5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DC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8F1D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78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7105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DDB0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0C91A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4006596" wp14:editId="3E45FBD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F65C9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0D98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93CC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0E3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8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C1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6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6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6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8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25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D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CB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3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8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2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71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EF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7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B3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99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75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0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F4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81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B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E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26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26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A0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B4C1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7B6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96EED6" w14:textId="6A47886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BB3753">
              <w:rPr>
                <w:rFonts w:ascii="Arial" w:hAnsi="Arial"/>
                <w:lang w:eastAsia="sk-SK"/>
              </w:rPr>
              <w:t>22.</w:t>
            </w:r>
            <w:r w:rsidR="00DE429D">
              <w:rPr>
                <w:rFonts w:ascii="Arial" w:hAnsi="Arial"/>
                <w:lang w:eastAsia="sk-SK"/>
              </w:rPr>
              <w:t>2.2026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554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010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297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4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EE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2B2E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801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13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DB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56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B8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8122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0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03C5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9D0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E3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77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BD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6B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664D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03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E910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B80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74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91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AD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BC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6D42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90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BF0E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29C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96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DF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56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70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6BE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E2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70E3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8B4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61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D3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B9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AC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BE00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7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862C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CB0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19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FE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BF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D8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63E2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2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5706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6A4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C2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B5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78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3AB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6A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9266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A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079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EFC64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B96971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2F2C9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BCE718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9E6054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8649E2E" w14:textId="19787E89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E9B08F7" w14:textId="5CB3B23D" w:rsidR="00BB3753" w:rsidRDefault="00BB3753" w:rsidP="00503750">
            <w:pPr>
              <w:rPr>
                <w:rFonts w:ascii="Arial" w:hAnsi="Arial"/>
                <w:lang w:eastAsia="sk-SK"/>
              </w:rPr>
            </w:pPr>
          </w:p>
          <w:p w14:paraId="74C9A513" w14:textId="77777777" w:rsidR="00BB3753" w:rsidRDefault="00BB3753" w:rsidP="00503750">
            <w:pPr>
              <w:rPr>
                <w:rFonts w:ascii="Arial" w:hAnsi="Arial"/>
                <w:lang w:eastAsia="sk-SK"/>
              </w:rPr>
            </w:pPr>
          </w:p>
          <w:p w14:paraId="6714FF1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8AC78F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8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F7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73C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E1AA5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4FD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F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1E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8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F4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F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7B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0F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1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C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D4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E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33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48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8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72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DC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5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0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5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B93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B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CC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B68E38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41EDF395" w14:textId="77777777" w:rsidR="00944C3D" w:rsidRDefault="00944C3D" w:rsidP="00944C3D">
      <w:pPr>
        <w:rPr>
          <w:rFonts w:ascii="Arial" w:hAnsi="Arial"/>
        </w:rPr>
      </w:pPr>
    </w:p>
    <w:p w14:paraId="60A67BC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DE7B3FF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CF11FA4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957C6E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77623D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A49070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BAC5B4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E9F8C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79D57F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0E966B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604521E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E359CEF" w14:textId="5825D73E" w:rsidR="00944C3D" w:rsidRPr="008D0433" w:rsidRDefault="00DE429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Ladislav Čičo</w:t>
            </w:r>
          </w:p>
        </w:tc>
        <w:tc>
          <w:tcPr>
            <w:tcW w:w="3260" w:type="dxa"/>
            <w:vAlign w:val="center"/>
          </w:tcPr>
          <w:p w14:paraId="49D2723D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vAlign w:val="center"/>
          </w:tcPr>
          <w:p w14:paraId="297559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EDD7B0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ECF07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7610D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4735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EC26D3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467853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170A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C0B84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9A3CA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E16926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2FABC2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810018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916583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94382E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E01F65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C535AD0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4CFD22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75FD185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53BDED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385D42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CD520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CC77A08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1F5B0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09929873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57EF2767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26918DF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BA12F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1AF68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14030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75B07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9012D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7D4ACE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9E417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D01E14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03FEA9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5BB4CF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2806C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1ED77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3C767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98F69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D39C0E7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BAA058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A3F5CC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196B7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73BFA8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30738D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71CF04B" w14:textId="6EA521AF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515D74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7C3B32B4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6150BD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95C35F7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707419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0F157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35BB31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B19B8C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18F31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D7A37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4AA0F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E9038B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4D20F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999E8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0674C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EF08B7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739C6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E76C4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D57F2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2E1C5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01F08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742F8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B4F028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12135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21FE556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51E09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C58EA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A227A4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7BA91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B5A5D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4CAC4F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1F254F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8B2C5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D4503B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BAC151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3B1E1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A169DA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0AB1AB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F2D7CE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F1EA0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4F13BD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649ECE9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1590C5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6DF499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5BA48A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525FF5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1872D63" w14:textId="77777777" w:rsidTr="00503750">
        <w:trPr>
          <w:trHeight w:val="302"/>
        </w:trPr>
        <w:tc>
          <w:tcPr>
            <w:tcW w:w="4510" w:type="dxa"/>
          </w:tcPr>
          <w:p w14:paraId="1D128F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058D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C1739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1F365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6A65C3" w14:textId="77777777" w:rsidTr="00503750">
        <w:trPr>
          <w:trHeight w:val="302"/>
        </w:trPr>
        <w:tc>
          <w:tcPr>
            <w:tcW w:w="4510" w:type="dxa"/>
          </w:tcPr>
          <w:p w14:paraId="79E515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47842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49CDE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0FE9A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BE1C33" w14:textId="77777777" w:rsidTr="00503750">
        <w:trPr>
          <w:trHeight w:val="302"/>
        </w:trPr>
        <w:tc>
          <w:tcPr>
            <w:tcW w:w="4510" w:type="dxa"/>
          </w:tcPr>
          <w:p w14:paraId="46CE91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DB2B2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B7304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685DE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B8F623" w14:textId="77777777" w:rsidTr="00503750">
        <w:trPr>
          <w:trHeight w:val="302"/>
        </w:trPr>
        <w:tc>
          <w:tcPr>
            <w:tcW w:w="4510" w:type="dxa"/>
          </w:tcPr>
          <w:p w14:paraId="204CA4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BF3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D951A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C30D0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BBF923" w14:textId="77777777" w:rsidTr="00503750">
        <w:trPr>
          <w:trHeight w:val="327"/>
        </w:trPr>
        <w:tc>
          <w:tcPr>
            <w:tcW w:w="4510" w:type="dxa"/>
          </w:tcPr>
          <w:p w14:paraId="4DC75E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4927F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3452C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FD4CC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517ED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87CEB9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B6774C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AF887A2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781D4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A090FC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8B01CD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74F372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502AA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4E35D4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3E2850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D73FED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086DD3E" w14:textId="77777777" w:rsidTr="00503750">
        <w:tc>
          <w:tcPr>
            <w:tcW w:w="2302" w:type="dxa"/>
            <w:vAlign w:val="center"/>
          </w:tcPr>
          <w:p w14:paraId="1605B0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3583D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B3E66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3FB78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146F9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AE868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0F865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46BA4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B47E669" w14:textId="77777777" w:rsidTr="00503750">
        <w:tc>
          <w:tcPr>
            <w:tcW w:w="15593" w:type="dxa"/>
            <w:gridSpan w:val="8"/>
            <w:vAlign w:val="center"/>
          </w:tcPr>
          <w:p w14:paraId="10E278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8B51116" w14:textId="77777777" w:rsidTr="00503750">
        <w:tc>
          <w:tcPr>
            <w:tcW w:w="2302" w:type="dxa"/>
            <w:vAlign w:val="center"/>
          </w:tcPr>
          <w:p w14:paraId="705F30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E595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B268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6EE2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F308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8CDC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ECFD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D703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9D01B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55D61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A814D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75FB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03A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41BA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A698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310E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F679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D47C2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958CA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E5355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0443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A904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123F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FE7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F3E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9E52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63D7F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6AC8F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512DA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F51FA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0069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CFFE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55DC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EAE6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99E1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ADE87DD" w14:textId="77777777" w:rsidTr="00503750">
        <w:tc>
          <w:tcPr>
            <w:tcW w:w="2302" w:type="dxa"/>
            <w:vAlign w:val="center"/>
          </w:tcPr>
          <w:p w14:paraId="106074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F6F6E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DE55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8B61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3B01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A9D6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9F3E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3A8A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D4DED5" w14:textId="77777777" w:rsidTr="00503750">
        <w:tc>
          <w:tcPr>
            <w:tcW w:w="15593" w:type="dxa"/>
            <w:gridSpan w:val="8"/>
            <w:vAlign w:val="center"/>
          </w:tcPr>
          <w:p w14:paraId="260F0F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F1189DA" w14:textId="77777777" w:rsidTr="00503750">
        <w:tc>
          <w:tcPr>
            <w:tcW w:w="2302" w:type="dxa"/>
            <w:vAlign w:val="center"/>
          </w:tcPr>
          <w:p w14:paraId="43754A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C54C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2363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9CBC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E8F0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4C70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7BBD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3472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35E00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E24B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A788A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6098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D0F9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0D32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5455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5F96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1289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7767F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1E0CC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81527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9EFC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3646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41F0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B72B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FFDC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B8FA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5E9A5A" w14:textId="77777777" w:rsidTr="00503750">
        <w:tc>
          <w:tcPr>
            <w:tcW w:w="2302" w:type="dxa"/>
            <w:vAlign w:val="center"/>
          </w:tcPr>
          <w:p w14:paraId="02DC6A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CE0A0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84A0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0F28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89A9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386E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00F1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44E6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044CC0" w14:textId="77777777" w:rsidTr="00503750">
        <w:tc>
          <w:tcPr>
            <w:tcW w:w="15593" w:type="dxa"/>
            <w:gridSpan w:val="8"/>
            <w:vAlign w:val="center"/>
          </w:tcPr>
          <w:p w14:paraId="545467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218BD04" w14:textId="77777777" w:rsidTr="00503750">
        <w:tc>
          <w:tcPr>
            <w:tcW w:w="2302" w:type="dxa"/>
            <w:vAlign w:val="center"/>
          </w:tcPr>
          <w:p w14:paraId="510148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94EEA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9634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6131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A2EF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CCC0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FEE5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A4DF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1B6B73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A17F3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3E961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4088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B342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1CC3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8750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1E27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E5DB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BC196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FF5D7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546B6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C6E0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90B2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2046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4E37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A9CE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6A2F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9D78D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226E9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9E4E4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237E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BCC7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4975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264B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2140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B234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E8CEAB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031D5E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E8C518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84D73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E5C84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4E40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1B6C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159B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21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6861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6B89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AAD78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81FEE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C1BCA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34D3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AFA7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B08C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FBCE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3AB8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9F2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1B422B" w14:textId="77777777" w:rsidR="00944C3D" w:rsidRDefault="00944C3D" w:rsidP="00944C3D">
      <w:pPr>
        <w:rPr>
          <w:rFonts w:ascii="Arial" w:hAnsi="Arial"/>
          <w:b/>
        </w:rPr>
      </w:pPr>
    </w:p>
    <w:p w14:paraId="15C6233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8C10590" w14:textId="77777777" w:rsidTr="00503750">
        <w:tc>
          <w:tcPr>
            <w:tcW w:w="1944" w:type="dxa"/>
            <w:vAlign w:val="center"/>
          </w:tcPr>
          <w:p w14:paraId="6D41EC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5202C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E579A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1C506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E937B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AE2A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4A798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C87CA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05E4A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C50A6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D03A9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07EBA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CB69D64" w14:textId="77777777" w:rsidTr="00503750">
        <w:tc>
          <w:tcPr>
            <w:tcW w:w="15685" w:type="dxa"/>
            <w:gridSpan w:val="12"/>
            <w:vAlign w:val="center"/>
          </w:tcPr>
          <w:p w14:paraId="2FFF35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3F91FFA" w14:textId="77777777" w:rsidTr="00503750">
        <w:tc>
          <w:tcPr>
            <w:tcW w:w="1944" w:type="dxa"/>
            <w:vAlign w:val="center"/>
          </w:tcPr>
          <w:p w14:paraId="34C0FB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A7CD5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216BF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B105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3F1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A7C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5CC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5AD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D162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CEA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CF9D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C75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50526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74CA1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1CEF4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B91B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FFB8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F94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75C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ADB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985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6F8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AAB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B1D5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54B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B62B5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C7615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91859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290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EF3B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5BC5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AFE4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D21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CA4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963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7C44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A683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86F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A86F3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2A9D7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8CB0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0D7A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D36BE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8427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7D26C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E8D1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5547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4971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2BB5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91DD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88880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14FA726" w14:textId="77777777" w:rsidTr="00503750">
        <w:tc>
          <w:tcPr>
            <w:tcW w:w="1944" w:type="dxa"/>
            <w:vAlign w:val="center"/>
          </w:tcPr>
          <w:p w14:paraId="23BE98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1F2D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243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4499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7D34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44F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0BA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D90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AAE3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339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E67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4334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75914E" w14:textId="77777777" w:rsidTr="00503750">
        <w:tc>
          <w:tcPr>
            <w:tcW w:w="15685" w:type="dxa"/>
            <w:gridSpan w:val="12"/>
            <w:vAlign w:val="center"/>
          </w:tcPr>
          <w:p w14:paraId="47CC44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37D1466" w14:textId="77777777" w:rsidTr="00503750">
        <w:tc>
          <w:tcPr>
            <w:tcW w:w="1944" w:type="dxa"/>
            <w:vAlign w:val="center"/>
          </w:tcPr>
          <w:p w14:paraId="735408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9E51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478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4032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DAD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A779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F98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317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4F23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042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124E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846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DE45DA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08471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4141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BC62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0F94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C083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7F1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59C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3D5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FF9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5EB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3025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BBB8B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BF21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E2A98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32C6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1A0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C6D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730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AA5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518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503A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E51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998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4FB8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FB4C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430592" w14:textId="77777777" w:rsidTr="00503750">
        <w:tc>
          <w:tcPr>
            <w:tcW w:w="1944" w:type="dxa"/>
            <w:vAlign w:val="center"/>
          </w:tcPr>
          <w:p w14:paraId="52028E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21C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71C2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EB9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332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C4A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6AC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447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E38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908A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F1C1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4E564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AC068C" w14:textId="77777777" w:rsidTr="00503750">
        <w:tc>
          <w:tcPr>
            <w:tcW w:w="15685" w:type="dxa"/>
            <w:gridSpan w:val="12"/>
            <w:vAlign w:val="center"/>
          </w:tcPr>
          <w:p w14:paraId="49399F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43A0B45" w14:textId="77777777" w:rsidTr="00503750">
        <w:tc>
          <w:tcPr>
            <w:tcW w:w="1944" w:type="dxa"/>
            <w:vAlign w:val="center"/>
          </w:tcPr>
          <w:p w14:paraId="5C8406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FFAF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0CEA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9A1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1B6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973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0A03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3916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144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E8A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DB0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342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A594F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1CF43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76D26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6DA2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605C4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606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453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21D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3F3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54CD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65C4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30F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351C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94822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54F87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7013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AD4B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3A1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DB03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204E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80F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E3AC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6B0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107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E876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BF9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A23C4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C5290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67A7E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59D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D5C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E09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4A5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758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D52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8D52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942C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283C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5615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99AC8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1EE9A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81B44D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77CD1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A743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7C7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023BE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442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D28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BFA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A1D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FF7B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3CD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FF4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E736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865C3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92E06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5BBB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E5E0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8B2D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E19C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2BD7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EA54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BA8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D14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D36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C8C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A35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8CD15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48FB1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4D6339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0DF2EE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88620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7C9C3D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B1C3287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D1664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F0919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F0397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3CB4E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0990FA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CBC3A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FD980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461F67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559C4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4D1EAC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CD040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5A286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CCC45D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5BF11F4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39F33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6D80CD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014BD8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CBFA9D0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1E20A6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590AD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A60C0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79892B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FE273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D6634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4EBFD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D64E9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D9044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2A216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F51D1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92A1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59A54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AE16FE7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625B1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F1215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3C42C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7E294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A6AB8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432B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0C1832F" w14:textId="77777777" w:rsidTr="00503750">
        <w:trPr>
          <w:trHeight w:val="1073"/>
        </w:trPr>
        <w:tc>
          <w:tcPr>
            <w:tcW w:w="3614" w:type="dxa"/>
            <w:vMerge/>
          </w:tcPr>
          <w:p w14:paraId="358EFA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93D93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A42B0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B7F07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35177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76BDE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0379E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CA5F811" w14:textId="77777777" w:rsidTr="00503750">
        <w:trPr>
          <w:trHeight w:val="283"/>
        </w:trPr>
        <w:tc>
          <w:tcPr>
            <w:tcW w:w="3614" w:type="dxa"/>
          </w:tcPr>
          <w:p w14:paraId="5AD282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8DCE6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D8AC2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F4D18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AE21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238BB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850F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161E7AD" w14:textId="77777777" w:rsidTr="00503750">
        <w:trPr>
          <w:trHeight w:val="283"/>
        </w:trPr>
        <w:tc>
          <w:tcPr>
            <w:tcW w:w="3614" w:type="dxa"/>
          </w:tcPr>
          <w:p w14:paraId="262A6F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00AA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593C9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19FBA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B4BF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1097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A238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8DAE80A" w14:textId="77777777" w:rsidTr="00503750">
        <w:trPr>
          <w:trHeight w:val="283"/>
        </w:trPr>
        <w:tc>
          <w:tcPr>
            <w:tcW w:w="3614" w:type="dxa"/>
          </w:tcPr>
          <w:p w14:paraId="7401A4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0236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5DF21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C255F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C533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85020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50DAE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1048DD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6C2528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A8935A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7E44A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C0BD5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D1766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D594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DA648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F3369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271E9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70D46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343C9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B9DC2A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CDB7E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3F30E2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41D55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EA14B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CA4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74C0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FE4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3AFB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DC6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C76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11F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4AAA5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7394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31CE5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8D1D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C05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C99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C73B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4885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292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3C1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F8C33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74E2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01029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0FD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3F7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9F3A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841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322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06A7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4CA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0664C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6512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A903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A4DA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09D2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3CC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108F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EF31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E7EC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089F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09742C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550DD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200F2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5E7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842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010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5BE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C0C7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B51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E752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392E5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5EA65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772193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B2BCB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BFE3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E09F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535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05E5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4533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C4AD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42D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725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6B175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3ED5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89F2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EFF1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00F5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C95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F4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476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02A2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137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2AD2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6C4C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5D07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946F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987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E36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EA3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82AB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F34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1E28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FF7B3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E52AF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DADCC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988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1F79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A0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D1E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404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2463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00C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F6813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427B2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E3B596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C893E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1DE7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36B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D90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C658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4E5C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409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0CA8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79BC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CB714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5E0B2F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83F3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63B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972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A16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034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391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49EE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1486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C505E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817F8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90773B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DEEA9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F580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471D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3CEA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0942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5545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596B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6F29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8F58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40C4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B057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09DD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704C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30BC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A9340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3CC2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F82B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972720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3E2850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BC4B4F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45F465D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61B476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582E4180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4F904B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6DADA0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38F06C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7A7F9B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0C73F9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F51DB15" w14:textId="77777777" w:rsidTr="00503750">
        <w:trPr>
          <w:trHeight w:val="437"/>
        </w:trPr>
        <w:tc>
          <w:tcPr>
            <w:tcW w:w="2594" w:type="dxa"/>
          </w:tcPr>
          <w:p w14:paraId="0193B4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1A76D28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B77E96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242D22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884F25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F1D9779" w14:textId="77777777" w:rsidTr="00503750">
        <w:trPr>
          <w:trHeight w:val="420"/>
        </w:trPr>
        <w:tc>
          <w:tcPr>
            <w:tcW w:w="2594" w:type="dxa"/>
          </w:tcPr>
          <w:p w14:paraId="224E88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39DC2D5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EC4BD9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CAB542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3C747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118E610" w14:textId="77777777" w:rsidTr="00503750">
        <w:trPr>
          <w:trHeight w:val="630"/>
        </w:trPr>
        <w:tc>
          <w:tcPr>
            <w:tcW w:w="2594" w:type="dxa"/>
          </w:tcPr>
          <w:p w14:paraId="7D48C5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6BD89F2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05DE9F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DE48F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462105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47530E7" w14:textId="77777777" w:rsidTr="00503750">
        <w:trPr>
          <w:trHeight w:val="420"/>
        </w:trPr>
        <w:tc>
          <w:tcPr>
            <w:tcW w:w="2594" w:type="dxa"/>
          </w:tcPr>
          <w:p w14:paraId="133EF0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709FD51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EBE110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CA0B66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C834ED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FC4ED22" w14:textId="77777777" w:rsidTr="00503750">
        <w:trPr>
          <w:trHeight w:val="437"/>
        </w:trPr>
        <w:tc>
          <w:tcPr>
            <w:tcW w:w="2594" w:type="dxa"/>
          </w:tcPr>
          <w:p w14:paraId="0EE1E5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0B3732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F9E932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17FDCE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14ADB1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3AC3305" w14:textId="77777777" w:rsidTr="00503750">
        <w:trPr>
          <w:trHeight w:val="420"/>
        </w:trPr>
        <w:tc>
          <w:tcPr>
            <w:tcW w:w="2594" w:type="dxa"/>
          </w:tcPr>
          <w:p w14:paraId="30CA060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5155DCE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60835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3E79BB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74EC36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02E1B68" w14:textId="77777777" w:rsidR="00944C3D" w:rsidRDefault="00944C3D" w:rsidP="00944C3D">
      <w:pPr>
        <w:rPr>
          <w:rFonts w:ascii="Arial" w:hAnsi="Arial"/>
          <w:b/>
        </w:rPr>
      </w:pPr>
    </w:p>
    <w:p w14:paraId="33DE67C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46274DD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763F44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743130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E25AC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264B04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2707E1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2FDC034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002A37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6E937A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AD394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1F5EF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D1595C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7BC342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0CE8E6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DCEBC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F196F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A8DEF1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135E08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198537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6AC5A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D11A9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48DA75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0E7DC15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096F98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94A7F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A19CF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F18DA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1D4F126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16F6BD6" w14:textId="77777777" w:rsidTr="00503750">
        <w:tc>
          <w:tcPr>
            <w:tcW w:w="2835" w:type="dxa"/>
            <w:vAlign w:val="center"/>
          </w:tcPr>
          <w:p w14:paraId="41342D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9C9FF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552F2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35A7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77337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A1562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7072635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A88CD3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D352347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97170A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5B8F9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A1174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0612A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B81C9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8516A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6804F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65A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86F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84B7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935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6CD8A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D2DCB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0E42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9EB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F01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472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B65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B31A04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5C034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9A9A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E30F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DAB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4AA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F1F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562E6F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0F9E8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E6B1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C13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9DA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48A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34D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DBDDF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34039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1F39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62B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58A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A12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85A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C63C9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9DE7A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6FE6A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456F3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C7D9A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F6E6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F9FF5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F0F7AB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FE2D29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BB588C0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E4C19CC" w14:textId="77777777" w:rsidR="00944C3D" w:rsidRDefault="00944C3D" w:rsidP="00944C3D">
      <w:pPr>
        <w:rPr>
          <w:rFonts w:ascii="Arial" w:hAnsi="Arial"/>
          <w:b/>
        </w:rPr>
      </w:pPr>
    </w:p>
    <w:p w14:paraId="28867E1A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EF01342" w14:textId="77777777" w:rsidTr="00503750">
        <w:tc>
          <w:tcPr>
            <w:tcW w:w="2835" w:type="dxa"/>
            <w:vAlign w:val="center"/>
          </w:tcPr>
          <w:p w14:paraId="4AA080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0A7C7A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480B0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80562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18FDB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6E58A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9E0FE03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B1FC8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5D6C3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E081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C72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3BC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E9D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D2A82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77D86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5A31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CC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B1A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AD0C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C4E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89EC4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689E5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337C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9764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077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E4C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E87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487A6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3961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16B4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CF21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56A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D6A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FAD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45ED1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F8BCF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199C4C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1FD9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E4BBC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03CB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AE7ED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FA5F23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C49CD7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2BC2571F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65B61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AB2E3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706A71F" w14:textId="77777777" w:rsidTr="00503750">
        <w:trPr>
          <w:trHeight w:val="699"/>
        </w:trPr>
        <w:tc>
          <w:tcPr>
            <w:tcW w:w="3502" w:type="dxa"/>
            <w:vMerge/>
          </w:tcPr>
          <w:p w14:paraId="5994F9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34600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F91CA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740DFB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5462A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FE0F81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49A1C6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32CEA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ED3DE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11A1E54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20A462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D5B43E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B2F30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C756E96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0202C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14874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97B6C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13B756E9" w14:textId="77777777" w:rsidTr="00503750">
        <w:trPr>
          <w:trHeight w:val="593"/>
        </w:trPr>
        <w:tc>
          <w:tcPr>
            <w:tcW w:w="3497" w:type="dxa"/>
          </w:tcPr>
          <w:p w14:paraId="3E4B33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6076F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65A5D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E87158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8DDE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C8FF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476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0E4CC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529DD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7EE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72D2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9E8AC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8A4589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E87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F62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39F16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23E45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A0A0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5F18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51E11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EFFA4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605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A97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D8323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3445A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6026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AFF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641B5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0C7D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43CE5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4AB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02147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7A8D7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91B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28E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E2EF7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D80C6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7605F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3C7F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5BFBE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A59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7098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281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9808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DB3A6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55CA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6B9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266467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C7F018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69E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5B7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E6A4F9" w14:textId="77777777" w:rsidR="00944C3D" w:rsidRDefault="00944C3D" w:rsidP="00944C3D">
      <w:pPr>
        <w:rPr>
          <w:rFonts w:ascii="Arial" w:hAnsi="Arial"/>
          <w:b/>
        </w:rPr>
      </w:pPr>
    </w:p>
    <w:p w14:paraId="0D53D155" w14:textId="77777777" w:rsidR="00944C3D" w:rsidRDefault="00944C3D" w:rsidP="00944C3D">
      <w:pPr>
        <w:rPr>
          <w:rFonts w:ascii="Arial" w:hAnsi="Arial"/>
          <w:b/>
        </w:rPr>
      </w:pPr>
    </w:p>
    <w:p w14:paraId="63925A6E" w14:textId="77777777" w:rsidR="00944C3D" w:rsidRDefault="00944C3D" w:rsidP="00944C3D">
      <w:pPr>
        <w:rPr>
          <w:rFonts w:ascii="Arial" w:hAnsi="Arial"/>
          <w:b/>
        </w:rPr>
      </w:pPr>
    </w:p>
    <w:p w14:paraId="00A422C7" w14:textId="77777777" w:rsidR="00944C3D" w:rsidRDefault="00944C3D" w:rsidP="00944C3D">
      <w:pPr>
        <w:rPr>
          <w:rFonts w:ascii="Arial" w:hAnsi="Arial"/>
          <w:b/>
        </w:rPr>
      </w:pPr>
    </w:p>
    <w:p w14:paraId="33D6E69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6B948892" w14:textId="77777777" w:rsidTr="00503750">
        <w:tc>
          <w:tcPr>
            <w:tcW w:w="2622" w:type="dxa"/>
            <w:vAlign w:val="center"/>
          </w:tcPr>
          <w:p w14:paraId="5658EE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CC15F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16A41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44CDE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3FC75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7233B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DB17E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D3C7D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49B0E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8F2C68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C4833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30684B9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B693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7B554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EA1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CAD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A8A5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EA8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179DE4F" w14:textId="77777777" w:rsidTr="00503750">
        <w:tc>
          <w:tcPr>
            <w:tcW w:w="2622" w:type="dxa"/>
            <w:vAlign w:val="center"/>
          </w:tcPr>
          <w:p w14:paraId="2C27C4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CB6D9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DD500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921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4D3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FC7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42D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812610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523A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C8A6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CF3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DBA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DECB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241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426F29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4212D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7EC86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DF0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45A9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753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F48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5D45824" w14:textId="77777777" w:rsidTr="00503750">
        <w:tc>
          <w:tcPr>
            <w:tcW w:w="2622" w:type="dxa"/>
            <w:vAlign w:val="center"/>
          </w:tcPr>
          <w:p w14:paraId="6535909A" w14:textId="092265EC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14:paraId="52F9468D" w14:textId="11859E49" w:rsidR="00944C3D" w:rsidRPr="008C56AB" w:rsidRDefault="007545C9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49719</w:t>
            </w:r>
          </w:p>
        </w:tc>
        <w:tc>
          <w:tcPr>
            <w:tcW w:w="1275" w:type="dxa"/>
            <w:vAlign w:val="center"/>
          </w:tcPr>
          <w:p w14:paraId="40146A90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A48D9E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7DC2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CE0CF8" w14:textId="288219B2" w:rsidR="00944C3D" w:rsidRPr="008C56AB" w:rsidRDefault="007545C9" w:rsidP="00BB3753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52556</w:t>
            </w:r>
          </w:p>
        </w:tc>
      </w:tr>
      <w:tr w:rsidR="0099716A" w:rsidRPr="00050529" w14:paraId="2E188D0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4632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61D4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423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584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531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3F8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556EAF9" w14:textId="77777777" w:rsidTr="00503750">
        <w:tc>
          <w:tcPr>
            <w:tcW w:w="2622" w:type="dxa"/>
            <w:vAlign w:val="center"/>
          </w:tcPr>
          <w:p w14:paraId="7EE666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8010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DA5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7D3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594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50A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FAC36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28121CF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254D2EC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2687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2369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292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7E7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23C0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8ED9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2DBD3E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0946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7DA5A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C43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BDAF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09D1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A59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13B00F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65C8F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7E88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DD79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2B80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ECE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DAA0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CA337FD" w14:textId="77777777" w:rsidTr="00503750">
        <w:tc>
          <w:tcPr>
            <w:tcW w:w="2622" w:type="dxa"/>
            <w:vAlign w:val="center"/>
          </w:tcPr>
          <w:p w14:paraId="4F9FFE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801F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3006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865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DFE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A77E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08FE65F" w14:textId="77777777" w:rsidTr="00503750">
        <w:tc>
          <w:tcPr>
            <w:tcW w:w="2622" w:type="dxa"/>
            <w:vAlign w:val="center"/>
          </w:tcPr>
          <w:p w14:paraId="0CA7BD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A1CB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F00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A8A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57F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721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0A3A1A7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B8597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F10789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EFE459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17DE7C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1BEFEB5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3E406B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7216400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AA2ABC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6B569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DA5A2E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668349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5A5AE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A40B3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84FBA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7DB7B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0123B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DE533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FE6E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EE40D7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26C5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FA26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3AD01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33E8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7D71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065F3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6202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6795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CCC1C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BEF86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FC4C0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0FD84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D3B0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4D5F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0523B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8808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336D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8F023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998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AED5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E428F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E93E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60E7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6951F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13A8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1402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6B761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C828A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27F93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59009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88D84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6CD0D6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95D99F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DCFE4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014646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BA99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E96A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3A4F0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55CC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ABE7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BD18E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116D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99D77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FEB1F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00DD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A12A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6ECFF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DB0F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5094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F54C37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8E58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E71F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CA47E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8E8918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240CF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120B3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4417C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5ADDFEA3" w14:textId="77777777" w:rsidTr="00503750">
        <w:tc>
          <w:tcPr>
            <w:tcW w:w="2835" w:type="dxa"/>
            <w:vAlign w:val="center"/>
          </w:tcPr>
          <w:p w14:paraId="055080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C555D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1FCB5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6C702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BB25F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4FB61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F096AC1" w14:textId="77777777" w:rsidTr="00503750">
        <w:tc>
          <w:tcPr>
            <w:tcW w:w="2835" w:type="dxa"/>
            <w:vAlign w:val="center"/>
          </w:tcPr>
          <w:p w14:paraId="117E8B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EAE4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E64B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EF1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7110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A24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6E1A90" w14:textId="77777777" w:rsidTr="00503750">
        <w:tc>
          <w:tcPr>
            <w:tcW w:w="2835" w:type="dxa"/>
            <w:vAlign w:val="center"/>
          </w:tcPr>
          <w:p w14:paraId="47512E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070D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4C8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BBBE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852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79E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040654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5FDB6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151B1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17C52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F433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7515B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D0100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EDC1E66" w14:textId="77777777" w:rsidTr="00503750">
        <w:tc>
          <w:tcPr>
            <w:tcW w:w="2835" w:type="dxa"/>
            <w:vAlign w:val="center"/>
          </w:tcPr>
          <w:p w14:paraId="6773B5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CFE7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94A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5F49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90A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C65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73BF5C" w14:textId="77777777" w:rsidTr="00503750">
        <w:tc>
          <w:tcPr>
            <w:tcW w:w="2835" w:type="dxa"/>
            <w:vAlign w:val="center"/>
          </w:tcPr>
          <w:p w14:paraId="7D86F2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D0BD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7C18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CAE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6FE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9D0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84B34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680EE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B3C73A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DBDAF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D2D1B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C35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98370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D4CDEE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CDDB4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0507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94B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C22E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75A1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C81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ECECA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140215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6073C2CB" w14:textId="77777777" w:rsidTr="00503750">
        <w:tc>
          <w:tcPr>
            <w:tcW w:w="2552" w:type="dxa"/>
            <w:vAlign w:val="center"/>
          </w:tcPr>
          <w:p w14:paraId="644C73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63FBC9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4D5E51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366EFC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5AC8B2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12E74F1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5404C2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55AF69B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578170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2B19520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56D67A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FA7BDC2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E4924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7058D7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B11856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A383CA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A7AAF6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127B64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B88DD4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1174763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C9D76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FCDB1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0CFA86A" w14:textId="77777777" w:rsidTr="00503750">
        <w:tc>
          <w:tcPr>
            <w:tcW w:w="4395" w:type="dxa"/>
            <w:vMerge/>
          </w:tcPr>
          <w:p w14:paraId="551A83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527F4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8C962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5361D5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97C8C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A169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096D35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8064A8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810C5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6712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E54D89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CBB5CC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46550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DDB2C5B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5C41A0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76D25DE" w14:textId="77777777" w:rsidTr="00503750">
        <w:tc>
          <w:tcPr>
            <w:tcW w:w="4395" w:type="dxa"/>
            <w:vAlign w:val="center"/>
          </w:tcPr>
          <w:p w14:paraId="1AE261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9BEBD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76BE3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0ECD57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1528B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6B3A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2BEB4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D00050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8C6CA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D5BB21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CAD2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DACAC5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4CE4F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9CF159D" w14:textId="1F5BF300" w:rsidR="00944C3D" w:rsidRPr="008C56AB" w:rsidRDefault="00CD7E08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7536</w:t>
            </w:r>
          </w:p>
        </w:tc>
        <w:tc>
          <w:tcPr>
            <w:tcW w:w="2835" w:type="dxa"/>
            <w:vAlign w:val="center"/>
          </w:tcPr>
          <w:p w14:paraId="287CFA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5C1A23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C6381B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4F4493D" w14:textId="77777777" w:rsidTr="00503750">
        <w:tc>
          <w:tcPr>
            <w:tcW w:w="4395" w:type="dxa"/>
            <w:vAlign w:val="center"/>
          </w:tcPr>
          <w:p w14:paraId="30740A8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EC45D4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E3AE87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8A6CA86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AAA6B5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6E4118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81B26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F46E2BE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1B469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130A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24F8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8128B3B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D758F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720870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8D25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D2B760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A7427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527EDB8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D7643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3FF3CC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75CD12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ED085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9F8D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CB217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CEB7A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68661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E5352D5" w14:textId="77777777" w:rsidTr="00503750">
        <w:tc>
          <w:tcPr>
            <w:tcW w:w="1843" w:type="dxa"/>
            <w:vAlign w:val="center"/>
          </w:tcPr>
          <w:p w14:paraId="5920A9A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519B29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5E5A19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5755A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2274E5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8F645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AC54E2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0E4FA88" w14:textId="77777777" w:rsidTr="00503750">
        <w:tc>
          <w:tcPr>
            <w:tcW w:w="1843" w:type="dxa"/>
            <w:vAlign w:val="center"/>
          </w:tcPr>
          <w:p w14:paraId="1D9D7F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E2224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EB69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356C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80E3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947A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3E23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C47864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B6C18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CE5C8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5570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C923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5974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DC61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9F59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15BF108" w14:textId="77777777" w:rsidTr="00503750">
        <w:tc>
          <w:tcPr>
            <w:tcW w:w="1843" w:type="dxa"/>
            <w:vAlign w:val="center"/>
          </w:tcPr>
          <w:p w14:paraId="4EF7D3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8415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329B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8CAC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9CCF3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B8CC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7B25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10D2DC4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F3A87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37A04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1D6B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A073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8505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3028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8082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A31E892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1A182C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C221C0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9AF4D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AEC48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DB6375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76360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03D5E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7B3E0D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C63E2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1B333C8" w14:textId="77777777" w:rsidTr="00503750">
        <w:trPr>
          <w:trHeight w:val="664"/>
        </w:trPr>
        <w:tc>
          <w:tcPr>
            <w:tcW w:w="3372" w:type="dxa"/>
          </w:tcPr>
          <w:p w14:paraId="424A222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10DD5F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AD53D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C57B4B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2D65A1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44B2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27E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26DCF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BBC335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E0A2A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19F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89500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FF7377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A177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C60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10945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9D11B5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6132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96A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72C2C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9174F7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E50E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2A9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AA2B0A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2A7359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3BEDD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3FCD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41E4C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FF20DA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5BDEB7ED" w14:textId="77777777" w:rsidTr="00503750">
        <w:tc>
          <w:tcPr>
            <w:tcW w:w="2835" w:type="dxa"/>
            <w:vAlign w:val="center"/>
          </w:tcPr>
          <w:p w14:paraId="24022FA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2EA38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E8B966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C171CA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DB24A7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FF99363" w14:textId="77777777" w:rsidTr="00503750">
        <w:tc>
          <w:tcPr>
            <w:tcW w:w="2835" w:type="dxa"/>
          </w:tcPr>
          <w:p w14:paraId="0A42E80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3CB0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D33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B1F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0791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8616F6" w14:textId="77777777" w:rsidTr="00503750">
        <w:tc>
          <w:tcPr>
            <w:tcW w:w="2835" w:type="dxa"/>
          </w:tcPr>
          <w:p w14:paraId="149816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9ACC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802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744D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CAF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428F1E" w14:textId="77777777" w:rsidTr="00503750">
        <w:tc>
          <w:tcPr>
            <w:tcW w:w="2835" w:type="dxa"/>
          </w:tcPr>
          <w:p w14:paraId="472BA1F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FF0C5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C8A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ABA9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935C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D7900A" w14:textId="77777777" w:rsidTr="00503750">
        <w:tc>
          <w:tcPr>
            <w:tcW w:w="2835" w:type="dxa"/>
            <w:vAlign w:val="center"/>
          </w:tcPr>
          <w:p w14:paraId="76795B0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8A5C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1AEF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5407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ACA2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BC7BED" w14:textId="77777777" w:rsidTr="00503750">
        <w:tc>
          <w:tcPr>
            <w:tcW w:w="2835" w:type="dxa"/>
            <w:vAlign w:val="center"/>
          </w:tcPr>
          <w:p w14:paraId="3EBD9F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BA5A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622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425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E4DF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9E4B71" w14:textId="77777777" w:rsidTr="00503750">
        <w:tc>
          <w:tcPr>
            <w:tcW w:w="2835" w:type="dxa"/>
          </w:tcPr>
          <w:p w14:paraId="39EB24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CEE3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766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7B9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D39F5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B51065" w14:textId="77777777" w:rsidTr="00503750">
        <w:tc>
          <w:tcPr>
            <w:tcW w:w="2835" w:type="dxa"/>
          </w:tcPr>
          <w:p w14:paraId="2AC0FCC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8AF1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9DD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EA25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9BF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5257ED" w14:textId="77777777" w:rsidTr="00503750">
        <w:tc>
          <w:tcPr>
            <w:tcW w:w="2835" w:type="dxa"/>
          </w:tcPr>
          <w:p w14:paraId="5242C2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63A7F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442F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E91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1B7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03F75E" w14:textId="77777777" w:rsidR="00944C3D" w:rsidRDefault="00944C3D" w:rsidP="00944C3D">
      <w:pPr>
        <w:rPr>
          <w:rFonts w:ascii="Arial" w:hAnsi="Arial"/>
          <w:b/>
        </w:rPr>
      </w:pPr>
    </w:p>
    <w:p w14:paraId="6135839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1CC79B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D05819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374A040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D896FE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C962E2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875947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16025E0" w14:textId="77777777" w:rsidTr="00503750">
        <w:trPr>
          <w:trHeight w:val="443"/>
        </w:trPr>
        <w:tc>
          <w:tcPr>
            <w:tcW w:w="2560" w:type="dxa"/>
          </w:tcPr>
          <w:p w14:paraId="2C65F9A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F287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205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5F80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687C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6AF1A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099EBF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7BFDA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05C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56EB5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3283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7ED9F0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9C51CF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9F4D0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FFD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5472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569A2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93454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D7B73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41A2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9B35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0A739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A674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D59EF8" w14:textId="77777777" w:rsidR="00944C3D" w:rsidRDefault="00944C3D" w:rsidP="00944C3D">
      <w:pPr>
        <w:rPr>
          <w:rFonts w:ascii="Arial" w:hAnsi="Arial"/>
          <w:b/>
        </w:rPr>
      </w:pPr>
    </w:p>
    <w:p w14:paraId="40405268" w14:textId="77777777" w:rsidR="00944C3D" w:rsidRDefault="00944C3D" w:rsidP="00944C3D">
      <w:pPr>
        <w:rPr>
          <w:rFonts w:ascii="Arial" w:hAnsi="Arial"/>
          <w:b/>
        </w:rPr>
      </w:pPr>
    </w:p>
    <w:p w14:paraId="7EA6301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8904ADC" w14:textId="77777777" w:rsidR="00944C3D" w:rsidRDefault="00944C3D" w:rsidP="00944C3D">
      <w:pPr>
        <w:rPr>
          <w:rFonts w:ascii="Arial" w:hAnsi="Arial"/>
          <w:b/>
        </w:rPr>
      </w:pPr>
    </w:p>
    <w:p w14:paraId="6294A5A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3D33C79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BA4A9D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713E48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13330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BD5B2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9C3BB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50BA3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A8643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EB9AF4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02D7C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C0702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3FE52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9DDA92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485DF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ED29D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0FAA0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AEA8C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28E17A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11B467C" w14:textId="77777777" w:rsidTr="00503750">
        <w:trPr>
          <w:trHeight w:val="677"/>
        </w:trPr>
        <w:tc>
          <w:tcPr>
            <w:tcW w:w="3358" w:type="dxa"/>
          </w:tcPr>
          <w:p w14:paraId="102DA2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1B764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3925D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8DFD15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E6BC4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7540C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777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50FD3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D6E30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74C2A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181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3432D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0E4D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4C38C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02F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55C00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B9002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EB44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2B2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44C5B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1B57F0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AD5F9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CD5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22C202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B61BA7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F3B8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E6E6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799B7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E4E352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52466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9598B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B3C58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E6E00E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08ABB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547CC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891B1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D255B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D3D0F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F7A4C6B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8E0F6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95F7E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1D2541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CF0476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8EF0BF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5ABA1C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077631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46A4A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CB235B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BC4302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234D41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F2141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9EAC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2F3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DFC5B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FB918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0AEBC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33AF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54A0B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1B0FA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D997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C00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09AC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EA68A4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613E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39F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D4851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A2CA6C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E065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BAD0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037D2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9E5364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032439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9603E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C43CB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FE85C8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ABA495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357D9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C423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480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483BF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79D74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E953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C3F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45D26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43016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3CE4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73C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EFDEE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8A51E2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1824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E262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4BD32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D47719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8DDF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29F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F077E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833BE1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72B8150" w14:textId="77777777" w:rsidTr="00503750">
        <w:tc>
          <w:tcPr>
            <w:tcW w:w="3686" w:type="dxa"/>
            <w:vAlign w:val="center"/>
          </w:tcPr>
          <w:p w14:paraId="341154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7DF9C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87763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F446EA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0C99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5F24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0D17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FF458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F5673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A1BB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1A5C1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783170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21BC1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DCD14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FA712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04DE5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179EF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43A5CC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BD23FA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E04B7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8397CB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6BC33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D00631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2E6B8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C37610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071BC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64F48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A9D3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A7D93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39369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947C5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678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8F383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1442E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FB02E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501A7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37636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06C808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D8BA0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8AA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68CAB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4EC7EA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FC34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10C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352B5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CC7B2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79E4DC8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2ADB17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1AC2B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0AD47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27D59C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C7DA5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B3886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AAF14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EAFC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AF1B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BABC1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F82A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07DC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45C10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ACE75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D760F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9C2F1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00B63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FE732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6E7B3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C73FB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BE4892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E79523B" w14:textId="77777777" w:rsidR="00944C3D" w:rsidRDefault="00944C3D" w:rsidP="00944C3D">
      <w:pPr>
        <w:rPr>
          <w:sz w:val="22"/>
          <w:szCs w:val="22"/>
        </w:rPr>
      </w:pPr>
    </w:p>
    <w:p w14:paraId="6F548130" w14:textId="77777777" w:rsidR="00944C3D" w:rsidRDefault="00944C3D" w:rsidP="00944C3D">
      <w:pPr>
        <w:rPr>
          <w:sz w:val="22"/>
          <w:szCs w:val="22"/>
        </w:rPr>
      </w:pPr>
    </w:p>
    <w:p w14:paraId="17ED13E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D20B245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A63F3DB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78EFC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88729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4A215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2583F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7B0A1B0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F4505A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5F5DC5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412A9D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A58F06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DBAF24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7ED1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D0315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83D2E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10B6D1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E65F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0E5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02A43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33FE20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4CE2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50BE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9A03C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162990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E94E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1CBA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66EE42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890E98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A5BB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C476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CB23D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CCF32C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3DB6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3DABE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9177A1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12AEC2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6B2C0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29B6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A721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C48B1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16C18A4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218107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03CD11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82F399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B15FA2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9E2D4F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E117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052FF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6334F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529CEA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FEAC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D88AD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415F8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BF2F95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35529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51FF6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022FA0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FB7B2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EAFE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923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3D03E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8DDDA5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20F3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F62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5F465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CAF56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9346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9C22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590BBA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A19CCC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AD09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8F1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23C0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94383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A3E4AD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2C9C3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4E30E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FB70F2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CCDE2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68C90D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5BF5F959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66BAE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10CA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3A02DD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B8CAEAD" w14:textId="77777777" w:rsidR="00944C3D" w:rsidRPr="003607F0" w:rsidRDefault="00944C3D" w:rsidP="00944C3D"/>
    <w:p w14:paraId="3F160D3F" w14:textId="77777777" w:rsidR="00F47675" w:rsidRPr="00944C3D" w:rsidRDefault="00F47675" w:rsidP="00944C3D"/>
    <w:sectPr w:rsidR="00F47675" w:rsidRPr="00944C3D" w:rsidSect="003E2850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89E33" w14:textId="77777777" w:rsidR="002E4562" w:rsidRDefault="002E4562">
      <w:r>
        <w:separator/>
      </w:r>
    </w:p>
  </w:endnote>
  <w:endnote w:type="continuationSeparator" w:id="0">
    <w:p w14:paraId="507CFE34" w14:textId="77777777" w:rsidR="002E4562" w:rsidRDefault="002E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5F6CE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96A01E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07FF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1FB0CD0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9A16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</w:t>
    </w:r>
    <w:r w:rsidR="00646867">
      <w:rPr>
        <w:rStyle w:val="slostrany"/>
        <w:sz w:val="16"/>
        <w:szCs w:val="16"/>
      </w:rPr>
      <w:t>6</w:t>
    </w:r>
    <w:r w:rsidRPr="00010D38">
      <w:rPr>
        <w:rStyle w:val="slostrany"/>
        <w:sz w:val="16"/>
        <w:szCs w:val="16"/>
      </w:rPr>
      <w:fldChar w:fldCharType="end"/>
    </w:r>
  </w:p>
  <w:p w14:paraId="1008E45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88448" w14:textId="77777777" w:rsidR="002E4562" w:rsidRDefault="002E4562">
      <w:r>
        <w:separator/>
      </w:r>
    </w:p>
  </w:footnote>
  <w:footnote w:type="continuationSeparator" w:id="0">
    <w:p w14:paraId="6796E595" w14:textId="77777777" w:rsidR="002E4562" w:rsidRDefault="002E4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557228">
    <w:abstractNumId w:val="13"/>
  </w:num>
  <w:num w:numId="2" w16cid:durableId="346519747">
    <w:abstractNumId w:val="17"/>
  </w:num>
  <w:num w:numId="3" w16cid:durableId="1193298050">
    <w:abstractNumId w:val="8"/>
  </w:num>
  <w:num w:numId="4" w16cid:durableId="1358656394">
    <w:abstractNumId w:val="7"/>
  </w:num>
  <w:num w:numId="5" w16cid:durableId="107185592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980346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5237402">
    <w:abstractNumId w:val="20"/>
  </w:num>
  <w:num w:numId="8" w16cid:durableId="1630168514">
    <w:abstractNumId w:val="10"/>
  </w:num>
  <w:num w:numId="9" w16cid:durableId="2067407897">
    <w:abstractNumId w:val="0"/>
  </w:num>
  <w:num w:numId="10" w16cid:durableId="1876574532">
    <w:abstractNumId w:val="19"/>
  </w:num>
  <w:num w:numId="11" w16cid:durableId="289095428">
    <w:abstractNumId w:val="6"/>
  </w:num>
  <w:num w:numId="12" w16cid:durableId="553739227">
    <w:abstractNumId w:val="9"/>
  </w:num>
  <w:num w:numId="13" w16cid:durableId="329603949">
    <w:abstractNumId w:val="12"/>
  </w:num>
  <w:num w:numId="14" w16cid:durableId="966274944">
    <w:abstractNumId w:val="15"/>
  </w:num>
  <w:num w:numId="15" w16cid:durableId="56905270">
    <w:abstractNumId w:val="14"/>
  </w:num>
  <w:num w:numId="16" w16cid:durableId="658264703">
    <w:abstractNumId w:val="2"/>
  </w:num>
  <w:num w:numId="17" w16cid:durableId="1457679055">
    <w:abstractNumId w:val="4"/>
  </w:num>
  <w:num w:numId="18" w16cid:durableId="1639070425">
    <w:abstractNumId w:val="11"/>
  </w:num>
  <w:num w:numId="19" w16cid:durableId="1139028668">
    <w:abstractNumId w:val="5"/>
  </w:num>
  <w:num w:numId="20" w16cid:durableId="1818258129">
    <w:abstractNumId w:val="18"/>
  </w:num>
  <w:num w:numId="21" w16cid:durableId="497235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562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2850"/>
    <w:rsid w:val="003E5CE2"/>
    <w:rsid w:val="003E5DB0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15D74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0B92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45C9"/>
    <w:rsid w:val="00755C3C"/>
    <w:rsid w:val="0076308E"/>
    <w:rsid w:val="007719DD"/>
    <w:rsid w:val="007772AA"/>
    <w:rsid w:val="007822F9"/>
    <w:rsid w:val="00790961"/>
    <w:rsid w:val="00793C02"/>
    <w:rsid w:val="0079716F"/>
    <w:rsid w:val="007A0541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8E4F99"/>
    <w:rsid w:val="0090277A"/>
    <w:rsid w:val="00917B6D"/>
    <w:rsid w:val="00924809"/>
    <w:rsid w:val="009265BB"/>
    <w:rsid w:val="00935402"/>
    <w:rsid w:val="0094468D"/>
    <w:rsid w:val="00944C3D"/>
    <w:rsid w:val="00946EAB"/>
    <w:rsid w:val="00951CD2"/>
    <w:rsid w:val="0096055A"/>
    <w:rsid w:val="00973A02"/>
    <w:rsid w:val="0099716A"/>
    <w:rsid w:val="009A278B"/>
    <w:rsid w:val="009B2521"/>
    <w:rsid w:val="009D0BDD"/>
    <w:rsid w:val="009E1BB8"/>
    <w:rsid w:val="009E5433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3C99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3753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07FB3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D7E08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29D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B2BC4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E8CF4-1D2F-46F5-A37A-66A48CE6F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5270</Words>
  <Characters>30044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Marcela KOSTELNA</cp:lastModifiedBy>
  <cp:revision>2</cp:revision>
  <cp:lastPrinted>2009-07-30T10:15:00Z</cp:lastPrinted>
  <dcterms:created xsi:type="dcterms:W3CDTF">2026-02-24T13:15:00Z</dcterms:created>
  <dcterms:modified xsi:type="dcterms:W3CDTF">2026-02-24T13:15:00Z</dcterms:modified>
</cp:coreProperties>
</file>