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06FD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94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D3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B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25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F0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7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81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78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38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A2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3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D8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4F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2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91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66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28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B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55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16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F8F9F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1E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5E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F0E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DE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99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24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A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5C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1E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41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0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A7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19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A1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A9B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B3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49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66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C3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E2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D34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B5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5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FA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12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815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5A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32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81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06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F1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5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D9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D4A5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30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015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37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BC2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8F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7F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81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14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483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502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00A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1C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C7B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1B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07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689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52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7B0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D5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19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E72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7D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FB3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42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E9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96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54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40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B9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B2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28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69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5A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5789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00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49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FB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2B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B7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43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024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4B0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B8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C6E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2D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D8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16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F8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79F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5E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4F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7D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0A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DD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23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00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7E8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1F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98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A0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86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C3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26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B9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87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3D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2D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1B950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5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F22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D0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06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D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063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1B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C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0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04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4F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3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06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E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18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9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85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2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BC2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2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8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12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6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320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5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C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9F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23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3B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52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36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B9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A19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1F405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9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1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E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D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AF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43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D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A2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B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F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2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B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4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A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75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D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F0E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DE49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D0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E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9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0B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D9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D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C9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5A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D1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AB1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C0C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8E5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8CD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25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710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77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7F7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35A10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00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8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0B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1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0B2C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8D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A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0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4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FF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D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2E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5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97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DA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2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71EB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2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6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7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68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1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9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A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A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B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3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2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CE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B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6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9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B349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48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24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2D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6B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9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9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F7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B8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3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11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D68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B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1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1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D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B6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3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02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1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6B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45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B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8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7C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B0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B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BD1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E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3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F2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6E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D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4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7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E8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84D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BF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9D398" w14:textId="372262D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BB3753">
              <w:rPr>
                <w:rFonts w:ascii="Arial" w:hAnsi="Arial"/>
                <w:lang w:eastAsia="sk-SK"/>
              </w:rPr>
              <w:t>2</w:t>
            </w:r>
            <w:r w:rsidR="008E4F99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4C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DD1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A9B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D7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5E5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92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87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6C0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F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C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0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4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7D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A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A7E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6F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1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2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17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1F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9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CA1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FAB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1B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320B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C070107" wp14:editId="43BF4CE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BCDF7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A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2C3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229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84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DE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4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3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3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C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C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7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1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6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47A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2A42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29B39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AC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CF5E7DA" wp14:editId="20CC56F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9FE47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A2FE644" wp14:editId="7AA1979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BAE9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407FDA" wp14:editId="5975908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14C50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E359B8E" wp14:editId="399D3F4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92AE7B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912C1B" wp14:editId="3C55F32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A5692D" w14:textId="2D8E8A64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BB375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E4F99">
                                    <w:rPr>
                                      <w:rFonts w:ascii="Arial" w:hAnsi="Arial" w:cs="Arial"/>
                                    </w:rPr>
                                    <w:t>44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912C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3A5692D" w14:textId="2D8E8A64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BB3753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E4F99">
                              <w:rPr>
                                <w:rFonts w:ascii="Arial" w:hAnsi="Arial" w:cs="Arial"/>
                              </w:rPr>
                              <w:t>44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85F10B7" wp14:editId="021110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FB78B" w14:textId="0D0DF7CE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8E4F99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5F10B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DEFB78B" w14:textId="0D0DF7CE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8E4F99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3B7A34A" wp14:editId="17002D9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43DC7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92378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68DD9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A0A598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CE102CB" wp14:editId="5F350DE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DDE89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162F69E" wp14:editId="1C9BB88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DDE91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D02140B" wp14:editId="73C7A20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2334B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CA054BD" wp14:editId="3DDFC14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8AFCBC" w14:textId="7B7A3728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8E4F99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A054B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D8AFCBC" w14:textId="7B7A3728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8E4F99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C06D334" wp14:editId="3CE148E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42C350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9B5DB86" wp14:editId="40B359D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E8D04B" w14:textId="4A6C21EA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8E4F99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B5DB8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3E8D04B" w14:textId="4A6C21EA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8E4F99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B8AE68C" wp14:editId="5ABB67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2276D2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1A52B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EE2E2F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DE9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4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8038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F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81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5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80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E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7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7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D1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7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3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94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7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9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D2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CD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34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42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30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76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FA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5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0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C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9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3957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5E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5F8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FC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DE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81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9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5E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88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A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6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1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97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E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C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DA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2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B86B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B83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0E1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BB4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BC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AAA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5A4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D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9F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B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7F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E3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0B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8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58C7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3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60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78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37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E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B8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9B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F6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1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FF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01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3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E3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F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6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6C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9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5F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7F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1565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AB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D4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5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4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7E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A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5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8B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1F7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4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7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A5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D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C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63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AA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E2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D1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0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4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BD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42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57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D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A5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1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6C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1A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7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2B0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D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2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D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EC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0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F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2B7B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0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E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F3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2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1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6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E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65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0A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1B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99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D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B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8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CE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0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1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0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4CC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01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DE7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758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58F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25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48B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A0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C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F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C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9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3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5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3C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CC4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25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5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C3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AF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1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EF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79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A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1C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9F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2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F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5A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1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3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63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45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6B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B9A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009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43C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3F6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701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E6D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208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C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2D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7189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6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27876AE" wp14:editId="426DD7A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B5EB0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0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C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5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C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C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0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7C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AE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50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EE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6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29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9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7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9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B2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1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A6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8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B6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D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80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F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9B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3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D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3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C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62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5F4E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EBC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4BCF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546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30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AF66DAC" wp14:editId="2ADA10B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6DDD75" w14:textId="6038592B" w:rsidR="000B647F" w:rsidRPr="00391121" w:rsidRDefault="007A05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34056190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F66DA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C6DDD75" w14:textId="6038592B" w:rsidR="000B647F" w:rsidRPr="00391121" w:rsidRDefault="007A05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34056190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5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40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37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FE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D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72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B2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1F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30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ABFFCEC" wp14:editId="0256A54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7E3AD" w14:textId="7FAFE06C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7A0541">
                                    <w:rPr>
                                      <w:rFonts w:ascii="Arial" w:hAnsi="Arial" w:cs="Arial"/>
                                    </w:rPr>
                                    <w:t>21439519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BFFCEC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E67E3AD" w14:textId="7FAFE06C"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7A0541">
                              <w:rPr>
                                <w:rFonts w:ascii="Arial" w:hAnsi="Arial" w:cs="Arial"/>
                              </w:rPr>
                              <w:t>21439519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EE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41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7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D8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1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BD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B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6B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E9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E2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36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9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AF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66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0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2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AF5E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A1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778C4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0BE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55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A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D4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F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B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A5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35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2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C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DA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7C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0C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0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94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8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7942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A65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C8B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B8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1106452" wp14:editId="7CE5867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89DEB" w14:textId="0C80341E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7A0541">
                                    <w:rPr>
                                      <w:rFonts w:ascii="Arial" w:hAnsi="Arial" w:cs="Arial"/>
                                    </w:rPr>
                                    <w:t xml:space="preserve">Kožušnícka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106452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5B89DEB" w14:textId="0C80341E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A0541">
                              <w:rPr>
                                <w:rFonts w:ascii="Arial" w:hAnsi="Arial" w:cs="Arial"/>
                              </w:rPr>
                              <w:t xml:space="preserve">Kožušnícka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58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F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7D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94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D2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E6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7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D7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FE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D4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4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A5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1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5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4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0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86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E0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6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E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B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BB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9F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3F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B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9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3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A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4D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234F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2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C399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DC97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2AC1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A2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8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B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D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6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49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85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B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5C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C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D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41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C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8A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BD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7E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1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9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D5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7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54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D0FD5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EF8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C646A8F" wp14:editId="0358B60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FC68AF" w14:textId="4138011B" w:rsidR="000B647F" w:rsidRPr="00391121" w:rsidRDefault="00DE42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Kožušnícka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646A8F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26FC68AF" w14:textId="4138011B" w:rsidR="000B647F" w:rsidRPr="00391121" w:rsidRDefault="00DE42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Kožušnícka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722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1B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7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F3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4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99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45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4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32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66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32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6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F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E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C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6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C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4B3E31" wp14:editId="4A9DEB5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52F77C" w14:textId="6D48FEAD" w:rsidR="000B647F" w:rsidRDefault="00DE429D" w:rsidP="00944C3D">
                                  <w:r>
                                    <w:t>87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4B3E31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052F77C" w14:textId="6D48FEAD" w:rsidR="000B647F" w:rsidRDefault="00DE429D" w:rsidP="00944C3D">
                            <w:r>
                              <w:t>87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3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54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A8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06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9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EB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D788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DA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E68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16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F98C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1889F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75A4718" wp14:editId="4D66191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524D6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0DC879A" wp14:editId="074B046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45E5D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5B9B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596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D0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6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2C8E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CC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B003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F494A5" wp14:editId="38F764B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02D62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8B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E3F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BAE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CC3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841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397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5FF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7F901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6C47E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5E0AEF5" wp14:editId="17A4AFF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3A00F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353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3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D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52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DA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AB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5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DC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8F1D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78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7105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DDB0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0C91A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4006596" wp14:editId="3E45FBD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F65C9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0D98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93CC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0E3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8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C1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6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6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6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68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25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D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CB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3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68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62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71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EF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7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B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99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75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40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4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81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2B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E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26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0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B4C1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7B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96EED6" w14:textId="6A47886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B3753">
              <w:rPr>
                <w:rFonts w:ascii="Arial" w:hAnsi="Arial"/>
                <w:lang w:eastAsia="sk-SK"/>
              </w:rPr>
              <w:t>22.</w:t>
            </w:r>
            <w:r w:rsidR="00DE429D">
              <w:rPr>
                <w:rFonts w:ascii="Arial" w:hAnsi="Arial"/>
                <w:lang w:eastAsia="sk-SK"/>
              </w:rPr>
              <w:t>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554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010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297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64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EE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2B2E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801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13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5DB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5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B8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122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F0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03C5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9D0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E3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277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1BD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6B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64D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3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E910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B80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74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991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AD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2B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D42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90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BF0E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29C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796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8DF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856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670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6BE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E2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0E3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8B4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061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4D3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B9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FAC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E00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862C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CB0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19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1FE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BF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D8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3E2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A2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706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6A4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4C2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AC9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9B5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178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3AB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6A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266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A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079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EFC64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B96971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2F2C9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BCE718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E6054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649E2E" w14:textId="19787E89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E9B08F7" w14:textId="5CB3B23D" w:rsidR="00BB3753" w:rsidRDefault="00BB3753" w:rsidP="00503750">
            <w:pPr>
              <w:rPr>
                <w:rFonts w:ascii="Arial" w:hAnsi="Arial"/>
                <w:lang w:eastAsia="sk-SK"/>
              </w:rPr>
            </w:pPr>
          </w:p>
          <w:p w14:paraId="74C9A513" w14:textId="77777777" w:rsidR="00BB3753" w:rsidRDefault="00BB3753" w:rsidP="00503750">
            <w:pPr>
              <w:rPr>
                <w:rFonts w:ascii="Arial" w:hAnsi="Arial"/>
                <w:lang w:eastAsia="sk-SK"/>
              </w:rPr>
            </w:pPr>
          </w:p>
          <w:p w14:paraId="6714FF1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8AC78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68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7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73C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E1AA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4FD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F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1E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88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4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F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7B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F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1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C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D4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E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33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8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8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72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DC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35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0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5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B93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B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CC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B68E3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41EDF395" w14:textId="77777777" w:rsidR="00944C3D" w:rsidRDefault="00944C3D" w:rsidP="00944C3D">
      <w:pPr>
        <w:rPr>
          <w:rFonts w:ascii="Arial" w:hAnsi="Arial"/>
        </w:rPr>
      </w:pPr>
    </w:p>
    <w:p w14:paraId="60A67BC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DE7B3F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CF11FA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957C6E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77623D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A49070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BAC5B4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E9F8C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9D57F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0E966B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604521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E359CEF" w14:textId="5825D73E" w:rsidR="00944C3D" w:rsidRPr="008D0433" w:rsidRDefault="00DE429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Ladislav Čičo</w:t>
            </w:r>
          </w:p>
        </w:tc>
        <w:tc>
          <w:tcPr>
            <w:tcW w:w="3260" w:type="dxa"/>
            <w:vAlign w:val="center"/>
          </w:tcPr>
          <w:p w14:paraId="49D2723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297559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EDD7B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ECF07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7610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4735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EC26D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467853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170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C0B84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9A3CA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E16926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2FABC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810018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1658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94382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01F65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C535AD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CFD22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75FD185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3BDED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85D42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CD520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CC77A0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1F5B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992987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57EF276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26918DF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BA12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1AF6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1403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75B07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9012D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7D4ACE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9E41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01E14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03FEA9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5BB4CF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2806C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1ED7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3C76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98F69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D39C0E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BAA05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A3F5C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196B7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73BFA8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30738D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71CF04B" w14:textId="6EA521A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515D7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C3B32B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6150BD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95C35F7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707419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0F157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35BB31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B19B8C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18F31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D7A3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4AA0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E9038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4D20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999E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0674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EF08B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739C6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E76C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D57F2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2E1C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01F0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742F8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B4F02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12135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1FE55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51E09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C58EA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A227A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7BA91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B5A5D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4CAC4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1F254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8B2C5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D4503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BAC15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3B1E1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A169D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0AB1A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F2D7C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F1EA0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F13BD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649ECE9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1590C5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DF499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5BA48A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525FF5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1872D63" w14:textId="77777777" w:rsidTr="00503750">
        <w:trPr>
          <w:trHeight w:val="302"/>
        </w:trPr>
        <w:tc>
          <w:tcPr>
            <w:tcW w:w="4510" w:type="dxa"/>
          </w:tcPr>
          <w:p w14:paraId="1D128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058D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C173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1F36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6A65C3" w14:textId="77777777" w:rsidTr="00503750">
        <w:trPr>
          <w:trHeight w:val="302"/>
        </w:trPr>
        <w:tc>
          <w:tcPr>
            <w:tcW w:w="4510" w:type="dxa"/>
          </w:tcPr>
          <w:p w14:paraId="79E51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4784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49CDE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0FE9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BE1C33" w14:textId="77777777" w:rsidTr="00503750">
        <w:trPr>
          <w:trHeight w:val="302"/>
        </w:trPr>
        <w:tc>
          <w:tcPr>
            <w:tcW w:w="4510" w:type="dxa"/>
          </w:tcPr>
          <w:p w14:paraId="46CE9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DB2B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B7304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685DE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B8F623" w14:textId="77777777" w:rsidTr="00503750">
        <w:trPr>
          <w:trHeight w:val="302"/>
        </w:trPr>
        <w:tc>
          <w:tcPr>
            <w:tcW w:w="4510" w:type="dxa"/>
          </w:tcPr>
          <w:p w14:paraId="204CA4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BF3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D951A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C30D0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BBF923" w14:textId="77777777" w:rsidTr="00503750">
        <w:trPr>
          <w:trHeight w:val="327"/>
        </w:trPr>
        <w:tc>
          <w:tcPr>
            <w:tcW w:w="4510" w:type="dxa"/>
          </w:tcPr>
          <w:p w14:paraId="4DC75E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4927F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3452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FD4C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517ED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7CEB9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B6774C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AF887A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781D4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090F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8B01CD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74F372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502AA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4E35D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E2850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D73FED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086DD3E" w14:textId="77777777" w:rsidTr="00503750">
        <w:tc>
          <w:tcPr>
            <w:tcW w:w="2302" w:type="dxa"/>
            <w:vAlign w:val="center"/>
          </w:tcPr>
          <w:p w14:paraId="1605B0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3583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B3E66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3FB78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146F9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AE86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0F86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46BA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B47E669" w14:textId="77777777" w:rsidTr="00503750">
        <w:tc>
          <w:tcPr>
            <w:tcW w:w="15593" w:type="dxa"/>
            <w:gridSpan w:val="8"/>
            <w:vAlign w:val="center"/>
          </w:tcPr>
          <w:p w14:paraId="10E27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B51116" w14:textId="77777777" w:rsidTr="00503750">
        <w:tc>
          <w:tcPr>
            <w:tcW w:w="2302" w:type="dxa"/>
            <w:vAlign w:val="center"/>
          </w:tcPr>
          <w:p w14:paraId="705F3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E59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B268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EE2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F308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CDC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ECFD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703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D01B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5D6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A814D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75FB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03A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1BA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698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310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679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47C2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58C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E535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044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90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23F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FE7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F3E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9E52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3D7F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AC8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512DA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F51FA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0069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CFFE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55D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EAE6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99E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DE87DD" w14:textId="77777777" w:rsidTr="00503750">
        <w:tc>
          <w:tcPr>
            <w:tcW w:w="2302" w:type="dxa"/>
            <w:vAlign w:val="center"/>
          </w:tcPr>
          <w:p w14:paraId="10607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F6F6E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DE55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B61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3B01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9D6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F3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A8A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4DED5" w14:textId="77777777" w:rsidTr="00503750">
        <w:tc>
          <w:tcPr>
            <w:tcW w:w="15593" w:type="dxa"/>
            <w:gridSpan w:val="8"/>
            <w:vAlign w:val="center"/>
          </w:tcPr>
          <w:p w14:paraId="260F0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F1189DA" w14:textId="77777777" w:rsidTr="00503750">
        <w:tc>
          <w:tcPr>
            <w:tcW w:w="2302" w:type="dxa"/>
            <w:vAlign w:val="center"/>
          </w:tcPr>
          <w:p w14:paraId="43754A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C54C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2363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CBC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8F0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C70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7BBD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3472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5E00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E24B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A788A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098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0F9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D32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5455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5F96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1289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767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E0C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81527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9EFC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646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41F0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72B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FFDC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B8FA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E9A5A" w14:textId="77777777" w:rsidTr="00503750">
        <w:tc>
          <w:tcPr>
            <w:tcW w:w="2302" w:type="dxa"/>
            <w:vAlign w:val="center"/>
          </w:tcPr>
          <w:p w14:paraId="02DC6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E0A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84A0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F28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9A9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86E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00F1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44E6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44CC0" w14:textId="77777777" w:rsidTr="00503750">
        <w:tc>
          <w:tcPr>
            <w:tcW w:w="15593" w:type="dxa"/>
            <w:gridSpan w:val="8"/>
            <w:vAlign w:val="center"/>
          </w:tcPr>
          <w:p w14:paraId="545467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18BD04" w14:textId="77777777" w:rsidTr="00503750">
        <w:tc>
          <w:tcPr>
            <w:tcW w:w="2302" w:type="dxa"/>
            <w:vAlign w:val="center"/>
          </w:tcPr>
          <w:p w14:paraId="51014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4EEA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963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131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2EF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CC0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EE5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4DF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B6B7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A17F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3E961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408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342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CC3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750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1E27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5DB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C196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FF5D7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546B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C6E0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0B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2046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E37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9CE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A2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D78D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226E9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E4E4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237E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CC7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975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64B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214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23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8CEA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031D5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8C518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84D7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5C84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4E40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B6C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59B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21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6861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B89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AD78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81FE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1BCA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34D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FA7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08C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BC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AB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9F2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1B422B" w14:textId="77777777" w:rsidR="00944C3D" w:rsidRDefault="00944C3D" w:rsidP="00944C3D">
      <w:pPr>
        <w:rPr>
          <w:rFonts w:ascii="Arial" w:hAnsi="Arial"/>
          <w:b/>
        </w:rPr>
      </w:pPr>
    </w:p>
    <w:p w14:paraId="15C6233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8C10590" w14:textId="77777777" w:rsidTr="00503750">
        <w:tc>
          <w:tcPr>
            <w:tcW w:w="1944" w:type="dxa"/>
            <w:vAlign w:val="center"/>
          </w:tcPr>
          <w:p w14:paraId="6D41EC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5202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E579A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C50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E937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AE2A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4A798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C87CA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05E4A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C50A6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D03A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07EBA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B69D64" w14:textId="77777777" w:rsidTr="00503750">
        <w:tc>
          <w:tcPr>
            <w:tcW w:w="15685" w:type="dxa"/>
            <w:gridSpan w:val="12"/>
            <w:vAlign w:val="center"/>
          </w:tcPr>
          <w:p w14:paraId="2FFF35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F91FFA" w14:textId="77777777" w:rsidTr="00503750">
        <w:tc>
          <w:tcPr>
            <w:tcW w:w="1944" w:type="dxa"/>
            <w:vAlign w:val="center"/>
          </w:tcPr>
          <w:p w14:paraId="34C0FB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A7CD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16B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B10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3F1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A7C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5CC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5AD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D16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CEA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CF9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C75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50526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74CA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CEF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91B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FB8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F94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75C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ADB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985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6F8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AAB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B1D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54B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62B5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C7615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9185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290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F3B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5BC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AFE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D21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CA4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963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7C4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683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86F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86F3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2A9D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8CB0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D7A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36B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8427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7D26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E8D1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5547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4971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2BB5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91DD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888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4FA726" w14:textId="77777777" w:rsidTr="00503750">
        <w:tc>
          <w:tcPr>
            <w:tcW w:w="1944" w:type="dxa"/>
            <w:vAlign w:val="center"/>
          </w:tcPr>
          <w:p w14:paraId="23BE9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F2D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243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499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7D3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44F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0BA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D90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AE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339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E67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433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5914E" w14:textId="77777777" w:rsidTr="00503750">
        <w:tc>
          <w:tcPr>
            <w:tcW w:w="15685" w:type="dxa"/>
            <w:gridSpan w:val="12"/>
            <w:vAlign w:val="center"/>
          </w:tcPr>
          <w:p w14:paraId="47CC44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7D1466" w14:textId="77777777" w:rsidTr="00503750">
        <w:tc>
          <w:tcPr>
            <w:tcW w:w="1944" w:type="dxa"/>
            <w:vAlign w:val="center"/>
          </w:tcPr>
          <w:p w14:paraId="735408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E51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478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403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DAD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A77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F98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317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4F2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042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24E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846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E45D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0847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141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BC6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0F9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C08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7F1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59C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3D5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FF9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5EB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025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BB8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BF21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E2A9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2C6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1A0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C6D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730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AA5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518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503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E51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998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4FB8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B4C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30592" w14:textId="77777777" w:rsidTr="00503750">
        <w:tc>
          <w:tcPr>
            <w:tcW w:w="1944" w:type="dxa"/>
            <w:vAlign w:val="center"/>
          </w:tcPr>
          <w:p w14:paraId="52028E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21C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1C2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EB9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332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C4A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6AC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447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E38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908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1C1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E56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C068C" w14:textId="77777777" w:rsidTr="00503750">
        <w:tc>
          <w:tcPr>
            <w:tcW w:w="15685" w:type="dxa"/>
            <w:gridSpan w:val="12"/>
            <w:vAlign w:val="center"/>
          </w:tcPr>
          <w:p w14:paraId="49399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43A0B45" w14:textId="77777777" w:rsidTr="00503750">
        <w:tc>
          <w:tcPr>
            <w:tcW w:w="1944" w:type="dxa"/>
            <w:vAlign w:val="center"/>
          </w:tcPr>
          <w:p w14:paraId="5C840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FAF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0CE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9A1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1B6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973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0A0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391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144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E8A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DB0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342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594F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1CF4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76D2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6DA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05C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606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453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21D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3F3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54C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65C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30F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351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4822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4F87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7013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AD4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3A1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DB0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204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80F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E3A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B0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107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876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BF9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A23C4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C5290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67A7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59D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D5C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E09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4A5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758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D52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8D5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942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83C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615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9AC8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1EE9A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81B44D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77CD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743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7C7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23B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442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D28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BFA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A1D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FF7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3CD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FF4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E73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65C3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92E0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BBB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5E0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B2D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E19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2BD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EA5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BA8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D14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D36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C8C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A35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CD1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48FB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D6339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0DF2EE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88620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7C9C3D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B1C328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D166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F0919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0397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3CB4E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0990FA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CBC3A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FD98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61F6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559C4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4D1EA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CD04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5A286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CC45D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5BF11F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39F33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6D80CD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14BD8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CBFA9D0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1E20A6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590AD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A60C0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79892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FE27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D6634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4EBF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D64E9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D9044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2A216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F51D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92A1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59A54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AE16FE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625B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F1215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3C42C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7E294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A6AB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432B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C1832F" w14:textId="77777777" w:rsidTr="00503750">
        <w:trPr>
          <w:trHeight w:val="1073"/>
        </w:trPr>
        <w:tc>
          <w:tcPr>
            <w:tcW w:w="3614" w:type="dxa"/>
            <w:vMerge/>
          </w:tcPr>
          <w:p w14:paraId="358EF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93D9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A42B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B7F0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3517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76BDE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0379E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CA5F811" w14:textId="77777777" w:rsidTr="00503750">
        <w:trPr>
          <w:trHeight w:val="283"/>
        </w:trPr>
        <w:tc>
          <w:tcPr>
            <w:tcW w:w="3614" w:type="dxa"/>
          </w:tcPr>
          <w:p w14:paraId="5AD28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8DCE6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D8AC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F4D18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AE2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38B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850F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61E7AD" w14:textId="77777777" w:rsidTr="00503750">
        <w:trPr>
          <w:trHeight w:val="283"/>
        </w:trPr>
        <w:tc>
          <w:tcPr>
            <w:tcW w:w="3614" w:type="dxa"/>
          </w:tcPr>
          <w:p w14:paraId="262A6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00AA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93C9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19FBA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B4BF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109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A23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DAE80A" w14:textId="77777777" w:rsidTr="00503750">
        <w:trPr>
          <w:trHeight w:val="283"/>
        </w:trPr>
        <w:tc>
          <w:tcPr>
            <w:tcW w:w="3614" w:type="dxa"/>
          </w:tcPr>
          <w:p w14:paraId="7401A4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0236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5DF2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255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C533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502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50DA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048DD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6C2528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A8935A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7E44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C0BD5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D176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D594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DA648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F3369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271E9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70D4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343C9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B9DC2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DB7E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F30E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41D5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EA14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A4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74C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E4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AF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DC6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C76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11F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AAA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739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1CE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D1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C05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99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C73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488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92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3C1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8C3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74E2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0102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FD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3F7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F3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41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22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6A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4CA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664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651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A90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4DA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9D2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3CC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08F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F31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7EC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089F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9742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550DD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200F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5E7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42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010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BE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0C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51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752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92E5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EA65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7219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B2BC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BFE3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09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535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5E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53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4A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2D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725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6B17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3ED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9F2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EFF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0F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95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F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476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2A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137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2AD2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6C4C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5D07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46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987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E36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A3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82A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34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E28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FF7B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E52AF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ADC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88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F7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A0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1E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0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46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00C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6813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427B2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3B59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C893E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1DE7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6B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90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C65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E5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409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CA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9BC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B714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5E0B2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83F3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3B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72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16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34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91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9E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486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C505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817F8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90773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DEEA9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F580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471D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3CEA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0942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5545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96B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6F29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8F58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40C4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B057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09DD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704C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30BC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A934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3CC2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F82B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7272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E2850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BC4B4F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5F465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61B476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82E4180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4F904B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6DADA0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38F06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A7F9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C73F9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51DB15" w14:textId="77777777" w:rsidTr="00503750">
        <w:trPr>
          <w:trHeight w:val="437"/>
        </w:trPr>
        <w:tc>
          <w:tcPr>
            <w:tcW w:w="2594" w:type="dxa"/>
          </w:tcPr>
          <w:p w14:paraId="0193B4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1A76D2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B77E9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242D2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884F2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1D9779" w14:textId="77777777" w:rsidTr="00503750">
        <w:trPr>
          <w:trHeight w:val="420"/>
        </w:trPr>
        <w:tc>
          <w:tcPr>
            <w:tcW w:w="2594" w:type="dxa"/>
          </w:tcPr>
          <w:p w14:paraId="224E8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39DC2D5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EC4BD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CAB54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3C747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18E610" w14:textId="77777777" w:rsidTr="00503750">
        <w:trPr>
          <w:trHeight w:val="630"/>
        </w:trPr>
        <w:tc>
          <w:tcPr>
            <w:tcW w:w="2594" w:type="dxa"/>
          </w:tcPr>
          <w:p w14:paraId="7D48C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6BD89F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05DE9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DE48F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46210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7530E7" w14:textId="77777777" w:rsidTr="00503750">
        <w:trPr>
          <w:trHeight w:val="420"/>
        </w:trPr>
        <w:tc>
          <w:tcPr>
            <w:tcW w:w="2594" w:type="dxa"/>
          </w:tcPr>
          <w:p w14:paraId="133EF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09FD5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EBE11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CA0B6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C834E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C4ED22" w14:textId="77777777" w:rsidTr="00503750">
        <w:trPr>
          <w:trHeight w:val="437"/>
        </w:trPr>
        <w:tc>
          <w:tcPr>
            <w:tcW w:w="2594" w:type="dxa"/>
          </w:tcPr>
          <w:p w14:paraId="0EE1E5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0B3732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F9E93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17FDCE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14ADB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AC3305" w14:textId="77777777" w:rsidTr="00503750">
        <w:trPr>
          <w:trHeight w:val="420"/>
        </w:trPr>
        <w:tc>
          <w:tcPr>
            <w:tcW w:w="2594" w:type="dxa"/>
          </w:tcPr>
          <w:p w14:paraId="30CA060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5155DC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60835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3E79B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74EC3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02E1B68" w14:textId="77777777" w:rsidR="00944C3D" w:rsidRDefault="00944C3D" w:rsidP="00944C3D">
      <w:pPr>
        <w:rPr>
          <w:rFonts w:ascii="Arial" w:hAnsi="Arial"/>
          <w:b/>
        </w:rPr>
      </w:pPr>
    </w:p>
    <w:p w14:paraId="33DE67C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46274DD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63F44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743130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E25AC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64B04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2707E1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2FDC034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02A3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6E937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AD39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1F5EF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D1595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BC342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CE8E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DCEB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F196F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A8DEF1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35E0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19853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6AC5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D11A9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48DA75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E7DC15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096F9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94A7F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A19CF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F18DA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1D4F12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16F6BD6" w14:textId="77777777" w:rsidTr="00503750">
        <w:tc>
          <w:tcPr>
            <w:tcW w:w="2835" w:type="dxa"/>
            <w:vAlign w:val="center"/>
          </w:tcPr>
          <w:p w14:paraId="41342D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9C9FF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552F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35A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77337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A1562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707263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A88CD3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D352347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7170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5B8F9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A1174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0612A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81C9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8516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6804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65A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86F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4B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935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CD8A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D2DCB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0E42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9EB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01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472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B65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31A0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5C034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9A9A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30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AB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AA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F1F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62E6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0F9E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E6B1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13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DA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48A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34D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BDDF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3403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1F39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62B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8A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A12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85A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C63C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DE7A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6FE6A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456F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7D9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F6E6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F9FF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0F7AB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E2D29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BB588C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E4C19CC" w14:textId="77777777" w:rsidR="00944C3D" w:rsidRDefault="00944C3D" w:rsidP="00944C3D">
      <w:pPr>
        <w:rPr>
          <w:rFonts w:ascii="Arial" w:hAnsi="Arial"/>
          <w:b/>
        </w:rPr>
      </w:pPr>
    </w:p>
    <w:p w14:paraId="28867E1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EF01342" w14:textId="77777777" w:rsidTr="00503750">
        <w:tc>
          <w:tcPr>
            <w:tcW w:w="2835" w:type="dxa"/>
            <w:vAlign w:val="center"/>
          </w:tcPr>
          <w:p w14:paraId="4AA080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A7C7A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80B0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80562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18FDB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6E58A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9E0FE0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B1FC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D6C3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E08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C72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3BC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E9D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2A8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7D8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5A31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CC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1A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D0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C4E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89EC4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89E5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337C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76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077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E4C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E87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87A6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396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16B4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F2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56A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D6A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FAD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5ED1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8BCF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199C4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1FD9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E4BB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03CB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AE7E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FA5F23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C49CD7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BC2571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65B6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AB2E3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706A71F" w14:textId="77777777" w:rsidTr="00503750">
        <w:trPr>
          <w:trHeight w:val="699"/>
        </w:trPr>
        <w:tc>
          <w:tcPr>
            <w:tcW w:w="3502" w:type="dxa"/>
            <w:vMerge/>
          </w:tcPr>
          <w:p w14:paraId="5994F9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34600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F91CA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40DF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462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FE0F81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9A1C6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32CEA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ED3D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11A1E5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20A46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D5B43E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2F30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C756E9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0202C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4874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97B6C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3B756E9" w14:textId="77777777" w:rsidTr="00503750">
        <w:trPr>
          <w:trHeight w:val="593"/>
        </w:trPr>
        <w:tc>
          <w:tcPr>
            <w:tcW w:w="3497" w:type="dxa"/>
          </w:tcPr>
          <w:p w14:paraId="3E4B3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6076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65A5D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87158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8DDE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C8FF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476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E4C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529DD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7EE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72D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E8A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A4589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E87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62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9F1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3E4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A0A0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5F1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1E1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EFFA4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605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A97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832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3445A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602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AFF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41B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0C7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43CE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4AB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214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7A8D7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91B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28E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2EF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D80C6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605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3C7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BFBE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A5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7098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281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808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DB3A6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5CA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6B9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6646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C7F018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69E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5B7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E6A4F9" w14:textId="77777777" w:rsidR="00944C3D" w:rsidRDefault="00944C3D" w:rsidP="00944C3D">
      <w:pPr>
        <w:rPr>
          <w:rFonts w:ascii="Arial" w:hAnsi="Arial"/>
          <w:b/>
        </w:rPr>
      </w:pPr>
    </w:p>
    <w:p w14:paraId="0D53D155" w14:textId="77777777" w:rsidR="00944C3D" w:rsidRDefault="00944C3D" w:rsidP="00944C3D">
      <w:pPr>
        <w:rPr>
          <w:rFonts w:ascii="Arial" w:hAnsi="Arial"/>
          <w:b/>
        </w:rPr>
      </w:pPr>
    </w:p>
    <w:p w14:paraId="63925A6E" w14:textId="77777777" w:rsidR="00944C3D" w:rsidRDefault="00944C3D" w:rsidP="00944C3D">
      <w:pPr>
        <w:rPr>
          <w:rFonts w:ascii="Arial" w:hAnsi="Arial"/>
          <w:b/>
        </w:rPr>
      </w:pPr>
    </w:p>
    <w:p w14:paraId="00A422C7" w14:textId="77777777" w:rsidR="00944C3D" w:rsidRDefault="00944C3D" w:rsidP="00944C3D">
      <w:pPr>
        <w:rPr>
          <w:rFonts w:ascii="Arial" w:hAnsi="Arial"/>
          <w:b/>
        </w:rPr>
      </w:pPr>
    </w:p>
    <w:p w14:paraId="33D6E69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B948892" w14:textId="77777777" w:rsidTr="00503750">
        <w:tc>
          <w:tcPr>
            <w:tcW w:w="2622" w:type="dxa"/>
            <w:vAlign w:val="center"/>
          </w:tcPr>
          <w:p w14:paraId="5658EE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CC15F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16A41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44CDE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3FC7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7233B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B17E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D3C7D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49B0E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8F2C68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C4833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0684B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B69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B554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EA1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AD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A8A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EA8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79DE4F" w14:textId="77777777" w:rsidTr="00503750">
        <w:tc>
          <w:tcPr>
            <w:tcW w:w="2622" w:type="dxa"/>
            <w:vAlign w:val="center"/>
          </w:tcPr>
          <w:p w14:paraId="2C27C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CB6D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DD50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921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4D3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FC7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42D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1261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523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C8A6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CF3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DBA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DEC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241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426F2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212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7EC8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DF0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45A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753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48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D45824" w14:textId="77777777" w:rsidTr="00503750">
        <w:tc>
          <w:tcPr>
            <w:tcW w:w="2622" w:type="dxa"/>
            <w:vAlign w:val="center"/>
          </w:tcPr>
          <w:p w14:paraId="6535909A" w14:textId="092265EC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73" w:type="dxa"/>
            <w:vAlign w:val="center"/>
          </w:tcPr>
          <w:p w14:paraId="52F9468D" w14:textId="11859E49" w:rsidR="00944C3D" w:rsidRPr="008C56AB" w:rsidRDefault="007545C9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49719</w:t>
            </w:r>
          </w:p>
        </w:tc>
        <w:tc>
          <w:tcPr>
            <w:tcW w:w="1275" w:type="dxa"/>
            <w:vAlign w:val="center"/>
          </w:tcPr>
          <w:p w14:paraId="40146A9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A48D9E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7DC2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CE0CF8" w14:textId="288219B2" w:rsidR="00944C3D" w:rsidRPr="008C56AB" w:rsidRDefault="007545C9" w:rsidP="00BB3753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52556</w:t>
            </w:r>
          </w:p>
        </w:tc>
      </w:tr>
      <w:tr w:rsidR="0099716A" w:rsidRPr="00050529" w14:paraId="2E188D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463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61D4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423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584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531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3F8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56EAF9" w14:textId="77777777" w:rsidTr="00503750">
        <w:tc>
          <w:tcPr>
            <w:tcW w:w="2622" w:type="dxa"/>
            <w:vAlign w:val="center"/>
          </w:tcPr>
          <w:p w14:paraId="7EE666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8010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DA5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7D3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594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50A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AC36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28121C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54D2E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268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2369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292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7E7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23C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8ED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DBD3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094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7DA5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C43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BDA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09D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A59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3B00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5C8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7E88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D79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B8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ECE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DAA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A337FD" w14:textId="77777777" w:rsidTr="00503750">
        <w:tc>
          <w:tcPr>
            <w:tcW w:w="2622" w:type="dxa"/>
            <w:vAlign w:val="center"/>
          </w:tcPr>
          <w:p w14:paraId="4F9FF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801F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300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865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DFE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A77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8FE65F" w14:textId="77777777" w:rsidTr="00503750">
        <w:tc>
          <w:tcPr>
            <w:tcW w:w="2622" w:type="dxa"/>
            <w:vAlign w:val="center"/>
          </w:tcPr>
          <w:p w14:paraId="0CA7B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A1CB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F00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A8A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57F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721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A3A1A7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8597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F10789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EFE45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17DE7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1BEFEB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3E406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21640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A2ABC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6B569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DA5A2E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668349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5A5AE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A40B3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84FBA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7DB7B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123B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DE533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FE6E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EE40D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26C5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FA26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3AD01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33E8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7D71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065F3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6202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6795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CCC1C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BEF8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FC4C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0FD84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D3B0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D5F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0523B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880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336D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8F023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998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ED5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E428F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E93E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60E7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6951F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13A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1402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B761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C828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27F93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59009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88D84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6CD0D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95D99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DCFE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01464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BA99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E96A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3A4F0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55CC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ABE7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BD18E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116D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99D7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FEB1F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00DD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A12A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6ECFF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DB0F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5094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F54C3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8E58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E71F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CA47E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8E891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240C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120B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4417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ADDFEA3" w14:textId="77777777" w:rsidTr="00503750">
        <w:tc>
          <w:tcPr>
            <w:tcW w:w="2835" w:type="dxa"/>
            <w:vAlign w:val="center"/>
          </w:tcPr>
          <w:p w14:paraId="055080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C555D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1FCB5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6C70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BB25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4FB6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F096AC1" w14:textId="77777777" w:rsidTr="00503750">
        <w:tc>
          <w:tcPr>
            <w:tcW w:w="2835" w:type="dxa"/>
            <w:vAlign w:val="center"/>
          </w:tcPr>
          <w:p w14:paraId="117E8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EAE4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64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EF1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711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A24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E1A90" w14:textId="77777777" w:rsidTr="00503750">
        <w:tc>
          <w:tcPr>
            <w:tcW w:w="2835" w:type="dxa"/>
            <w:vAlign w:val="center"/>
          </w:tcPr>
          <w:p w14:paraId="47512E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070D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C8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BB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852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79E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4065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5FDB6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151B1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17C5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43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515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D010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EDC1E66" w14:textId="77777777" w:rsidTr="00503750">
        <w:tc>
          <w:tcPr>
            <w:tcW w:w="2835" w:type="dxa"/>
            <w:vAlign w:val="center"/>
          </w:tcPr>
          <w:p w14:paraId="6773B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CFE7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4A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5F4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90A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C65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3BF5C" w14:textId="77777777" w:rsidTr="00503750">
        <w:tc>
          <w:tcPr>
            <w:tcW w:w="2835" w:type="dxa"/>
            <w:vAlign w:val="center"/>
          </w:tcPr>
          <w:p w14:paraId="7D86F2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D0BD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7C1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AE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6FE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9D0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84B34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680EE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B3C73A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DBDA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D2D1B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C35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98370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4CDE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CDDB4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0507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94B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C22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75A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C81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ECECA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4021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073C2CB" w14:textId="77777777" w:rsidTr="00503750">
        <w:tc>
          <w:tcPr>
            <w:tcW w:w="2552" w:type="dxa"/>
            <w:vAlign w:val="center"/>
          </w:tcPr>
          <w:p w14:paraId="644C73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3FBC9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4D5E51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366EFC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AC8B2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12E74F1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5404C2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55AF69B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578170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B19520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56D67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A7BDC2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E492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7058D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B11856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A383CA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A7AAF6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127B64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88DD4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117476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C9D76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FCDB1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0CFA86A" w14:textId="77777777" w:rsidTr="00503750">
        <w:tc>
          <w:tcPr>
            <w:tcW w:w="4395" w:type="dxa"/>
            <w:vMerge/>
          </w:tcPr>
          <w:p w14:paraId="551A83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527F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C962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5361D5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97C8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A169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096D3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8064A8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810C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6712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54D89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BB5CC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46550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DDB2C5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C41A0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76D25DE" w14:textId="77777777" w:rsidTr="00503750">
        <w:tc>
          <w:tcPr>
            <w:tcW w:w="4395" w:type="dxa"/>
            <w:vAlign w:val="center"/>
          </w:tcPr>
          <w:p w14:paraId="1AE26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9BEB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76BE3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ECD57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1528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6B3A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2BEB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00050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8C6CA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D5BB2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CAD2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DACAC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4CE4F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9CF159D" w14:textId="1F5BF300" w:rsidR="00944C3D" w:rsidRPr="008C56AB" w:rsidRDefault="00CD7E08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7536</w:t>
            </w:r>
          </w:p>
        </w:tc>
        <w:tc>
          <w:tcPr>
            <w:tcW w:w="2835" w:type="dxa"/>
            <w:vAlign w:val="center"/>
          </w:tcPr>
          <w:p w14:paraId="287CFA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5C1A2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C6381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4F4493D" w14:textId="77777777" w:rsidTr="00503750">
        <w:tc>
          <w:tcPr>
            <w:tcW w:w="4395" w:type="dxa"/>
            <w:vAlign w:val="center"/>
          </w:tcPr>
          <w:p w14:paraId="30740A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EC45D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E3AE8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8A6CA8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AAA6B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6E411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81B2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F46E2B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1B469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130A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4F8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8128B3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D758F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2087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D25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D2B760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A7427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527EDB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D7643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3FF3CC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75CD1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ED085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9F8D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CB21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CEB7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68661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E5352D5" w14:textId="77777777" w:rsidTr="00503750">
        <w:tc>
          <w:tcPr>
            <w:tcW w:w="1843" w:type="dxa"/>
            <w:vAlign w:val="center"/>
          </w:tcPr>
          <w:p w14:paraId="5920A9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519B2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5E5A1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5755A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2274E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8F645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AC54E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0E4FA88" w14:textId="77777777" w:rsidTr="00503750">
        <w:tc>
          <w:tcPr>
            <w:tcW w:w="1843" w:type="dxa"/>
            <w:vAlign w:val="center"/>
          </w:tcPr>
          <w:p w14:paraId="1D9D7F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E2224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EB69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356C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80E3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947A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3E23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47864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B6C18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CE5C8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5570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C923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5974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DC61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9F59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5BF108" w14:textId="77777777" w:rsidTr="00503750">
        <w:tc>
          <w:tcPr>
            <w:tcW w:w="1843" w:type="dxa"/>
            <w:vAlign w:val="center"/>
          </w:tcPr>
          <w:p w14:paraId="4EF7D3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8415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329B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8CAC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CCF3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B8CC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7B25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0D2DC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F3A87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37A04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1D6B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A073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8505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3028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8082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A31E89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1A182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C221C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9AF4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AEC4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B637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7636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03D5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B3E0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C63E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1B333C8" w14:textId="77777777" w:rsidTr="00503750">
        <w:trPr>
          <w:trHeight w:val="664"/>
        </w:trPr>
        <w:tc>
          <w:tcPr>
            <w:tcW w:w="3372" w:type="dxa"/>
          </w:tcPr>
          <w:p w14:paraId="424A22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10DD5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AD53D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C57B4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D65A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44B2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27E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26DCF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BC335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E0A2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19F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8950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F7377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177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C60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10945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9D11B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6132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96A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72C2C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174F7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50E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2A9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AA2B0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2A7359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BED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3FC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41E4C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F20DA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BDEB7ED" w14:textId="77777777" w:rsidTr="00503750">
        <w:tc>
          <w:tcPr>
            <w:tcW w:w="2835" w:type="dxa"/>
            <w:vAlign w:val="center"/>
          </w:tcPr>
          <w:p w14:paraId="24022F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2EA38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E8B96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C171C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DB24A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FF99363" w14:textId="77777777" w:rsidTr="00503750">
        <w:tc>
          <w:tcPr>
            <w:tcW w:w="2835" w:type="dxa"/>
          </w:tcPr>
          <w:p w14:paraId="0A42E8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3CB0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D33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B1F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791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8616F6" w14:textId="77777777" w:rsidTr="00503750">
        <w:tc>
          <w:tcPr>
            <w:tcW w:w="2835" w:type="dxa"/>
          </w:tcPr>
          <w:p w14:paraId="149816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9ACC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802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744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CAF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428F1E" w14:textId="77777777" w:rsidTr="00503750">
        <w:tc>
          <w:tcPr>
            <w:tcW w:w="2835" w:type="dxa"/>
          </w:tcPr>
          <w:p w14:paraId="472BA1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FF0C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C8A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ABA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935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D7900A" w14:textId="77777777" w:rsidTr="00503750">
        <w:tc>
          <w:tcPr>
            <w:tcW w:w="2835" w:type="dxa"/>
            <w:vAlign w:val="center"/>
          </w:tcPr>
          <w:p w14:paraId="76795B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8A5C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AE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540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ACA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BC7BED" w14:textId="77777777" w:rsidTr="00503750">
        <w:tc>
          <w:tcPr>
            <w:tcW w:w="2835" w:type="dxa"/>
            <w:vAlign w:val="center"/>
          </w:tcPr>
          <w:p w14:paraId="3EBD9F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BA5A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622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425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4DF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9E4B71" w14:textId="77777777" w:rsidTr="00503750">
        <w:tc>
          <w:tcPr>
            <w:tcW w:w="2835" w:type="dxa"/>
          </w:tcPr>
          <w:p w14:paraId="39EB24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CEE3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766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B9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39F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B51065" w14:textId="77777777" w:rsidTr="00503750">
        <w:tc>
          <w:tcPr>
            <w:tcW w:w="2835" w:type="dxa"/>
          </w:tcPr>
          <w:p w14:paraId="2AC0FC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8AF1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9DD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EA2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9BF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5257ED" w14:textId="77777777" w:rsidTr="00503750">
        <w:tc>
          <w:tcPr>
            <w:tcW w:w="2835" w:type="dxa"/>
          </w:tcPr>
          <w:p w14:paraId="5242C2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63A7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442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E91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1B7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03F75E" w14:textId="77777777" w:rsidR="00944C3D" w:rsidRDefault="00944C3D" w:rsidP="00944C3D">
      <w:pPr>
        <w:rPr>
          <w:rFonts w:ascii="Arial" w:hAnsi="Arial"/>
          <w:b/>
        </w:rPr>
      </w:pPr>
    </w:p>
    <w:p w14:paraId="6135839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1CC79B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D0581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74A04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896F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C962E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87594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16025E0" w14:textId="77777777" w:rsidTr="00503750">
        <w:trPr>
          <w:trHeight w:val="443"/>
        </w:trPr>
        <w:tc>
          <w:tcPr>
            <w:tcW w:w="2560" w:type="dxa"/>
          </w:tcPr>
          <w:p w14:paraId="2C65F9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F287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205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F80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87C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6AF1A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099EB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BFDA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05C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6EB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283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7ED9F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9C51C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9F4D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FFD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472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69A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93454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D7B73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1A2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9B35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A73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674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D59EF8" w14:textId="77777777" w:rsidR="00944C3D" w:rsidRDefault="00944C3D" w:rsidP="00944C3D">
      <w:pPr>
        <w:rPr>
          <w:rFonts w:ascii="Arial" w:hAnsi="Arial"/>
          <w:b/>
        </w:rPr>
      </w:pPr>
    </w:p>
    <w:p w14:paraId="40405268" w14:textId="77777777" w:rsidR="00944C3D" w:rsidRDefault="00944C3D" w:rsidP="00944C3D">
      <w:pPr>
        <w:rPr>
          <w:rFonts w:ascii="Arial" w:hAnsi="Arial"/>
          <w:b/>
        </w:rPr>
      </w:pPr>
    </w:p>
    <w:p w14:paraId="7EA6301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8904ADC" w14:textId="77777777" w:rsidR="00944C3D" w:rsidRDefault="00944C3D" w:rsidP="00944C3D">
      <w:pPr>
        <w:rPr>
          <w:rFonts w:ascii="Arial" w:hAnsi="Arial"/>
          <w:b/>
        </w:rPr>
      </w:pPr>
    </w:p>
    <w:p w14:paraId="6294A5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3D33C7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A4A9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713E4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13330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D5B2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9C3BB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0BA3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8643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B9AF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02D7C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0702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FE52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DDA92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485DF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ED29D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0FAA0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AEA8C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8E17A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11B467C" w14:textId="77777777" w:rsidTr="00503750">
        <w:trPr>
          <w:trHeight w:val="677"/>
        </w:trPr>
        <w:tc>
          <w:tcPr>
            <w:tcW w:w="3358" w:type="dxa"/>
          </w:tcPr>
          <w:p w14:paraId="102DA2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1B764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925D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DFD15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E6BC4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7540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777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50FD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6E30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74C2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181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3432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0E4D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4C38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02F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55C0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9002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EB44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2B2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4C5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B57F0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AD5F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CD5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22C20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B61BA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3B8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E6E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799B7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4E352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52466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598B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B3C58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E6E00E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08ABB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47CC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891B1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D255B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D3D0F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7A4C6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8E0F6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95F7E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D254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F0476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EF0BF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ABA1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077631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46A4A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CB235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BC430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34D41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2141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9EAC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2F3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DFC5B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FB91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AEBC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33A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54A0B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1B0FA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D997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C00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09AC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A68A4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13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39F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D4851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2CA6C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065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BAD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037D2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E5364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032439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9603E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C43CB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FE85C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BA495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57D9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C423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480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483BF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9D74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E953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C3F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45D2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3016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3CE4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73C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EFDEE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A51E2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824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E26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4BD32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D47719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DDF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29F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F077E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833BE1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2B8150" w14:textId="77777777" w:rsidTr="00503750">
        <w:tc>
          <w:tcPr>
            <w:tcW w:w="3686" w:type="dxa"/>
            <w:vAlign w:val="center"/>
          </w:tcPr>
          <w:p w14:paraId="341154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7DF9C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87763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F446EA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0C99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5F24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0D17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FF458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5673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1BB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A5C1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83170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1BC1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CD14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A712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04DE5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179EF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43A5CC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D23F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E04B7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8397CB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6BC33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D0063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2E6B8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37610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071BC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64F4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9D3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A7D93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9369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947C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678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8F383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1442E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FB02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01A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37636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6C808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8BA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8AA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68CAB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4EC7E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C34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10C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352B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CC7B2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9E4DC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2ADB1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1AC2B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0AD47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27D59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7DA5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B388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AAF1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EAFC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AF1B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BABC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F82A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07DC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45C1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CE75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D760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9C2F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0B63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FE73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E7B3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C73F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BE489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E79523B" w14:textId="77777777" w:rsidR="00944C3D" w:rsidRDefault="00944C3D" w:rsidP="00944C3D">
      <w:pPr>
        <w:rPr>
          <w:sz w:val="22"/>
          <w:szCs w:val="22"/>
        </w:rPr>
      </w:pPr>
    </w:p>
    <w:p w14:paraId="6F548130" w14:textId="77777777" w:rsidR="00944C3D" w:rsidRDefault="00944C3D" w:rsidP="00944C3D">
      <w:pPr>
        <w:rPr>
          <w:sz w:val="22"/>
          <w:szCs w:val="22"/>
        </w:rPr>
      </w:pPr>
    </w:p>
    <w:p w14:paraId="17ED13E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D20B24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A63F3D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78EFC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88729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4A215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2583F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B0A1B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F4505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5F5DC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412A9D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A58F06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DBAF2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7ED1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031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83D2E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0B6D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E65F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0E5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02A43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3FE2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4CE2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0BE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9A03C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6299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E94E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CBA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66EE4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890E9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A5BB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476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CB23D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CF32C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3DB6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DAB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9177A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12AEC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6B2C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9B6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A721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C48B1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6C18A4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21810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03CD1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82F399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15FA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E2D4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E117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52F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6334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29CE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FEAC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88A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415F8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F2F9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3552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1FF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22FA0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FB7B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EAFE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923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3D03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DDDA5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0F3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F62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5F46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CAF5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346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C22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590BB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A19CCC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D09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8F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23C0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94383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A3E4AD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2C9C3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4E30E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FB70F2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CCDE2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68C90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BF5F95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66BAE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10C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3A02D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B8CAEAD" w14:textId="77777777" w:rsidR="00944C3D" w:rsidRPr="003607F0" w:rsidRDefault="00944C3D" w:rsidP="00944C3D"/>
    <w:p w14:paraId="3F160D3F" w14:textId="77777777" w:rsidR="00F47675" w:rsidRPr="00944C3D" w:rsidRDefault="00F47675" w:rsidP="00944C3D"/>
    <w:sectPr w:rsidR="00F47675" w:rsidRPr="00944C3D" w:rsidSect="003E2850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89E33" w14:textId="77777777" w:rsidR="002E4562" w:rsidRDefault="002E4562">
      <w:r>
        <w:separator/>
      </w:r>
    </w:p>
  </w:endnote>
  <w:endnote w:type="continuationSeparator" w:id="0">
    <w:p w14:paraId="507CFE34" w14:textId="77777777" w:rsidR="002E4562" w:rsidRDefault="002E45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5F6C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96A01E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07FF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1FB0CD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99A1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</w:t>
    </w:r>
    <w:r w:rsidR="00646867">
      <w:rPr>
        <w:rStyle w:val="slostrany"/>
        <w:sz w:val="16"/>
        <w:szCs w:val="16"/>
      </w:rPr>
      <w:t>6</w:t>
    </w:r>
    <w:r w:rsidRPr="00010D38">
      <w:rPr>
        <w:rStyle w:val="slostrany"/>
        <w:sz w:val="16"/>
        <w:szCs w:val="16"/>
      </w:rPr>
      <w:fldChar w:fldCharType="end"/>
    </w:r>
  </w:p>
  <w:p w14:paraId="1008E45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88448" w14:textId="77777777" w:rsidR="002E4562" w:rsidRDefault="002E4562">
      <w:r>
        <w:separator/>
      </w:r>
    </w:p>
  </w:footnote>
  <w:footnote w:type="continuationSeparator" w:id="0">
    <w:p w14:paraId="6796E595" w14:textId="77777777" w:rsidR="002E4562" w:rsidRDefault="002E45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1557228">
    <w:abstractNumId w:val="13"/>
  </w:num>
  <w:num w:numId="2" w16cid:durableId="346519747">
    <w:abstractNumId w:val="17"/>
  </w:num>
  <w:num w:numId="3" w16cid:durableId="1193298050">
    <w:abstractNumId w:val="8"/>
  </w:num>
  <w:num w:numId="4" w16cid:durableId="1358656394">
    <w:abstractNumId w:val="7"/>
  </w:num>
  <w:num w:numId="5" w16cid:durableId="107185592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9980346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25237402">
    <w:abstractNumId w:val="20"/>
  </w:num>
  <w:num w:numId="8" w16cid:durableId="1630168514">
    <w:abstractNumId w:val="10"/>
  </w:num>
  <w:num w:numId="9" w16cid:durableId="2067407897">
    <w:abstractNumId w:val="0"/>
  </w:num>
  <w:num w:numId="10" w16cid:durableId="1876574532">
    <w:abstractNumId w:val="19"/>
  </w:num>
  <w:num w:numId="11" w16cid:durableId="289095428">
    <w:abstractNumId w:val="6"/>
  </w:num>
  <w:num w:numId="12" w16cid:durableId="553739227">
    <w:abstractNumId w:val="9"/>
  </w:num>
  <w:num w:numId="13" w16cid:durableId="329603949">
    <w:abstractNumId w:val="12"/>
  </w:num>
  <w:num w:numId="14" w16cid:durableId="966274944">
    <w:abstractNumId w:val="15"/>
  </w:num>
  <w:num w:numId="15" w16cid:durableId="56905270">
    <w:abstractNumId w:val="14"/>
  </w:num>
  <w:num w:numId="16" w16cid:durableId="658264703">
    <w:abstractNumId w:val="2"/>
  </w:num>
  <w:num w:numId="17" w16cid:durableId="1457679055">
    <w:abstractNumId w:val="4"/>
  </w:num>
  <w:num w:numId="18" w16cid:durableId="1639070425">
    <w:abstractNumId w:val="11"/>
  </w:num>
  <w:num w:numId="19" w16cid:durableId="1139028668">
    <w:abstractNumId w:val="5"/>
  </w:num>
  <w:num w:numId="20" w16cid:durableId="1818258129">
    <w:abstractNumId w:val="18"/>
  </w:num>
  <w:num w:numId="21" w16cid:durableId="4972351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562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2850"/>
    <w:rsid w:val="003E5CE2"/>
    <w:rsid w:val="003E5DB0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15D74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0B92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45C9"/>
    <w:rsid w:val="00755C3C"/>
    <w:rsid w:val="0076308E"/>
    <w:rsid w:val="007719DD"/>
    <w:rsid w:val="007772AA"/>
    <w:rsid w:val="007822F9"/>
    <w:rsid w:val="00790961"/>
    <w:rsid w:val="00793C02"/>
    <w:rsid w:val="0079716F"/>
    <w:rsid w:val="007A0541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E4F99"/>
    <w:rsid w:val="0090277A"/>
    <w:rsid w:val="00917B6D"/>
    <w:rsid w:val="00924809"/>
    <w:rsid w:val="009265BB"/>
    <w:rsid w:val="00935402"/>
    <w:rsid w:val="0094468D"/>
    <w:rsid w:val="00944C3D"/>
    <w:rsid w:val="00946EAB"/>
    <w:rsid w:val="00951CD2"/>
    <w:rsid w:val="0096055A"/>
    <w:rsid w:val="00973A02"/>
    <w:rsid w:val="0099716A"/>
    <w:rsid w:val="009A278B"/>
    <w:rsid w:val="009B2521"/>
    <w:rsid w:val="009D0BDD"/>
    <w:rsid w:val="009E1BB8"/>
    <w:rsid w:val="009E5433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3C99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3753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07FB3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D7E08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29D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0B2BC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1E8CF4-1D2F-46F5-A37A-66A48CE6F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5270</Words>
  <Characters>30044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2026-02-24T13:15:00Z</dcterms:created>
  <dcterms:modified xsi:type="dcterms:W3CDTF">2026-02-24T13:15:00Z</dcterms:modified>
</cp:coreProperties>
</file>