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1876B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7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A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C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4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7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8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9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99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D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89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B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F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5C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C5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A9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13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00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F7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5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7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32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D63E8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456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624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06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223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330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617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EF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083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66A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E55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9AE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88D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47A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AF9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A05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7EA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5E7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934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FAF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F7D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F93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F31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055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2FE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07E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B2B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A0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97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753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7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422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A2C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96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D0C8C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98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F90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194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9C9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FD3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353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212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0C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9E9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049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306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24F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8AD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231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EF8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2CF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C99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435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7B8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44C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A25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7BD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C36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57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64C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08C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9B4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B9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AAB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A7E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41F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4C3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EF498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5CA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D58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784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26A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065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0B2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C52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7AB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4B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36A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AB2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F5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65C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456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EC0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47E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E99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8C3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5C0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6D1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055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A35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B2C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183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D2E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09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28B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5A3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9A0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2BA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29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CA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2FB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9E452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5C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5D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DB1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4E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C72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B9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68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0F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F6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D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CD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E79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92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E71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EE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63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73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5E8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EB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18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69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4B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EF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EE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126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E91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FF0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F0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78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28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18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D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B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4138F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55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6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2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6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D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D7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8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30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5E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6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4A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89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8C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A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8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A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FA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8D2E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8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9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E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9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3B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0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E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FC0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472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03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A6C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30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1B3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04B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E9D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983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7D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BF6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2308D6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6C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8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6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1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DF0D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2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E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0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7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5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2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7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5D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7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E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1B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E47F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2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A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43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6D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5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E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98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34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51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5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D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CE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A7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BF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B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108D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A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D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4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2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9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6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2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5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B0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4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54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BA71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E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54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A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7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F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B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C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7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A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1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DE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1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B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96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0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4F20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7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4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82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D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E6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D1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C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A4A3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BE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885C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0E5AD" w14:textId="3797C686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1B8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EE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8D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BC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BC7F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347B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04F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023E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E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D4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9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1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60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A6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82D9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0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6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57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05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02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60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6A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81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69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F7AF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3D3FB8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13D3FB8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3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97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D5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60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8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9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4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7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EF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0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4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9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0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086B3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FCF9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063C3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BD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1E1FB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D1E1FB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D071F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CD071F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4255D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94255D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0BF8FB" w14:textId="2D0C882E" w:rsidR="000B647F" w:rsidRDefault="00034F75" w:rsidP="00944C3D">
                                  <w:fldSimple w:instr=" MERGEFIELD  aDMOD  \* MERGEFORMAT ">
                                    <w:r w:rsidRPr="00034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10BF8FB" w14:textId="2D0C882E" w:rsidR="000B647F" w:rsidRDefault="00034F75" w:rsidP="00944C3D">
                            <w:fldSimple w:instr=" MERGEFIELD  aDMOD  \* MERGEFORMAT ">
                              <w:r w:rsidRPr="00034F7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C96579" w14:textId="5E4E8DC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34F75" w:rsidRPr="0032622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DC96579" w14:textId="5E4E8DC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34F75" w:rsidRPr="00326227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CC4177" w14:textId="38EFC3CE" w:rsidR="000B647F" w:rsidRDefault="00034F75" w:rsidP="00944C3D">
                                  <w:fldSimple w:instr=" MERGEFIELD  aDRDO  \* MERGEFORMAT ">
                                    <w:r w:rsidRPr="00034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1CC4177" w14:textId="38EFC3CE" w:rsidR="000B647F" w:rsidRDefault="00034F75" w:rsidP="00944C3D">
                            <w:fldSimple w:instr=" MERGEFIELD  aDRDO  \* MERGEFORMAT ">
                              <w:r w:rsidRPr="00034F75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3A214E" w14:textId="79600F1E" w:rsidR="000B647F" w:rsidRDefault="00034F75" w:rsidP="00944C3D">
                                  <w:fldSimple w:instr=" MERGEFIELD  aDMDO  \* MERGEFORMAT ">
                                    <w:r w:rsidRPr="00034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A3A214E" w14:textId="79600F1E" w:rsidR="000B647F" w:rsidRDefault="00034F75" w:rsidP="00944C3D">
                            <w:fldSimple w:instr=" MERGEFIELD  aDMDO  \* MERGEFORMAT ">
                              <w:r w:rsidRPr="00034F7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A1D0F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DB57C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FC3F77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8C884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48C884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18608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318608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0AC7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43D0AC7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5625E7" w14:textId="1C333B7A" w:rsidR="000B647F" w:rsidRDefault="00034F75" w:rsidP="00944C3D">
                                  <w:fldSimple w:instr=" MERGEFIELD  aDRDOo  \* MERGEFORMAT ">
                                    <w:r w:rsidRPr="00034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35625E7" w14:textId="1C333B7A" w:rsidR="000B647F" w:rsidRDefault="00034F75" w:rsidP="00944C3D">
                            <w:fldSimple w:instr=" MERGEFIELD  aDRDOo  \* MERGEFORMAT ">
                              <w:r w:rsidRPr="00034F7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1D56A0" w14:textId="10314E4F" w:rsidR="000B647F" w:rsidRDefault="00034F75" w:rsidP="00944C3D">
                                  <w:fldSimple w:instr=" MERGEFIELD  aDMDO  \* MERGEFORMAT ">
                                    <w:r w:rsidRPr="00034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91D56A0" w14:textId="10314E4F" w:rsidR="000B647F" w:rsidRDefault="00034F75" w:rsidP="00944C3D">
                            <w:fldSimple w:instr=" MERGEFIELD  aDMDO  \* MERGEFORMAT ">
                              <w:r w:rsidRPr="00034F7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1F6F6" w14:textId="16CA28E8" w:rsidR="000B647F" w:rsidRDefault="00034F75" w:rsidP="00944C3D">
                                  <w:fldSimple w:instr=" MERGEFIELD  aDRODo  \* MERGEFORMAT ">
                                    <w:r w:rsidRPr="00034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7A1F6F6" w14:textId="16CA28E8" w:rsidR="000B647F" w:rsidRDefault="00034F75" w:rsidP="00944C3D">
                            <w:fldSimple w:instr=" MERGEFIELD  aDRODo  \* MERGEFORMAT ">
                              <w:r w:rsidRPr="00034F7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3ABD55" w14:textId="7795968D" w:rsidR="000B647F" w:rsidRDefault="00034F75" w:rsidP="00944C3D">
                                  <w:fldSimple w:instr=" MERGEFIELD  aDMOD  \* MERGEFORMAT ">
                                    <w:r w:rsidRPr="00034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E3ABD55" w14:textId="7795968D" w:rsidR="000B647F" w:rsidRDefault="00034F75" w:rsidP="00944C3D">
                            <w:fldSimple w:instr=" MERGEFIELD  aDMOD  \* MERGEFORMAT ">
                              <w:r w:rsidRPr="00034F7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F864B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33CC961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02B8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0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B70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9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2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1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5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59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6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D1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8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C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A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8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3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8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6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1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D3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7F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06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92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46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D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C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9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49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81CA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C0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6A7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5A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A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C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C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9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E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8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FF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95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6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6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4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8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A9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E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70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A79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19B1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44A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BA4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AF5D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FE3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1D3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E8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DA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64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E0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18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D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D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8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E3D0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1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9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1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0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4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C1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B3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0C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D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F5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BC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7D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B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2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0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4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E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3C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27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2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E69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7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B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F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B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0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A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9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C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63FA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3E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E6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A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7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1B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C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5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50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9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2F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E2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BC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3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1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4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C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1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3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0C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6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0D4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C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0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6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3A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D3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FF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C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F311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7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F7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5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BF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7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3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03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9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2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1F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B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2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E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8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4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1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4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CC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8CA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99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DB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D45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35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0C0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64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E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7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9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65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3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E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9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8D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39ED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6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D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B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90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10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6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98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8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32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D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2B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9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43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D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5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0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8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5A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A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CB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3A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C3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46A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2EC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B83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FE2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6E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B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0E09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28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7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6407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FC6407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D5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A9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5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2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0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6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9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21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511A" w14:textId="48DF594F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24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E9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0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3D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6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B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D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7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28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3F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21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90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C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0E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6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1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1B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B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F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5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7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C8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BE8A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FC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D486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272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5C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62F1BD" w14:textId="5560F09B" w:rsidR="000B647F" w:rsidRPr="00391121" w:rsidRDefault="005E299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42147867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462F1BD" w14:textId="5560F09B" w:rsidR="000B647F" w:rsidRPr="00391121" w:rsidRDefault="005E299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42147867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8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D2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A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A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C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B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7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0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AC7283" w14:textId="4CC3C9C3" w:rsidR="000B647F" w:rsidRPr="00391121" w:rsidRDefault="005E299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2022986075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1AC7283" w14:textId="4CC3C9C3" w:rsidR="000B647F" w:rsidRPr="00391121" w:rsidRDefault="005E299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2022986075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3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86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2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4C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5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D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1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B2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1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6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2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21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9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5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9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5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29C6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2A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B72F8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C1D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1D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2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FF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3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3A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0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50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CD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E9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58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5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5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9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D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3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1440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1D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C97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F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27D9A" w14:textId="7C878102" w:rsidR="000B647F" w:rsidRPr="00391121" w:rsidRDefault="003F114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5E2995">
                                    <w:rPr>
                                      <w:rFonts w:ascii="Arial" w:hAnsi="Arial" w:cs="Arial"/>
                                    </w:rPr>
                                    <w:t>383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6D27D9A" w14:textId="7C878102" w:rsidR="000B647F" w:rsidRPr="00391121" w:rsidRDefault="003F114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5E2995">
                              <w:rPr>
                                <w:rFonts w:ascii="Arial" w:hAnsi="Arial" w:cs="Arial"/>
                              </w:rPr>
                              <w:t>383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F2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4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D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1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E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4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6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0C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6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3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78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24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18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8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3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A1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C6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2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EB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E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4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7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C2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5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AB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49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1C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B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F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E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70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C187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1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A38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AE2C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6F10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A5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F3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C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D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F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FD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8A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0D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A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C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7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D6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29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A5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8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7D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0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E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4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A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D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2B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7F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DAEA5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38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F1285E" w14:textId="2C9BF6DD" w:rsidR="000B647F" w:rsidRPr="00391121" w:rsidRDefault="00915C5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Štefánikova 383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6BF1285E" w14:textId="2C9BF6DD" w:rsidR="000B647F" w:rsidRPr="00391121" w:rsidRDefault="00915C5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Štefánikova 383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8F1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8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E8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5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2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C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9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3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9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B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4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A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5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4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7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D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9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803B2B" w14:textId="3D3CFD64" w:rsidR="000B647F" w:rsidRDefault="00915C57" w:rsidP="00944C3D">
                                  <w:r>
                                    <w:t>383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B803B2B" w14:textId="3D3CFD64" w:rsidR="000B647F" w:rsidRDefault="00915C57" w:rsidP="00944C3D">
                            <w:r>
                              <w:t>383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C8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77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36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9E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A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A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B292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A4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2A6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8E5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F267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18677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18C2B5" w14:textId="176B4C4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34F75" w:rsidRPr="0032622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P8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J5c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qdmP8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1518C2B5" w14:textId="176B4C4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34F75" w:rsidRPr="00326227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EDE68E" w14:textId="4CDC492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34F75" w:rsidRPr="0032622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9EDE68E" w14:textId="4CDC492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34F75" w:rsidRPr="00326227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9C8B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984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53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5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A37C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83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5312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170E4" w14:textId="03C8676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L1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tIQ4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AxPwL1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66170E4" w14:textId="03C8676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B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39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2A8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5F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B05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DC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14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F8A78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4F2B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272DCA" w14:textId="3A33E0F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HWoGQ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">
                      <v:textbox>
                        <w:txbxContent>
                          <w:p w14:paraId="73272DCA" w14:textId="3A33E0F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577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7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F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E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5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0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8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24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F60B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8F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90F1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8484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CDF42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37B324" w14:textId="734B2C7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">
                      <v:textbox>
                        <w:txbxContent>
                          <w:p w14:paraId="4C37B324" w14:textId="734B2C7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F541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DB59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10B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C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C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6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5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3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1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D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2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5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20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4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9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2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C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4C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F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1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4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5F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A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A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7F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2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1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2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C3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4577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1A2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ABAE5E" w14:textId="0600CA6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034F75">
              <w:rPr>
                <w:rFonts w:ascii="Arial" w:hAnsi="Arial"/>
                <w:lang w:eastAsia="sk-SK"/>
              </w:rPr>
              <w:t>23.2.2026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4D3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380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073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56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9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1267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F47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81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A3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84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38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2066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2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0FFA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0FB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9A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56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88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49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545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37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BDE9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075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39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F1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0A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F8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9F24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26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38C6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A6D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02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62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82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BE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1E2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8A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8F23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139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92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67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B9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57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E9C1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84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1A61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49E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85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7D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06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46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A5C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F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D8BD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0C1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50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15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B4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EC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BC69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E5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0EFB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26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5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D1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0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A0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6100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52F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86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8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DF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E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8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F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C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E1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E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7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D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6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A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2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78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A1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8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B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A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D3A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7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D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AE5779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028D60A" w14:textId="77777777" w:rsidR="00944C3D" w:rsidRDefault="00944C3D" w:rsidP="00944C3D">
      <w:pPr>
        <w:rPr>
          <w:rFonts w:ascii="Arial" w:hAnsi="Arial"/>
        </w:rPr>
      </w:pPr>
    </w:p>
    <w:p w14:paraId="39A7E18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883ABBE" w14:textId="450EBFA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E608CFC" w14:textId="61DB02EB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90D8E38" w14:textId="2A0BD36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815B8C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45DD015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62240C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E0474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C016E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DF189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AC981B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B1B384E" w14:textId="740F975A" w:rsidR="00944C3D" w:rsidRPr="008D0433" w:rsidRDefault="00562D9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Alena Ďuržová</w:t>
            </w:r>
          </w:p>
        </w:tc>
        <w:tc>
          <w:tcPr>
            <w:tcW w:w="3260" w:type="dxa"/>
            <w:vAlign w:val="center"/>
          </w:tcPr>
          <w:p w14:paraId="6E4BDC67" w14:textId="0631BA45" w:rsidR="00944C3D" w:rsidRPr="008D0433" w:rsidRDefault="00034F7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</w:t>
            </w:r>
          </w:p>
        </w:tc>
        <w:tc>
          <w:tcPr>
            <w:tcW w:w="2835" w:type="dxa"/>
            <w:vAlign w:val="center"/>
          </w:tcPr>
          <w:p w14:paraId="6F5353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57743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F818E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85092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61EDE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3B53B3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B1205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D69B6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93AC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06B4A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24C134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B8B4FC6" w14:textId="22B8FA3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A802A6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1E6DF1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1089DD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29C14F3" w14:textId="2D630E5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8DC91E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0D747A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4343D87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3DE3C2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59A5E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E31B6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D2E8DC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32907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3810F6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DD3B0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8F392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E02FC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139C38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B3F96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CE549C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E915D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9AC60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50653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2CC5A2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6C90B0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5C751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A9B41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A6B48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68E00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6875B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377E3C2" w14:textId="4C2A89C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9698F3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A8606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86984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D8C74E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06D495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BA34168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111127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6FE375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1A3D669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019E1C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9AC22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BB534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2813C99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5653B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7B905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01DCE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FD548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2FE7B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7D851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0A996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C6583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5A093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C35B1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2F52C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326E6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C3138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9D10A45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383C6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15076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6D347D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277B7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5BE2E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BFCDE2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EE2D4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EFC79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6CDC8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F8F5F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A558A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EA561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98881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4D9B6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F2C8B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AEA7E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113CFF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01D30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AE744E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009F94C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54A3B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BEC20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1CBA80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39D01D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0C81BB2" w14:textId="77777777" w:rsidTr="00503750">
        <w:trPr>
          <w:trHeight w:val="302"/>
        </w:trPr>
        <w:tc>
          <w:tcPr>
            <w:tcW w:w="4510" w:type="dxa"/>
          </w:tcPr>
          <w:p w14:paraId="19AD9B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41FFF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AAA26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C8260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1B4097" w14:textId="77777777" w:rsidTr="00503750">
        <w:trPr>
          <w:trHeight w:val="302"/>
        </w:trPr>
        <w:tc>
          <w:tcPr>
            <w:tcW w:w="4510" w:type="dxa"/>
          </w:tcPr>
          <w:p w14:paraId="07DB4E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35813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50236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0F79B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2068EA" w14:textId="77777777" w:rsidTr="00503750">
        <w:trPr>
          <w:trHeight w:val="302"/>
        </w:trPr>
        <w:tc>
          <w:tcPr>
            <w:tcW w:w="4510" w:type="dxa"/>
          </w:tcPr>
          <w:p w14:paraId="6E89C2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5F423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1F027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52615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DD1F7B" w14:textId="77777777" w:rsidTr="00503750">
        <w:trPr>
          <w:trHeight w:val="302"/>
        </w:trPr>
        <w:tc>
          <w:tcPr>
            <w:tcW w:w="4510" w:type="dxa"/>
          </w:tcPr>
          <w:p w14:paraId="1365BF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16B0A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28E41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68693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6CE42E" w14:textId="77777777" w:rsidTr="00503750">
        <w:trPr>
          <w:trHeight w:val="327"/>
        </w:trPr>
        <w:tc>
          <w:tcPr>
            <w:tcW w:w="4510" w:type="dxa"/>
          </w:tcPr>
          <w:p w14:paraId="650D89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35829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8329E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8F23F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7A709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3ED77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5DD561C" w14:textId="16F3A30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73D5480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DF94A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A56C8E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E66E20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BFAB7C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C6A44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D9C82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4E0BDE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4559A74" w14:textId="77777777" w:rsidTr="00503750">
        <w:tc>
          <w:tcPr>
            <w:tcW w:w="2302" w:type="dxa"/>
            <w:vAlign w:val="center"/>
          </w:tcPr>
          <w:p w14:paraId="6CE184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9212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8E70B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BF50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091DD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6E127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6C4B2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2FAA3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04839D5" w14:textId="77777777" w:rsidTr="00503750">
        <w:tc>
          <w:tcPr>
            <w:tcW w:w="15593" w:type="dxa"/>
            <w:gridSpan w:val="8"/>
            <w:vAlign w:val="center"/>
          </w:tcPr>
          <w:p w14:paraId="231323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54D13EE" w14:textId="77777777" w:rsidTr="00503750">
        <w:tc>
          <w:tcPr>
            <w:tcW w:w="2302" w:type="dxa"/>
            <w:vAlign w:val="center"/>
          </w:tcPr>
          <w:p w14:paraId="5DDF77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0EAAD51" w14:textId="404ACB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07E554" w14:textId="07AF7F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F58662" w14:textId="25CC22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31204A" w14:textId="080E8A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83B0" w14:textId="26DD62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8B161" w14:textId="180B49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79CA28" w14:textId="3BB41A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CD79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0282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056528E" w14:textId="44D7BF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A9DF70" w14:textId="4FFE22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ED9AF7" w14:textId="06ED90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EAFF4" w14:textId="71E8AC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90DC4A" w14:textId="7BB697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5FD9A6" w14:textId="56E464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2D9C2E" w14:textId="424934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DA932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FC21A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489DC7F" w14:textId="2CFDB7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DCC14F" w14:textId="584F96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F0F759" w14:textId="7F68E6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4DF0B7" w14:textId="715DBA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187F28" w14:textId="485B5F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D32A34" w14:textId="1B3AF4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06CC5B" w14:textId="4EE6BD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E90C6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B4B2B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DC48D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883C8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AEE5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964A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A70A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56AF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8BDE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A98433D" w14:textId="77777777" w:rsidTr="00503750">
        <w:tc>
          <w:tcPr>
            <w:tcW w:w="2302" w:type="dxa"/>
            <w:vAlign w:val="center"/>
          </w:tcPr>
          <w:p w14:paraId="608C8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B24E92B" w14:textId="31E679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11C1A2" w14:textId="033206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3E215F" w14:textId="043BD0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2F1DB" w14:textId="3A011F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554F2D" w14:textId="358E41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CB4B69" w14:textId="02F20F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18E1B9" w14:textId="653745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6F86FE" w14:textId="77777777" w:rsidTr="00503750">
        <w:tc>
          <w:tcPr>
            <w:tcW w:w="15593" w:type="dxa"/>
            <w:gridSpan w:val="8"/>
            <w:vAlign w:val="center"/>
          </w:tcPr>
          <w:p w14:paraId="0E5824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8C677FC" w14:textId="77777777" w:rsidTr="00503750">
        <w:tc>
          <w:tcPr>
            <w:tcW w:w="2302" w:type="dxa"/>
            <w:vAlign w:val="center"/>
          </w:tcPr>
          <w:p w14:paraId="5F9A99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8F2A065" w14:textId="1BC453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002F1D" w14:textId="4EAC09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C3F01" w14:textId="0A61BD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9F08B" w14:textId="4A051A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7DBC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B6F5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EB0FB6" w14:textId="667019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85033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0F5C1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F02E799" w14:textId="0A9A0A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7BB965" w14:textId="69B4B8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83FEE1" w14:textId="0F3338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D5D782" w14:textId="7DE418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B93A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08AA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75C14A" w14:textId="0BE3D3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DA674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7D9D5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AF2FF96" w14:textId="7E2736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43EB91" w14:textId="3B13DA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0FDDC" w14:textId="485EFB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078EC8" w14:textId="1067CA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FD48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D059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F95263" w14:textId="4C9B95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1281A3" w14:textId="77777777" w:rsidTr="00503750">
        <w:tc>
          <w:tcPr>
            <w:tcW w:w="2302" w:type="dxa"/>
            <w:vAlign w:val="center"/>
          </w:tcPr>
          <w:p w14:paraId="6AB9A5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F0D1A9F" w14:textId="721337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C32A8A" w14:textId="045FA7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43D5D0" w14:textId="75F1E1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6E52B1" w14:textId="2F2AE7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6751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9F35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D72E27" w14:textId="4E2E6F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A1270D" w14:textId="77777777" w:rsidTr="00503750">
        <w:tc>
          <w:tcPr>
            <w:tcW w:w="15593" w:type="dxa"/>
            <w:gridSpan w:val="8"/>
            <w:vAlign w:val="center"/>
          </w:tcPr>
          <w:p w14:paraId="1903FA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EC00425" w14:textId="77777777" w:rsidTr="00503750">
        <w:tc>
          <w:tcPr>
            <w:tcW w:w="2302" w:type="dxa"/>
            <w:vAlign w:val="center"/>
          </w:tcPr>
          <w:p w14:paraId="6963F8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B53BE87" w14:textId="236264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C118DD" w14:textId="718E7F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E38545" w14:textId="3BCCDB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7C5746" w14:textId="36CBFC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2CDC8B" w14:textId="70215C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5783E" w14:textId="2412FE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B2C1C2" w14:textId="656E09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7DC6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76BE3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0F12004" w14:textId="5BC0C9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661431" w14:textId="71EE0D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21745D" w14:textId="553627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7A0872" w14:textId="31C50A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2F680" w14:textId="061ADD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7545B" w14:textId="31B56A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CC0852" w14:textId="67B8BC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9566C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08002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9F1F42B" w14:textId="1669C4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30DE01" w14:textId="4ECD6B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C191AB" w14:textId="36C969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E4E00" w14:textId="50896E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0319A9" w14:textId="7FB9D6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FC4310" w14:textId="7B3BC6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A5680B" w14:textId="5FE7F1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F4588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194D9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655C6BE" w14:textId="342BCA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B63686" w14:textId="09C594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5681CE" w14:textId="12CE33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BE8E7C" w14:textId="734237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6CEBF0" w14:textId="724ACD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A41534" w14:textId="286542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CE3C84" w14:textId="2CB20B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25275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2F47B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D70DC9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461FE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E7FB1A2" w14:textId="2D626C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CE7483" w14:textId="4DE06A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588534" w14:textId="360129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FAFDE6" w14:textId="0A26F2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EB2A82" w14:textId="18753E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CAA1C7" w14:textId="5D3EBE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D465C" w14:textId="32198F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1E082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DCB43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9F9C858" w14:textId="002E5F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87AB5E" w14:textId="04D5DC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C5EEFF" w14:textId="1D7BCA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6E68CF" w14:textId="327E03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B77B34" w14:textId="2E3F3D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FE67F5" w14:textId="519838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E71BB1" w14:textId="55414C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2C8D00" w14:textId="77777777" w:rsidR="00944C3D" w:rsidRDefault="00944C3D" w:rsidP="00944C3D">
      <w:pPr>
        <w:rPr>
          <w:rFonts w:ascii="Arial" w:hAnsi="Arial"/>
          <w:b/>
        </w:rPr>
      </w:pPr>
    </w:p>
    <w:p w14:paraId="422A0CF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7BAFAF1" w14:textId="77777777" w:rsidTr="00503750">
        <w:tc>
          <w:tcPr>
            <w:tcW w:w="1944" w:type="dxa"/>
            <w:vAlign w:val="center"/>
          </w:tcPr>
          <w:p w14:paraId="62415D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0BACF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9AC21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BA092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A1EF2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0573F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E2750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53C4D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57AED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7F859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D80C4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FF57C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E35A972" w14:textId="77777777" w:rsidTr="00503750">
        <w:tc>
          <w:tcPr>
            <w:tcW w:w="15685" w:type="dxa"/>
            <w:gridSpan w:val="12"/>
            <w:vAlign w:val="center"/>
          </w:tcPr>
          <w:p w14:paraId="7B39A9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0328994" w14:textId="77777777" w:rsidTr="00503750">
        <w:tc>
          <w:tcPr>
            <w:tcW w:w="1944" w:type="dxa"/>
            <w:vAlign w:val="center"/>
          </w:tcPr>
          <w:p w14:paraId="1BB25C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4934523" w14:textId="61AF8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0D010C1" w14:textId="02A81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1F8911" w14:textId="751304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DA198F" w14:textId="0DDCD6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134842" w14:textId="5FD2C7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C7E67E" w14:textId="44351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E2336E" w14:textId="6DCFC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DC03FE" w14:textId="79A6E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91E995" w14:textId="255D3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BAEFD0" w14:textId="792CF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8EF3FA" w14:textId="08B27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66965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DD498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FE6A21F" w14:textId="0A062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DE6622A" w14:textId="4B4D2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A50DC77" w14:textId="18DA8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26C10F" w14:textId="0DD11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C931A4" w14:textId="25353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824E93" w14:textId="1EB313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0D29C1" w14:textId="26D6C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07AE7A" w14:textId="0DE12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BD3E3C" w14:textId="389FE4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095B4F" w14:textId="71F6A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00EBE6" w14:textId="456DE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E71AD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9A191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652AB39" w14:textId="02C3A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C7F8F15" w14:textId="2BD8B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A10F9D" w14:textId="5895F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E0E4F5" w14:textId="438CD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BC6CA4" w14:textId="3320C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A076B1" w14:textId="3B70D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F63718" w14:textId="2B4E71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AC88E8" w14:textId="297E18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D096A" w14:textId="25AFE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2F1F3E" w14:textId="3C472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CE718D" w14:textId="22007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51C49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DFE9F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C2784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026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29E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89A1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A390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A259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EDE6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4F7E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641F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3074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CFCA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0D4E9F8" w14:textId="77777777" w:rsidTr="00503750">
        <w:tc>
          <w:tcPr>
            <w:tcW w:w="1944" w:type="dxa"/>
            <w:vAlign w:val="center"/>
          </w:tcPr>
          <w:p w14:paraId="32EFB0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04FD15D" w14:textId="190EB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1FA41F" w14:textId="06B5A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5E7E9BE" w14:textId="5AFAE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FEE582" w14:textId="2F7DDF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B7761A" w14:textId="68082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3AC766" w14:textId="6B9D6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004297" w14:textId="48F1A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07469E" w14:textId="16A382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2CD1E0" w14:textId="4B708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7C41AA" w14:textId="75177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EFCE93" w14:textId="237D7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993A88" w14:textId="77777777" w:rsidTr="00503750">
        <w:tc>
          <w:tcPr>
            <w:tcW w:w="15685" w:type="dxa"/>
            <w:gridSpan w:val="12"/>
            <w:vAlign w:val="center"/>
          </w:tcPr>
          <w:p w14:paraId="13209F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0BB759E" w14:textId="77777777" w:rsidTr="00503750">
        <w:tc>
          <w:tcPr>
            <w:tcW w:w="1944" w:type="dxa"/>
            <w:vAlign w:val="center"/>
          </w:tcPr>
          <w:p w14:paraId="426759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1D16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6E1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9175DD" w14:textId="3B35D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63A46F" w14:textId="48E20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A8079F" w14:textId="3A9A4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393BAC" w14:textId="58E48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B31851" w14:textId="02FAF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B8A54E" w14:textId="58DEE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AA7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7D3F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9F32ABD" w14:textId="6575F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AB54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29C09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7341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FC2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7EF140" w14:textId="1DE7E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FA159F" w14:textId="1EC06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1C216B" w14:textId="1BEC8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3AE99A" w14:textId="5AAEB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2089B8" w14:textId="0CA2B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502A57" w14:textId="1B588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752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163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7953839" w14:textId="37DA8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054B53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42945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E4BD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F9E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12F635" w14:textId="118EF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7BF8B0" w14:textId="7A11E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0062F0" w14:textId="0B5D0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E05359" w14:textId="026E2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EA6614" w14:textId="152A1E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5B0AEC" w14:textId="3CDD3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BEC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1748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8601F0" w14:textId="1B714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FE8E8E" w14:textId="77777777" w:rsidTr="00503750">
        <w:tc>
          <w:tcPr>
            <w:tcW w:w="1944" w:type="dxa"/>
            <w:vAlign w:val="center"/>
          </w:tcPr>
          <w:p w14:paraId="242781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AA59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901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C1CA4B0" w14:textId="64DBD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E6E5E7" w14:textId="0291A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0EB366" w14:textId="1F7BC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0519DC" w14:textId="7FFC8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DE38A" w14:textId="70346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CEFE14" w14:textId="21C28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F5E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129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11FC07" w14:textId="4DE05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983CB6" w14:textId="77777777" w:rsidTr="00503750">
        <w:tc>
          <w:tcPr>
            <w:tcW w:w="15685" w:type="dxa"/>
            <w:gridSpan w:val="12"/>
            <w:vAlign w:val="center"/>
          </w:tcPr>
          <w:p w14:paraId="4FAFBA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A5C7DA8" w14:textId="77777777" w:rsidTr="00503750">
        <w:tc>
          <w:tcPr>
            <w:tcW w:w="1944" w:type="dxa"/>
            <w:vAlign w:val="center"/>
          </w:tcPr>
          <w:p w14:paraId="225DD3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917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BA1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000DE5" w14:textId="2FBBB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21C889" w14:textId="30086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16E80A" w14:textId="54A36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D0B148" w14:textId="56C2C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2DF558" w14:textId="5DEF6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29F0CF" w14:textId="62FA9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0805C0" w14:textId="74C0D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D15457" w14:textId="7F731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9D7349" w14:textId="1AA263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FC462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94D4A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520D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6F98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A5BCC4" w14:textId="6C141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475AC9" w14:textId="2294A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72919B" w14:textId="150254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48D72D" w14:textId="06D6F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73BA74" w14:textId="4F99D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C4DD90" w14:textId="662E2F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74CCF4" w14:textId="14595F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E79F5B" w14:textId="59C50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D9436B" w14:textId="272FA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AED4A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C1BF7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7EEC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F4F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CF9DBE" w14:textId="33217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E34456" w14:textId="3C71D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C16790" w14:textId="426412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AEF4B9" w14:textId="1754B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EF4F40" w14:textId="60EBB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C00F69" w14:textId="62679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1BFBB8" w14:textId="7ACEE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94B41B" w14:textId="6611A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CE7016" w14:textId="4DE63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8B605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A2020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D7D13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6FC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2C1EB0" w14:textId="17459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A228C5" w14:textId="4E86B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02D772" w14:textId="168A09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100E00" w14:textId="61CCE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F5EAD2" w14:textId="5BEFB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3E4571" w14:textId="01A69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FAE102" w14:textId="2B9EE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96E536" w14:textId="23C60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E44080" w14:textId="6283E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85F15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1FAD9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AC4D86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0889D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41F6896" w14:textId="64306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3FC1403" w14:textId="5EFCA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898A8E9" w14:textId="36DE7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94A2BF" w14:textId="0F7302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346AC1" w14:textId="50208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F04122" w14:textId="54166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FF9915" w14:textId="2C9E7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A08B7A" w14:textId="058B6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13A0C9" w14:textId="64B87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0C1436" w14:textId="61275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70499D" w14:textId="47816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08EAB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CAE2B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0C0F56E" w14:textId="51CFBE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945479" w14:textId="432F9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679AC27" w14:textId="20113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CE3A4C" w14:textId="7F8DE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9F3F30" w14:textId="48AE3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7FC83" w14:textId="1EDBC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AF12E4" w14:textId="55F93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74A4D9" w14:textId="3E4C9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E4E197" w14:textId="6B5BA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AF1FA5" w14:textId="76D9C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5DC2DA" w14:textId="5F8D7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21D0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5B579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3B57D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2A0D64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5A527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1BD7D8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F65BF3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F48D1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7AC7D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D29FE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D6637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579F5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12468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54D21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B02A2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A596D3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1B282C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6F341F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97DF6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162B94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3AB3077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36AB5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FC0FD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79CE1F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B038812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096F4B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DA1FB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A3053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BA36D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187E7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5CB75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9554E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88A68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AD5FC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E4FBD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4315B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68CD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B3AAB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B138A1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BAA25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97037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1051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AF9FC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3687D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AAF88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C3DD2B6" w14:textId="77777777" w:rsidTr="00503750">
        <w:trPr>
          <w:trHeight w:val="1073"/>
        </w:trPr>
        <w:tc>
          <w:tcPr>
            <w:tcW w:w="3614" w:type="dxa"/>
            <w:vMerge/>
          </w:tcPr>
          <w:p w14:paraId="17A538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87CE2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9FDA6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2DDC1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060B6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93516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49D93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B9D666B" w14:textId="77777777" w:rsidTr="00503750">
        <w:trPr>
          <w:trHeight w:val="283"/>
        </w:trPr>
        <w:tc>
          <w:tcPr>
            <w:tcW w:w="3614" w:type="dxa"/>
          </w:tcPr>
          <w:p w14:paraId="0AC952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74B5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072FB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61D46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C1FBE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EDB0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1A901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E550F70" w14:textId="77777777" w:rsidTr="00503750">
        <w:trPr>
          <w:trHeight w:val="283"/>
        </w:trPr>
        <w:tc>
          <w:tcPr>
            <w:tcW w:w="3614" w:type="dxa"/>
          </w:tcPr>
          <w:p w14:paraId="106EF4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A221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5EA2E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40379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44946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1D43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FC331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CC56D5A" w14:textId="77777777" w:rsidTr="00503750">
        <w:trPr>
          <w:trHeight w:val="283"/>
        </w:trPr>
        <w:tc>
          <w:tcPr>
            <w:tcW w:w="3614" w:type="dxa"/>
          </w:tcPr>
          <w:p w14:paraId="303E1C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9E661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625A8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DB0D3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9FA5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9263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10235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D00DD4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534CC0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1C5F5C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582D7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7837F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ACAB6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DC88D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1EF96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F7E49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AD2FA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AF0BE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0CE9F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61ACF8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272B8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48CE32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97230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A28F42D" w14:textId="40D1E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2C5AC1" w14:textId="6CB65D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A29A57" w14:textId="0BB4A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08021A" w14:textId="04F94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57B15" w14:textId="3E9375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8FB417" w14:textId="51E2D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FC9991" w14:textId="66ADB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9C26E4" w14:textId="1B73A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6815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F31F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9063415" w14:textId="5DA25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08DD8C" w14:textId="21F6B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282E7C" w14:textId="26383A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8C10BB" w14:textId="7A758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6AACED" w14:textId="49967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78D584" w14:textId="12FDC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A4057E" w14:textId="3297D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7372C3" w14:textId="6FF3A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E954E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9C28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6D88CB6" w14:textId="1A21E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9B0793" w14:textId="4366B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7E43A2" w14:textId="691DE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55E4A" w14:textId="3A7256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2F1ED2" w14:textId="346BF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BE11EA" w14:textId="0CA0A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C21D9D" w14:textId="0B3A2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F7078C" w14:textId="14365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9863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6B3A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AA94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1BD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5C34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0D55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B1B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14BF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88B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73252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5FE873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129038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D797850" w14:textId="13BC5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094ADD" w14:textId="6468A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9C3CB" w14:textId="17A27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2935D6" w14:textId="29203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032C94" w14:textId="6379B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221CC" w14:textId="41DA4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678EDD" w14:textId="2B1C8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E08297" w14:textId="4D458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0C30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9610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9E215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15A7F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7DAC90A" w14:textId="390DC6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5F5195" w14:textId="1DDD7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C9AFDF" w14:textId="62A3D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CE9AF" w14:textId="3F071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4DB917" w14:textId="38775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C26B04" w14:textId="3FBFF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90531D" w14:textId="1019A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D1777F" w14:textId="7AFF9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1A1E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64C1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15355E2" w14:textId="0C578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12689D" w14:textId="57228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442623" w14:textId="5DA08C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77FFCE" w14:textId="41C4D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9D5BAC" w14:textId="0B1E2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D2CD84" w14:textId="36A58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2340B4" w14:textId="2BFA5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762E0E" w14:textId="0B17A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1D00F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3C29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D21463B" w14:textId="225D6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903D40" w14:textId="43B8A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8A5E72" w14:textId="4CDF2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561CF9" w14:textId="56923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A24E6E" w14:textId="79B32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A7A0DD" w14:textId="6D1E2D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D2FC07" w14:textId="383FA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1B65CB" w14:textId="0EF5C8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9D82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BC385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8CA2545" w14:textId="41CCD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47C5E" w14:textId="4CFC2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23F3BF" w14:textId="49D50A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4AB8CF" w14:textId="078887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A0AF8B" w14:textId="3A81E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7B593C" w14:textId="405684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B48A9" w14:textId="13E720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BF4A97" w14:textId="58310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A0490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9B108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13CE66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1F722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06B3AE0" w14:textId="77D808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BE951F" w14:textId="34905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6B6F67" w14:textId="51E50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D6B2D" w14:textId="14613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25965B" w14:textId="4B019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06084F" w14:textId="0380E4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9A413" w14:textId="5AD99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9863E3" w14:textId="57F76E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F6E3B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85F459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9FDCC0F" w14:textId="6B285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8A2E3E" w14:textId="0745DD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1CF5B6" w14:textId="184D17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0B2441" w14:textId="02914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7AA2FC" w14:textId="60721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B816D" w14:textId="70E22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1114F" w14:textId="29683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71CDF5" w14:textId="23B1E6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8A56F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37352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2FDB59D" w14:textId="2663911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A2D09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C7AA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E886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854A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8A4A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5D03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58AA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9515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612E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3776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B800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FCCD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5CA7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A284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C375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7ADC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6A52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D89D9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A23AB8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57796C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7DF65F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C67B133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3057BE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3137D5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46126B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4BAFE6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3627B5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71DE0B1" w14:textId="77777777" w:rsidTr="00503750">
        <w:trPr>
          <w:trHeight w:val="437"/>
        </w:trPr>
        <w:tc>
          <w:tcPr>
            <w:tcW w:w="2594" w:type="dxa"/>
          </w:tcPr>
          <w:p w14:paraId="2105B7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35DE917" w14:textId="4BCA3EE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4C402A6" w14:textId="2537065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EA69EB5" w14:textId="2793E2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92337BA" w14:textId="1D58CFE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C901798" w14:textId="77777777" w:rsidTr="00503750">
        <w:trPr>
          <w:trHeight w:val="420"/>
        </w:trPr>
        <w:tc>
          <w:tcPr>
            <w:tcW w:w="2594" w:type="dxa"/>
          </w:tcPr>
          <w:p w14:paraId="3041C5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6643ED70" w14:textId="382479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6F8C544" w14:textId="0D30E4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0B4AAE8" w14:textId="28E45FB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E0D3AA8" w14:textId="4BD9FA8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7820AF8" w14:textId="77777777" w:rsidTr="00503750">
        <w:trPr>
          <w:trHeight w:val="630"/>
        </w:trPr>
        <w:tc>
          <w:tcPr>
            <w:tcW w:w="2594" w:type="dxa"/>
          </w:tcPr>
          <w:p w14:paraId="6EE616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0C08AEE7" w14:textId="0779A67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42A7C74" w14:textId="75A7BB5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CF5523F" w14:textId="2D59023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A610823" w14:textId="3BD38D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02CB96" w14:textId="77777777" w:rsidTr="00503750">
        <w:trPr>
          <w:trHeight w:val="420"/>
        </w:trPr>
        <w:tc>
          <w:tcPr>
            <w:tcW w:w="2594" w:type="dxa"/>
          </w:tcPr>
          <w:p w14:paraId="32EBA7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157D512C" w14:textId="667EA85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39FBA90" w14:textId="68176E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1C4D4EC" w14:textId="386A24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7291477" w14:textId="7241860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6D67403" w14:textId="77777777" w:rsidTr="00503750">
        <w:trPr>
          <w:trHeight w:val="437"/>
        </w:trPr>
        <w:tc>
          <w:tcPr>
            <w:tcW w:w="2594" w:type="dxa"/>
          </w:tcPr>
          <w:p w14:paraId="6C48EF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4513B3A1" w14:textId="77F52B8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FDEF03F" w14:textId="604DE5E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6B362AC" w14:textId="4B090D7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ADD4CC1" w14:textId="7633C1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8A5BE4B" w14:textId="77777777" w:rsidTr="00503750">
        <w:trPr>
          <w:trHeight w:val="420"/>
        </w:trPr>
        <w:tc>
          <w:tcPr>
            <w:tcW w:w="2594" w:type="dxa"/>
          </w:tcPr>
          <w:p w14:paraId="2C2D602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63CE491A" w14:textId="5E9C05E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BD7463B" w14:textId="0B60F99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CAE32D5" w14:textId="7893AB6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1E0D05A" w14:textId="7F3251E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9824CE5" w14:textId="77777777" w:rsidR="00944C3D" w:rsidRDefault="00944C3D" w:rsidP="00944C3D">
      <w:pPr>
        <w:rPr>
          <w:rFonts w:ascii="Arial" w:hAnsi="Arial"/>
          <w:b/>
        </w:rPr>
      </w:pPr>
    </w:p>
    <w:p w14:paraId="66CC943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5BC264C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515F67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540948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326F5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089CA0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7BB4E4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311783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E161B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312EF0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0CDC9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1BFB8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3F9A2C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03DD6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3F573A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066A8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D5913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A08742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3C0A8B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7B8C63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3CD26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05A3B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FE8980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971A38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279A5A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78A6F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4E7D5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EDB9E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A02D5C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A1CD280" w14:textId="77777777" w:rsidTr="00503750">
        <w:tc>
          <w:tcPr>
            <w:tcW w:w="2835" w:type="dxa"/>
            <w:vAlign w:val="center"/>
          </w:tcPr>
          <w:p w14:paraId="29CFDF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6BE11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4BD0F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3FB41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9175D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073EB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789DFF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EC46106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ECB0BED" w14:textId="1EFF76EA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9580E7" w14:textId="6F77613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7EF6D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D120B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E05783" w14:textId="55D19ED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ABE35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F6189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BEAA8BA" w14:textId="7E14F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57D857" w14:textId="4157E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134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077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C0E8B3" w14:textId="24012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88CF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D3D18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BE4EAC4" w14:textId="22025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0F2491" w14:textId="1679A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FA8D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11F0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3CFDFC" w14:textId="6A6DB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BB7A7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7754A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9AE8E23" w14:textId="0E2EE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8F851F" w14:textId="7BC67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F2B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5AB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8B543F" w14:textId="31E07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777C5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C312F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5E7C897" w14:textId="1A598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0716C8" w14:textId="0D1BD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01C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1E7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BC28D6" w14:textId="0D489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5DFBE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8EA3D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D4CB311" w14:textId="6D999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7E8D3C" w14:textId="5D306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FD0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D8D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919DC3" w14:textId="16B7A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427D0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395EA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95A5CDA" w14:textId="115651C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A8E007" w14:textId="0C5E29D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A735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B48C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88DAE6" w14:textId="66B01B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3C3365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3091F7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0091357" w14:textId="2D8056F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737B4DE" w14:textId="77777777" w:rsidR="00944C3D" w:rsidRDefault="00944C3D" w:rsidP="00944C3D">
      <w:pPr>
        <w:rPr>
          <w:rFonts w:ascii="Arial" w:hAnsi="Arial"/>
          <w:b/>
        </w:rPr>
      </w:pPr>
    </w:p>
    <w:p w14:paraId="6F226E5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A7CC311" w14:textId="77777777" w:rsidTr="00503750">
        <w:tc>
          <w:tcPr>
            <w:tcW w:w="2835" w:type="dxa"/>
            <w:vAlign w:val="center"/>
          </w:tcPr>
          <w:p w14:paraId="16EF89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E8905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9A509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B653D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5F091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8FB44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FA3D2F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F5449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F8A1F0B" w14:textId="1FEB2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D5D532" w14:textId="4760DE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609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8FD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FC06F6" w14:textId="45F1E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BB14D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E273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C702121" w14:textId="34ACB7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3DC3C" w14:textId="0B4AB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14BD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B0A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13C00A" w14:textId="1C099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15E10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1AD0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FC33CA9" w14:textId="2BE5D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FAD665" w14:textId="5D3643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FFA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91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70B67D" w14:textId="26CC5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9BDA2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166C1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E090510" w14:textId="57791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13FB85" w14:textId="7B23D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A50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E94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28ADAE" w14:textId="2072F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7064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0C0F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0C480EF" w14:textId="64CB12A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92F7F1" w14:textId="42F88D1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3E9B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F2C5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34F54" w14:textId="3B680DB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108DDE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C3600E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0E3BCF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ECD35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18831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03F117F" w14:textId="77777777" w:rsidTr="00503750">
        <w:trPr>
          <w:trHeight w:val="699"/>
        </w:trPr>
        <w:tc>
          <w:tcPr>
            <w:tcW w:w="3502" w:type="dxa"/>
            <w:vMerge/>
          </w:tcPr>
          <w:p w14:paraId="0BD4DE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07998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3DCFF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4E2ABD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E8F1C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3522692" w14:textId="1AE5A4C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19E670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770EEB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6E842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75D5322" w14:textId="284B9F9F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24B22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2B28FD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281F8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F143A5F" w14:textId="1E35995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61019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4531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789D6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6E2B5F2F" w14:textId="77777777" w:rsidTr="00503750">
        <w:trPr>
          <w:trHeight w:val="593"/>
        </w:trPr>
        <w:tc>
          <w:tcPr>
            <w:tcW w:w="3497" w:type="dxa"/>
          </w:tcPr>
          <w:p w14:paraId="323BD1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BE064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A6B37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66FAC2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EF85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FD35B51" w14:textId="08EBC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6316D4" w14:textId="3540AA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E769F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2BB4EC" w14:textId="67B057C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C8A564" w14:textId="27522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7DB723" w14:textId="63D23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D4BD9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D92808" w14:textId="7C40BE0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E1AC0D" w14:textId="084E3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922CFD" w14:textId="15524D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2B4C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799E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8B5DBCB" w14:textId="3D812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BDE479" w14:textId="6D17F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DB54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0CE578" w14:textId="7DE9B90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CBFD84" w14:textId="55BE36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C99162" w14:textId="27A06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98271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33CBCA" w14:textId="7D5F0E1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71DDB27" w14:textId="166F7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6D27AF" w14:textId="5E4C3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96457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2142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FFD2C1A" w14:textId="74BAFE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91D49C" w14:textId="0801F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B8B3D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F44D3C" w14:textId="1BCD56E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43D0A4" w14:textId="2C9887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A7CEE2" w14:textId="3ACE73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F2287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D8A6DC" w14:textId="775071A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8618A4" w14:textId="5B9A9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6C39CD" w14:textId="73631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71AF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1064F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A122FBB" w14:textId="2C2F0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BE0CA0" w14:textId="0CB1DB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E3490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D30C9E" w14:textId="064E528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97BF6C" w14:textId="306BB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976AA6" w14:textId="37E42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3BFF5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17592DF" w14:textId="11A01C4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903C1E" w14:textId="07554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5F3333" w14:textId="4E7E3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C0C32B" w14:textId="77777777" w:rsidR="00944C3D" w:rsidRDefault="00944C3D" w:rsidP="00944C3D">
      <w:pPr>
        <w:rPr>
          <w:rFonts w:ascii="Arial" w:hAnsi="Arial"/>
          <w:b/>
        </w:rPr>
      </w:pPr>
    </w:p>
    <w:p w14:paraId="2B0C126D" w14:textId="77777777" w:rsidR="00944C3D" w:rsidRDefault="00944C3D" w:rsidP="00944C3D">
      <w:pPr>
        <w:rPr>
          <w:rFonts w:ascii="Arial" w:hAnsi="Arial"/>
          <w:b/>
        </w:rPr>
      </w:pPr>
    </w:p>
    <w:p w14:paraId="092BB638" w14:textId="77777777" w:rsidR="00944C3D" w:rsidRDefault="00944C3D" w:rsidP="00944C3D">
      <w:pPr>
        <w:rPr>
          <w:rFonts w:ascii="Arial" w:hAnsi="Arial"/>
          <w:b/>
        </w:rPr>
      </w:pPr>
    </w:p>
    <w:p w14:paraId="6CFA34EB" w14:textId="77777777" w:rsidR="00944C3D" w:rsidRDefault="00944C3D" w:rsidP="00944C3D">
      <w:pPr>
        <w:rPr>
          <w:rFonts w:ascii="Arial" w:hAnsi="Arial"/>
          <w:b/>
        </w:rPr>
      </w:pPr>
    </w:p>
    <w:p w14:paraId="55CD0C8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1634"/>
        <w:gridCol w:w="1206"/>
        <w:gridCol w:w="1179"/>
        <w:gridCol w:w="1197"/>
        <w:gridCol w:w="1576"/>
      </w:tblGrid>
      <w:tr w:rsidR="00944C3D" w:rsidRPr="00050529" w14:paraId="2EB39A00" w14:textId="77777777" w:rsidTr="00503750">
        <w:tc>
          <w:tcPr>
            <w:tcW w:w="2622" w:type="dxa"/>
            <w:vAlign w:val="center"/>
          </w:tcPr>
          <w:p w14:paraId="3665E2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DA456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48478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90F7E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26276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6693A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DECD8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237E7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5C196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133E3B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B27CE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5A2EBF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B475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C0966B6" w14:textId="1F3AD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B61514" w14:textId="13275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538C9E" w14:textId="4856A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462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A045CF" w14:textId="02D75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32FEFB" w14:textId="77777777" w:rsidTr="00503750">
        <w:tc>
          <w:tcPr>
            <w:tcW w:w="2622" w:type="dxa"/>
            <w:vAlign w:val="center"/>
          </w:tcPr>
          <w:p w14:paraId="764448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49610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C08D0EB" w14:textId="795C6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43BECE" w14:textId="562D73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FBD35B" w14:textId="4DCA1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E82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430566" w14:textId="6A174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63EF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A6CD6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C76547F" w14:textId="116B80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944516" w14:textId="047A3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2B1245" w14:textId="52A2E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689A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EF1776" w14:textId="33E36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4A22E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D854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C3BB63E" w14:textId="25577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CB1ED9" w14:textId="6FD4E5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6B38C2" w14:textId="4D979A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6D4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58AF4E" w14:textId="3D947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9BE550" w14:textId="77777777" w:rsidTr="00503750">
        <w:tc>
          <w:tcPr>
            <w:tcW w:w="2622" w:type="dxa"/>
            <w:vAlign w:val="center"/>
          </w:tcPr>
          <w:p w14:paraId="4E288F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50A1DE7" w14:textId="798949C3" w:rsidR="00944C3D" w:rsidRPr="008C56AB" w:rsidRDefault="005835A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12899</w:t>
            </w:r>
          </w:p>
        </w:tc>
        <w:tc>
          <w:tcPr>
            <w:tcW w:w="1275" w:type="dxa"/>
            <w:vAlign w:val="center"/>
          </w:tcPr>
          <w:p w14:paraId="7029DBE4" w14:textId="78CD48E1" w:rsidR="00944C3D" w:rsidRPr="008C56AB" w:rsidRDefault="005835A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0E5A3C8" w14:textId="0A5E0A3B" w:rsidR="00944C3D" w:rsidRPr="008C56AB" w:rsidRDefault="005835A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4C8D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D86B5F" w14:textId="4621702A" w:rsidR="00944C3D" w:rsidRPr="008C56AB" w:rsidRDefault="006E362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18451</w:t>
            </w:r>
          </w:p>
        </w:tc>
      </w:tr>
      <w:tr w:rsidR="00944C3D" w:rsidRPr="00050529" w14:paraId="5457863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B92B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EB51DF0" w14:textId="6CE9D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4A4AF7" w14:textId="5087F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2ACA35" w14:textId="46710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9C4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D07CFB" w14:textId="416CC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2ED297" w14:textId="77777777" w:rsidTr="00503750">
        <w:tc>
          <w:tcPr>
            <w:tcW w:w="2622" w:type="dxa"/>
            <w:vAlign w:val="center"/>
          </w:tcPr>
          <w:p w14:paraId="3CC5E9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F93A3E3" w14:textId="507F1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02F370" w14:textId="50C22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41DD77" w14:textId="01919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D9E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6DFA7A" w14:textId="0D960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52370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E51D48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027799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116AD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E0D3DDC" w14:textId="3705B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0B04E0" w14:textId="31524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C6EB0D" w14:textId="54784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343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46A4A8" w14:textId="06B0B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1F8A6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70E8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7852182" w14:textId="0AA88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636E4D" w14:textId="0CB71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8B4D26" w14:textId="646FA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1B8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40B9AB" w14:textId="3E291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57FD2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0D24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230BDC4" w14:textId="7C5F9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ECDAA1" w14:textId="52AF6B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8BFE79" w14:textId="7BDE5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AE3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F439BE" w14:textId="27098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546D88" w14:textId="77777777" w:rsidTr="00503750">
        <w:tc>
          <w:tcPr>
            <w:tcW w:w="2622" w:type="dxa"/>
            <w:vAlign w:val="center"/>
          </w:tcPr>
          <w:p w14:paraId="47976D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74EBC08" w14:textId="1CACA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903DEC" w14:textId="3EF5E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A4575C" w14:textId="6F7A4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B82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0906BD" w14:textId="7105C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56AC60" w14:textId="77777777" w:rsidTr="00503750">
        <w:tc>
          <w:tcPr>
            <w:tcW w:w="2622" w:type="dxa"/>
            <w:vAlign w:val="center"/>
          </w:tcPr>
          <w:p w14:paraId="0FFAD1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43D2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9BE9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316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601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AE85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0302F4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1FAF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29F65EE" w14:textId="1A9BD8ED" w:rsidR="00944C3D" w:rsidRPr="008C56AB" w:rsidRDefault="006E362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481638E5" w14:textId="1C187F92" w:rsidR="00944C3D" w:rsidRPr="008C56AB" w:rsidRDefault="00944C3D" w:rsidP="006E3628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919671" w14:textId="035B7E71" w:rsidR="00944C3D" w:rsidRPr="008C56AB" w:rsidRDefault="00944C3D" w:rsidP="006E3628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451A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0677D6" w14:textId="460A10C4" w:rsidR="00944C3D" w:rsidRPr="008C56AB" w:rsidRDefault="006E362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439264C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31D42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2E16A18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CA5BC0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D2B582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852B4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AFEED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46B6D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00906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7E1EA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6B007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B084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7D80E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9BEA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2F01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861F2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B73B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7374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051B5C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8246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6819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599DB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1669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CCC9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562E5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E823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E1C0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BA2216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AECC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A65F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AB083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481C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F3DD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28033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261D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8C2C4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48ADB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7B99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4B5D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140013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B8A6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BB0EB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A3094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D5309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AE0F9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20BCE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B6C7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30DC3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EAE6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FED66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074F5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B456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8FBA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3F3BD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20DD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7985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6040A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CB40E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EDD42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DF122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5791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84B3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3F69F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A32C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70E3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6C8CE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EE1626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88F6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744AD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467F4E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58AA641" w14:textId="77777777" w:rsidTr="00503750">
        <w:tc>
          <w:tcPr>
            <w:tcW w:w="2835" w:type="dxa"/>
            <w:vAlign w:val="center"/>
          </w:tcPr>
          <w:p w14:paraId="332BBA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FAE20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2021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9C3C5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66BE9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4F63C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6D627D9" w14:textId="77777777" w:rsidTr="00503750">
        <w:tc>
          <w:tcPr>
            <w:tcW w:w="2835" w:type="dxa"/>
            <w:vAlign w:val="center"/>
          </w:tcPr>
          <w:p w14:paraId="13190A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2C78405" w14:textId="3ECE8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20942C" w14:textId="1DFC5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E14C74" w14:textId="3A3D9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3EC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E56164" w14:textId="7A785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7EDF5" w14:textId="77777777" w:rsidTr="00503750">
        <w:tc>
          <w:tcPr>
            <w:tcW w:w="2835" w:type="dxa"/>
            <w:vAlign w:val="center"/>
          </w:tcPr>
          <w:p w14:paraId="50C386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8126253" w14:textId="7DA1C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53154B" w14:textId="415BB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64C3ED" w14:textId="70E19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BD2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B38EBF" w14:textId="76583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D3776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2F0AF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67CABF5" w14:textId="26C63C7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DDBDB5" w14:textId="1313321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C3A237" w14:textId="79DAC1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33138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815CD6" w14:textId="7820C3B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F39AEDB" w14:textId="77777777" w:rsidTr="00503750">
        <w:tc>
          <w:tcPr>
            <w:tcW w:w="2835" w:type="dxa"/>
            <w:vAlign w:val="center"/>
          </w:tcPr>
          <w:p w14:paraId="129969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27E1D79" w14:textId="3B5B5C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3D5F8E" w14:textId="3B1778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87B80E" w14:textId="51505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ACD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1C7ECF" w14:textId="34876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227867" w14:textId="77777777" w:rsidTr="00503750">
        <w:tc>
          <w:tcPr>
            <w:tcW w:w="2835" w:type="dxa"/>
            <w:vAlign w:val="center"/>
          </w:tcPr>
          <w:p w14:paraId="02F5D1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B6DB367" w14:textId="45A6B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884F5D" w14:textId="01E43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595E34" w14:textId="7AF2A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7FC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CD96E3" w14:textId="2BD9F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A9F07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571DD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C5178DB" w14:textId="11339F8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9648F2" w14:textId="265F18F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79283A" w14:textId="3AD7AB6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094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2BD57D" w14:textId="66A8635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D4CA6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77B70E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5A64B9F" w14:textId="2B0D4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AFCB1B" w14:textId="7D07EC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0FBB6D" w14:textId="6AB82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961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25FFD8" w14:textId="470EF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64949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DA5959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4677ACC" w14:textId="77777777" w:rsidTr="00503750">
        <w:tc>
          <w:tcPr>
            <w:tcW w:w="2552" w:type="dxa"/>
            <w:vAlign w:val="center"/>
          </w:tcPr>
          <w:p w14:paraId="24696E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7BBA01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9E3F0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88600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7BCE3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267611F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70DECE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EB0A7DA" w14:textId="303DABA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A242924" w14:textId="1805ACF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84B26D6" w14:textId="3CB467D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61DDB00" w14:textId="0F1DA78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BB0F3A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305BF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7E80FDF1" w14:textId="05BDA3A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59AFAEA" w14:textId="34C26C6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598C04C" w14:textId="0E3A3CB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015DC8F" w14:textId="138C09B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043DD2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6887DD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2512F7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D5042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B1792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2C5864D" w14:textId="77777777" w:rsidTr="00503750">
        <w:tc>
          <w:tcPr>
            <w:tcW w:w="4395" w:type="dxa"/>
            <w:vMerge/>
          </w:tcPr>
          <w:p w14:paraId="1F966F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93D6C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485F9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CF3E8E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BE0D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C1771BC" w14:textId="3BA6A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  <w:lang w:eastAsia="sk-SK"/>
              </w:rPr>
              <w:t>99.00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A731B8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BC00FD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43ABE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C9C0A11" w14:textId="1DF0F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  <w:lang w:eastAsia="sk-SK"/>
              </w:rPr>
              <w:t>-36.00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3B1C7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EAAAA2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22BB8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2450B09" w14:textId="46F6C2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63.00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C521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C90FC9F" w14:textId="77777777" w:rsidTr="00503750">
        <w:tc>
          <w:tcPr>
            <w:tcW w:w="4395" w:type="dxa"/>
            <w:vAlign w:val="center"/>
          </w:tcPr>
          <w:p w14:paraId="344EFA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4FB599C" w14:textId="42E44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A9A7A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3642D2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13822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1914273" w14:textId="16C53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AF127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3BDCA9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5252D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E59E177" w14:textId="0EEC2F6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2B78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EDDDF3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312C4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212B9D0" w14:textId="6F9A2D22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10606.00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36F46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C84F8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FA03AF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D7EA2FC" w14:textId="77777777" w:rsidTr="00503750">
        <w:tc>
          <w:tcPr>
            <w:tcW w:w="4395" w:type="dxa"/>
            <w:vAlign w:val="center"/>
          </w:tcPr>
          <w:p w14:paraId="3103342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2F3AF6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99BEA7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B25D2E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E3F698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1C01A91" w14:textId="55F552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1C7DAE9" w14:textId="786E22F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18ED1A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51862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37A2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0171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B41310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F0E11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9B85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113A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846E4D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F0367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0B530BA" w14:textId="1162BDC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21B3181" w14:textId="5A47793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ADDB48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2C641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ACBFF8E" w14:textId="71C9066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17B092" w14:textId="2BACC02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663BEB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984F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24D26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59ABF88" w14:textId="77777777" w:rsidTr="00503750">
        <w:tc>
          <w:tcPr>
            <w:tcW w:w="1843" w:type="dxa"/>
            <w:vAlign w:val="center"/>
          </w:tcPr>
          <w:p w14:paraId="68A924F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BFD01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4206B0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AB7064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A78625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761F60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427600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4E57452" w14:textId="77777777" w:rsidTr="00503750">
        <w:tc>
          <w:tcPr>
            <w:tcW w:w="1843" w:type="dxa"/>
            <w:vAlign w:val="center"/>
          </w:tcPr>
          <w:p w14:paraId="4CB2B4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ED4A1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4563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184C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A3022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986C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8741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D3127D2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1AC4E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A4D31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67B5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A053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0AC6E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21388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7713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67BF435" w14:textId="77777777" w:rsidTr="00503750">
        <w:tc>
          <w:tcPr>
            <w:tcW w:w="1843" w:type="dxa"/>
            <w:vAlign w:val="center"/>
          </w:tcPr>
          <w:p w14:paraId="51D17A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C4FE8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9553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A2DA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9BAB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000D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06D7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35272C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C5486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1AC15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C3E5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3C65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F05B1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8006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773C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55D69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D0922D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28A6BF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5C0B9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35143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54F28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E83EC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BCC1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516C7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FF163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5CCE248" w14:textId="77777777" w:rsidTr="00503750">
        <w:trPr>
          <w:trHeight w:val="664"/>
        </w:trPr>
        <w:tc>
          <w:tcPr>
            <w:tcW w:w="3372" w:type="dxa"/>
          </w:tcPr>
          <w:p w14:paraId="460367F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BB9170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6B416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7F2A8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011D5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728097A" w14:textId="171F9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00636A" w14:textId="4597BF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6280A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3252289" w14:textId="4C510E3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AA9D43" w14:textId="430B2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5FF5B8" w14:textId="37906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261BE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FEDE386" w14:textId="4AEBEA6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43E849D" w14:textId="09A18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725B52" w14:textId="646E93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23825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C0A23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BFAD56A" w14:textId="5A1F8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DA1350" w14:textId="2070E4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E5A01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4BDF67" w14:textId="48193D3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C666A1" w14:textId="0BFB43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5C2433" w14:textId="7AED9A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5E93F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E3AFA28" w14:textId="361A0A7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79B90AB" w14:textId="2F975C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09DC8C" w14:textId="50FC1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5F51E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9D60FB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D429025" w14:textId="77777777" w:rsidTr="00503750">
        <w:tc>
          <w:tcPr>
            <w:tcW w:w="2835" w:type="dxa"/>
            <w:vAlign w:val="center"/>
          </w:tcPr>
          <w:p w14:paraId="3424CE0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301668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7C7C7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6402D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71F0D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D6A09AE" w14:textId="77777777" w:rsidTr="00503750">
        <w:tc>
          <w:tcPr>
            <w:tcW w:w="2835" w:type="dxa"/>
          </w:tcPr>
          <w:p w14:paraId="1DA098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504AE9F" w14:textId="5DA56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ABCA81" w14:textId="42C40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8467F1" w14:textId="2109F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94616B" w14:textId="74993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AD539C" w14:textId="77777777" w:rsidTr="00503750">
        <w:tc>
          <w:tcPr>
            <w:tcW w:w="2835" w:type="dxa"/>
          </w:tcPr>
          <w:p w14:paraId="180240D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97D34EB" w14:textId="572CF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63EE8B" w14:textId="60DEF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C315CC" w14:textId="10830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282201" w14:textId="4A79A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ED09BB" w14:textId="77777777" w:rsidTr="00503750">
        <w:tc>
          <w:tcPr>
            <w:tcW w:w="2835" w:type="dxa"/>
          </w:tcPr>
          <w:p w14:paraId="606D59F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E205D52" w14:textId="7EFB0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A90CC6" w14:textId="003E0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5BD6AD" w14:textId="6D036D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47A760" w14:textId="5795E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6D89CB" w14:textId="77777777" w:rsidTr="00503750">
        <w:tc>
          <w:tcPr>
            <w:tcW w:w="2835" w:type="dxa"/>
            <w:vAlign w:val="center"/>
          </w:tcPr>
          <w:p w14:paraId="739B2E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35440DE" w14:textId="24AE0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494010" w14:textId="1FA0E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2BA796" w14:textId="4E2939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C91669" w14:textId="1F50C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AC06B8" w14:textId="77777777" w:rsidTr="00503750">
        <w:tc>
          <w:tcPr>
            <w:tcW w:w="2835" w:type="dxa"/>
            <w:vAlign w:val="center"/>
          </w:tcPr>
          <w:p w14:paraId="364C0D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EBA889B" w14:textId="11803D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1763F1" w14:textId="3ECE4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621940" w14:textId="6383AA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6F7A19" w14:textId="3B7DD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2B32AC" w14:textId="77777777" w:rsidTr="00503750">
        <w:tc>
          <w:tcPr>
            <w:tcW w:w="2835" w:type="dxa"/>
          </w:tcPr>
          <w:p w14:paraId="648AA1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55FB19C" w14:textId="22B2C2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2D6D70" w14:textId="2684C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CC2B44" w14:textId="460E0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A4B7C7" w14:textId="66A09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FB125B" w14:textId="77777777" w:rsidTr="00503750">
        <w:tc>
          <w:tcPr>
            <w:tcW w:w="2835" w:type="dxa"/>
          </w:tcPr>
          <w:p w14:paraId="3143C1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F5413BC" w14:textId="0369B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85CE7E" w14:textId="275DF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4F7E48" w14:textId="4177DA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AC6713" w14:textId="3D3AA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E73854" w14:textId="77777777" w:rsidTr="00503750">
        <w:tc>
          <w:tcPr>
            <w:tcW w:w="2835" w:type="dxa"/>
          </w:tcPr>
          <w:p w14:paraId="2DFBE7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3E74DAC" w14:textId="275E3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9BA17D" w14:textId="7A6DC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8F28BB" w14:textId="72DC5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1A4C21" w14:textId="4D35E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6893AE" w14:textId="77777777" w:rsidR="00944C3D" w:rsidRDefault="00944C3D" w:rsidP="00944C3D">
      <w:pPr>
        <w:rPr>
          <w:rFonts w:ascii="Arial" w:hAnsi="Arial"/>
          <w:b/>
        </w:rPr>
      </w:pPr>
    </w:p>
    <w:p w14:paraId="3DF657A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7D3B4C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E8D42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C30FED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EAD11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0888A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123DC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E5C5797" w14:textId="77777777" w:rsidTr="00503750">
        <w:trPr>
          <w:trHeight w:val="443"/>
        </w:trPr>
        <w:tc>
          <w:tcPr>
            <w:tcW w:w="2560" w:type="dxa"/>
          </w:tcPr>
          <w:p w14:paraId="0FCBEB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D1CFF2D" w14:textId="08ACA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C762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797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E076FE4" w14:textId="5D4D1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D4C7C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7992C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A5D373E" w14:textId="3CA3AF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51D3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D3CD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20E6F68" w14:textId="1E863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EE046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01768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72C492B" w14:textId="1178E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8FFDE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0F3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1E2EEBF" w14:textId="6C5DD7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96C03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B2CD1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1660236" w14:textId="451AC4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16FB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57BA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40D8AE8" w14:textId="69E55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5816CF" w14:textId="77777777" w:rsidR="00944C3D" w:rsidRDefault="00944C3D" w:rsidP="00944C3D">
      <w:pPr>
        <w:rPr>
          <w:rFonts w:ascii="Arial" w:hAnsi="Arial"/>
          <w:b/>
        </w:rPr>
      </w:pPr>
    </w:p>
    <w:p w14:paraId="4E6FB21B" w14:textId="77777777" w:rsidR="00944C3D" w:rsidRDefault="00944C3D" w:rsidP="00944C3D">
      <w:pPr>
        <w:rPr>
          <w:rFonts w:ascii="Arial" w:hAnsi="Arial"/>
          <w:b/>
        </w:rPr>
      </w:pPr>
    </w:p>
    <w:p w14:paraId="2E10846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AB486C3" w14:textId="77777777" w:rsidR="00944C3D" w:rsidRDefault="00944C3D" w:rsidP="00944C3D">
      <w:pPr>
        <w:rPr>
          <w:rFonts w:ascii="Arial" w:hAnsi="Arial"/>
          <w:b/>
        </w:rPr>
      </w:pPr>
    </w:p>
    <w:p w14:paraId="0AA2BFC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7EF8653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0A426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46354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1B92C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98CF8C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B00FB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FB24E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6760A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6B139B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03132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5A00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9CA73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04D904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80046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DA7E8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D84F2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AA4111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33156E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803BB61" w14:textId="77777777" w:rsidTr="00503750">
        <w:trPr>
          <w:trHeight w:val="677"/>
        </w:trPr>
        <w:tc>
          <w:tcPr>
            <w:tcW w:w="3358" w:type="dxa"/>
          </w:tcPr>
          <w:p w14:paraId="76DFE6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68D91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017B1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FE98B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23838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1DA94CE" w14:textId="7D94F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8B746F" w14:textId="1E543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B86D3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336A9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31A5CAE" w14:textId="7B4A61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62287E" w14:textId="4D2DF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63371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B4208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F3CDD35" w14:textId="37512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EE9FB" w14:textId="281F5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144DC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B4495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11B4E1E" w14:textId="7F692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9090EB" w14:textId="3121A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858D1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DF9B348" w14:textId="67F673F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F5FD8C6" w14:textId="4D568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0C1B71" w14:textId="4F26D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88E6B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082EA1F" w14:textId="43EB399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95C92A3" w14:textId="730508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7235DC" w14:textId="2DCF6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07608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C10074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DB1DA8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F3BA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A3A67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47F47F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B19F2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D77B5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7575D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1F79E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38586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6B6E87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37C6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BBC6D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01F9D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0DBC08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975865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CB03B4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F607C6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FE00F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1AE5F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98932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F62447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39252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F85A0C1" w14:textId="1DA04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474C97A" w14:textId="03919F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C7215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7E90F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2F14C64" w14:textId="727AC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0C668D" w14:textId="61BAC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9B726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E56D2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3DC5EF5" w14:textId="7C7A2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33B45F" w14:textId="4E04C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96B35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080EE14" w14:textId="4F5EDD0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D3A3722" w14:textId="1D7C2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61D0DF" w14:textId="1D81C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CA269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C6B9AAD" w14:textId="3FA0030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719B8FD" w14:textId="26A05A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DA8919" w14:textId="528B1E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3897D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E264F5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5D0B9C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EBE07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B3D5B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BE546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4AFFF1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37331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53356C1" w14:textId="4E9EA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94132A" w14:textId="4BC13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39DBE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ED8C3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CC78887" w14:textId="347199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CD7CCE" w14:textId="5E00D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D0978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B60A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7BDCBAE" w14:textId="5E008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3BC3BB" w14:textId="58DA9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045F7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F51F187" w14:textId="10097AB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5ABBFEE" w14:textId="5FFF2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EED8EB" w14:textId="609D39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08754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8CF9653" w14:textId="07712E8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EC6C12C" w14:textId="55CB03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ED98B6" w14:textId="01069A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87111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EA8387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2152B90" w14:textId="77777777" w:rsidTr="00503750">
        <w:tc>
          <w:tcPr>
            <w:tcW w:w="3686" w:type="dxa"/>
            <w:vAlign w:val="center"/>
          </w:tcPr>
          <w:p w14:paraId="268BDA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E50A1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6637F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A71DEB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1351C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90C8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6670D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5716E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D7A5B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A2117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27D20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AFAFBB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91710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4E8D9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3F4A2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81C679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997472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B91EC2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BF99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68D95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941C98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266CB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C9BBE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DD902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EE5BC2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BDD48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34113B0" w14:textId="0575A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9D12C4" w14:textId="2F073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7491B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E6FDA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420C193" w14:textId="6C9E0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AED028" w14:textId="3A9C4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DE30F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B078E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C00D5FA" w14:textId="0B2B03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1DD76C" w14:textId="3EB90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706AE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D092868" w14:textId="150A575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35FEBDC" w14:textId="61F97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E814BD" w14:textId="3E2DA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448E85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6C119E0" w14:textId="23D6D66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90A5B93" w14:textId="6C93C1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67EEE4" w14:textId="5A928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1C818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A1B93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34C1E8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320B3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3C9BF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238AB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593192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88945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54DD28C" w14:textId="2F9E3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827E1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38D4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A343282" w14:textId="75CB9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21EC4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C2C22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4357DA6" w14:textId="6C549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967EE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772F2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FD8ADF6" w14:textId="7CD25A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9A15F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68F10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9845ABE" w14:textId="40BA6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1A6A2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348C67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9F2D677" w14:textId="0B30C9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4670241" w14:textId="77777777" w:rsidR="00944C3D" w:rsidRDefault="00944C3D" w:rsidP="00944C3D">
      <w:pPr>
        <w:rPr>
          <w:sz w:val="22"/>
          <w:szCs w:val="22"/>
        </w:rPr>
      </w:pPr>
    </w:p>
    <w:p w14:paraId="5ECE5845" w14:textId="77777777" w:rsidR="00944C3D" w:rsidRDefault="00944C3D" w:rsidP="00944C3D">
      <w:pPr>
        <w:rPr>
          <w:sz w:val="22"/>
          <w:szCs w:val="22"/>
        </w:rPr>
      </w:pPr>
    </w:p>
    <w:p w14:paraId="2D1D350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488C900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E93F552" w14:textId="68B9593F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D3708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6055E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1CB8A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921FE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7BAB9CF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8DF8DF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356A99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B472F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D01765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1B26A4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4A41403" w14:textId="7A84B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5A0985A" w14:textId="2CAA1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A30F5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C25793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4A800C1" w14:textId="0FD7E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31DAC8" w14:textId="78F04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B40FE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D911B0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2C7D1BC" w14:textId="6D090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6C5F77C" w14:textId="4CC17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26A8B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DD2480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7217F0C" w14:textId="2C737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13AED3" w14:textId="53AC2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7CAE2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F23936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2DABA39" w14:textId="2DDFC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26F473" w14:textId="644DE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BC1D1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331E7DB" w14:textId="02A9CA1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98A6BC" w14:textId="0A84B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7413C88" w14:textId="5B94F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230DA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7B627CB" w14:textId="039FEF8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2218891" w14:textId="3C9194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80D2C7" w14:textId="16B434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CFF6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2D419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AE5C5E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F3AD65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F3C905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179DB7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DD0392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BE67FB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4BF7EC7" w14:textId="51B04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6F81B7" w14:textId="1D9B5D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8BF30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82C4C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68C3070" w14:textId="756572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2B2735" w14:textId="7D670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D9623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0F6EDB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C098833" w14:textId="103FF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BAF1C1" w14:textId="584C1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CFB30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89A91E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CDD3425" w14:textId="25B13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2663CE" w14:textId="239BD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F7319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F14ABB4" w14:textId="2D408AA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70BD1C8" w14:textId="6F232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B7BEB1B" w14:textId="58CB1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FC747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3746D3" w14:textId="520CBBB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4A4F0FB" w14:textId="4801D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6BDAF58" w14:textId="6287C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03002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10E0873" w14:textId="7CE1673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266F53A" w14:textId="378C8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2DA768E" w14:textId="58C8B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2A9F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482DA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A0C7F31" w14:textId="15206D6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C7849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B03C2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CFFB19A" w14:textId="1811CFC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84D45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6490B8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810987E" w14:textId="7E5BCF9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FB6F5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FD1C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2B513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5D82B15" w14:textId="77777777" w:rsidR="00944C3D" w:rsidRPr="003607F0" w:rsidRDefault="00944C3D" w:rsidP="00944C3D"/>
    <w:p w14:paraId="00F9BEF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A4BC2" w14:textId="77777777" w:rsidR="005D37F9" w:rsidRDefault="005D37F9">
      <w:r>
        <w:separator/>
      </w:r>
    </w:p>
  </w:endnote>
  <w:endnote w:type="continuationSeparator" w:id="0">
    <w:p w14:paraId="69FE0E68" w14:textId="77777777" w:rsidR="005D37F9" w:rsidRDefault="005D3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44FB9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1A311E5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CEC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90FD86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F13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34FEBB00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399E9" w14:textId="77777777" w:rsidR="005D37F9" w:rsidRDefault="005D37F9">
      <w:r>
        <w:separator/>
      </w:r>
    </w:p>
  </w:footnote>
  <w:footnote w:type="continuationSeparator" w:id="0">
    <w:p w14:paraId="469F6CCE" w14:textId="77777777" w:rsidR="005D37F9" w:rsidRDefault="005D3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159147">
    <w:abstractNumId w:val="13"/>
  </w:num>
  <w:num w:numId="2" w16cid:durableId="823201780">
    <w:abstractNumId w:val="17"/>
  </w:num>
  <w:num w:numId="3" w16cid:durableId="335696587">
    <w:abstractNumId w:val="8"/>
  </w:num>
  <w:num w:numId="4" w16cid:durableId="1018317578">
    <w:abstractNumId w:val="7"/>
  </w:num>
  <w:num w:numId="5" w16cid:durableId="8141789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217899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7309957">
    <w:abstractNumId w:val="20"/>
  </w:num>
  <w:num w:numId="8" w16cid:durableId="894508956">
    <w:abstractNumId w:val="10"/>
  </w:num>
  <w:num w:numId="9" w16cid:durableId="372314019">
    <w:abstractNumId w:val="0"/>
  </w:num>
  <w:num w:numId="10" w16cid:durableId="2114788899">
    <w:abstractNumId w:val="19"/>
  </w:num>
  <w:num w:numId="11" w16cid:durableId="155461068">
    <w:abstractNumId w:val="6"/>
  </w:num>
  <w:num w:numId="12" w16cid:durableId="1731344438">
    <w:abstractNumId w:val="9"/>
  </w:num>
  <w:num w:numId="13" w16cid:durableId="142626415">
    <w:abstractNumId w:val="12"/>
  </w:num>
  <w:num w:numId="14" w16cid:durableId="1793010397">
    <w:abstractNumId w:val="15"/>
  </w:num>
  <w:num w:numId="15" w16cid:durableId="1808619289">
    <w:abstractNumId w:val="14"/>
  </w:num>
  <w:num w:numId="16" w16cid:durableId="1330213272">
    <w:abstractNumId w:val="2"/>
  </w:num>
  <w:num w:numId="17" w16cid:durableId="1361861043">
    <w:abstractNumId w:val="4"/>
  </w:num>
  <w:num w:numId="18" w16cid:durableId="2004121530">
    <w:abstractNumId w:val="11"/>
  </w:num>
  <w:num w:numId="19" w16cid:durableId="1642998332">
    <w:abstractNumId w:val="5"/>
  </w:num>
  <w:num w:numId="20" w16cid:durableId="1464231951">
    <w:abstractNumId w:val="18"/>
  </w:num>
  <w:num w:numId="21" w16cid:durableId="2091854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0045"/>
    <w:docVar w:name="arg2" w:val="Driver=asa17;DBF=D:\anasoft\data\tebys.db;DBN=tebys;ENG=SQL17;commlinks=TCPIP{ip=192.168.1.241};uid=kostelna;con=finus(12.0);pwd=Marec2023"/>
    <w:docVar w:name="arg3" w:val="4067334"/>
    <w:docVar w:name="arg4" w:val="C:\Users\kostelna\AppData\Local\Temp\3348797.doc"/>
    <w:docVar w:name="arg5" w:val="1"/>
  </w:docVars>
  <w:rsids>
    <w:rsidRoot w:val="00034F75"/>
    <w:rsid w:val="00011EDC"/>
    <w:rsid w:val="000234F7"/>
    <w:rsid w:val="0002470E"/>
    <w:rsid w:val="00030DEB"/>
    <w:rsid w:val="00034F75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1354A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31D6C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14F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3FE2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62D92"/>
    <w:rsid w:val="00572A39"/>
    <w:rsid w:val="00573DF0"/>
    <w:rsid w:val="0058110D"/>
    <w:rsid w:val="005835A8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37F9"/>
    <w:rsid w:val="005D44A5"/>
    <w:rsid w:val="005E299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3628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7A93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5C57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B0AAA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37345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43A52"/>
  <w15:docId w15:val="{81360FD8-D6C9-48C4-A0AE-DB8EDA2E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5301</Words>
  <Characters>30220</Characters>
  <Application>Microsoft Office Word</Application>
  <DocSecurity>0</DocSecurity>
  <Lines>251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2</cp:revision>
  <cp:lastPrinted>2009-07-30T10:15:00Z</cp:lastPrinted>
  <dcterms:created xsi:type="dcterms:W3CDTF">2026-02-24T12:50:00Z</dcterms:created>
  <dcterms:modified xsi:type="dcterms:W3CDTF">2026-02-24T12:50:00Z</dcterms:modified>
</cp:coreProperties>
</file>