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63EB7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5E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F9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ED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09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BD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E8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32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46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B5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50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99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00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F5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96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A9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2E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16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6E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EC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A5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A0A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5D7E1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19EE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FA3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6743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87C2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4628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812A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3B60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0C7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212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754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DF74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8231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2DB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EDA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F852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7A2E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6774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E549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4353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F04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B0A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4783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115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E32B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0FBC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1AB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E36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44B4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43C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48D2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6A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AC4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7FA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65C84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C86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E034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4F16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D26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2907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037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FD1D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4EBF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21FA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8BAD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3E9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AFB8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41F7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B61B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E57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DB0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B0D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498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490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D607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ED4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669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8B9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EE58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6E2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C54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36E1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9A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DA2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027E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093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F3B5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3DF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CFF08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5F66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DC74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6834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AA3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165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0F6B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A37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D0D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96E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8D7B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B951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170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239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9F1B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71F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B268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5EB4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3735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0E44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6D94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B16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DBCF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7D1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0AF8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9C9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0223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131F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B2B3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F6B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2E58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11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958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7950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8F9C6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41A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F93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F06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9C1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1A8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40C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FED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5FD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E0E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566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CC7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3F4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128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775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A3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C40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C35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5FA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FEA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3E1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B85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DEA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635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199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5E4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54A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060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DDF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AD5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FA1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FAE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824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538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EE593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F0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D2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EC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8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F2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91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BB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53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58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E1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9C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6C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EA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DB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73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4B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993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EB46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D6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D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7D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B3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B8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3B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4A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046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9A7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E68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230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CAF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482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8EE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711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7D9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3A1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9B9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CE83E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64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59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AE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55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602E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46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AD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73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31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98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E9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62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8F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EE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CD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B1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714A2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62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06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AE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EA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48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A2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5C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90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BC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17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24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B7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3C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9B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63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8E70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6B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91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97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87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65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92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4E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C3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BB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8D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F8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B0E7C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95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93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8E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A7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A2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EF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E7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91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75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D0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FF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59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E7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AC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D1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8B96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0E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85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60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6F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81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21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9A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BF44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7C0C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B82D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B71ED7" w14:textId="4BA79AAC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6EDF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2E3E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D2AD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08C5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4951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9332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C532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F064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02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33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44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F6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A2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73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5AE1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B1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3E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D3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21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3B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92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182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A9A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F7C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433BE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0C41B6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420C41B6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F1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3FF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E93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8F0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AC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12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CF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34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91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A0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D1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A5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02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28328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A94C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FDBA2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7B2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FE0B9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1FE0B91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43C05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3C43C05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19DD9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819DD96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B3FC06" w14:textId="723FBFA6" w:rsidR="000B647F" w:rsidRDefault="000B647F" w:rsidP="00944C3D">
                                  <w:fldSimple w:instr=" MERGEFIELD  aDMOD  \* MERGEFORMAT ">
                                    <w:r w:rsidR="005F3190" w:rsidRPr="005F31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9B3FC06" w14:textId="723FBFA6" w:rsidR="000B647F" w:rsidRDefault="000B647F" w:rsidP="00944C3D">
                            <w:fldSimple w:instr=" MERGEFIELD  aDMOD  \* MERGEFORMAT ">
                              <w:r w:rsidR="005F3190" w:rsidRPr="005F319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C75D14" w14:textId="0F3E9A8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F3190" w:rsidRPr="001E65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8C75D14" w14:textId="0F3E9A8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F3190" w:rsidRPr="001E65A8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365528" w14:textId="05D4BE0D" w:rsidR="000B647F" w:rsidRDefault="000B647F" w:rsidP="00944C3D">
                                  <w:fldSimple w:instr=" MERGEFIELD  aDRDO  \* MERGEFORMAT ">
                                    <w:r w:rsidR="005F3190" w:rsidRPr="005F31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4365528" w14:textId="05D4BE0D" w:rsidR="000B647F" w:rsidRDefault="000B647F" w:rsidP="00944C3D">
                            <w:fldSimple w:instr=" MERGEFIELD  aDRDO  \* MERGEFORMAT ">
                              <w:r w:rsidR="005F3190" w:rsidRPr="005F3190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1A3DF4" w14:textId="2C549F9A" w:rsidR="000B647F" w:rsidRDefault="000B647F" w:rsidP="00944C3D">
                                  <w:fldSimple w:instr=" MERGEFIELD  aDMDO  \* MERGEFORMAT ">
                                    <w:r w:rsidR="005F3190" w:rsidRPr="005F31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11A3DF4" w14:textId="2C549F9A" w:rsidR="000B647F" w:rsidRDefault="000B647F" w:rsidP="00944C3D">
                            <w:fldSimple w:instr=" MERGEFIELD  aDMDO  \* MERGEFORMAT ">
                              <w:r w:rsidR="005F3190" w:rsidRPr="005F319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2EEEE9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344C5F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06A7E4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BC387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2BC387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F43C5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0F43C5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F7E01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2F7E01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5CE9A7" w14:textId="26D86A92" w:rsidR="000B647F" w:rsidRDefault="000B647F" w:rsidP="00944C3D">
                                  <w:fldSimple w:instr=" MERGEFIELD  aDRDOo  \* MERGEFORMAT ">
                                    <w:r w:rsidR="005F3190" w:rsidRPr="005F31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75CE9A7" w14:textId="26D86A92" w:rsidR="000B647F" w:rsidRDefault="000B647F" w:rsidP="00944C3D">
                            <w:fldSimple w:instr=" MERGEFIELD  aDRDOo  \* MERGEFORMAT ">
                              <w:r w:rsidR="005F3190" w:rsidRPr="005F3190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683A69" w14:textId="375B2705" w:rsidR="000B647F" w:rsidRDefault="000B647F" w:rsidP="00944C3D">
                                  <w:fldSimple w:instr=" MERGEFIELD  aDMDO  \* MERGEFORMAT ">
                                    <w:r w:rsidR="005F3190" w:rsidRPr="005F31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E683A69" w14:textId="375B2705" w:rsidR="000B647F" w:rsidRDefault="000B647F" w:rsidP="00944C3D">
                            <w:fldSimple w:instr=" MERGEFIELD  aDMDO  \* MERGEFORMAT ">
                              <w:r w:rsidR="005F3190" w:rsidRPr="005F319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1BDC9D" w14:textId="41DBC374" w:rsidR="000B647F" w:rsidRDefault="000B647F" w:rsidP="00944C3D">
                                  <w:fldSimple w:instr=" MERGEFIELD  aDRODo  \* MERGEFORMAT ">
                                    <w:r w:rsidR="005F3190" w:rsidRPr="005F31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61BDC9D" w14:textId="41DBC374" w:rsidR="000B647F" w:rsidRDefault="000B647F" w:rsidP="00944C3D">
                            <w:fldSimple w:instr=" MERGEFIELD  aDRODo  \* MERGEFORMAT ">
                              <w:r w:rsidR="005F3190" w:rsidRPr="005F3190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D414D5" w14:textId="5636741B" w:rsidR="000B647F" w:rsidRDefault="000B647F" w:rsidP="00944C3D">
                                  <w:fldSimple w:instr=" MERGEFIELD  aDMOD  \* MERGEFORMAT ">
                                    <w:r w:rsidR="005F3190" w:rsidRPr="005F31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FD414D5" w14:textId="5636741B" w:rsidR="000B647F" w:rsidRDefault="000B647F" w:rsidP="00944C3D">
                            <w:fldSimple w:instr=" MERGEFIELD  aDMOD  \* MERGEFORMAT ">
                              <w:r w:rsidR="005F3190" w:rsidRPr="005F319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07B277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FA5A027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A5EB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C5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7E99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55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EE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0B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22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64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5E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BE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0D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1F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04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3C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AF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D5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99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72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00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B4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5B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58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5F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6B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64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7E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8B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739D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45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E57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FF8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12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6B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8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DD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79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7E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D4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53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D3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20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7F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68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73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6E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FE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8A30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37B3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9E85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3D7E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F9C6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F03B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D579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64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C8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0C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FE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DA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4E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7A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72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0737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EF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A7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9A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23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17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90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10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64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FA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4A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82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2C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B1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3B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D6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BC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64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C7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B2E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2C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7581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CA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18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E0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6A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2C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10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12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BF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95FD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BE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99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7C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13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4C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0E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94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7F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54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9A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FC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5D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31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FE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47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F9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6B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95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895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45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D8E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DE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98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D1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D5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F4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BE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94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084A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74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B9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0B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4C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E5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10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57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8D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69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8F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D2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23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3D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22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5F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7D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D1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E7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E8C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E87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C37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E97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304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95D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0D8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92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3E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72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17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53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89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78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69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6C73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D8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65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60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D0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B4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3E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8C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86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3C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1D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91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68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4D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88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16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8D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28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28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3B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E7D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B4B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380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A1F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527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F69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447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23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EF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9286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66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65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017BF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09017BF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1E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38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65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59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A9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4E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CF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D8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07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7545F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C7545F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18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B2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80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F7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C6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00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5C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9B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80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61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3A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92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F2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82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02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BA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8B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1C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C0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AF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97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00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E687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C7C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8FD0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7315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2B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CCF8B5" w14:textId="69D2527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F3190" w:rsidRPr="001E65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42143136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4CCCF8B5" w14:textId="69D2527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F3190" w:rsidRPr="001E65A8">
                              <w:rPr>
                                <w:rFonts w:ascii="Arial" w:hAnsi="Arial" w:cs="Arial"/>
                                <w:noProof/>
                              </w:rPr>
                              <w:t>42143136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A6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25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3F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C5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09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E1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29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2E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F8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1BF79D" w14:textId="043EE7E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E1BF79D" w14:textId="043EE7E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9A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18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F8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82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B0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F8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6B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6C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F4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FF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BC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22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A6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DB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4C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E9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C529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2E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15D433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E95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DB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1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25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97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36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E9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22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53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4E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39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22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D2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0B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32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17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E42C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88A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730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81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8647A9" w14:textId="362F408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F3190" w:rsidRPr="001E65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Melčice 521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88647A9" w14:textId="362F408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F3190" w:rsidRPr="001E65A8">
                              <w:rPr>
                                <w:rFonts w:ascii="Arial" w:hAnsi="Arial" w:cs="Arial"/>
                                <w:noProof/>
                              </w:rPr>
                              <w:t>SVB Melčice 521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31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C0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55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75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C7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BE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CF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E7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01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EA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20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73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C2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15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83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F7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86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84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39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B1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49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4E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21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A7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AF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9B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9B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1A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11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09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76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8022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A6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5C722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384F6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EFA1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66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DF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50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B4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EB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4F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D7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A0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F6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55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6F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7D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4C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67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BE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60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AE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81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B1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1E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50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3E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64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1D91AC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44F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1060BE" w14:textId="0711B5C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F3190" w:rsidRPr="001E65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Melčice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1060BE" w14:textId="0711B5C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F3190" w:rsidRPr="001E65A8">
                              <w:rPr>
                                <w:rFonts w:ascii="Arial" w:hAnsi="Arial" w:cs="Arial"/>
                                <w:noProof/>
                              </w:rPr>
                              <w:t>Melčice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4547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F3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71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EE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2D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DE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E6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9C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8A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C8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86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5E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C5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7F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2C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60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D1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683F51" w14:textId="7222DDDB" w:rsidR="000B647F" w:rsidRDefault="000B647F" w:rsidP="00944C3D">
                                  <w:fldSimple w:instr=" MERGEFIELD  aSUB_ULICA_CISLO  \* MERGEFORMAT ">
                                    <w:r w:rsidR="005F3190" w:rsidRPr="005F31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521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1683F51" w14:textId="7222DDDB" w:rsidR="000B647F" w:rsidRDefault="000B647F" w:rsidP="00944C3D">
                            <w:fldSimple w:instr=" MERGEFIELD  aSUB_ULICA_CISLO  \* MERGEFORMAT ">
                              <w:r w:rsidR="005F3190" w:rsidRPr="005F3190">
                                <w:rPr>
                                  <w:rFonts w:ascii="Arial" w:hAnsi="Arial" w:cs="Arial"/>
                                  <w:noProof/>
                                </w:rPr>
                                <w:t>521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72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23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81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08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97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51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0EEF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A39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25B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E193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7AF0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45934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466BAF" w14:textId="3CA1F7F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F3190" w:rsidRPr="001E65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91305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A466BAF" w14:textId="3CA1F7F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F3190" w:rsidRPr="001E65A8">
                              <w:rPr>
                                <w:rFonts w:ascii="Arial" w:hAnsi="Arial" w:cs="Arial"/>
                                <w:noProof/>
                              </w:rPr>
                              <w:t>91305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912E53" w14:textId="6BF978D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F3190" w:rsidRPr="001E65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Melčice-Lieskové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C912E53" w14:textId="6BF978D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F3190" w:rsidRPr="001E65A8">
                              <w:rPr>
                                <w:rFonts w:ascii="Arial" w:hAnsi="Arial" w:cs="Arial"/>
                                <w:noProof/>
                              </w:rPr>
                              <w:t>Melčice-Lieskové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D50B6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829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BC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08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1C31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59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3A11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4FB2C6" w14:textId="4906591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A4FB2C6" w14:textId="4906591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0E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DB7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90D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976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CCF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0EF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EA0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64384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74122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BA5668" w14:textId="1393B1F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FBA5668" w14:textId="1393B1F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8C2B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85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7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2F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AB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5E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26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06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4062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91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62CF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B8BD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6423F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FC8B05" w14:textId="241E89C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38FC8B05" w14:textId="241E89C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79FC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D354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5AA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34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DE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32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F8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C6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D8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3F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86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0B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B5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53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7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A7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25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C4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1A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CD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AB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C5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94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97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A6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FF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0A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72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D1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B61B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095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2619DAE" w14:textId="202825AE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5F3190">
              <w:rPr>
                <w:rFonts w:ascii="Arial" w:hAnsi="Arial"/>
                <w:lang w:eastAsia="sk-SK"/>
              </w:rPr>
              <w:t>25.2.2026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5EB0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477C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1D3D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3F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48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5AA8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4F1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13A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340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163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C6A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162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70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1BBE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4FB4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B6E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556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7BF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7F0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DCA7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9E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F7F2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673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CF8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FFF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10E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62B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8E85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BA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CBFB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2C6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929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EEA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869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400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D8F0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36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5C01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891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26B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CC3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ABD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8F0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F79F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53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B69C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AC2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A78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8BD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7AC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24A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2620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72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578D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A04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A57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FAD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EA8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BEB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611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1E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1822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9A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59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08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59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5E9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FF6EB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473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77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20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FA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19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B2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B8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5E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FF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8B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F2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65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EE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04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67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80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76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12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C8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EF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C23E0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90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F2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FE594E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58D9A83" w14:textId="77777777" w:rsidR="00944C3D" w:rsidRDefault="00944C3D" w:rsidP="00944C3D">
      <w:pPr>
        <w:rPr>
          <w:rFonts w:ascii="Arial" w:hAnsi="Arial"/>
        </w:rPr>
      </w:pPr>
    </w:p>
    <w:p w14:paraId="446D698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4766D5C" w14:textId="3F30B48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E4E2BED" w14:textId="4A8B2B83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7F80434" w14:textId="5811137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0C62850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D0574B5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0C1A8AAB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55B0F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517FF9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3590B9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F6692DE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14682A2" w14:textId="12A799C4" w:rsidR="00944C3D" w:rsidRPr="008D0433" w:rsidRDefault="005F319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Ladislav Marko</w:t>
            </w:r>
          </w:p>
        </w:tc>
        <w:tc>
          <w:tcPr>
            <w:tcW w:w="3260" w:type="dxa"/>
            <w:vAlign w:val="center"/>
          </w:tcPr>
          <w:p w14:paraId="390E69C0" w14:textId="2EA6A43D" w:rsidR="00944C3D" w:rsidRPr="008D0433" w:rsidRDefault="005F319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vAlign w:val="center"/>
          </w:tcPr>
          <w:p w14:paraId="78FBCF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089D06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D1D41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67869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46822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7B2B69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277CC1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80AC4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010A4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53D1908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3F6497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A6CE997" w14:textId="22246BA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F4A28C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B0A91A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F83E66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22AD2C2" w14:textId="6A430B6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FE45869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620784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557844C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76B233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2D771F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4DFE06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016A185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97B16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721449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F4B8A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440A0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F3F46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198EFE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DBBE4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E0BAE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94235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2C185D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DD68C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B42C36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4A6FA7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388A38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99E5F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10E87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B1DBD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34BA81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7B494D" w14:textId="29198CE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CB7E07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2C3397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C3FE5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9008128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367AE8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BA03AF4" w14:textId="3F3A4433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5F3190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6D027369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2127C0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DA43766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A2C0B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6CBB9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0920A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2F32C22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FEE24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E0BDF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891F8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F3CAF6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5F0EE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6F45F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7F592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D4304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DBE2A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36EFA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3809B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24CB4D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C2538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0C31F3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BE4F61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9C0CC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468D0E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422E7F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A2AA5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12E7C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F6D1C6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7E7FDA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9F9CB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EF828B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13E470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D369B1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2E8EE9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D15EEE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D7AB1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6F605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7347A3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3413D2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8D43C0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48FBA1B2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611025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438BA3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5F19C9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7B4960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EFB1AFB" w14:textId="77777777" w:rsidTr="00503750">
        <w:trPr>
          <w:trHeight w:val="302"/>
        </w:trPr>
        <w:tc>
          <w:tcPr>
            <w:tcW w:w="4510" w:type="dxa"/>
          </w:tcPr>
          <w:p w14:paraId="787713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B3561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9F80E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C5B20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9DFA4C" w14:textId="77777777" w:rsidTr="00503750">
        <w:trPr>
          <w:trHeight w:val="302"/>
        </w:trPr>
        <w:tc>
          <w:tcPr>
            <w:tcW w:w="4510" w:type="dxa"/>
          </w:tcPr>
          <w:p w14:paraId="7246DD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3A8D0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E62D3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05CC9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D68BD7" w14:textId="77777777" w:rsidTr="00503750">
        <w:trPr>
          <w:trHeight w:val="302"/>
        </w:trPr>
        <w:tc>
          <w:tcPr>
            <w:tcW w:w="4510" w:type="dxa"/>
          </w:tcPr>
          <w:p w14:paraId="5197E5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B4329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A92B4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2BFE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58782C" w14:textId="77777777" w:rsidTr="00503750">
        <w:trPr>
          <w:trHeight w:val="302"/>
        </w:trPr>
        <w:tc>
          <w:tcPr>
            <w:tcW w:w="4510" w:type="dxa"/>
          </w:tcPr>
          <w:p w14:paraId="0CBF92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C5663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934A3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6323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5A9286" w14:textId="77777777" w:rsidTr="00503750">
        <w:trPr>
          <w:trHeight w:val="327"/>
        </w:trPr>
        <w:tc>
          <w:tcPr>
            <w:tcW w:w="4510" w:type="dxa"/>
          </w:tcPr>
          <w:p w14:paraId="56070B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752D2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F5C8E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CC179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EB3E41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411B4C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AC0F23A" w14:textId="543EE72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71956B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220747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21FAAE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3EB4A7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4937638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82B10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21BD0D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45E6FF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2FEB7F4" w14:textId="77777777" w:rsidTr="00503750">
        <w:tc>
          <w:tcPr>
            <w:tcW w:w="2302" w:type="dxa"/>
            <w:vAlign w:val="center"/>
          </w:tcPr>
          <w:p w14:paraId="75F950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89925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63288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BA5E0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59EA4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22C42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6F357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07712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24EECB2" w14:textId="77777777" w:rsidTr="00503750">
        <w:tc>
          <w:tcPr>
            <w:tcW w:w="15593" w:type="dxa"/>
            <w:gridSpan w:val="8"/>
            <w:vAlign w:val="center"/>
          </w:tcPr>
          <w:p w14:paraId="70E3E8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90D17BB" w14:textId="77777777" w:rsidTr="00503750">
        <w:tc>
          <w:tcPr>
            <w:tcW w:w="2302" w:type="dxa"/>
            <w:vAlign w:val="center"/>
          </w:tcPr>
          <w:p w14:paraId="58DB6D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50AD61E" w14:textId="4D6BF6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C5220D" w14:textId="1F7787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2EF5" w14:textId="4E7790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EE257F" w14:textId="48ACD8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2177B0" w14:textId="24DF82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F99333" w14:textId="68A7B3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90D376" w14:textId="2757E6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0A904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6542D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66E45FA" w14:textId="4DC337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7F5154" w14:textId="777049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5FBE42" w14:textId="2C3558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12D366" w14:textId="7C1F45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44DFC7" w14:textId="34C75F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498219" w14:textId="77918B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10EAC0" w14:textId="6AB0BD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AB417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F4DED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B995AB1" w14:textId="149AD5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38FCB6" w14:textId="1C9B68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43A5BC" w14:textId="2BA31A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A1269" w14:textId="77DAE2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E11C4F" w14:textId="19E6B7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07FE8E" w14:textId="6E5340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BD712B" w14:textId="49A8A8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4D403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CFB00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44523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B5FF7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ACBA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8545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DA1C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7E79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0F62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905ECA1" w14:textId="77777777" w:rsidTr="00503750">
        <w:tc>
          <w:tcPr>
            <w:tcW w:w="2302" w:type="dxa"/>
            <w:vAlign w:val="center"/>
          </w:tcPr>
          <w:p w14:paraId="2BA542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DEB0A34" w14:textId="19426F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CF36A3F" w14:textId="212035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3FC861" w14:textId="22E835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F714BE" w14:textId="14E88E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E39F41" w14:textId="37771C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615F79" w14:textId="5C3B87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987D27" w14:textId="39269D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CC3120" w14:textId="77777777" w:rsidTr="00503750">
        <w:tc>
          <w:tcPr>
            <w:tcW w:w="15593" w:type="dxa"/>
            <w:gridSpan w:val="8"/>
            <w:vAlign w:val="center"/>
          </w:tcPr>
          <w:p w14:paraId="33539D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4950FFD" w14:textId="77777777" w:rsidTr="00503750">
        <w:tc>
          <w:tcPr>
            <w:tcW w:w="2302" w:type="dxa"/>
            <w:vAlign w:val="center"/>
          </w:tcPr>
          <w:p w14:paraId="198565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D8567EC" w14:textId="0C5868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F0A6C4" w14:textId="5337C9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3AABD5" w14:textId="5CC792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DEE352" w14:textId="06D626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38B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CE1E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067AE43" w14:textId="726652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734D6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59339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C23CFDD" w14:textId="54E1FC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EA12EC" w14:textId="6F6893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E4C611" w14:textId="0F5015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8F6E50" w14:textId="3C328D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87E1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EBA7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8DD6B9" w14:textId="785CE0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FDE43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6C31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FAEC6A7" w14:textId="07D97D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07D6E6" w14:textId="020137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CC146A" w14:textId="5C2B9E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37FEB2" w14:textId="71AB9F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32EA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686E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56E0E1" w14:textId="15AA03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14FD52" w14:textId="77777777" w:rsidTr="00503750">
        <w:tc>
          <w:tcPr>
            <w:tcW w:w="2302" w:type="dxa"/>
            <w:vAlign w:val="center"/>
          </w:tcPr>
          <w:p w14:paraId="0829E3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A07DD8A" w14:textId="690124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CACF66" w14:textId="51EF27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354D8" w14:textId="1C44A8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5AC5AC" w14:textId="048568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5E44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6B6E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70CA7D" w14:textId="271A51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DC6F44" w14:textId="77777777" w:rsidTr="00503750">
        <w:tc>
          <w:tcPr>
            <w:tcW w:w="15593" w:type="dxa"/>
            <w:gridSpan w:val="8"/>
            <w:vAlign w:val="center"/>
          </w:tcPr>
          <w:p w14:paraId="2846F9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344F90A" w14:textId="77777777" w:rsidTr="00503750">
        <w:tc>
          <w:tcPr>
            <w:tcW w:w="2302" w:type="dxa"/>
            <w:vAlign w:val="center"/>
          </w:tcPr>
          <w:p w14:paraId="34A570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9D10ED6" w14:textId="57B498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3306AC" w14:textId="2A331E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93FA01" w14:textId="314865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EAEC94" w14:textId="6185FC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82B90B" w14:textId="2AAE40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019538" w14:textId="0BE3FD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C63DFE" w14:textId="5BA2C0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FF8CCC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812BE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21805B2" w14:textId="461205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9F3C9B" w14:textId="10B8AA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E4CFF6" w14:textId="12DCEA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0AFF69" w14:textId="6B1416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F5407B" w14:textId="6CF945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B76049" w14:textId="28C550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F5B3CC" w14:textId="000BED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81F6B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CC959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374E906" w14:textId="0F02B7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1C482C" w14:textId="2D782C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099448" w14:textId="26221F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8A4EE5" w14:textId="3ABB82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017EA2" w14:textId="42B913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63FCB9" w14:textId="4EF3D6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E2FFF3" w14:textId="7DFE0A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83070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3E220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50F1290" w14:textId="0B9F90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47C341" w14:textId="796C1D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1A5D26" w14:textId="3FF190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7427B1" w14:textId="5BEC82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235D36" w14:textId="066925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BBA507" w14:textId="735E76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B6D129" w14:textId="1681B1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0EDF8F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CB0AD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7C24E4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2A329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88DF1B3" w14:textId="64FAD1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7E3B5F" w14:textId="15C006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B85FBC" w14:textId="580E0E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3DA04A" w14:textId="540AA0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3B0D6D" w14:textId="3C63C6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7EE092" w14:textId="7511DE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7A0FF0" w14:textId="406147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AF8E4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44260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17CCC78" w14:textId="0C8E96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BCD377" w14:textId="7AAF7C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0934BA" w14:textId="727405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389BC3" w14:textId="68E1C2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BC59AA" w14:textId="59229F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C88FB9" w14:textId="211E3F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3E7230" w14:textId="7DFD5F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F30B59" w14:textId="77777777" w:rsidR="00944C3D" w:rsidRDefault="00944C3D" w:rsidP="00944C3D">
      <w:pPr>
        <w:rPr>
          <w:rFonts w:ascii="Arial" w:hAnsi="Arial"/>
          <w:b/>
        </w:rPr>
      </w:pPr>
    </w:p>
    <w:p w14:paraId="1B07140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9B5E82A" w14:textId="77777777" w:rsidTr="00503750">
        <w:tc>
          <w:tcPr>
            <w:tcW w:w="1944" w:type="dxa"/>
            <w:vAlign w:val="center"/>
          </w:tcPr>
          <w:p w14:paraId="7998EB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A8E55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1861E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13ED9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33D9E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DF165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0D841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35596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578C6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55148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A6815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61EE1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F4D2AD9" w14:textId="77777777" w:rsidTr="00503750">
        <w:tc>
          <w:tcPr>
            <w:tcW w:w="15685" w:type="dxa"/>
            <w:gridSpan w:val="12"/>
            <w:vAlign w:val="center"/>
          </w:tcPr>
          <w:p w14:paraId="32987F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AED5BE9" w14:textId="77777777" w:rsidTr="00503750">
        <w:tc>
          <w:tcPr>
            <w:tcW w:w="1944" w:type="dxa"/>
            <w:vAlign w:val="center"/>
          </w:tcPr>
          <w:p w14:paraId="6E7186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43CC58D" w14:textId="08DD4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A73805F" w14:textId="55D3ED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C10A7A9" w14:textId="243433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FCCEA4" w14:textId="6DCAB8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905806" w14:textId="53B92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8DADFA" w14:textId="560F62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583AD1" w14:textId="4ACD0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3D54C74" w14:textId="05FF2A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E2C086" w14:textId="488B8B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E00D256" w14:textId="5B876D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91F83E" w14:textId="70642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60324D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EEBB7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3D8BEDC" w14:textId="6EDA96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D1EF6EF" w14:textId="3B33DB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7F3EFB6" w14:textId="085631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3FFE7E" w14:textId="711F63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131ED7" w14:textId="298972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92C346" w14:textId="247F54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75A0B80" w14:textId="509C7D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781AC0" w14:textId="3FD7B8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A6E4C9" w14:textId="1DC96C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A3ACDE" w14:textId="4FC06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92B7CD1" w14:textId="2B1C15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105C9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97655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BB3D7BF" w14:textId="36EBC6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D6893A0" w14:textId="52817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FF447C7" w14:textId="6B9E9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72714A" w14:textId="55EA3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70EF1C" w14:textId="662818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91ED19" w14:textId="1271C1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41AF74" w14:textId="4175DC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F4A0AD" w14:textId="306A45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C4D4C8" w14:textId="3AE22A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23BE85" w14:textId="098F19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750C131" w14:textId="523A6B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AFF0A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EBC63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C364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8D2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4A4F9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7F9C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59792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2EEE0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1298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284A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6A7E3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1C5B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84FE9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53821DF" w14:textId="77777777" w:rsidTr="00503750">
        <w:tc>
          <w:tcPr>
            <w:tcW w:w="1944" w:type="dxa"/>
            <w:vAlign w:val="center"/>
          </w:tcPr>
          <w:p w14:paraId="24B02A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54A50CD" w14:textId="73C83C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F0A89A9" w14:textId="1AEBF8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24FF349" w14:textId="5A93C6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34F7A9" w14:textId="57F0D8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0DD474" w14:textId="1FE1F4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9C399C" w14:textId="1528E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5AFCD9" w14:textId="544FD6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A2EF50" w14:textId="72E460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C3D223" w14:textId="34576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616F24" w14:textId="1B0547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F19D9B" w14:textId="3C761C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168CD3" w14:textId="77777777" w:rsidTr="00503750">
        <w:tc>
          <w:tcPr>
            <w:tcW w:w="15685" w:type="dxa"/>
            <w:gridSpan w:val="12"/>
            <w:vAlign w:val="center"/>
          </w:tcPr>
          <w:p w14:paraId="757824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6015E54" w14:textId="77777777" w:rsidTr="00503750">
        <w:tc>
          <w:tcPr>
            <w:tcW w:w="1944" w:type="dxa"/>
            <w:vAlign w:val="center"/>
          </w:tcPr>
          <w:p w14:paraId="05253A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364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EB550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CD60AB1" w14:textId="244F0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64E810" w14:textId="1D8687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279DC1" w14:textId="7CA54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DBDD30" w14:textId="0ED98A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C15FD0" w14:textId="2124DC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85A58C" w14:textId="456DA8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2CD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1389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3343C7D" w14:textId="3DF25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7B8540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D8C8A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3BC0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4DE9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B14A48F" w14:textId="6940A2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F9CBE8" w14:textId="30CC6B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104178" w14:textId="63D63A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AC8FA7" w14:textId="1754BB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10028F" w14:textId="3A6BEA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3F22C2" w14:textId="50E071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253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D5DF6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8BC57A8" w14:textId="1DF113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98A4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79B3AB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CB745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FAEF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EC5AFBF" w14:textId="4D2747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F407F5" w14:textId="53CB2C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E2061C" w14:textId="2383B0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1164A5" w14:textId="66D394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44EED2D" w14:textId="6931E2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EDAC04" w14:textId="43CFB4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ECF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81A9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E40736B" w14:textId="52BAA9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62D302" w14:textId="77777777" w:rsidTr="00503750">
        <w:tc>
          <w:tcPr>
            <w:tcW w:w="1944" w:type="dxa"/>
            <w:vAlign w:val="center"/>
          </w:tcPr>
          <w:p w14:paraId="6FE486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CF96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64FED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352375E" w14:textId="5A1CB4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22F3AE" w14:textId="267B4F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BEB2EA8" w14:textId="3E1B1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69B1B5" w14:textId="5610A9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D33BF5" w14:textId="173006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AFD941" w14:textId="1C28A8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2E7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167DF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900A264" w14:textId="3EF2E7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5BF4CC" w14:textId="77777777" w:rsidTr="00503750">
        <w:tc>
          <w:tcPr>
            <w:tcW w:w="15685" w:type="dxa"/>
            <w:gridSpan w:val="12"/>
            <w:vAlign w:val="center"/>
          </w:tcPr>
          <w:p w14:paraId="6245D7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D4C9BF2" w14:textId="77777777" w:rsidTr="00503750">
        <w:tc>
          <w:tcPr>
            <w:tcW w:w="1944" w:type="dxa"/>
            <w:vAlign w:val="center"/>
          </w:tcPr>
          <w:p w14:paraId="5ECAF2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ACEA1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41228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A13444" w14:textId="5C7824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5EFF2D" w14:textId="129FE2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703F74" w14:textId="7E3090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3F4ABD" w14:textId="6B0D5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230967" w14:textId="24AAD8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2C9EF7" w14:textId="455D06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DB4ED0" w14:textId="1DC5F9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66B364F" w14:textId="4309B0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0F701C" w14:textId="24CCF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80CB9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F0748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65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2722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096F038" w14:textId="2D678C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8A5BD4" w14:textId="76A65E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F1926F" w14:textId="385009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D8B6B91" w14:textId="07DB41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AA58D8" w14:textId="3FFB1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1F0EAB" w14:textId="7A11DC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827270" w14:textId="5A2FE3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6D14FD" w14:textId="6539F0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2CB3A1A" w14:textId="59040C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835D5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D0F39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C0B54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B58A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939A40" w14:textId="43D502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9174C5" w14:textId="0DDF2A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399C83" w14:textId="2A25A5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35F347" w14:textId="2081A2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C2D2A5" w14:textId="4400C8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7E2BA" w14:textId="09A65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61CACC" w14:textId="0F326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7ADA3B1" w14:textId="2A47BD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B6D7DE4" w14:textId="0F2DD1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D8D3A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4A066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89BBA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960A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CA93DDD" w14:textId="2F5EED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B716B6" w14:textId="5B50E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EF0C46" w14:textId="1A657E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B6B033" w14:textId="3BD78B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92550B" w14:textId="10334F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D54989" w14:textId="59471E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72CBA3" w14:textId="55ACEE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FAEEE6" w14:textId="6EAF28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ABE0B8" w14:textId="129209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4FED1C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63C7B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37D8C1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A4815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A7C0FE3" w14:textId="676877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47A4550" w14:textId="4181B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1C203B4" w14:textId="656F3D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14CAC2" w14:textId="35ADB2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B3616C" w14:textId="113E79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AD4A1F" w14:textId="63E97B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015197" w14:textId="27FC98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A3EEE3" w14:textId="1DEC5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105CEB" w14:textId="4B27A7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C99749" w14:textId="74309F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BDA55C" w14:textId="5532D2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8929B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2744E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2E55666" w14:textId="2F5FD4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33052D0" w14:textId="2B93D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FE59B2D" w14:textId="2434E3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7EEE3B" w14:textId="3522CA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8638F4" w14:textId="3A2147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43DB94" w14:textId="064CE9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4BAF07" w14:textId="0AE9C2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869FD2" w14:textId="75625F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AE13ED" w14:textId="76CAF3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A3F66BB" w14:textId="51A2A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54E2B0" w14:textId="748C4C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13338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AC327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1894BD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B37D007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0ECF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222E09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00C4E2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73483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4B3C8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609E9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31E80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7421D1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233AA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5B15C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02449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9CE1CD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18E5C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D8C1F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48F2355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24B2DA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D9E305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92314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71E461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616F80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3E4C751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08B208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10475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312D0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5B30B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ABF5E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A9424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03E84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FE5B4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A69D8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992E5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375C4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40165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A19E2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DE8970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73C0B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9385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77FD2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DAFBD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9F763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2A639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945278D" w14:textId="77777777" w:rsidTr="00503750">
        <w:trPr>
          <w:trHeight w:val="1073"/>
        </w:trPr>
        <w:tc>
          <w:tcPr>
            <w:tcW w:w="3614" w:type="dxa"/>
            <w:vMerge/>
          </w:tcPr>
          <w:p w14:paraId="0EF684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23C07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40715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EE056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F7470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11B68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37DB9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45A6662" w14:textId="77777777" w:rsidTr="00503750">
        <w:trPr>
          <w:trHeight w:val="283"/>
        </w:trPr>
        <w:tc>
          <w:tcPr>
            <w:tcW w:w="3614" w:type="dxa"/>
          </w:tcPr>
          <w:p w14:paraId="4D0B27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00392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41767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0F60B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A28BF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83581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7C464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11F6472" w14:textId="77777777" w:rsidTr="00503750">
        <w:trPr>
          <w:trHeight w:val="283"/>
        </w:trPr>
        <w:tc>
          <w:tcPr>
            <w:tcW w:w="3614" w:type="dxa"/>
          </w:tcPr>
          <w:p w14:paraId="1B1673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755F9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861EC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FAEC7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F1FC0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276E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3D157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F208B32" w14:textId="77777777" w:rsidTr="00503750">
        <w:trPr>
          <w:trHeight w:val="283"/>
        </w:trPr>
        <w:tc>
          <w:tcPr>
            <w:tcW w:w="3614" w:type="dxa"/>
          </w:tcPr>
          <w:p w14:paraId="1C5D36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EF2DC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611F5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9F280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73424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5D37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1290E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E88D1B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1E0FC3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57059BF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F38BB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E7AF8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E9182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F412E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2A48C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DAA29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41818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B6D32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733BD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53BC5A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D3D56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F5DB2D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11A09B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EF42D04" w14:textId="386D7F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6FC360" w14:textId="6223FF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A71A4F" w14:textId="01DED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A919C5" w14:textId="65A0DF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4E88F0" w14:textId="762C3D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E82804" w14:textId="26B96B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541092" w14:textId="40A295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0C9931" w14:textId="123855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B5E2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A375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1DB6482" w14:textId="7260DB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AB8746" w14:textId="076785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715D2D" w14:textId="647FE6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106289" w14:textId="6A5BB9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A0FDC9" w14:textId="77A18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34BD97" w14:textId="5794CC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5A4530" w14:textId="7BE98B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D1D1B87" w14:textId="512964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17F73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C908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7601F09" w14:textId="718081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936BD8" w14:textId="4FF626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9D138F" w14:textId="1C4EE6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0449D6" w14:textId="5F60B3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917E5E" w14:textId="483515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A9BE01" w14:textId="08457D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EB0EBE" w14:textId="2A90F4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A17BD1" w14:textId="78BCC4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CE65E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74B1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0D613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FA71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85EC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6BD94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1EE2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10A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3B98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EB7D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0BB834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291B7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50EE942" w14:textId="2FFE3D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78B0D" w14:textId="211A17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3E5827" w14:textId="51AA25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C88F41" w14:textId="440816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2CAE90" w14:textId="64E6AC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31D77A" w14:textId="5DF3D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244541" w14:textId="023CC8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819199" w14:textId="3A6E4C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00980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4A74B4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0BFF58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D4E9D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91C61EE" w14:textId="4B743C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5CC8A" w14:textId="22CA20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E4A53E" w14:textId="0AC44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A436EE" w14:textId="1F27B3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DC2899" w14:textId="6C7D27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0E2AC9" w14:textId="30DEA8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8C1326" w14:textId="21FA41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9C76023" w14:textId="319349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991ED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F3C36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400FEBD" w14:textId="0FE40C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397E43" w14:textId="4D5B5C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ADB5DE" w14:textId="669E66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26E436" w14:textId="140F06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DA7EE" w14:textId="5E962A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F05E21" w14:textId="28522A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57FDD0" w14:textId="6A58A9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B10F00" w14:textId="0EA6C7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40BA7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40B5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073A3D0" w14:textId="6EECAA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60574D" w14:textId="6ED2E4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01FEAA" w14:textId="47BD35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93837E" w14:textId="7FE84C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285A68" w14:textId="7AF82C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1555" w14:textId="51C80B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3C37A5" w14:textId="67F14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2F7FA6" w14:textId="4AD9BD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56E45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3DC1F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A47FC8B" w14:textId="0F9131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B06771" w14:textId="54E75C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7D3923" w14:textId="1A122A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05BA72" w14:textId="19E67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CE933C" w14:textId="2DFE25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F34D3F" w14:textId="23753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E74BAB" w14:textId="3A322D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04EBA89" w14:textId="2EF434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3B9CA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B8213B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8BC792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F5F44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3A955C8" w14:textId="5B21EF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4CBB84" w14:textId="62483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C289F9" w14:textId="4DF51E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33F92F" w14:textId="726EA4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EB7748" w14:textId="48DD2E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4C04FC" w14:textId="01E8AA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680CE4" w14:textId="37CC4D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C35C66" w14:textId="2182AD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D1499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1811E5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176DB62" w14:textId="10D02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CB1345" w14:textId="6ED3FC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AF2D1D" w14:textId="148032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626C5A" w14:textId="38C01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E3A917" w14:textId="27EB6B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DA9C84" w14:textId="72D73F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B34089" w14:textId="38DFEA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BF6D50" w14:textId="700D5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01E4A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2AE961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EC1CBA6" w14:textId="491E736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BAE75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DD78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62B7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2107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2329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FF33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7863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9C01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FD30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2AEB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A3E9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49E2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8AE9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2648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C4DCE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5AAB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66F9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85517D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3941AF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3DBB852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F3AF0FC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12B7A8D2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433BF3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6DFA3E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344870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5A220D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677BC8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0A165C0" w14:textId="77777777" w:rsidTr="00503750">
        <w:trPr>
          <w:trHeight w:val="437"/>
        </w:trPr>
        <w:tc>
          <w:tcPr>
            <w:tcW w:w="2594" w:type="dxa"/>
          </w:tcPr>
          <w:p w14:paraId="2AD435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2A261420" w14:textId="5485FDE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1DEE499" w14:textId="2C936C0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EF4744F" w14:textId="5D718A2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31ED369" w14:textId="2C0C1D6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92542D0" w14:textId="77777777" w:rsidTr="00503750">
        <w:trPr>
          <w:trHeight w:val="420"/>
        </w:trPr>
        <w:tc>
          <w:tcPr>
            <w:tcW w:w="2594" w:type="dxa"/>
          </w:tcPr>
          <w:p w14:paraId="4AC91A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201B5F21" w14:textId="0A4974C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51D302E" w14:textId="51048FD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BCE4195" w14:textId="01FE09F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2B6C80C" w14:textId="750B902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1C0BDD9" w14:textId="77777777" w:rsidTr="00503750">
        <w:trPr>
          <w:trHeight w:val="630"/>
        </w:trPr>
        <w:tc>
          <w:tcPr>
            <w:tcW w:w="2594" w:type="dxa"/>
          </w:tcPr>
          <w:p w14:paraId="7580DF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6C18BA89" w14:textId="3021120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BB8FBDB" w14:textId="5B699D2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2A2AB31" w14:textId="295EA7E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58E5E34" w14:textId="56DB411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618D845" w14:textId="77777777" w:rsidTr="00503750">
        <w:trPr>
          <w:trHeight w:val="420"/>
        </w:trPr>
        <w:tc>
          <w:tcPr>
            <w:tcW w:w="2594" w:type="dxa"/>
          </w:tcPr>
          <w:p w14:paraId="5A3FCF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5D15A381" w14:textId="4B71D36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22E7D62" w14:textId="073D517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C8CD331" w14:textId="1990F9F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18F00A6" w14:textId="7D3CE22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BB046DC" w14:textId="77777777" w:rsidTr="00503750">
        <w:trPr>
          <w:trHeight w:val="437"/>
        </w:trPr>
        <w:tc>
          <w:tcPr>
            <w:tcW w:w="2594" w:type="dxa"/>
          </w:tcPr>
          <w:p w14:paraId="522D7B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35DC2CD8" w14:textId="24A1422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AB121B9" w14:textId="1720FC6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867AC71" w14:textId="54E708D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C4F5D05" w14:textId="0FAAB88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0B11B3C" w14:textId="77777777" w:rsidTr="00503750">
        <w:trPr>
          <w:trHeight w:val="420"/>
        </w:trPr>
        <w:tc>
          <w:tcPr>
            <w:tcW w:w="2594" w:type="dxa"/>
          </w:tcPr>
          <w:p w14:paraId="249B28A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6F749557" w14:textId="70F3488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6922DA7" w14:textId="13423C7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0EE5409" w14:textId="49B28EF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21A941F" w14:textId="0925928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56ED2EB" w14:textId="77777777" w:rsidR="00944C3D" w:rsidRDefault="00944C3D" w:rsidP="00944C3D">
      <w:pPr>
        <w:rPr>
          <w:rFonts w:ascii="Arial" w:hAnsi="Arial"/>
          <w:b/>
        </w:rPr>
      </w:pPr>
    </w:p>
    <w:p w14:paraId="179E609C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2D49DBA4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31ECEE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6998D0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67FC2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0E4C12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1768DF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25242BD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057BF5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7F7E52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C3C70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5ABFE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F9BC12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8D737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3381F0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AF16A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A850A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01D685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33B0B5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1D426E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88D32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BCC70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5A8FCA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7A8F8CB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701772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E9FB0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F46F6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D4B194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5151A38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8F4F63F" w14:textId="77777777" w:rsidTr="00503750">
        <w:tc>
          <w:tcPr>
            <w:tcW w:w="2835" w:type="dxa"/>
            <w:vAlign w:val="center"/>
          </w:tcPr>
          <w:p w14:paraId="459BD2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5E191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9A512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CCEAA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7DFE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F9A99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B25A729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897C738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1C2A4C2" w14:textId="2E5A994B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377227" w14:textId="20C848E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232D8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96EC2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EDCEDD" w14:textId="446CA704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D475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E8AB6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A89ECDB" w14:textId="7AA7CD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5058CA" w14:textId="46AF06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6AF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C36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77D934" w14:textId="2F016A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32F1B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FB673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578437E" w14:textId="456F6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C21982" w14:textId="19190C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595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642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61365" w14:textId="7493DA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E959E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A6EF1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D38C7FE" w14:textId="059BC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5D2394" w14:textId="11E6A9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2AC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7FDF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A39DCC" w14:textId="0B18D9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B0F83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2C2AAE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C7A7435" w14:textId="4C843C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C92306" w14:textId="19EE8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5143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A1A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41CF0C" w14:textId="335412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7C6B4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62F55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0F8DB87" w14:textId="68A8C7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0A6F6E" w14:textId="1980DB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61C1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4193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BD7D4A" w14:textId="34743C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4887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C2B81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C185E8B" w14:textId="20D894A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EFD3BD" w14:textId="1038A7D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9AB9F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DC734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3F0FA9" w14:textId="0DA96E5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994995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4CCA36A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9A5BB14" w14:textId="25ACB5B6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606B021" w14:textId="77777777" w:rsidR="00944C3D" w:rsidRDefault="00944C3D" w:rsidP="00944C3D">
      <w:pPr>
        <w:rPr>
          <w:rFonts w:ascii="Arial" w:hAnsi="Arial"/>
          <w:b/>
        </w:rPr>
      </w:pPr>
    </w:p>
    <w:p w14:paraId="699FAEDD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6B5764D" w14:textId="77777777" w:rsidTr="00503750">
        <w:tc>
          <w:tcPr>
            <w:tcW w:w="2835" w:type="dxa"/>
            <w:vAlign w:val="center"/>
          </w:tcPr>
          <w:p w14:paraId="2E043C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380FB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363353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A1D68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52C31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0B6D2F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699D7F9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A8851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A9BFFED" w14:textId="6775B0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B60AC0" w14:textId="440E7A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C75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84A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53CADA" w14:textId="027E0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5972C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6FF4F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BAA73EA" w14:textId="3FDC15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2DCE06" w14:textId="44D0D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4572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57CC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B3A72F9" w14:textId="0EF786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141DF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E9613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E67337F" w14:textId="381B23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2F5652" w14:textId="420ED9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0F5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978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F195FE" w14:textId="044ED5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94F9A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ACF88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6B8EC17" w14:textId="289125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460E56" w14:textId="67FC3F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A0E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9D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9A2547" w14:textId="32F51D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1E1A5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23A1B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A3E51FE" w14:textId="60170E0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DC8292" w14:textId="69AA74F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89FA4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53241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9CB6CF" w14:textId="7E5FE2F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DE527B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B3256F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79EEBFAD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53F7C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F87DB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0A42073" w14:textId="77777777" w:rsidTr="00503750">
        <w:trPr>
          <w:trHeight w:val="699"/>
        </w:trPr>
        <w:tc>
          <w:tcPr>
            <w:tcW w:w="3502" w:type="dxa"/>
            <w:vMerge/>
          </w:tcPr>
          <w:p w14:paraId="573C5A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16D22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12C452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1B8FFA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37D83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12476DA" w14:textId="6AD504F6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EF03F4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C6A30D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133B1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7354E03" w14:textId="0716AE5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2FE9A1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58173F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0E12CD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982AB97" w14:textId="2C0D1100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4FDBE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24B7B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D4F36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6D65E0B5" w14:textId="77777777" w:rsidTr="00503750">
        <w:trPr>
          <w:trHeight w:val="593"/>
        </w:trPr>
        <w:tc>
          <w:tcPr>
            <w:tcW w:w="3497" w:type="dxa"/>
          </w:tcPr>
          <w:p w14:paraId="588B19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B61F8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88ABC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FE0EB4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6A75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731DD8C" w14:textId="3C0CE3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0CFA08" w14:textId="4D9AA7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1BEA2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2AE2177" w14:textId="27468A6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4687A8" w14:textId="1373B5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CEFF10" w14:textId="7A124F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7DAAE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F26568" w14:textId="3CD37C4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C292A11" w14:textId="40CF50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3F7524" w14:textId="4FCDCC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B6CF0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B1390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891EA27" w14:textId="277DD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D09A29" w14:textId="485B70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65316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30A82B" w14:textId="7A6B8EE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B04526" w14:textId="7E22C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9A03E" w14:textId="1E258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ADB15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5362E" w14:textId="533FA93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39C3C8E" w14:textId="5B095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CBF61E" w14:textId="49F2D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8FF76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794B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C57C824" w14:textId="2F6E67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A5E6B2" w14:textId="18EF22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0E87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141CB8" w14:textId="0A97C8F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99E6595" w14:textId="1EE354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ABDB72" w14:textId="6A11D2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0137F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07E44BB" w14:textId="1B14A6A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71F9CEB" w14:textId="20FA7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D394D3" w14:textId="2CE701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47BD35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BCE07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9F74083" w14:textId="02D1B9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72CDA3" w14:textId="045E8F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0DC41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326FAC" w14:textId="2A0A2FB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0F2F606" w14:textId="3CFFA3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D5042C" w14:textId="0532FC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4A40EA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1291B86" w14:textId="266AA5E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11A3BF" w14:textId="0A6B37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C39579" w14:textId="08CFC6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A91186" w14:textId="77777777" w:rsidR="00944C3D" w:rsidRDefault="00944C3D" w:rsidP="00944C3D">
      <w:pPr>
        <w:rPr>
          <w:rFonts w:ascii="Arial" w:hAnsi="Arial"/>
          <w:b/>
        </w:rPr>
      </w:pPr>
    </w:p>
    <w:p w14:paraId="36120438" w14:textId="77777777" w:rsidR="00944C3D" w:rsidRDefault="00944C3D" w:rsidP="00944C3D">
      <w:pPr>
        <w:rPr>
          <w:rFonts w:ascii="Arial" w:hAnsi="Arial"/>
          <w:b/>
        </w:rPr>
      </w:pPr>
    </w:p>
    <w:p w14:paraId="6C389735" w14:textId="77777777" w:rsidR="00944C3D" w:rsidRDefault="00944C3D" w:rsidP="00944C3D">
      <w:pPr>
        <w:rPr>
          <w:rFonts w:ascii="Arial" w:hAnsi="Arial"/>
          <w:b/>
        </w:rPr>
      </w:pPr>
    </w:p>
    <w:p w14:paraId="520DB54D" w14:textId="77777777" w:rsidR="00944C3D" w:rsidRDefault="00944C3D" w:rsidP="00944C3D">
      <w:pPr>
        <w:rPr>
          <w:rFonts w:ascii="Arial" w:hAnsi="Arial"/>
          <w:b/>
        </w:rPr>
      </w:pPr>
    </w:p>
    <w:p w14:paraId="72F13E4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2"/>
        <w:gridCol w:w="1630"/>
        <w:gridCol w:w="1204"/>
        <w:gridCol w:w="1198"/>
        <w:gridCol w:w="1194"/>
        <w:gridCol w:w="1572"/>
      </w:tblGrid>
      <w:tr w:rsidR="00944C3D" w:rsidRPr="00050529" w14:paraId="7C4F18D0" w14:textId="77777777" w:rsidTr="00503750">
        <w:tc>
          <w:tcPr>
            <w:tcW w:w="2622" w:type="dxa"/>
            <w:vAlign w:val="center"/>
          </w:tcPr>
          <w:p w14:paraId="2BEF654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A0CA7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275B8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92DE9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16D46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82C63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9F8FC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FE96F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95491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C30ACF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177CE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B21024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2695F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F73EFC6" w14:textId="620BC4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C256E5" w14:textId="0499DB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8C727A" w14:textId="5D887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105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3E0A62" w14:textId="256F5D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9E9F90" w14:textId="77777777" w:rsidTr="00503750">
        <w:tc>
          <w:tcPr>
            <w:tcW w:w="2622" w:type="dxa"/>
            <w:vAlign w:val="center"/>
          </w:tcPr>
          <w:p w14:paraId="2C6246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13FFF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F3E5D7E" w14:textId="3C3B58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6955F60" w14:textId="3F8FAD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78ACFC" w14:textId="33053B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9101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F2C5E3" w14:textId="0F6324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1873A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45C01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8BDC892" w14:textId="74C714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C48499" w14:textId="2326E9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1FA94A" w14:textId="70B888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AE4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215721" w14:textId="07ABED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248AA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3192E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81C88A2" w14:textId="0BE3A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B2706A" w14:textId="0D776E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8F69DF" w14:textId="32CFF2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DD8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C1AD5D" w14:textId="74D548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299482" w14:textId="77777777" w:rsidTr="00503750">
        <w:tc>
          <w:tcPr>
            <w:tcW w:w="2622" w:type="dxa"/>
            <w:vAlign w:val="center"/>
          </w:tcPr>
          <w:p w14:paraId="6BE7CF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703FF7D" w14:textId="0835D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14649.00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6D27EB" w14:textId="66B240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2397.00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A11D1E" w14:textId="09D968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1627.00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E6CA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0508A6" w14:textId="538CA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15419.00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5D559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F330E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4C5E4D2" w14:textId="4DFD1F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E8496B" w14:textId="4E9299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5574E5" w14:textId="55387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726C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A725AE" w14:textId="71D326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1D02FE" w14:textId="77777777" w:rsidTr="00503750">
        <w:tc>
          <w:tcPr>
            <w:tcW w:w="2622" w:type="dxa"/>
            <w:vAlign w:val="center"/>
          </w:tcPr>
          <w:p w14:paraId="07A924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EEA7C95" w14:textId="6B0449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BA512A" w14:textId="60049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C858D9" w14:textId="1979FC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057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AEB330" w14:textId="2CF60F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02EFE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D0899D9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8E918C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1BB25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39F2C62" w14:textId="12F994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76B3D2" w14:textId="5F6674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DD61D2" w14:textId="26AEF6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FE89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F3E01A" w14:textId="0294ED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2FD15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167F0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B8005B3" w14:textId="62D3F0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9679E63" w14:textId="0FE4EC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340746" w14:textId="2575DD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07AA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2882D4" w14:textId="050856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6F69F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17FA8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96322C1" w14:textId="11D511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B393B99" w14:textId="732F4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B05598" w14:textId="62D83A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D06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5FF60F" w14:textId="1EF40F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FE902B" w14:textId="77777777" w:rsidTr="00503750">
        <w:tc>
          <w:tcPr>
            <w:tcW w:w="2622" w:type="dxa"/>
            <w:vAlign w:val="center"/>
          </w:tcPr>
          <w:p w14:paraId="1F407A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7AB3771" w14:textId="6DC62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E7A9BF4" w14:textId="15CA0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BDB86E" w14:textId="177248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593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A632FB" w14:textId="5EFEE1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BD4132" w14:textId="77777777" w:rsidTr="00503750">
        <w:tc>
          <w:tcPr>
            <w:tcW w:w="2622" w:type="dxa"/>
            <w:vAlign w:val="center"/>
          </w:tcPr>
          <w:p w14:paraId="78ED71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8395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D293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B61E4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58AA1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66B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278E54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97B20B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3A1CDCB" w14:textId="7DCB16D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b/>
                <w:noProof/>
                <w:sz w:val="18"/>
                <w:szCs w:val="18"/>
              </w:rPr>
              <w:t>14649.00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1608DA8" w14:textId="28C7E48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b/>
                <w:noProof/>
                <w:sz w:val="18"/>
                <w:szCs w:val="18"/>
              </w:rPr>
              <w:t>2397.00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27469D" w14:textId="1D978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b/>
                <w:noProof/>
                <w:sz w:val="18"/>
                <w:szCs w:val="18"/>
              </w:rPr>
              <w:t>1627.00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CCD40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EF901F" w14:textId="1CCFB87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b/>
                <w:noProof/>
                <w:sz w:val="18"/>
                <w:szCs w:val="18"/>
              </w:rPr>
              <w:t>15419.00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300C3D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65C9E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6334247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F005320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A81DE2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DC9620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676F7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52B6B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9BEE9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1C278A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455A57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1D191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85808C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760F1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B8B02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C4A825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ED835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2E42B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EC16FD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BA15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D3BB6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4C842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DA952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CBCAC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72EDC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44F5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9793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102EC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DE5C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910A0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F3B23F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9276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9AB0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C7EDA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DF0F6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E00B4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81CF49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D476D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5DD8A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44C4A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9EB85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E0B0E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8EEBB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C7E06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912B57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706E74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F9CC2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518E49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6BB1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E24D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AB1EA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E3924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95074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C45A5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07B3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6E97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4ADC26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DD121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8A674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3A960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D4F9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0CF7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3825A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6125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7DEA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49C1F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DF2D8C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73E8F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1BD4A4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5D7A45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4FE6AA88" w14:textId="77777777" w:rsidTr="00503750">
        <w:tc>
          <w:tcPr>
            <w:tcW w:w="2835" w:type="dxa"/>
            <w:vAlign w:val="center"/>
          </w:tcPr>
          <w:p w14:paraId="4CC884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3A0A1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46C6C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E7801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CE84D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6EF92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295D44C" w14:textId="77777777" w:rsidTr="00503750">
        <w:tc>
          <w:tcPr>
            <w:tcW w:w="2835" w:type="dxa"/>
            <w:vAlign w:val="center"/>
          </w:tcPr>
          <w:p w14:paraId="5F290D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4EC7003" w14:textId="47316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92010D" w14:textId="1B0DC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3F2106" w14:textId="4A51DF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E299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305766" w14:textId="61B6D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9FAE0D" w14:textId="77777777" w:rsidTr="00503750">
        <w:tc>
          <w:tcPr>
            <w:tcW w:w="2835" w:type="dxa"/>
            <w:vAlign w:val="center"/>
          </w:tcPr>
          <w:p w14:paraId="78FE5C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126BC3A" w14:textId="71D975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0FCBF8" w14:textId="147F39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10CD33" w14:textId="6C745D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9CE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E7B88D" w14:textId="4885B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EEBDC7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CE4DE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333BE74" w14:textId="3978D08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1E16BF" w14:textId="6EAA118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5B7679" w14:textId="5040E08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DCFF0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30D883" w14:textId="42441CF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883A086" w14:textId="77777777" w:rsidTr="00503750">
        <w:tc>
          <w:tcPr>
            <w:tcW w:w="2835" w:type="dxa"/>
            <w:vAlign w:val="center"/>
          </w:tcPr>
          <w:p w14:paraId="1DF371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F4BC8EA" w14:textId="6966A1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6782BD" w14:textId="544C8D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0F5C4F" w14:textId="362770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1F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B0463E" w14:textId="40545C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F88C81" w14:textId="77777777" w:rsidTr="00503750">
        <w:tc>
          <w:tcPr>
            <w:tcW w:w="2835" w:type="dxa"/>
            <w:vAlign w:val="center"/>
          </w:tcPr>
          <w:p w14:paraId="2CB213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6904E3B" w14:textId="320033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15F5BE" w14:textId="6865B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81385D" w14:textId="38AEED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5C26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3AC086" w14:textId="6C7DF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E4DE3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E32F0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348F9F1" w14:textId="5A023D7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A95024" w14:textId="79056D1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745AC2" w14:textId="7AAB694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CA8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345D1D" w14:textId="41AB80C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C5F965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42E35D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BD4E3C7" w14:textId="4AE6DB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33459A" w14:textId="2540D7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01E59C" w14:textId="00918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D26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0C026E" w14:textId="129CA4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FD83D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0B6A09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2EC906F5" w14:textId="77777777" w:rsidTr="00503750">
        <w:tc>
          <w:tcPr>
            <w:tcW w:w="2552" w:type="dxa"/>
            <w:vAlign w:val="center"/>
          </w:tcPr>
          <w:p w14:paraId="093BE5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9ED8E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09854C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59E68C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7CA707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2714B19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711C9E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1FE2DBF" w14:textId="68388A9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F2DFF7C" w14:textId="738A6E1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112.00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2AEFEB4" w14:textId="43C3825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112.00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6E6E243E" w14:textId="33478C2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3EE6CBD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1F5AB9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767FBF6D" w14:textId="28D2FEE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DDFBA00" w14:textId="29B47C0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2AEF6027" w14:textId="0A55EE4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C487CF4" w14:textId="701581B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CCE6F2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68B9CA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ECDFF09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505E9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EE128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0D260EF" w14:textId="77777777" w:rsidTr="00503750">
        <w:tc>
          <w:tcPr>
            <w:tcW w:w="4395" w:type="dxa"/>
            <w:vMerge/>
          </w:tcPr>
          <w:p w14:paraId="1FBDF62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59A0A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1915E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1D03C8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1DD71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75798E2" w14:textId="6A8D44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  <w:lang w:eastAsia="sk-SK"/>
              </w:rPr>
              <w:t>30.41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90F33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A20930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CAF11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336FC3A" w14:textId="2CE34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F772DB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83CBA46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EB44D9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610F3CB" w14:textId="630B09E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b/>
                <w:noProof/>
                <w:sz w:val="18"/>
                <w:szCs w:val="18"/>
              </w:rPr>
              <w:t>30.41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36582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8430D1E" w14:textId="77777777" w:rsidTr="00503750">
        <w:tc>
          <w:tcPr>
            <w:tcW w:w="4395" w:type="dxa"/>
            <w:vAlign w:val="center"/>
          </w:tcPr>
          <w:p w14:paraId="6CC2C4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6EA0DE3" w14:textId="7E258A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C237B6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DD71705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F5B0F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37994B3" w14:textId="1EDFC5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A4A421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ACA64F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F9AF5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6C56168" w14:textId="6471EB0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D36CF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463AFC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190ED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FF0DB7D" w14:textId="4D56B491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b/>
                <w:noProof/>
                <w:sz w:val="18"/>
                <w:szCs w:val="18"/>
              </w:rPr>
              <w:t>9722.00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213E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F5B9EF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8EE479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593984B0" w14:textId="77777777" w:rsidTr="00503750">
        <w:tc>
          <w:tcPr>
            <w:tcW w:w="4395" w:type="dxa"/>
            <w:vAlign w:val="center"/>
          </w:tcPr>
          <w:p w14:paraId="783E42B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792BA9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30D887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CA72F3B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EA4420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E851A0C" w14:textId="48D0E2B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3451799" w14:textId="08F7D08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2D722D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4CBE4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D150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B55B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4E0C9EF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26124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3B656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5241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7BAB82B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EAF85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7EA646FA" w14:textId="6D76A40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FDEEB0" w14:textId="0025251C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73525F4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138287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275CEDF" w14:textId="782E66C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C8E3932" w14:textId="7FECD60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CFDE5F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36C3D4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A76982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917046D" w14:textId="77777777" w:rsidTr="00503750">
        <w:tc>
          <w:tcPr>
            <w:tcW w:w="1843" w:type="dxa"/>
            <w:vAlign w:val="center"/>
          </w:tcPr>
          <w:p w14:paraId="02B7796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3B8C2C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21510C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D3193E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2032D0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EE33CE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EA4888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F93D6E7" w14:textId="77777777" w:rsidTr="00503750">
        <w:tc>
          <w:tcPr>
            <w:tcW w:w="1843" w:type="dxa"/>
            <w:vAlign w:val="center"/>
          </w:tcPr>
          <w:p w14:paraId="3311B1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8DFB8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9B6FA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C113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91E53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88B1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171B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9104AE1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5A846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3B847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F9AFE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3250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D570F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FF005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0C18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57D5F05" w14:textId="77777777" w:rsidTr="00503750">
        <w:tc>
          <w:tcPr>
            <w:tcW w:w="1843" w:type="dxa"/>
            <w:vAlign w:val="center"/>
          </w:tcPr>
          <w:p w14:paraId="61158D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2DF79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5144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B833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F9A74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80CF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AE86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60091A5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5B304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FCD13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7E8B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BC6A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54AC4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61C0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1AA3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BF14D3A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EE0165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5C7138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44F3C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D496CB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4DD7F2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062E13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65E43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32C80D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57789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75E534B8" w14:textId="77777777" w:rsidTr="00503750">
        <w:trPr>
          <w:trHeight w:val="664"/>
        </w:trPr>
        <w:tc>
          <w:tcPr>
            <w:tcW w:w="3372" w:type="dxa"/>
          </w:tcPr>
          <w:p w14:paraId="7FBB2E4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AEC15D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E0EB93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EB494F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52475B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2C41B70" w14:textId="0C24A9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5D4F37" w14:textId="7A6A96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54C99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0C2E8F2" w14:textId="53F7404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06F6E73" w14:textId="413FDD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ECDFDC" w14:textId="5BE77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0F0BF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6C6CD3F" w14:textId="161D8B0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3BCBB7D" w14:textId="5C74BA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715677" w14:textId="04055A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4D101F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149E8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B5644D6" w14:textId="141C4A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9B6A63" w14:textId="0ACE64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23505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77067A3" w14:textId="0E171DD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E44CFE1" w14:textId="5EA65E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E7A14A" w14:textId="51D0E8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D1D25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CE5693" w14:textId="03E41E2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0DC2E73" w14:textId="53182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EEE4F2" w14:textId="548260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7FE0F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CE68A38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6D214940" w14:textId="77777777" w:rsidTr="00503750">
        <w:tc>
          <w:tcPr>
            <w:tcW w:w="2835" w:type="dxa"/>
            <w:vAlign w:val="center"/>
          </w:tcPr>
          <w:p w14:paraId="4351776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75ED4A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C10FEE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30EF36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F9B8A9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A1A70B6" w14:textId="77777777" w:rsidTr="00503750">
        <w:tc>
          <w:tcPr>
            <w:tcW w:w="2835" w:type="dxa"/>
          </w:tcPr>
          <w:p w14:paraId="3104208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65F98E8" w14:textId="072EC7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79BDEC" w14:textId="4CCD5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77BEB6" w14:textId="683EE4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DBF387" w14:textId="6E6756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004C41" w14:textId="77777777" w:rsidTr="00503750">
        <w:tc>
          <w:tcPr>
            <w:tcW w:w="2835" w:type="dxa"/>
          </w:tcPr>
          <w:p w14:paraId="4362DA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27188EC" w14:textId="60D536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9EAF63" w14:textId="7E1A47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BB20CA" w14:textId="0EB2A9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7E5A539" w14:textId="0A9FAC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0EEFA3" w14:textId="77777777" w:rsidTr="00503750">
        <w:tc>
          <w:tcPr>
            <w:tcW w:w="2835" w:type="dxa"/>
          </w:tcPr>
          <w:p w14:paraId="067A3D9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A98C95B" w14:textId="7074B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716E30" w14:textId="0F4AF4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9D283E" w14:textId="609444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C1D8F4B" w14:textId="464D9D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9737A3" w14:textId="77777777" w:rsidTr="00503750">
        <w:tc>
          <w:tcPr>
            <w:tcW w:w="2835" w:type="dxa"/>
            <w:vAlign w:val="center"/>
          </w:tcPr>
          <w:p w14:paraId="190C0D5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E67B2BD" w14:textId="5C53D4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410673" w14:textId="4A7222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A16B7B" w14:textId="031F84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A51159" w14:textId="0B36B1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8ED429" w14:textId="77777777" w:rsidTr="00503750">
        <w:tc>
          <w:tcPr>
            <w:tcW w:w="2835" w:type="dxa"/>
            <w:vAlign w:val="center"/>
          </w:tcPr>
          <w:p w14:paraId="5A3E137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A7CF533" w14:textId="7716B4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D777E0" w14:textId="0DEF60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1E97C1" w14:textId="78BA34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7B0969C" w14:textId="6F18F8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3E1671" w14:textId="77777777" w:rsidTr="00503750">
        <w:tc>
          <w:tcPr>
            <w:tcW w:w="2835" w:type="dxa"/>
          </w:tcPr>
          <w:p w14:paraId="7E6DFB8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C57C462" w14:textId="6F6B2C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15C921" w14:textId="0B7715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D1D58D" w14:textId="28259B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0FA3E8A" w14:textId="02408C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C28704" w14:textId="77777777" w:rsidTr="00503750">
        <w:tc>
          <w:tcPr>
            <w:tcW w:w="2835" w:type="dxa"/>
          </w:tcPr>
          <w:p w14:paraId="07EFAC8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0BA1807" w14:textId="3AB8C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387060" w14:textId="029D6B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3BF6AD" w14:textId="756D98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7348F4" w14:textId="7322E1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65D2E5D" w14:textId="77777777" w:rsidTr="00503750">
        <w:tc>
          <w:tcPr>
            <w:tcW w:w="2835" w:type="dxa"/>
          </w:tcPr>
          <w:p w14:paraId="0BC27E2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F6E152D" w14:textId="446D13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2F40FA" w14:textId="2B3EAD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DCAAAA" w14:textId="11E63F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48BE857" w14:textId="3E5A12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C8A10B" w14:textId="77777777" w:rsidR="00944C3D" w:rsidRDefault="00944C3D" w:rsidP="00944C3D">
      <w:pPr>
        <w:rPr>
          <w:rFonts w:ascii="Arial" w:hAnsi="Arial"/>
          <w:b/>
        </w:rPr>
      </w:pPr>
    </w:p>
    <w:p w14:paraId="6ED6F51D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10B5209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7865CB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08A0743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E97F6C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6E2964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AC93F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E955346" w14:textId="77777777" w:rsidTr="00503750">
        <w:trPr>
          <w:trHeight w:val="443"/>
        </w:trPr>
        <w:tc>
          <w:tcPr>
            <w:tcW w:w="2560" w:type="dxa"/>
          </w:tcPr>
          <w:p w14:paraId="0FB0A4D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6B181DD" w14:textId="3ACA16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2CFA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3E086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7A70C72" w14:textId="29E8C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FD8232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1A860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388E237" w14:textId="4A7747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55B01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F57EA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AC2532B" w14:textId="4A5BA4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E6B634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7788F6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7216690" w14:textId="37A2A3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6872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CFCE6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D24769A" w14:textId="4C7597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46C121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FE8D4F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23DD255" w14:textId="5BE6DA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8BAC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FF91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1D9956F" w14:textId="2E8C76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6BE7EE" w14:textId="77777777" w:rsidR="00944C3D" w:rsidRDefault="00944C3D" w:rsidP="00944C3D">
      <w:pPr>
        <w:rPr>
          <w:rFonts w:ascii="Arial" w:hAnsi="Arial"/>
          <w:b/>
        </w:rPr>
      </w:pPr>
    </w:p>
    <w:p w14:paraId="22AD603E" w14:textId="77777777" w:rsidR="00944C3D" w:rsidRDefault="00944C3D" w:rsidP="00944C3D">
      <w:pPr>
        <w:rPr>
          <w:rFonts w:ascii="Arial" w:hAnsi="Arial"/>
          <w:b/>
        </w:rPr>
      </w:pPr>
    </w:p>
    <w:p w14:paraId="7051E8A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156A550" w14:textId="77777777" w:rsidR="00944C3D" w:rsidRDefault="00944C3D" w:rsidP="00944C3D">
      <w:pPr>
        <w:rPr>
          <w:rFonts w:ascii="Arial" w:hAnsi="Arial"/>
          <w:b/>
        </w:rPr>
      </w:pPr>
    </w:p>
    <w:p w14:paraId="4410975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43B44C2E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B8B0E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0B4031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4E797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26F979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6DB4E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65ED9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FD326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9F0600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E16EE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C091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6A66E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0987F0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59FBD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C38F8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09AE0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54D788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816604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BF36A96" w14:textId="77777777" w:rsidTr="00503750">
        <w:trPr>
          <w:trHeight w:val="677"/>
        </w:trPr>
        <w:tc>
          <w:tcPr>
            <w:tcW w:w="3358" w:type="dxa"/>
          </w:tcPr>
          <w:p w14:paraId="3D77B6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49462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B9631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ADA268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44CA8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BDF7C16" w14:textId="5EE856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A833DB" w14:textId="5F3FB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3991D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E0619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B00123C" w14:textId="6F4B69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C8678D" w14:textId="61B86A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78B17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E9BFA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0D3EF74" w14:textId="7E5856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D961A37" w14:textId="61ABB7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CD5B5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B3CAA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1679CEB" w14:textId="10F7FD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EFBB7F7" w14:textId="1EA8C7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1B7C8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63605ED" w14:textId="0E0B5CD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18E2F76" w14:textId="1ACA9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BF9DF4" w14:textId="38F9A9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19DED7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985D7B6" w14:textId="2FD858D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EB11437" w14:textId="0CAD1B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A617D8A" w14:textId="576CB3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86B16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A517BD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8E9A82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308A7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E0AA1A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06D2DF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6E53B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31C51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7BC339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7888B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C5158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B22FB24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A12DC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0AA95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095B4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9FEE23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23A5A9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3B2F6B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1E284D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3AF1D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01237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5F5CDB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1051F5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0EA9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F8BA60C" w14:textId="001783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6DDEB1" w14:textId="4F74B4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D38A0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C8F39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D98CE46" w14:textId="1BB03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2E287A" w14:textId="37B3CE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AFCFD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96290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53CF8F8" w14:textId="038FE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F282F6B" w14:textId="63CDDC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4F48F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AC67A19" w14:textId="6FC9852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B46F3FC" w14:textId="0F403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0B01C2" w14:textId="20B114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0A8BF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5AE1ABF" w14:textId="03370B4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344D905" w14:textId="4CD4DC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46612B" w14:textId="3E2EB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A9027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FD0407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80B147F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345AF6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366053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BE2D4D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F7BEF6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C1DF2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3FE3191" w14:textId="77E878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9C040A0" w14:textId="74741D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FB440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09BFB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B0CBA51" w14:textId="301C8E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2547438" w14:textId="5C8AF3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95940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E6EEA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03025D0" w14:textId="539DE3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27452D" w14:textId="3E07A8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6880D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05DCC95" w14:textId="1DF9168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97E2E65" w14:textId="076ED5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C6B05C" w14:textId="68FA2B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4588A1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92322D3" w14:textId="0BA49F2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3FBE260" w14:textId="2BB16F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286207" w14:textId="3CCEA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97330D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E8E33C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24D9696" w14:textId="77777777" w:rsidTr="00503750">
        <w:tc>
          <w:tcPr>
            <w:tcW w:w="3686" w:type="dxa"/>
            <w:vAlign w:val="center"/>
          </w:tcPr>
          <w:p w14:paraId="6065C3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B16177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98E472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56BB82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596E1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8519E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E3C96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1946DF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08512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C1355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CC58B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39A17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64A6E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07638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26F8B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A89987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9F3633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93111E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BAAC38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11B7C9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4DF21A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6886EF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B161B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A26FD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276E55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F1ADF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50C91C3" w14:textId="601536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40AE99" w14:textId="603DE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419A6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64A33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7A37BC4" w14:textId="7108EE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CFFDA0" w14:textId="140B2C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C3203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ACDFD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B709636" w14:textId="52EF8A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3F76F4" w14:textId="48F7F7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6832F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2B8CDCD" w14:textId="504E18A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6BC252A" w14:textId="17A61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EA811D" w14:textId="46401E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80B8D3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5780A44" w14:textId="3BC4E30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92EB90D" w14:textId="4DBAF0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07E2C93" w14:textId="188DE4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3F640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EE01B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3C3BB45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3890C0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6F4032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A290A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15DEC9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B9ECD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6388547" w14:textId="5A78B4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3425D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B4ABA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ECD855" w14:textId="2CF7E8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7613D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C9DB2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8D7C38E" w14:textId="2FA0E7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81E7F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4E44F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5DB7771" w14:textId="55443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7C936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5ABE3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E4CA5AC" w14:textId="452FFC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E6AFE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306B3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F8D82FC" w14:textId="2B3E577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6F6E6CB" w14:textId="77777777" w:rsidR="00944C3D" w:rsidRDefault="00944C3D" w:rsidP="00944C3D">
      <w:pPr>
        <w:rPr>
          <w:sz w:val="22"/>
          <w:szCs w:val="22"/>
        </w:rPr>
      </w:pPr>
    </w:p>
    <w:p w14:paraId="6900C439" w14:textId="77777777" w:rsidR="00944C3D" w:rsidRDefault="00944C3D" w:rsidP="00944C3D">
      <w:pPr>
        <w:rPr>
          <w:sz w:val="22"/>
          <w:szCs w:val="22"/>
        </w:rPr>
      </w:pPr>
    </w:p>
    <w:p w14:paraId="5D74ADA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037A00F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10453F6" w14:textId="02774283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E15EF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926B0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E21B2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BF597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25858616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0D8614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818D76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C0C78D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B2B1D61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E75BEA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61EE8A6" w14:textId="7945D8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D0110D" w14:textId="22285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6716FD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012DD3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EBE668B" w14:textId="33BAB9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970C639" w14:textId="088F81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19E27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8DC841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EC533DD" w14:textId="4BCA44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636B58" w14:textId="3865B8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1F265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710C9D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A1D01B2" w14:textId="6051BF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5D6DE69" w14:textId="384B38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E389C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90E499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42A2755" w14:textId="246E48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033BCED" w14:textId="68B4AD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D81D5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32A0557" w14:textId="42B5320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E1BC59A" w14:textId="08934C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A788D78" w14:textId="08839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EE2ABF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6EA9043" w14:textId="64AF6B9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FAD2544" w14:textId="675AFA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7B941F" w14:textId="7A4407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EAD8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72FFE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0A67A66C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0CFE91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32D8BE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55C8BB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6CC1CC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5683BA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AC534E8" w14:textId="399BED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A8B8DD0" w14:textId="4B784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74F51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F78212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E9CDDD6" w14:textId="7BDEC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2F74092" w14:textId="1A1507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C77584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EC055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896CAF5" w14:textId="3749C4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BF4E163" w14:textId="5E155D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3481C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9824FF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741BA94" w14:textId="00B74D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F9F7410" w14:textId="3595F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705DA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0635B6D" w14:textId="58180D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EB73DE9" w14:textId="406636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6CF0145" w14:textId="47B08D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B2B77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7C5A23D" w14:textId="41D8E5B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3EDDE72" w14:textId="086830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77B7E8C" w14:textId="5FDF65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E85AD8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E356509" w14:textId="4D477B2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172006F" w14:textId="069C3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D8766F5" w14:textId="1D4B63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3190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5EFC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14CF0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5577D90" w14:textId="7ECCAA8F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878C9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D1DCA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A0A299D" w14:textId="0CB824C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2EB42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51DAA5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2D3DB154" w14:textId="0F672D93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2C89E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7A92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5CD126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5D0933F" w14:textId="77777777" w:rsidR="00944C3D" w:rsidRPr="003607F0" w:rsidRDefault="00944C3D" w:rsidP="00944C3D"/>
    <w:p w14:paraId="1DAD95B4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CB4C44" w14:textId="77777777" w:rsidR="00261264" w:rsidRDefault="00261264">
      <w:r>
        <w:separator/>
      </w:r>
    </w:p>
  </w:endnote>
  <w:endnote w:type="continuationSeparator" w:id="0">
    <w:p w14:paraId="0CCE1EA6" w14:textId="77777777" w:rsidR="00261264" w:rsidRDefault="002612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41D2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3F3EF70C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0F309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3C8CAE2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D4D57F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6D0F3FC0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E9163F" w14:textId="77777777" w:rsidR="00261264" w:rsidRDefault="00261264">
      <w:r>
        <w:separator/>
      </w:r>
    </w:p>
  </w:footnote>
  <w:footnote w:type="continuationSeparator" w:id="0">
    <w:p w14:paraId="34FF8A72" w14:textId="77777777" w:rsidR="00261264" w:rsidRDefault="002612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2925570">
    <w:abstractNumId w:val="13"/>
  </w:num>
  <w:num w:numId="2" w16cid:durableId="1961298694">
    <w:abstractNumId w:val="17"/>
  </w:num>
  <w:num w:numId="3" w16cid:durableId="249314937">
    <w:abstractNumId w:val="8"/>
  </w:num>
  <w:num w:numId="4" w16cid:durableId="1481995256">
    <w:abstractNumId w:val="7"/>
  </w:num>
  <w:num w:numId="5" w16cid:durableId="93035162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6539056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39788645">
    <w:abstractNumId w:val="20"/>
  </w:num>
  <w:num w:numId="8" w16cid:durableId="1428886053">
    <w:abstractNumId w:val="10"/>
  </w:num>
  <w:num w:numId="9" w16cid:durableId="2101291153">
    <w:abstractNumId w:val="0"/>
  </w:num>
  <w:num w:numId="10" w16cid:durableId="355499956">
    <w:abstractNumId w:val="19"/>
  </w:num>
  <w:num w:numId="11" w16cid:durableId="1787381590">
    <w:abstractNumId w:val="6"/>
  </w:num>
  <w:num w:numId="12" w16cid:durableId="248734252">
    <w:abstractNumId w:val="9"/>
  </w:num>
  <w:num w:numId="13" w16cid:durableId="1744596223">
    <w:abstractNumId w:val="12"/>
  </w:num>
  <w:num w:numId="14" w16cid:durableId="1381855702">
    <w:abstractNumId w:val="15"/>
  </w:num>
  <w:num w:numId="15" w16cid:durableId="1951736455">
    <w:abstractNumId w:val="14"/>
  </w:num>
  <w:num w:numId="16" w16cid:durableId="208416805">
    <w:abstractNumId w:val="2"/>
  </w:num>
  <w:num w:numId="17" w16cid:durableId="1202280259">
    <w:abstractNumId w:val="4"/>
  </w:num>
  <w:num w:numId="18" w16cid:durableId="2119442408">
    <w:abstractNumId w:val="11"/>
  </w:num>
  <w:num w:numId="19" w16cid:durableId="1334145751">
    <w:abstractNumId w:val="5"/>
  </w:num>
  <w:num w:numId="20" w16cid:durableId="264001167">
    <w:abstractNumId w:val="18"/>
  </w:num>
  <w:num w:numId="21" w16cid:durableId="10412521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30014"/>
    <w:docVar w:name="arg2" w:val="Driver=asa17;DBF=D:\anasoft\data\tebys.db;DBN=tebys;ENG=SQL17;commlinks=TCPIP{ip=192.168.1.241};uid=kostelna;con=finus(12.0);pwd=Marec2023"/>
    <w:docVar w:name="arg3" w:val="592012"/>
    <w:docVar w:name="arg4" w:val="C:\Users\kostelna\AppData\Local\Temp\11499812.doc"/>
    <w:docVar w:name="arg5" w:val="1"/>
  </w:docVars>
  <w:rsids>
    <w:rsidRoot w:val="005F3190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1264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5F3190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76F76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762BDA"/>
  <w15:docId w15:val="{1ED022C2-B234-4F20-B593-1B73535E8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7</TotalTime>
  <Pages>16</Pages>
  <Words>5335</Words>
  <Characters>30413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2026-02-25T09:37:00Z</dcterms:created>
  <dcterms:modified xsi:type="dcterms:W3CDTF">2026-02-25T09:44:00Z</dcterms:modified>
</cp:coreProperties>
</file>