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6F237DD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5ED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5D4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641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91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CF1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024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A29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36E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15E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0F1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B2E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482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2A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1AD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570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921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119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BE6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782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98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F5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70681AD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9F44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2A5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808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15EE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7B6F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5E7E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16F9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4BE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B19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DAF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3F82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6B03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80C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C83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5EB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654A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8C3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9786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E3F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CC2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725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869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BB99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0BC3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683D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1C9D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CF0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75C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EA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0AFD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B996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CC7B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A649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D175BB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DAD7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86DC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C979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4B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5E6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9D1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CAF9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DFEA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3D97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E321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7F3C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D6F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5BA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FDA3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AAA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87D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ECD2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476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A44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32E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3C4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D88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ECD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4CE1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503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1946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C1D8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3EB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9433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7DC5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FF8D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A7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F7D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C3F87A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5C2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A7D0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D4A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24A4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4F4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EAFC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171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E62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2A6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CD9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4643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E90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09EF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406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230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53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1DBB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B94A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C44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062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4B9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7D6A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6854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7408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CFD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276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9D8B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0FC3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DEC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D6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8272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6699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0C8B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932ECA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3FD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7ED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578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AA5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044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B45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4F6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F04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B26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612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96F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198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ADE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A0C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5A0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931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949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5BE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FFD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4D0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0F2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2FE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CE7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1B4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45F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7C3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1E1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130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A9A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A22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DDE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FB2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E14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5BC4C2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C92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D84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E01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CC1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14B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15F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4E4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8C3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24F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222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CBD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E14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CB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0E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2FE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3A8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AA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633A2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5C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4E9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06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10C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EA0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AA6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F1B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5A8B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B4C2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8DF6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3995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22CA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C33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51E0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2985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EB54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2506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81A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AE94020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DC4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C91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FEA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1A0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BC10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B3B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6F3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4F2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623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EA4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3F6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529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15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343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7F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47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6BD5A2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F7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6EC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72F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B57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32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5B3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FA6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62C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33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52E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491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7E6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2DC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E00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091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5A394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0A6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96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737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BEE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F06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A35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99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95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189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414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CB5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0999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0AF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AB8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31C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BC4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65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352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CA9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0B3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4C1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21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D87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47C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A6F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0E5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566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D41E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51A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AB2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08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0BC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D71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2F3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D78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B9CA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46A6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21DA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68404C" w14:textId="77777777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7791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DBDF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CF58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35B1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A333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A63E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72F8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6C74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8A1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78A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FCC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2D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E08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33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151DE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94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D5D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88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D07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CF4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EA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E713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DF0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2012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1E00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009397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9009397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D56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52D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6750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87AC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C6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C97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C0C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78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F74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60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D07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6BC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4C1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7D4834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329B7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0FB9E5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7E21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A829BF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47A829BF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974FA8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23974FA8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1D2A12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301D2A12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743C4A" w14:textId="77777777" w:rsidR="000B647F" w:rsidRDefault="000B647F" w:rsidP="00944C3D">
                                  <w:fldSimple w:instr=" MERGEFIELD  aDMOD  \* MERGEFORMAT ">
                                    <w:r w:rsidR="00CE15AA" w:rsidRPr="00CE15A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62743C4A" w14:textId="77777777" w:rsidR="000B647F" w:rsidRDefault="000B647F" w:rsidP="00944C3D">
                            <w:fldSimple w:instr=" MERGEFIELD  aDMOD  \* MERGEFORMAT ">
                              <w:r w:rsidR="00CE15AA" w:rsidRPr="00CE15AA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9379A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E15AA" w:rsidRPr="008126A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649379A6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E15AA" w:rsidRPr="008126AB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98410A" w14:textId="77777777" w:rsidR="000B647F" w:rsidRDefault="000B647F" w:rsidP="00944C3D">
                                  <w:fldSimple w:instr=" MERGEFIELD  aDRDO  \* MERGEFORMAT ">
                                    <w:r w:rsidR="00CE15AA" w:rsidRPr="00CE15A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498410A" w14:textId="77777777" w:rsidR="000B647F" w:rsidRDefault="000B647F" w:rsidP="00944C3D">
                            <w:fldSimple w:instr=" MERGEFIELD  aDRDO  \* MERGEFORMAT ">
                              <w:r w:rsidR="00CE15AA" w:rsidRPr="00CE15AA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6C9921" w14:textId="77777777" w:rsidR="000B647F" w:rsidRDefault="000B647F" w:rsidP="00944C3D">
                                  <w:fldSimple w:instr=" MERGEFIELD  aDMDO  \* MERGEFORMAT ">
                                    <w:r w:rsidR="00CE15AA" w:rsidRPr="00CE15A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426C9921" w14:textId="77777777" w:rsidR="000B647F" w:rsidRDefault="000B647F" w:rsidP="00944C3D">
                            <w:fldSimple w:instr=" MERGEFIELD  aDMDO  \* MERGEFORMAT ">
                              <w:r w:rsidR="00CE15AA" w:rsidRPr="00CE15AA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FB92EC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E433D9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49F7CE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406835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1406835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1AD674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321AD674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458ECB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3F458ECB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8C322F" w14:textId="77777777" w:rsidR="000B647F" w:rsidRDefault="000B647F" w:rsidP="00944C3D">
                                  <w:fldSimple w:instr=" MERGEFIELD  aDRDOo  \* MERGEFORMAT ">
                                    <w:r w:rsidR="00CE15AA" w:rsidRPr="00CE15A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5D8C322F" w14:textId="77777777" w:rsidR="000B647F" w:rsidRDefault="000B647F" w:rsidP="00944C3D">
                            <w:fldSimple w:instr=" MERGEFIELD  aDRDOo  \* MERGEFORMAT ">
                              <w:r w:rsidR="00CE15AA" w:rsidRPr="00CE15AA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DFF170" w14:textId="77777777" w:rsidR="000B647F" w:rsidRDefault="000B647F" w:rsidP="00944C3D">
                                  <w:fldSimple w:instr=" MERGEFIELD  aDMDO  \* MERGEFORMAT ">
                                    <w:r w:rsidR="00CE15AA" w:rsidRPr="00CE15A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27DFF170" w14:textId="77777777" w:rsidR="000B647F" w:rsidRDefault="000B647F" w:rsidP="00944C3D">
                            <w:fldSimple w:instr=" MERGEFIELD  aDMDO  \* MERGEFORMAT ">
                              <w:r w:rsidR="00CE15AA" w:rsidRPr="00CE15AA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89E186" w14:textId="77777777" w:rsidR="000B647F" w:rsidRDefault="000B647F" w:rsidP="00944C3D">
                                  <w:fldSimple w:instr=" MERGEFIELD  aDRODo  \* MERGEFORMAT ">
                                    <w:r w:rsidR="00CE15AA" w:rsidRPr="00CE15A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4D89E186" w14:textId="77777777" w:rsidR="000B647F" w:rsidRDefault="000B647F" w:rsidP="00944C3D">
                            <w:fldSimple w:instr=" MERGEFIELD  aDRODo  \* MERGEFORMAT ">
                              <w:r w:rsidR="00CE15AA" w:rsidRPr="00CE15AA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9E3E65" w14:textId="77777777" w:rsidR="000B647F" w:rsidRDefault="000B647F" w:rsidP="00944C3D">
                                  <w:fldSimple w:instr=" MERGEFIELD  aDMOD  \* MERGEFORMAT ">
                                    <w:r w:rsidR="00CE15AA" w:rsidRPr="00CE15A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679E3E65" w14:textId="77777777" w:rsidR="000B647F" w:rsidRDefault="000B647F" w:rsidP="00944C3D">
                            <w:fldSimple w:instr=" MERGEFIELD  aDMOD  \* MERGEFORMAT ">
                              <w:r w:rsidR="00CE15AA" w:rsidRPr="00CE15AA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587DE6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86C9EA9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A3F6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B73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776C2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0EE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D7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11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C67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8B4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F1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2B7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ECA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725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09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26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D4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933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B61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14A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0B9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13D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4B3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33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48F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8DC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58A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1F7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9A9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192F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5A8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97D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FE0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44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CE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732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A4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9D7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ABD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B75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8B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871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859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EC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667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ECC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F2E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CC9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16B0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2B52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D081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D241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F55B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8E80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A79E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3B4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32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4E9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9EE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D2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60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3D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F21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5833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199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236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0C6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E4A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856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C8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E3D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3B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47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84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3F4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812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CA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C6E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EC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9E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00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7B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6B8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380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5ADD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218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FA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956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632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65F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D12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59D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9E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79B58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091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7A1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1C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E1B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E68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36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0F5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527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DE2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129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BC5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4F5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4D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2FB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1E8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A7F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F31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1AB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64F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53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C72F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7BE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0D3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E66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F4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7B5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BA6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C6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49D3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63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1A0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85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CED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30C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FB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CB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8CC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2D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D8B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40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4F0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9C9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4EB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256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A4D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66C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6FD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06C5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D18B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E41B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09B2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0DD3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773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FEE4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FB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2C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7D0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128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01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5D6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8A2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84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D988D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4B2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78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B2E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CF0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83F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745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A71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408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3E7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E88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5F5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678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9B6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8F5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671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394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404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011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354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11D2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B395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76C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218F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884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17D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D80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CB3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3C6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3B68E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2DE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19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FF704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11FF704C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58F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1CA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254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F8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4A1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AC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692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388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5B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59478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5059478E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04B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AA3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21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15A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70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21A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B4D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2C2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78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9DA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353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43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76F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088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A2F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05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69E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023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FEE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EB2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910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D6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4B2D8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3FD8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B91B97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0852F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8D6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BB82F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E15AA" w:rsidRPr="008126A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36114553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02BB82F1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E15AA" w:rsidRPr="008126AB">
                              <w:rPr>
                                <w:rFonts w:ascii="Arial" w:hAnsi="Arial" w:cs="Arial"/>
                                <w:noProof/>
                              </w:rPr>
                              <w:t>36114553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88B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30A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F08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1AC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488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3EB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109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91C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59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C6546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E15AA" w:rsidRPr="008126A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2021510568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4DC6546C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E15AA" w:rsidRPr="008126AB">
                              <w:rPr>
                                <w:rFonts w:ascii="Arial" w:hAnsi="Arial" w:cs="Arial"/>
                                <w:noProof/>
                              </w:rPr>
                              <w:t>2021510568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FA5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24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650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21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4BA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253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2C4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83C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31E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18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0E4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F84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ABB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063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41B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5AF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ECFBE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E4E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18A77FA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CDA2B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584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98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A8E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BCE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29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A79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6A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104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8B2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1B6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E2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660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35B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92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E31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B6B2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873A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9C9CA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49B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5190B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E15AA" w:rsidRPr="008126A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Kukučínova 500/14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6E5190B1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E15AA" w:rsidRPr="008126AB">
                              <w:rPr>
                                <w:rFonts w:ascii="Arial" w:hAnsi="Arial" w:cs="Arial"/>
                                <w:noProof/>
                              </w:rPr>
                              <w:t>SVB Kukučínova 500/14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86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EBF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290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B0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90B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802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B7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452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1A2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2EE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6F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E7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89A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B5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B83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A05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883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3ED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6C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4D6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743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DDA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33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A4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306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813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557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231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3C6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8C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6B9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85519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F31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46829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70C128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65307A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CB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7DC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AE7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064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2FF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C30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A15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5CA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1FC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2A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DEF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FF7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57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C62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C48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2D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557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08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22E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3D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B69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C50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200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7459C8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9063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BA92A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E15AA" w:rsidRPr="008126A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Kukučínova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17BA92A7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E15AA" w:rsidRPr="008126AB">
                              <w:rPr>
                                <w:rFonts w:ascii="Arial" w:hAnsi="Arial" w:cs="Arial"/>
                                <w:noProof/>
                              </w:rPr>
                              <w:t>Kukučínova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F907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39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BD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228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797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997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D26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C5D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5D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B16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EDB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B6B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CB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9F2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7C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206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7E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0815D3" w14:textId="77777777" w:rsidR="000B647F" w:rsidRDefault="000B647F" w:rsidP="00944C3D">
                                  <w:fldSimple w:instr=" MERGEFIELD  aSUB_ULICA_CISLO  \* MERGEFORMAT ">
                                    <w:r w:rsidR="00CE15AA" w:rsidRPr="00CE15A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610815D3" w14:textId="77777777" w:rsidR="000B647F" w:rsidRDefault="000B647F" w:rsidP="00944C3D">
                            <w:fldSimple w:instr=" MERGEFIELD  aSUB_ULICA_CISLO  \* MERGEFORMAT ">
                              <w:r w:rsidR="00CE15AA" w:rsidRPr="00CE15AA">
                                <w:rPr>
                                  <w:rFonts w:ascii="Arial" w:hAnsi="Arial" w:cs="Arial"/>
                                  <w:noProof/>
                                </w:rPr>
                                <w:t>14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F2A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741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4A0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07D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D3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FEB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A22C5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4FB2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04351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5735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D75C10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497B9BF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CDF2F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E15AA" w:rsidRPr="008126A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67CDF2FA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E15AA" w:rsidRPr="008126AB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902CB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E15AA" w:rsidRPr="008126A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0F902CB9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E15AA" w:rsidRPr="008126AB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61A10F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109B8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CB9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F5A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53F5E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B17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10463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D1791F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77D1791F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481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9E3A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43D7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ACF0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981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B120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3128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7EC94D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6A17C99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BC480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BBC480E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D9E52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D5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54C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D33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3A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58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61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4A8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FF0C1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C69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27911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6F5BFA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7CC6283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56980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13569803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90252F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935F7E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673D3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553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96A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3B6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B7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88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781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CEE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EEB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F95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C05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43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81A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6BD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D6E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489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14B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6F7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17E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A0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AD0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85D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1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81B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5C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3C4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660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37E7E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7EB7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63F5823" w14:textId="0AAD836E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CE15AA">
              <w:rPr>
                <w:rFonts w:ascii="Arial" w:hAnsi="Arial"/>
                <w:lang w:eastAsia="sk-SK"/>
              </w:rPr>
              <w:t>24.2.2026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72508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2B417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204A4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017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0E4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CBEE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C89E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775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24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D25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4A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1A74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18B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97B17E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7A90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406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D31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E93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B64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B49B5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45E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71668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5180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942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6E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3A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8F2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40B4E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9A2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567CD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768F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7A47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63C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8CC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E1D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82471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E6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1F9F0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FF35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F3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1CD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C6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5C5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00628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AB5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9E64D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245D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1CA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166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BE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6EF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87EF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302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1D44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901A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ACF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476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F11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5E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7D648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4E0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BD75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E12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C2B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56C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75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E102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B6EC9A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43A5C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869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22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23F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ECA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E08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43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CCB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72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797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77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A7B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EB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AA1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FA9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5BC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103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900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B4A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9F5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68221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ACD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140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3845FACC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6FB332B5" w14:textId="77777777" w:rsidR="00944C3D" w:rsidRDefault="00944C3D" w:rsidP="00944C3D">
      <w:pPr>
        <w:rPr>
          <w:rFonts w:ascii="Arial" w:hAnsi="Arial"/>
        </w:rPr>
      </w:pPr>
    </w:p>
    <w:p w14:paraId="48AD3859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38578C11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11A54AEF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0D3875B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4A098F01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6BBFEDCE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32B4095E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12ECE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1A161CB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5D58CCC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1C1376FF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FD81B4A" w14:textId="64C23D44" w:rsidR="00944C3D" w:rsidRPr="008D0433" w:rsidRDefault="00CE15A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Miroslav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Bačinský</w:t>
            </w:r>
            <w:proofErr w:type="spellEnd"/>
          </w:p>
        </w:tc>
        <w:tc>
          <w:tcPr>
            <w:tcW w:w="3260" w:type="dxa"/>
            <w:vAlign w:val="center"/>
          </w:tcPr>
          <w:p w14:paraId="609BABF0" w14:textId="68ED5AEC" w:rsidR="00944C3D" w:rsidRPr="008D0433" w:rsidRDefault="00CE15A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vAlign w:val="center"/>
          </w:tcPr>
          <w:p w14:paraId="4F2010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85E8AF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1C8CC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F612A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DA14F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8AA4DB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6C3C6A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4D348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8A18C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873C80A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5CCDCC59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E254C5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57EDC56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7BAAB3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2F46B8D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72EE15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6C884F8D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460B8DA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61104F1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DA05AF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1BCD77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3470A90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7496AC4B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9B753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191360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177B69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50BE5A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535CBC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27C1BC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E7622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40C599C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54764F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9C26F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1344DE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34F2CD0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8D699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5BD634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3AA9C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76D91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D7323A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52C3F93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2D8FA5D2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7AD944B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C2D77F1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75F4E8F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1E55C773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5BD15839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09326D8F" w14:textId="74C5FB41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CE15AA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6EA1BB2C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4D9677FA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451234FB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2085885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DCD29C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02C7C66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783D0D1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66874E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6FD8F3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1056D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A4D2D5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592BE0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0360DF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366B37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C98D9E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DD0CC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E33D4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457D22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EEB6FA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926DDC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31767DA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03F7C50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34E652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018C3BB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7BDB1F6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204FFF3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37FFD0A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6BF47C6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1D56085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88AA1A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4967AE4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994A46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467373A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5629D4D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1DD82FC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09ACB03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40F020A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572203E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4EFDAA0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471F12A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39574199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523DD1C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28A6243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8C78F0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6AC597A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33B8CB94" w14:textId="77777777" w:rsidTr="00503750">
        <w:trPr>
          <w:trHeight w:val="302"/>
        </w:trPr>
        <w:tc>
          <w:tcPr>
            <w:tcW w:w="4510" w:type="dxa"/>
          </w:tcPr>
          <w:p w14:paraId="637C6E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A0C3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D85BB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E6CEC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F15C388" w14:textId="77777777" w:rsidTr="00503750">
        <w:trPr>
          <w:trHeight w:val="302"/>
        </w:trPr>
        <w:tc>
          <w:tcPr>
            <w:tcW w:w="4510" w:type="dxa"/>
          </w:tcPr>
          <w:p w14:paraId="5366BC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7628B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A7D52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4BFD9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FCCE79A" w14:textId="77777777" w:rsidTr="00503750">
        <w:trPr>
          <w:trHeight w:val="302"/>
        </w:trPr>
        <w:tc>
          <w:tcPr>
            <w:tcW w:w="4510" w:type="dxa"/>
          </w:tcPr>
          <w:p w14:paraId="10FB26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E0E48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51323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A3CF6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2E99C62" w14:textId="77777777" w:rsidTr="00503750">
        <w:trPr>
          <w:trHeight w:val="302"/>
        </w:trPr>
        <w:tc>
          <w:tcPr>
            <w:tcW w:w="4510" w:type="dxa"/>
          </w:tcPr>
          <w:p w14:paraId="22DDFC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306A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1183BF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64EAA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25037DE" w14:textId="77777777" w:rsidTr="00503750">
        <w:trPr>
          <w:trHeight w:val="327"/>
        </w:trPr>
        <w:tc>
          <w:tcPr>
            <w:tcW w:w="4510" w:type="dxa"/>
          </w:tcPr>
          <w:p w14:paraId="272107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3290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3E29E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7DF73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A7BFDB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1C03211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454D63A8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44F507B0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734CBC0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F792BF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36976FF4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AAEAE58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A63437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209388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45C8BE0B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09A1161B" w14:textId="77777777" w:rsidTr="00503750">
        <w:tc>
          <w:tcPr>
            <w:tcW w:w="2302" w:type="dxa"/>
            <w:vAlign w:val="center"/>
          </w:tcPr>
          <w:p w14:paraId="412F8C9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5830E8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75EDA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CE03B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014563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5E0B89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7BAE88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1A608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52DD4F2" w14:textId="77777777" w:rsidTr="00503750">
        <w:tc>
          <w:tcPr>
            <w:tcW w:w="15593" w:type="dxa"/>
            <w:gridSpan w:val="8"/>
            <w:vAlign w:val="center"/>
          </w:tcPr>
          <w:p w14:paraId="03D9CA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5B7B493" w14:textId="77777777" w:rsidTr="00503750">
        <w:tc>
          <w:tcPr>
            <w:tcW w:w="2302" w:type="dxa"/>
            <w:vAlign w:val="center"/>
          </w:tcPr>
          <w:p w14:paraId="5A4F35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BBFD8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9F0E9C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44C1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BFEF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4429E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08A0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FC1B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F95CF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39732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A70ED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9640A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E8C2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7AF0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5757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D5AE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8568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3114F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E6F22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89134B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5A108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D9D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EAD0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4E99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6077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D793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7C713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FF38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39310D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29EFC7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EB490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020CF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5D336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D3A9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D0D40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597A0B9" w14:textId="77777777" w:rsidTr="00503750">
        <w:tc>
          <w:tcPr>
            <w:tcW w:w="2302" w:type="dxa"/>
            <w:vAlign w:val="center"/>
          </w:tcPr>
          <w:p w14:paraId="4110E6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0650F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01B60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595B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2606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E397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276E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C6D9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AE11D5" w14:textId="77777777" w:rsidTr="00503750">
        <w:tc>
          <w:tcPr>
            <w:tcW w:w="15593" w:type="dxa"/>
            <w:gridSpan w:val="8"/>
            <w:vAlign w:val="center"/>
          </w:tcPr>
          <w:p w14:paraId="44FDAB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B8C4717" w14:textId="77777777" w:rsidTr="00503750">
        <w:tc>
          <w:tcPr>
            <w:tcW w:w="2302" w:type="dxa"/>
            <w:vAlign w:val="center"/>
          </w:tcPr>
          <w:p w14:paraId="7AEF0A1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F6416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DCA06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5687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8F5F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3D02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8A78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13DD1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24805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F8FF3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6A49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8AE3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576D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1BC5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62BE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2A01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198EF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8473A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A5C0E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8B56F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9536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6697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DC38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698F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BB25E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EF18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F85DC9" w14:textId="77777777" w:rsidTr="00503750">
        <w:tc>
          <w:tcPr>
            <w:tcW w:w="2302" w:type="dxa"/>
            <w:vAlign w:val="center"/>
          </w:tcPr>
          <w:p w14:paraId="1B54B4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A3BB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4B74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B9AF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A0C2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6554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265B9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3801D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F8508E" w14:textId="77777777" w:rsidTr="00503750">
        <w:tc>
          <w:tcPr>
            <w:tcW w:w="15593" w:type="dxa"/>
            <w:gridSpan w:val="8"/>
            <w:vAlign w:val="center"/>
          </w:tcPr>
          <w:p w14:paraId="7732E1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7E852B0" w14:textId="77777777" w:rsidTr="00503750">
        <w:tc>
          <w:tcPr>
            <w:tcW w:w="2302" w:type="dxa"/>
            <w:vAlign w:val="center"/>
          </w:tcPr>
          <w:p w14:paraId="52373E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C69DD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46681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72E8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46E4E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C879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F133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5FD1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1B84B0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16B8EB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F26C5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D6A2C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4854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D25B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0D21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D7A4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C203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CFED3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0BE25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9AD0B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9D15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4981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485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8F34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E61F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4EB0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C8F1E6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1CC61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8C905C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2EF32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44A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62CD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7E3F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5E13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18A0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F3DDAC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1EF4C9F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DA8E07A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98BCF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391F4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152D6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F8AB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C6E5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02E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BBCB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6FB6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41531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2B87F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B0195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6C189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D3D7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D5F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323F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A869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DA8C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61DC65D" w14:textId="77777777" w:rsidR="00944C3D" w:rsidRDefault="00944C3D" w:rsidP="00944C3D">
      <w:pPr>
        <w:rPr>
          <w:rFonts w:ascii="Arial" w:hAnsi="Arial"/>
          <w:b/>
        </w:rPr>
      </w:pPr>
    </w:p>
    <w:p w14:paraId="1F4FC75D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756E28EE" w14:textId="77777777" w:rsidTr="00503750">
        <w:tc>
          <w:tcPr>
            <w:tcW w:w="1944" w:type="dxa"/>
            <w:vAlign w:val="center"/>
          </w:tcPr>
          <w:p w14:paraId="529FEBA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C1FB6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47AA9C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73B43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37A556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CF397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80077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4F0C1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33FB9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EC17E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02872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7AB10D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56E65FD" w14:textId="77777777" w:rsidTr="00503750">
        <w:tc>
          <w:tcPr>
            <w:tcW w:w="15685" w:type="dxa"/>
            <w:gridSpan w:val="12"/>
            <w:vAlign w:val="center"/>
          </w:tcPr>
          <w:p w14:paraId="1E253B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48C9233" w14:textId="77777777" w:rsidTr="00503750">
        <w:tc>
          <w:tcPr>
            <w:tcW w:w="1944" w:type="dxa"/>
            <w:vAlign w:val="center"/>
          </w:tcPr>
          <w:p w14:paraId="474B59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0A60B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0655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71CE8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B1170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7107A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E2ADF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DDC10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7ACD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81CDD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67CC2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B3893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041C31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1FD162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EA992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A543C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CA7ED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153B8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3DA6B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D6B6A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CDB86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CC61E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79D31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46FC0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E36D7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0AE4B9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DBA54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204E3D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4A483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66557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8CF9D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FD019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D63DD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B2B8F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1257F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A774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127F2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4861C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580AB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4F54C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217CD7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D58A6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CF1C6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256EC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1BC5DD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10CFE1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2022F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78F23D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00209F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E9FD3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48715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37CA235" w14:textId="77777777" w:rsidTr="00503750">
        <w:tc>
          <w:tcPr>
            <w:tcW w:w="1944" w:type="dxa"/>
            <w:vAlign w:val="center"/>
          </w:tcPr>
          <w:p w14:paraId="15A083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9D5F8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09D7B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48E68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644E7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C6C78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858D7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350C2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3680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1DD6F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70712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550B0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BAF186" w14:textId="77777777" w:rsidTr="00503750">
        <w:tc>
          <w:tcPr>
            <w:tcW w:w="15685" w:type="dxa"/>
            <w:gridSpan w:val="12"/>
            <w:vAlign w:val="center"/>
          </w:tcPr>
          <w:p w14:paraId="5F6773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40A4E4F" w14:textId="77777777" w:rsidTr="00503750">
        <w:tc>
          <w:tcPr>
            <w:tcW w:w="1944" w:type="dxa"/>
            <w:vAlign w:val="center"/>
          </w:tcPr>
          <w:p w14:paraId="04D0698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A6D8E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7EE73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1D35C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91C0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69B41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D3003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5F63C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863B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A8EA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539C1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D100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6A542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A6AF8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4BEC6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5D726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9E205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F4A4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A582C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3B8AE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FA9B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F2BF8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4D71A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B2B36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3D326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C65651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682AE3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782A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CF080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171CB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59CFF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2FA3E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53505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E1992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207F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7B747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D2EA1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10715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A613F0" w14:textId="77777777" w:rsidTr="00503750">
        <w:tc>
          <w:tcPr>
            <w:tcW w:w="1944" w:type="dxa"/>
            <w:vAlign w:val="center"/>
          </w:tcPr>
          <w:p w14:paraId="0EEA52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E5D29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71E71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60511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B87A4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C879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EE701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F1E0B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EB2F2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0515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81CD1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48B00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91F256" w14:textId="77777777" w:rsidTr="00503750">
        <w:tc>
          <w:tcPr>
            <w:tcW w:w="15685" w:type="dxa"/>
            <w:gridSpan w:val="12"/>
            <w:vAlign w:val="center"/>
          </w:tcPr>
          <w:p w14:paraId="5557BA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218D27A" w14:textId="77777777" w:rsidTr="00503750">
        <w:tc>
          <w:tcPr>
            <w:tcW w:w="1944" w:type="dxa"/>
            <w:vAlign w:val="center"/>
          </w:tcPr>
          <w:p w14:paraId="770A9E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D5FB1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B359A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27A0E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F8AE9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F21BC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C5B55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6F3AB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089C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E59A2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FCA81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6CC99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C15298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6D4F80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DF1D0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0CBC4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450B6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76FE3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A70B8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5291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79E61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0828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E03F3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896EE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13B58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D77E25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F8A79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E6797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719ED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8B6D2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8AED4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1733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3249A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5958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4B692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B1C87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08A68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8D6C1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97E8BF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30F22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6BA49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39B5C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3E3D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0C263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C62A1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ECCB1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DB40A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0CE7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D06CB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8C871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CBE96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805C7D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6CC8E83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B2B9D94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1692C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AE4FA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D7D90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52061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64915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CDA5E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05A64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6CA3D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7B763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1639A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5355B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B1622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1DE9A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490B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44884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D1F7B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BC308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42F2D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0FC1F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362CC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054C3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EDA0D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E525B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88F3D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49DF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99A0A6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58EF87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8DF23FC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4387AA62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3742ED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5B360C6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0C2FD889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6A043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0D5B8C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704A5F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292A8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6F583C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A0D9EA3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6026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BC470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0F2702C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78BC3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7D63D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FC63980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298C47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2AB74814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39B597F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0694BCC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131BC0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2935C336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5454F3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9FEB2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B1900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C4D4901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E8EC0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584EF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7E4B7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B426EC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F662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62289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6135B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D4618E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3648B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39CF35EB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2E902C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BF803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24B60D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774080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07C8B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44F9AF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5A95607F" w14:textId="77777777" w:rsidTr="00503750">
        <w:trPr>
          <w:trHeight w:val="1073"/>
        </w:trPr>
        <w:tc>
          <w:tcPr>
            <w:tcW w:w="3614" w:type="dxa"/>
            <w:vMerge/>
          </w:tcPr>
          <w:p w14:paraId="5D544A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5CBDF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956D7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3A4A2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2E0D8C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58C33E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55528A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6389E939" w14:textId="77777777" w:rsidTr="00503750">
        <w:trPr>
          <w:trHeight w:val="283"/>
        </w:trPr>
        <w:tc>
          <w:tcPr>
            <w:tcW w:w="3614" w:type="dxa"/>
          </w:tcPr>
          <w:p w14:paraId="2FA3CD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A0A51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8F24B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248F4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3D121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90DDB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3A031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896795A" w14:textId="77777777" w:rsidTr="00503750">
        <w:trPr>
          <w:trHeight w:val="283"/>
        </w:trPr>
        <w:tc>
          <w:tcPr>
            <w:tcW w:w="3614" w:type="dxa"/>
          </w:tcPr>
          <w:p w14:paraId="3CC523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1FFE4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0DB01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CCE12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8B36F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6D310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A1DE9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0F94F00" w14:textId="77777777" w:rsidTr="00503750">
        <w:trPr>
          <w:trHeight w:val="283"/>
        </w:trPr>
        <w:tc>
          <w:tcPr>
            <w:tcW w:w="3614" w:type="dxa"/>
          </w:tcPr>
          <w:p w14:paraId="6FBA60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C1574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E18D1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93C35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5E87B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2DC4D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88492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758952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C5EF76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047DB5A6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246C6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03BBA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1E672D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773D3E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0399CA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3DF60E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39763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01C56A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D90BB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6B3996D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5AE4FD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EB5158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B5D792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6BFC76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4F57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DC7C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9C55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89F0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CA7A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DB11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4672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5AC73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40754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83239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DC29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3A54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BC7A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A3ED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CA67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F3D6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67CC3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2BAEB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994A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7CAAD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81BF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9467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5F0F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D7B8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DA5C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1D8E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8F55E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5DF5B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EDA29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728915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00E1D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88B6A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781F8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034DE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74982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A3002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ED834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339646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AA9585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DAE1F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F22A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642A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D1BF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AE01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803D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B3CA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266F7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90F935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BCE474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EE3BDD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BB5499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4D5B9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4C1F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70E5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2B6B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D7D6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4A45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63BA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30556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4FB5D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1F717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F4128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BCEE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046F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444B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16FB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B70E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A9E4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1B567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24BD5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0009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47341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AC23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DADD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71AA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99B5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C911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BFF9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ECCA0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287C5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B81337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6A002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98FA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D83D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C279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AE91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082E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FC33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14333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1B4AA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E363EF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13DF6D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0B9AE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4412B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276E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D1DC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135E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223D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AB95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88EB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2C8ED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1A9FD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61324BB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18FE0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B5EE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83A4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4C0E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C908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683C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E5AA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7BD88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171D70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7526FE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509A996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55FCB52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BE68B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C5171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14A86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8E1ED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42BFC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C417A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CD0E4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A9B01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D5CE6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5B3F8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A0BAD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2BB42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ABEA6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4D4DC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ACF67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78687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4D1F6F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37BBD39F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BB23CA0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3FCC9300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6B147CA5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26304EC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264AF1B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2428205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326DBD8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370C39D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45403AD" w14:textId="77777777" w:rsidTr="00503750">
        <w:trPr>
          <w:trHeight w:val="437"/>
        </w:trPr>
        <w:tc>
          <w:tcPr>
            <w:tcW w:w="2594" w:type="dxa"/>
          </w:tcPr>
          <w:p w14:paraId="0BFEA9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43CB7BD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059C9E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FA39FF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33CF37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B11C29E" w14:textId="77777777" w:rsidTr="00503750">
        <w:trPr>
          <w:trHeight w:val="420"/>
        </w:trPr>
        <w:tc>
          <w:tcPr>
            <w:tcW w:w="2594" w:type="dxa"/>
          </w:tcPr>
          <w:p w14:paraId="361DE4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33D705B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B03124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FE1DF2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739AF9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1F8E3DD" w14:textId="77777777" w:rsidTr="00503750">
        <w:trPr>
          <w:trHeight w:val="630"/>
        </w:trPr>
        <w:tc>
          <w:tcPr>
            <w:tcW w:w="2594" w:type="dxa"/>
          </w:tcPr>
          <w:p w14:paraId="3363F8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1D51413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13EA4E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B49234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FDB7A8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7B0F8DB" w14:textId="77777777" w:rsidTr="00503750">
        <w:trPr>
          <w:trHeight w:val="420"/>
        </w:trPr>
        <w:tc>
          <w:tcPr>
            <w:tcW w:w="2594" w:type="dxa"/>
          </w:tcPr>
          <w:p w14:paraId="544A66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453CFFD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02ECA1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E0CCEE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C69F38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9EE24FB" w14:textId="77777777" w:rsidTr="00503750">
        <w:trPr>
          <w:trHeight w:val="437"/>
        </w:trPr>
        <w:tc>
          <w:tcPr>
            <w:tcW w:w="2594" w:type="dxa"/>
          </w:tcPr>
          <w:p w14:paraId="6B47CF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3CFD1C4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531EFC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7C9BE4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194863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85E11B1" w14:textId="77777777" w:rsidTr="00503750">
        <w:trPr>
          <w:trHeight w:val="420"/>
        </w:trPr>
        <w:tc>
          <w:tcPr>
            <w:tcW w:w="2594" w:type="dxa"/>
          </w:tcPr>
          <w:p w14:paraId="100D76B8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6F9039E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B0A0A3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B36BBE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DD3FB5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BD9B260" w14:textId="77777777" w:rsidR="00944C3D" w:rsidRDefault="00944C3D" w:rsidP="00944C3D">
      <w:pPr>
        <w:rPr>
          <w:rFonts w:ascii="Arial" w:hAnsi="Arial"/>
          <w:b/>
        </w:rPr>
      </w:pPr>
    </w:p>
    <w:p w14:paraId="699D0F79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7D2BD71F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496785E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2387B1F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27C28D5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6DB6440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045CF4E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3C2159B6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15E8A9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19BFAE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9961C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3ECC3B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8432561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667B7F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2AD51A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4C692A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79A0C8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3F3923A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32FDBE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4B8D79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0D815B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36A506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89E4B93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623DC217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764BD2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55D6A8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270FEA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BC607D0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726A65B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5399B82" w14:textId="77777777" w:rsidTr="00503750">
        <w:tc>
          <w:tcPr>
            <w:tcW w:w="2835" w:type="dxa"/>
            <w:vAlign w:val="center"/>
          </w:tcPr>
          <w:p w14:paraId="00C8CB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32282A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9FB51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9602E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09E118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B64CD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4F8285B2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0E0F7B02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02EEB8B9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313F24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5008D1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6F285E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B6C9450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A0021E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5D4FE6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D3EA8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C710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D9A0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FD0A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B826D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6B24D4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067E0E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D0F14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A2B3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DA46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E0BE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2ECC5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A24241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797096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6F573D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E2F6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1FA6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34AC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2C514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537F0C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4D492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3A0ADE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1003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57B6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30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833FB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1521F8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273DB6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05967B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FF01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F99F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694A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A52FF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162AE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EC4E3C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626374C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84D42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CAF94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C9622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7C7FBD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37781D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ABC9389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4F74A95D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9923046" w14:textId="77777777" w:rsidR="00944C3D" w:rsidRDefault="00944C3D" w:rsidP="00944C3D">
      <w:pPr>
        <w:rPr>
          <w:rFonts w:ascii="Arial" w:hAnsi="Arial"/>
          <w:b/>
        </w:rPr>
      </w:pPr>
    </w:p>
    <w:p w14:paraId="0852BEF5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7ECD6C1" w14:textId="77777777" w:rsidTr="00503750">
        <w:tc>
          <w:tcPr>
            <w:tcW w:w="2835" w:type="dxa"/>
            <w:vAlign w:val="center"/>
          </w:tcPr>
          <w:p w14:paraId="697462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30E409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374141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5D785F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6DE419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62AA3C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1DFB431B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13F76B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15D0C4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0A8D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F11B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C60F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53B46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320CD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B4A29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71CFF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8197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9EF6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6277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8B25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9F7BD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5241C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056D01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CC23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69C9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7423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A8490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44410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35D9E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699FEA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F2B2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B38E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7D50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87464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E783F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97FCEF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73475C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976A9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E058F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C2450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9E0534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5BE64E9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43211E3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4A410441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6FE52A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458CEB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5AD7D9B6" w14:textId="77777777" w:rsidTr="00503750">
        <w:trPr>
          <w:trHeight w:val="699"/>
        </w:trPr>
        <w:tc>
          <w:tcPr>
            <w:tcW w:w="3502" w:type="dxa"/>
            <w:vMerge/>
          </w:tcPr>
          <w:p w14:paraId="3B4D07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51F19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65326E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B6CC327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5C80F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06F85F8B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1761E1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3061CE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68779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164CE9AC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FAD363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D77384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C8EE91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01904D55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7F357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1B5E1A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9DAECA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6FB9E9B6" w14:textId="77777777" w:rsidTr="00503750">
        <w:trPr>
          <w:trHeight w:val="593"/>
        </w:trPr>
        <w:tc>
          <w:tcPr>
            <w:tcW w:w="3497" w:type="dxa"/>
          </w:tcPr>
          <w:p w14:paraId="014731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535A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FBBB9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6D6E68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A47CE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3FCE8B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DD6E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4D63C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D57346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581CE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E091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3910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4F9FDCC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58A44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743C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D9622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A3F1F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22B930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57DD1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5DA72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C97342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FB9A3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C32B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F39A2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CE2A32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996E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22B37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989C4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26E50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2D12C8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ACDC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94F4B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7B0F5F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AD8BC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D1D2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C472C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87CA93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1742D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155E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BE868B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1A7426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74F48B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A533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4494C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83C54C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D8CCD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DC6C3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7F616E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B0D52B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92B12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48286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7C9944D" w14:textId="77777777" w:rsidR="00944C3D" w:rsidRDefault="00944C3D" w:rsidP="00944C3D">
      <w:pPr>
        <w:rPr>
          <w:rFonts w:ascii="Arial" w:hAnsi="Arial"/>
          <w:b/>
        </w:rPr>
      </w:pPr>
    </w:p>
    <w:p w14:paraId="5B4B118E" w14:textId="77777777" w:rsidR="00944C3D" w:rsidRDefault="00944C3D" w:rsidP="00944C3D">
      <w:pPr>
        <w:rPr>
          <w:rFonts w:ascii="Arial" w:hAnsi="Arial"/>
          <w:b/>
        </w:rPr>
      </w:pPr>
    </w:p>
    <w:p w14:paraId="69ED6EA4" w14:textId="77777777" w:rsidR="00944C3D" w:rsidRDefault="00944C3D" w:rsidP="00944C3D">
      <w:pPr>
        <w:rPr>
          <w:rFonts w:ascii="Arial" w:hAnsi="Arial"/>
          <w:b/>
        </w:rPr>
      </w:pPr>
    </w:p>
    <w:p w14:paraId="54BA85A9" w14:textId="77777777" w:rsidR="00944C3D" w:rsidRDefault="00944C3D" w:rsidP="00944C3D">
      <w:pPr>
        <w:rPr>
          <w:rFonts w:ascii="Arial" w:hAnsi="Arial"/>
          <w:b/>
        </w:rPr>
      </w:pPr>
    </w:p>
    <w:p w14:paraId="12A67672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2"/>
        <w:gridCol w:w="1630"/>
        <w:gridCol w:w="1204"/>
        <w:gridCol w:w="1198"/>
        <w:gridCol w:w="1194"/>
        <w:gridCol w:w="1572"/>
      </w:tblGrid>
      <w:tr w:rsidR="00944C3D" w:rsidRPr="00050529" w14:paraId="7786BCAD" w14:textId="77777777" w:rsidTr="00503750">
        <w:tc>
          <w:tcPr>
            <w:tcW w:w="2622" w:type="dxa"/>
            <w:vAlign w:val="center"/>
          </w:tcPr>
          <w:p w14:paraId="171AA2E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73E8F1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4A7FFD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B3403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056FB4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9640C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7E2ECC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64616D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08A686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23ED8C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70126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77FC795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00EB7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5F9F19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5A8D6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2EEA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D5C8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6B07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188AA6" w14:textId="77777777" w:rsidTr="00503750">
        <w:tc>
          <w:tcPr>
            <w:tcW w:w="2622" w:type="dxa"/>
            <w:vAlign w:val="center"/>
          </w:tcPr>
          <w:p w14:paraId="2BC7D3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BF868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73CCC0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0F361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E19F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AFF4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446D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FD921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A8BF6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068E5A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E41AB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86302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6F6A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4A57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3AC5D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2D93A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029578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B32A2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099F9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0CBB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79E4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45373D" w14:textId="77777777" w:rsidTr="00503750">
        <w:tc>
          <w:tcPr>
            <w:tcW w:w="2622" w:type="dxa"/>
            <w:vAlign w:val="center"/>
          </w:tcPr>
          <w:p w14:paraId="4DC56F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2A4D8E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20251.00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C6B8C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2800.00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FE23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1005.00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A3BA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457F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22046.00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C8C5C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364EF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524716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C48EF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1E9F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C897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45D8B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0D667B" w14:textId="77777777" w:rsidTr="00503750">
        <w:tc>
          <w:tcPr>
            <w:tcW w:w="2622" w:type="dxa"/>
            <w:vAlign w:val="center"/>
          </w:tcPr>
          <w:p w14:paraId="58587E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55EA42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71545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229D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8F04A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621D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8E2986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D215387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511556C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2DBDE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37F214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CFA35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5DD02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C155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5EC9B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9057E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AAF31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6DFB11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3DD32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7D50E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91D4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A12E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CE9A3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2896E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7D5730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4E28D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262B1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31A2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2EBB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83A637" w14:textId="77777777" w:rsidTr="00503750">
        <w:tc>
          <w:tcPr>
            <w:tcW w:w="2622" w:type="dxa"/>
            <w:vAlign w:val="center"/>
          </w:tcPr>
          <w:p w14:paraId="6DFE07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4565CD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D8585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5658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9E19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4C91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769CA1" w14:textId="77777777" w:rsidTr="00503750">
        <w:tc>
          <w:tcPr>
            <w:tcW w:w="2622" w:type="dxa"/>
            <w:vAlign w:val="center"/>
          </w:tcPr>
          <w:p w14:paraId="128C86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3407A2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403A3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AA0F0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B3733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CF9A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243A20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363D15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1762AC0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b/>
                <w:noProof/>
                <w:sz w:val="18"/>
                <w:szCs w:val="18"/>
              </w:rPr>
              <w:t>20251.00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F6E75F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b/>
                <w:noProof/>
                <w:sz w:val="18"/>
                <w:szCs w:val="18"/>
              </w:rPr>
              <w:t>2800.00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AF598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b/>
                <w:noProof/>
                <w:sz w:val="18"/>
                <w:szCs w:val="18"/>
              </w:rPr>
              <w:t>1005.00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0A1B4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C57C6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b/>
                <w:noProof/>
                <w:sz w:val="18"/>
                <w:szCs w:val="18"/>
              </w:rPr>
              <w:t>22046.00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7AB385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E9C2C2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163C069D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0855CA61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5E419D4A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732871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7D669A3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179F595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7B8F52E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875513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1B324F0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DA2D5E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1AF3EF5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792B8B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40D7DC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449F1FC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D79040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C5DAE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3B6C1BF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49126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9D719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411A916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F79672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54E30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7496279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4CCEEC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F763B5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65CEACE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E2015A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F0B9E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2218D7E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71FFB9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FEBAC3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2F3AA02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9910A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04E6B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413E04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6B83EA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56F9C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FB891A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2E1F9D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5498DF3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11D77CF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A437CC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23A1BA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75653C2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16D77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395462F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487108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7C1744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6396354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E15F26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C91F12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5DDEE9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9A1AEE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00A54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2D111B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AFF9D6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BF1BA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7094795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39B0F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6451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D4966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66C949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EBF433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A81F3A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1E8C958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250685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1C0338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35851B3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2BDDE7FA" w14:textId="77777777" w:rsidTr="00503750">
        <w:tc>
          <w:tcPr>
            <w:tcW w:w="2835" w:type="dxa"/>
            <w:vAlign w:val="center"/>
          </w:tcPr>
          <w:p w14:paraId="4E727C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92B95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801EA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C9C03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48447E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6C418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323411D" w14:textId="77777777" w:rsidTr="00503750">
        <w:tc>
          <w:tcPr>
            <w:tcW w:w="2835" w:type="dxa"/>
            <w:vAlign w:val="center"/>
          </w:tcPr>
          <w:p w14:paraId="7B193A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11ED35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33C9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B53B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AA7C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8136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EA3D35" w14:textId="77777777" w:rsidTr="00503750">
        <w:tc>
          <w:tcPr>
            <w:tcW w:w="2835" w:type="dxa"/>
            <w:vAlign w:val="center"/>
          </w:tcPr>
          <w:p w14:paraId="1A85BF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81732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FE97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F9A5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61FC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191F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27E2F6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763AF4F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4ED58CD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88E28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68423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C22AA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EB124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0C14FE76" w14:textId="77777777" w:rsidTr="00503750">
        <w:tc>
          <w:tcPr>
            <w:tcW w:w="2835" w:type="dxa"/>
            <w:vAlign w:val="center"/>
          </w:tcPr>
          <w:p w14:paraId="3E3ADC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73307C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1739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0FA8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CBE5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235F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9F6CF4" w14:textId="77777777" w:rsidTr="00503750">
        <w:tc>
          <w:tcPr>
            <w:tcW w:w="2835" w:type="dxa"/>
            <w:vAlign w:val="center"/>
          </w:tcPr>
          <w:p w14:paraId="1C72B9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784BEB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9BA8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9FF4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7134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E57A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585016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6223920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09A5D1AA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69264C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EF0CA6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C50A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2C0F6C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B762E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4C05627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05A031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8678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D5D3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1FAC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34B2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859F96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EC1DB2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7553FAF5" w14:textId="77777777" w:rsidTr="00503750">
        <w:tc>
          <w:tcPr>
            <w:tcW w:w="2552" w:type="dxa"/>
            <w:vAlign w:val="center"/>
          </w:tcPr>
          <w:p w14:paraId="5E0249C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18D6325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6C56DB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5B1E3D3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21F498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03C7F15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31CF77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F17E74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53112ED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553DEA7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43585EE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3AF413E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1BE41B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911128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3F00389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0688664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39C9899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75669886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BF644F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35036049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31BF99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1E72CB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58DBA328" w14:textId="77777777" w:rsidTr="00503750">
        <w:tc>
          <w:tcPr>
            <w:tcW w:w="4395" w:type="dxa"/>
            <w:vMerge/>
          </w:tcPr>
          <w:p w14:paraId="5D918E2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4088D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731B4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25754F9C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0F15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46A7F7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  <w:lang w:eastAsia="sk-SK"/>
              </w:rPr>
              <w:t>-.35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4C9314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1DE9D2C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07BD8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4A1D71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  <w:lang w:eastAsia="sk-SK"/>
              </w:rPr>
              <w:t>-.01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68E72F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6D55E71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440501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424E4C0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b/>
                <w:noProof/>
                <w:sz w:val="18"/>
                <w:szCs w:val="18"/>
              </w:rPr>
              <w:t>-.36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0C814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F5C93D3" w14:textId="77777777" w:rsidTr="00503750">
        <w:tc>
          <w:tcPr>
            <w:tcW w:w="4395" w:type="dxa"/>
            <w:vAlign w:val="center"/>
          </w:tcPr>
          <w:p w14:paraId="6294EE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067DD3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437E51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23693D4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6D9FD1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273FAE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1075AE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B370AB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2D1EBE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6A54E0F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547B6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24985FB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9A31DD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11BBC720" w14:textId="77777777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b/>
                <w:noProof/>
                <w:sz w:val="18"/>
                <w:szCs w:val="18"/>
              </w:rPr>
              <w:t>1796.00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BD2D5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9A5A542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52C19BD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6B7545F8" w14:textId="77777777" w:rsidTr="00503750">
        <w:tc>
          <w:tcPr>
            <w:tcW w:w="4395" w:type="dxa"/>
            <w:vAlign w:val="center"/>
          </w:tcPr>
          <w:p w14:paraId="68851A5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554F75A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6460AA6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557A5CE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D0A292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59DA03A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BCAFDE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6C56C76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24B04A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22FE42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F4530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DCC1758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582CA11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432C03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A9629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3FAB6FB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9A8631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2BEE0DD9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69602EA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7BF3CA27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4A8B3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ACB49C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3DACCE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29F2D4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F9816D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8B0219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03CA27CB" w14:textId="77777777" w:rsidTr="00503750">
        <w:tc>
          <w:tcPr>
            <w:tcW w:w="1843" w:type="dxa"/>
            <w:vAlign w:val="center"/>
          </w:tcPr>
          <w:p w14:paraId="2805C3F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03BF5B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174D065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00F8908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5ACC210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41BBAC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16D851E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4C50B737" w14:textId="77777777" w:rsidTr="00503750">
        <w:tc>
          <w:tcPr>
            <w:tcW w:w="1843" w:type="dxa"/>
            <w:vAlign w:val="center"/>
          </w:tcPr>
          <w:p w14:paraId="7D653E4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301432F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1F3241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7BC465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CE37C7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E2A49D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760169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B90D139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F91909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1E6417D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0F3750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6DDC39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4A66D1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B34D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CB9B63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0D5331D" w14:textId="77777777" w:rsidTr="00503750">
        <w:tc>
          <w:tcPr>
            <w:tcW w:w="1843" w:type="dxa"/>
            <w:vAlign w:val="center"/>
          </w:tcPr>
          <w:p w14:paraId="6DB73ED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29F199D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4A8872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054E0A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33AE3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53FED0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074184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7B3ED71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1E16C40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6A6A972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636B5B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BE6574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EAEBC7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0812F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70BB88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083FA52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1CA8B0F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0E99ADF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8B3224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B3730A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F5219E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BB7DB2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76032A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2270AD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ED76E8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0895DDC9" w14:textId="77777777" w:rsidTr="00503750">
        <w:trPr>
          <w:trHeight w:val="664"/>
        </w:trPr>
        <w:tc>
          <w:tcPr>
            <w:tcW w:w="3372" w:type="dxa"/>
          </w:tcPr>
          <w:p w14:paraId="09B9546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5E8590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DAB1D7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1BB193C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86A180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19296E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8ADF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2CF8D5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67E2769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0BAA7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3C760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DA12D1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F6EEC98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D776B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97020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BDA2D24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1B4C7CD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605E0C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3179C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459313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C02827D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754C9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B106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004F8AE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CC14705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DCE6E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36B22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9C4DD09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0609A75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2C75E59D" w14:textId="77777777" w:rsidTr="00503750">
        <w:tc>
          <w:tcPr>
            <w:tcW w:w="2835" w:type="dxa"/>
            <w:vAlign w:val="center"/>
          </w:tcPr>
          <w:p w14:paraId="65123B7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780309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5BD46A4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EFD9DF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2A3440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30A56E5" w14:textId="77777777" w:rsidTr="00503750">
        <w:tc>
          <w:tcPr>
            <w:tcW w:w="2835" w:type="dxa"/>
          </w:tcPr>
          <w:p w14:paraId="41F6716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266A68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B265B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816D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463F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6D0BE5A" w14:textId="77777777" w:rsidTr="00503750">
        <w:tc>
          <w:tcPr>
            <w:tcW w:w="2835" w:type="dxa"/>
          </w:tcPr>
          <w:p w14:paraId="0EB4443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34AAC9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6F0D3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FFBB5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66334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76362BA" w14:textId="77777777" w:rsidTr="00503750">
        <w:tc>
          <w:tcPr>
            <w:tcW w:w="2835" w:type="dxa"/>
          </w:tcPr>
          <w:p w14:paraId="11233E3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101599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BAD3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55930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99941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667E8A8" w14:textId="77777777" w:rsidTr="00503750">
        <w:tc>
          <w:tcPr>
            <w:tcW w:w="2835" w:type="dxa"/>
            <w:vAlign w:val="center"/>
          </w:tcPr>
          <w:p w14:paraId="1ACF631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11879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30502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23C5F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1167A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351BFD5" w14:textId="77777777" w:rsidTr="00503750">
        <w:tc>
          <w:tcPr>
            <w:tcW w:w="2835" w:type="dxa"/>
            <w:vAlign w:val="center"/>
          </w:tcPr>
          <w:p w14:paraId="3B555DC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54FB98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3276D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A9556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E1CD6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405CCB7" w14:textId="77777777" w:rsidTr="00503750">
        <w:tc>
          <w:tcPr>
            <w:tcW w:w="2835" w:type="dxa"/>
          </w:tcPr>
          <w:p w14:paraId="22394AC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AF5E2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5FB28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4B32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2D081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C66A972" w14:textId="77777777" w:rsidTr="00503750">
        <w:tc>
          <w:tcPr>
            <w:tcW w:w="2835" w:type="dxa"/>
          </w:tcPr>
          <w:p w14:paraId="1D8B7CE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0B4427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0B3E0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AC42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E91DA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8BE850D" w14:textId="77777777" w:rsidTr="00503750">
        <w:tc>
          <w:tcPr>
            <w:tcW w:w="2835" w:type="dxa"/>
          </w:tcPr>
          <w:p w14:paraId="797F3EE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219CD8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91CCE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11D3E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A04E4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030969" w14:textId="77777777" w:rsidR="00944C3D" w:rsidRDefault="00944C3D" w:rsidP="00944C3D">
      <w:pPr>
        <w:rPr>
          <w:rFonts w:ascii="Arial" w:hAnsi="Arial"/>
          <w:b/>
        </w:rPr>
      </w:pPr>
    </w:p>
    <w:p w14:paraId="5F8CB1C5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18DB35C7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38CCE5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BD508D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76C212F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0E5FC57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0B2801D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846C81B" w14:textId="77777777" w:rsidTr="00503750">
        <w:trPr>
          <w:trHeight w:val="443"/>
        </w:trPr>
        <w:tc>
          <w:tcPr>
            <w:tcW w:w="2560" w:type="dxa"/>
          </w:tcPr>
          <w:p w14:paraId="2CAACE4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2FB7B8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6266B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AFB59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7ADF9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91960B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1E7770C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672F3C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A3B12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73A11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9C8D8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59FB33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D9FC1F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44E1F6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BBF51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5AC8B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7781A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E331F40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AAA577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13E928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2B41A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2713A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CD04D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A42D0A3" w14:textId="77777777" w:rsidR="00944C3D" w:rsidRDefault="00944C3D" w:rsidP="00944C3D">
      <w:pPr>
        <w:rPr>
          <w:rFonts w:ascii="Arial" w:hAnsi="Arial"/>
          <w:b/>
        </w:rPr>
      </w:pPr>
    </w:p>
    <w:p w14:paraId="304AD6C1" w14:textId="77777777" w:rsidR="00944C3D" w:rsidRDefault="00944C3D" w:rsidP="00944C3D">
      <w:pPr>
        <w:rPr>
          <w:rFonts w:ascii="Arial" w:hAnsi="Arial"/>
          <w:b/>
        </w:rPr>
      </w:pPr>
    </w:p>
    <w:p w14:paraId="421D864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01B5154F" w14:textId="77777777" w:rsidR="00944C3D" w:rsidRDefault="00944C3D" w:rsidP="00944C3D">
      <w:pPr>
        <w:rPr>
          <w:rFonts w:ascii="Arial" w:hAnsi="Arial"/>
          <w:b/>
        </w:rPr>
      </w:pPr>
    </w:p>
    <w:p w14:paraId="1AFF1E1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3FA36C4C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483125A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207E605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2B42E04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CFC1C6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B7E6B4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BE6BA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D9CA1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51E394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EDA23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199C35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2E84EA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C71FD3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388461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DF6A0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98773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C0C62AD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232610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1DC6AD46" w14:textId="77777777" w:rsidTr="00503750">
        <w:trPr>
          <w:trHeight w:val="677"/>
        </w:trPr>
        <w:tc>
          <w:tcPr>
            <w:tcW w:w="3358" w:type="dxa"/>
          </w:tcPr>
          <w:p w14:paraId="11C270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6B74789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E430FE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3F14F3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9F2167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0755C5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07C19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5A1EC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B7813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588174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961D5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655BDA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15C6F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6232F5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80A18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49220A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25921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05BC5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BC4B6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47D3E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4FAA1F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E248C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B41ED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4FC0899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6D99E91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48EEC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A25BE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3E2C526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DB22E6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26ADF2E1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7AAF8F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451DE38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096CC90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7A4B76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C1B96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8B7E61E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D69689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FDE282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6748F64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5203E7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ACEB1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0ADE6F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A8354D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B59DF1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1D1722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5424CA67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B14ACA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7330CA9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1D85AE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AF32B3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75B3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88265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D874F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7B45FA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4DCD6D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5CDC07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012B3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8F9E9A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C3863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A550C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BC253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DCDF0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684844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4D379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F757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E1520F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A657A1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208CC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69BDF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315CB3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622A91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699BD38B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4ABCDD1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4A79EAF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23796A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DD4DB3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A0F68E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5C37D4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4D300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083046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9EA27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66EF54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67E25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63529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D4C48B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628F87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757AB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26BB26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2642CC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8173B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E55F3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46BBD6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78A7A34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230E6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90D03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BA0CB4D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2A3F22F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76946C07" w14:textId="77777777" w:rsidTr="00503750">
        <w:tc>
          <w:tcPr>
            <w:tcW w:w="3686" w:type="dxa"/>
            <w:vAlign w:val="center"/>
          </w:tcPr>
          <w:p w14:paraId="568ECB2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3F14FF2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38D161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39B8005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701514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8984A6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56AB53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10DD77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2F1C3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FF5348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CED27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730A32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B0FAE6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3A335E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758DD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D43D4E7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0FEF165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237AF1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E4B5E7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C73A5B7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71DDF2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BA9370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55B096F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29CDED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D0A77A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005ED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E65B8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F6191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FA75C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59D56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7019B5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553B9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733F7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E863D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F034C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C8D22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C3E67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9573DB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2E805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A382A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691D95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16E2FC2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B2B2A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038D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4A0BE7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5B78CD5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DA2AAA8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59059B3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479E2B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2FB981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6A00DA2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72175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69B544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D6F0E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DBECB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5B8A83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E192EE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FE561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DDD4E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C659AD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72973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C3305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78A4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0F136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70B30F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F42B7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F4B31F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12C7BEE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9336160" w14:textId="77777777" w:rsidR="00944C3D" w:rsidRDefault="00944C3D" w:rsidP="00944C3D">
      <w:pPr>
        <w:rPr>
          <w:sz w:val="22"/>
          <w:szCs w:val="22"/>
        </w:rPr>
      </w:pPr>
    </w:p>
    <w:p w14:paraId="632B52C0" w14:textId="77777777" w:rsidR="00944C3D" w:rsidRDefault="00944C3D" w:rsidP="00944C3D">
      <w:pPr>
        <w:rPr>
          <w:sz w:val="22"/>
          <w:szCs w:val="22"/>
        </w:rPr>
      </w:pPr>
    </w:p>
    <w:p w14:paraId="1012766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2F55216A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FEFAABC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875D63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A8202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3BE62AA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FFCC4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3B7702D9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7B4D41D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5DE3EB2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0BC263B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67F7CF7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5FB5033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3E4A35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FE59B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CE5178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3EA0B9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04CB5D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8BB84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4010F7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BC3AE6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D0710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3183D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27A017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7BB617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A96B0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20986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49AFBD5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2D98179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ECCD2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2B4FE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FA7305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8BBCAB5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75C61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E1B7D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5CC4699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2BF725FF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37962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2CB8C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8BD4FA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A554B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159A0A9D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4EAFE04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4C3BB79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29FE233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1BBFE9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195F8C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01750E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2BA57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3D1A8C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423404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764FB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80571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8A85C4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D45819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4E892B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F5345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7A83DC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DE7DA6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32B211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45D3A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77B180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C55C63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1A11E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D2249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E6A9D4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856E72B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8EF2F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B094A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0866C07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4B1F99DC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65E5F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D76C5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E15AA" w:rsidRPr="008126A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EAF0E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29B0A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3169E5FC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46A8B1B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B58F2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6042437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69239DD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6C6C33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587FA17D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336324C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85F2F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C74C1F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76BFF8EE" w14:textId="77777777" w:rsidR="00944C3D" w:rsidRPr="003607F0" w:rsidRDefault="00944C3D" w:rsidP="00944C3D"/>
    <w:p w14:paraId="3DBDC117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EDE09" w14:textId="77777777" w:rsidR="00B122B3" w:rsidRDefault="00B122B3">
      <w:r>
        <w:separator/>
      </w:r>
    </w:p>
  </w:endnote>
  <w:endnote w:type="continuationSeparator" w:id="0">
    <w:p w14:paraId="4ECBCC5F" w14:textId="77777777" w:rsidR="00B122B3" w:rsidRDefault="00B12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0A234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6CCB76C9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8444B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BB097C2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3E80B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0739C823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8ECEA" w14:textId="77777777" w:rsidR="00B122B3" w:rsidRDefault="00B122B3">
      <w:r>
        <w:separator/>
      </w:r>
    </w:p>
  </w:footnote>
  <w:footnote w:type="continuationSeparator" w:id="0">
    <w:p w14:paraId="1B3A5E3A" w14:textId="77777777" w:rsidR="00B122B3" w:rsidRDefault="00B122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586386">
    <w:abstractNumId w:val="13"/>
  </w:num>
  <w:num w:numId="2" w16cid:durableId="681517810">
    <w:abstractNumId w:val="17"/>
  </w:num>
  <w:num w:numId="3" w16cid:durableId="459689906">
    <w:abstractNumId w:val="8"/>
  </w:num>
  <w:num w:numId="4" w16cid:durableId="1707951633">
    <w:abstractNumId w:val="7"/>
  </w:num>
  <w:num w:numId="5" w16cid:durableId="35600602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94808990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9564344">
    <w:abstractNumId w:val="20"/>
  </w:num>
  <w:num w:numId="8" w16cid:durableId="507016116">
    <w:abstractNumId w:val="10"/>
  </w:num>
  <w:num w:numId="9" w16cid:durableId="242186959">
    <w:abstractNumId w:val="0"/>
  </w:num>
  <w:num w:numId="10" w16cid:durableId="360283832">
    <w:abstractNumId w:val="19"/>
  </w:num>
  <w:num w:numId="11" w16cid:durableId="115367594">
    <w:abstractNumId w:val="6"/>
  </w:num>
  <w:num w:numId="12" w16cid:durableId="937175889">
    <w:abstractNumId w:val="9"/>
  </w:num>
  <w:num w:numId="13" w16cid:durableId="702487617">
    <w:abstractNumId w:val="12"/>
  </w:num>
  <w:num w:numId="14" w16cid:durableId="386147553">
    <w:abstractNumId w:val="15"/>
  </w:num>
  <w:num w:numId="15" w16cid:durableId="718355634">
    <w:abstractNumId w:val="14"/>
  </w:num>
  <w:num w:numId="16" w16cid:durableId="612052202">
    <w:abstractNumId w:val="2"/>
  </w:num>
  <w:num w:numId="17" w16cid:durableId="1933008715">
    <w:abstractNumId w:val="4"/>
  </w:num>
  <w:num w:numId="18" w16cid:durableId="478495077">
    <w:abstractNumId w:val="11"/>
  </w:num>
  <w:num w:numId="19" w16cid:durableId="359208257">
    <w:abstractNumId w:val="5"/>
  </w:num>
  <w:num w:numId="20" w16cid:durableId="1743093497">
    <w:abstractNumId w:val="18"/>
  </w:num>
  <w:num w:numId="21" w16cid:durableId="58752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2764"/>
    <w:docVar w:name="arg2" w:val="Driver=asa17;DBF=D:\anasoft\data\tebys.db;DBN=tebys;ENG=SQL17;commlinks=TCPIP{ip=192.168.1.241};uid=kostelna;con=finus(12.0);pwd=Marec2023"/>
    <w:docVar w:name="arg3" w:val="591306"/>
    <w:docVar w:name="arg4" w:val="C:\Users\kostelna\AppData\Local\Temp\5886687.doc"/>
    <w:docVar w:name="arg5" w:val="2"/>
  </w:docVars>
  <w:rsids>
    <w:rsidRoot w:val="00CE15AA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557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122B3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15AA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ED40E3"/>
  <w15:docId w15:val="{DF02B9CC-13B5-41F2-A1B9-6179629E7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5335</Words>
  <Characters>30410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KOSTELNA Marcela</dc:creator>
  <cp:lastModifiedBy>Marcela KOSTELNA</cp:lastModifiedBy>
  <cp:revision>1</cp:revision>
  <cp:lastPrinted>2009-07-30T10:15:00Z</cp:lastPrinted>
  <dcterms:created xsi:type="dcterms:W3CDTF">2026-02-24T07:38:00Z</dcterms:created>
  <dcterms:modified xsi:type="dcterms:W3CDTF">2026-02-24T07:39:00Z</dcterms:modified>
</cp:coreProperties>
</file>