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F237D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5E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5D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4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C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2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2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36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5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F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2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8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2A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A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7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2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1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E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78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98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F5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0681A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F4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2A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80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5E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B6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E7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6F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4B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B1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DA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F8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B0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80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C8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5E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54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8C3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78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E3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CC2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72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86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B9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BC3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83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C9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CF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75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E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AF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99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C7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64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D175B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AD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6D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97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4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5E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9D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AF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FE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D9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32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F3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D6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5B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DA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AA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8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CD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47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A4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32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3C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D8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C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CE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50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94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1D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3E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43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DC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F8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F7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C3F87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5C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7D0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D4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4A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4F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AF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17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E6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A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CD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64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E9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9E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0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23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75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DB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94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C4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06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4B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D6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85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40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CF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27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D8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FC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DE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D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27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69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C8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32EC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F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E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578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4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4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F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0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B2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1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96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9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AD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0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A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93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94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5B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F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D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F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F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E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B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5F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C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E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13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9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2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D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B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1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C4C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9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8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0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4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5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E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C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22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B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1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0E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F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A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FA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633A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C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0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A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A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1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5A8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B4C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DF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399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2C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33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51E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29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EB5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250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1A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E9402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C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C9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1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BC1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3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6F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F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62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A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F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2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5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4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7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6BD5A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E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2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B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A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2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3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2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9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E0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9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5A39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A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96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3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BE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F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A3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9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5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8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4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B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D099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B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1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C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5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35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A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0B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4C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8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7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6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E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41E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51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B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B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7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F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7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9C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46A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21D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8404C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7791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DBD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F5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5B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33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63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2F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C7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A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8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C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D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0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51D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94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5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0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C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71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F0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01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61E0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0939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00939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D5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52D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675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87A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6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9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0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78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F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0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6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C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7D483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329B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0FB9E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7E2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A829B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7A829B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74FA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3974FA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1D2A1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01D2A1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43C4A" w14:textId="77777777" w:rsidR="000B647F" w:rsidRDefault="000B647F" w:rsidP="00944C3D">
                                  <w:fldSimple w:instr=" MERGEFIELD  aDMOD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2743C4A" w14:textId="77777777" w:rsidR="000B647F" w:rsidRDefault="000B647F" w:rsidP="00944C3D">
                            <w:fldSimple w:instr=" MERGEFIELD  aDMOD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379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49379A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98410A" w14:textId="77777777" w:rsidR="000B647F" w:rsidRDefault="000B647F" w:rsidP="00944C3D">
                                  <w:fldSimple w:instr=" MERGEFIELD  aDRD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98410A" w14:textId="77777777" w:rsidR="000B647F" w:rsidRDefault="000B647F" w:rsidP="00944C3D">
                            <w:fldSimple w:instr=" MERGEFIELD  aDRD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C9921" w14:textId="77777777" w:rsidR="000B647F" w:rsidRDefault="000B647F" w:rsidP="00944C3D">
                                  <w:fldSimple w:instr=" MERGEFIELD  aDMD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6C9921" w14:textId="77777777" w:rsidR="000B647F" w:rsidRDefault="000B647F" w:rsidP="00944C3D">
                            <w:fldSimple w:instr=" MERGEFIELD  aDMD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B92E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E433D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9F7CE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0683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140683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1AD67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21AD67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58EC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F458EC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8C322F" w14:textId="77777777" w:rsidR="000B647F" w:rsidRDefault="000B647F" w:rsidP="00944C3D">
                                  <w:fldSimple w:instr=" MERGEFIELD  aDRDO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D8C322F" w14:textId="77777777" w:rsidR="000B647F" w:rsidRDefault="000B647F" w:rsidP="00944C3D">
                            <w:fldSimple w:instr=" MERGEFIELD  aDRDO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FF170" w14:textId="77777777" w:rsidR="000B647F" w:rsidRDefault="000B647F" w:rsidP="00944C3D">
                                  <w:fldSimple w:instr=" MERGEFIELD  aDMD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7DFF170" w14:textId="77777777" w:rsidR="000B647F" w:rsidRDefault="000B647F" w:rsidP="00944C3D">
                            <w:fldSimple w:instr=" MERGEFIELD  aDMD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89E186" w14:textId="77777777" w:rsidR="000B647F" w:rsidRDefault="000B647F" w:rsidP="00944C3D">
                                  <w:fldSimple w:instr=" MERGEFIELD  aDROD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D89E186" w14:textId="77777777" w:rsidR="000B647F" w:rsidRDefault="000B647F" w:rsidP="00944C3D">
                            <w:fldSimple w:instr=" MERGEFIELD  aDROD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9E3E65" w14:textId="77777777" w:rsidR="000B647F" w:rsidRDefault="000B647F" w:rsidP="00944C3D">
                                  <w:fldSimple w:instr=" MERGEFIELD  aDMOD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79E3E65" w14:textId="77777777" w:rsidR="000B647F" w:rsidRDefault="000B647F" w:rsidP="00944C3D">
                            <w:fldSimple w:instr=" MERGEFIELD  aDMOD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87DE6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6C9EA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3F6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7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776C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E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D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1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6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B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C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7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9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6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D4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93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6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B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3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B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3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8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D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58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1F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9A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92F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A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7D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FE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4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3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4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9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B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7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B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7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5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EC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6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C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2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C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16B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B5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D08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D24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F55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8E8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A79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B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E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9E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2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6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D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2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5833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9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C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4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5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8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3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3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4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4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F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1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A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C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E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6B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8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5ADD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1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A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5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6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D1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9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E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9B5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09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A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1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6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0F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DE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2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BC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D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F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1E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7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3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A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4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5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72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B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4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7B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A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6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9D3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3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A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5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CE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30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8C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D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8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F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E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2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4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F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6C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18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E41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09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0DD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773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EE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FB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C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D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2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1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5D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A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84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988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B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78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3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4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7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0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8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F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7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B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F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7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9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01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5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1D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39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76C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21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84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17D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8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CB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C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3B68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D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F70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1FF704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8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C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5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F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A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C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9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8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947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059478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4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21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5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0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4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C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8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D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5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4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76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08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2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9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2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E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B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91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D6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B2D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FD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91B9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85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D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BB82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36114553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2BB82F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36114553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8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30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F0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A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8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E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10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9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C654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2021510568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DC6546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2021510568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A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65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B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5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2C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3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31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8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E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F8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AB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06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1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5A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CFB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E4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8A77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DA2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98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A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BC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9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6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8B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B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2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6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5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2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E3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B6B2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873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9C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9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190B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Kukučínova 500/14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E5190B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SVB Kukučínova 500/14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6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B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9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0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0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7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5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A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2E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F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9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8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A0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8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E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C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D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4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D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3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A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0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1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3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C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8C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8551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4682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0C12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5307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CB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7D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AE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6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F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3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C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F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2A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E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F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5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C6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4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D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5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08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2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D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6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5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20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459C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06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BA92A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Kukučínova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7BA92A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Kukučínova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90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39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D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22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9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9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2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D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1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D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6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B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C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0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815D3" w14:textId="77777777" w:rsidR="000B647F" w:rsidRDefault="000B647F" w:rsidP="00944C3D">
                                  <w:fldSimple w:instr=" MERGEFIELD  aSUB_ULICA_CISLO  \* MERGEFORMAT ">
                                    <w:r w:rsidR="00CE15AA" w:rsidRPr="00CE15A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10815D3" w14:textId="77777777" w:rsidR="000B647F" w:rsidRDefault="000B647F" w:rsidP="00944C3D">
                            <w:fldSimple w:instr=" MERGEFIELD  aSUB_ULICA_CISLO  \* MERGEFORMAT ">
                              <w:r w:rsidR="00CE15AA" w:rsidRPr="00CE15AA">
                                <w:rPr>
                                  <w:rFonts w:ascii="Arial" w:hAnsi="Arial" w:cs="Arial"/>
                                  <w:noProof/>
                                </w:rPr>
                                <w:t>14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F2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4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4A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7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3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E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22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4FB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435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3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75C1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97B9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DF2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7CDF2F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902C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5AA" w:rsidRPr="008126A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F902C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5AA" w:rsidRPr="008126A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1A10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09B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B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F5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53F5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B1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1046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1791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7D1791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8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E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3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AC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981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12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12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EC94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A17C9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C480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BBC480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9E5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5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5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3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3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8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61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A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F0C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6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2791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F5BF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CC628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698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356980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0252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35F7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73D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5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6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B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7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88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E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E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9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0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3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1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B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48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F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7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0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D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5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11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1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C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3C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7E7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7E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3F5823" w14:textId="0AAD836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E15AA">
              <w:rPr>
                <w:rFonts w:ascii="Arial" w:hAnsi="Arial"/>
                <w:lang w:eastAsia="sk-SK"/>
              </w:rPr>
              <w:t>24.2.2026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250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B41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04A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1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0E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CBEE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C8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775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52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D2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4A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A74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7B1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7A9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40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D3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5E9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B6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49B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45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166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51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94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E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3A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8F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0B4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9A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67C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768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7A4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163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8C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2E1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24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6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F9F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FF3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F3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1C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C6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5C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062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B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9E6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245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1C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81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BE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6E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7EF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0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D44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901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AC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47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F1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5E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D64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4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D75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C2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6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5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10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6EC9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3A5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6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3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EC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0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3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C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72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9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7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B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AA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5B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0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0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B4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822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C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4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845FAC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FB332B5" w14:textId="77777777" w:rsidR="00944C3D" w:rsidRDefault="00944C3D" w:rsidP="00944C3D">
      <w:pPr>
        <w:rPr>
          <w:rFonts w:ascii="Arial" w:hAnsi="Arial"/>
        </w:rPr>
      </w:pPr>
    </w:p>
    <w:p w14:paraId="48AD38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578C1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1A54AE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D3875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A098F0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BBFEDC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2B4095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12EC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A161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D58CC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C1376F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FD81B4A" w14:textId="64C23D44" w:rsidR="00944C3D" w:rsidRPr="008D0433" w:rsidRDefault="00CE15A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Bačinský</w:t>
            </w:r>
            <w:proofErr w:type="spellEnd"/>
          </w:p>
        </w:tc>
        <w:tc>
          <w:tcPr>
            <w:tcW w:w="3260" w:type="dxa"/>
            <w:vAlign w:val="center"/>
          </w:tcPr>
          <w:p w14:paraId="609BABF0" w14:textId="68ED5AEC" w:rsidR="00944C3D" w:rsidRPr="008D0433" w:rsidRDefault="00CE15A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4F201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85E8A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1C8C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F612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DA14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AA4DB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C3C6A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4D34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8A18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73C80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CCDCC5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E254C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7EDC56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BAAB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F46B8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2EE15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C884F8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60B8D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1104F1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DA05A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BCD7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470A9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496AC4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9B75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9136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77B6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0BE5A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35CB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7C1B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7622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0C599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4764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9C26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344D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4F2CD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8D69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BD634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3AA9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76D9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7323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2C3F9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D8FA5D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AD944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2D77F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5F4E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E55C77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BD1583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9326D8F" w14:textId="74C5FB4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E15AA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EA1BB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D9677F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51234FB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08588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DCD29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2C7C6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83D0D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6874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FD8F3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1056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4D2D5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92BE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360D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66B3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8D9E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DD0C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E33D4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7D2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EB6F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26DDC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1767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3F7C5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4E65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8C3B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BDB1F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04FFF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7FFD0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BF47C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D5608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8AA1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967AE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94A4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67373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629D4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D82F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9ACB0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0F020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72203E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EFDAA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71F12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957419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23DD1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8A62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8C78F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AC597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3B8CB94" w14:textId="77777777" w:rsidTr="00503750">
        <w:trPr>
          <w:trHeight w:val="302"/>
        </w:trPr>
        <w:tc>
          <w:tcPr>
            <w:tcW w:w="4510" w:type="dxa"/>
          </w:tcPr>
          <w:p w14:paraId="637C6E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A0C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D85B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E6CEC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15C388" w14:textId="77777777" w:rsidTr="00503750">
        <w:trPr>
          <w:trHeight w:val="302"/>
        </w:trPr>
        <w:tc>
          <w:tcPr>
            <w:tcW w:w="4510" w:type="dxa"/>
          </w:tcPr>
          <w:p w14:paraId="5366B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628B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7D5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4BFD9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CCE79A" w14:textId="77777777" w:rsidTr="00503750">
        <w:trPr>
          <w:trHeight w:val="302"/>
        </w:trPr>
        <w:tc>
          <w:tcPr>
            <w:tcW w:w="4510" w:type="dxa"/>
          </w:tcPr>
          <w:p w14:paraId="10FB2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E0E4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51323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A3CF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E99C62" w14:textId="77777777" w:rsidTr="00503750">
        <w:trPr>
          <w:trHeight w:val="302"/>
        </w:trPr>
        <w:tc>
          <w:tcPr>
            <w:tcW w:w="4510" w:type="dxa"/>
          </w:tcPr>
          <w:p w14:paraId="22DDF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306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183B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64EAA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5037DE" w14:textId="77777777" w:rsidTr="00503750">
        <w:trPr>
          <w:trHeight w:val="327"/>
        </w:trPr>
        <w:tc>
          <w:tcPr>
            <w:tcW w:w="4510" w:type="dxa"/>
          </w:tcPr>
          <w:p w14:paraId="27210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329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E29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DF7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7BFD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C0321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54D63A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4F507B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34CB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792BF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6976FF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AAEAE5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A6343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20938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5C8BE0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9A1161B" w14:textId="77777777" w:rsidTr="00503750">
        <w:tc>
          <w:tcPr>
            <w:tcW w:w="2302" w:type="dxa"/>
            <w:vAlign w:val="center"/>
          </w:tcPr>
          <w:p w14:paraId="412F8C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830E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5EDA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CE03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14563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E0B8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BAE8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1A60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52DD4F2" w14:textId="77777777" w:rsidTr="00503750">
        <w:tc>
          <w:tcPr>
            <w:tcW w:w="15593" w:type="dxa"/>
            <w:gridSpan w:val="8"/>
            <w:vAlign w:val="center"/>
          </w:tcPr>
          <w:p w14:paraId="03D9C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B7B493" w14:textId="77777777" w:rsidTr="00503750">
        <w:tc>
          <w:tcPr>
            <w:tcW w:w="2302" w:type="dxa"/>
            <w:vAlign w:val="center"/>
          </w:tcPr>
          <w:p w14:paraId="5A4F3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BFD8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0E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4C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FEF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429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8A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C1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95CF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973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70ED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640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8C2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7AF0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75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5A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568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3114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6F2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89134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A10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D9D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AD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E99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607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93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C71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F3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9310D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9EFC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B490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20CF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D33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D3A9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D40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97A0B9" w14:textId="77777777" w:rsidTr="00503750">
        <w:tc>
          <w:tcPr>
            <w:tcW w:w="2302" w:type="dxa"/>
            <w:vAlign w:val="center"/>
          </w:tcPr>
          <w:p w14:paraId="4110E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650F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B6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95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60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39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76E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6D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E11D5" w14:textId="77777777" w:rsidTr="00503750">
        <w:tc>
          <w:tcPr>
            <w:tcW w:w="15593" w:type="dxa"/>
            <w:gridSpan w:val="8"/>
            <w:vAlign w:val="center"/>
          </w:tcPr>
          <w:p w14:paraId="44FDA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8C4717" w14:textId="77777777" w:rsidTr="00503750">
        <w:tc>
          <w:tcPr>
            <w:tcW w:w="2302" w:type="dxa"/>
            <w:vAlign w:val="center"/>
          </w:tcPr>
          <w:p w14:paraId="7AEF0A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641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CA06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68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8F5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D0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8A78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3DD1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480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8FF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6A49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8AE3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76D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BC5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2B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2A01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98E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473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5C0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B56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536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697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C38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98F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B25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F18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85DC9" w14:textId="77777777" w:rsidTr="00503750">
        <w:tc>
          <w:tcPr>
            <w:tcW w:w="2302" w:type="dxa"/>
            <w:vAlign w:val="center"/>
          </w:tcPr>
          <w:p w14:paraId="1B54B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A3B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4B7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9AF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0C2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55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65B9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801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F8508E" w14:textId="77777777" w:rsidTr="00503750">
        <w:tc>
          <w:tcPr>
            <w:tcW w:w="15593" w:type="dxa"/>
            <w:gridSpan w:val="8"/>
            <w:vAlign w:val="center"/>
          </w:tcPr>
          <w:p w14:paraId="7732E1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E852B0" w14:textId="77777777" w:rsidTr="00503750">
        <w:tc>
          <w:tcPr>
            <w:tcW w:w="2302" w:type="dxa"/>
            <w:vAlign w:val="center"/>
          </w:tcPr>
          <w:p w14:paraId="52373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69DD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668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2E8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6E4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879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13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FD1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B84B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6B8E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26C5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6A2C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854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D25B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D2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7A4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20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FED3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0BE2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AD0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9D15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4981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485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F34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61F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EB0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8F1E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1CC6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C905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EF3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44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2CD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E3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E1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8A0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3DDA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EF4C9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A8E07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98BC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91F4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52D6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8A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6E5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02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BC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FB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153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2B87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019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C18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3D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5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23F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869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A8C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1DC65D" w14:textId="77777777" w:rsidR="00944C3D" w:rsidRDefault="00944C3D" w:rsidP="00944C3D">
      <w:pPr>
        <w:rPr>
          <w:rFonts w:ascii="Arial" w:hAnsi="Arial"/>
          <w:b/>
        </w:rPr>
      </w:pPr>
    </w:p>
    <w:p w14:paraId="1F4FC75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56E28EE" w14:textId="77777777" w:rsidTr="00503750">
        <w:tc>
          <w:tcPr>
            <w:tcW w:w="1944" w:type="dxa"/>
            <w:vAlign w:val="center"/>
          </w:tcPr>
          <w:p w14:paraId="529FEB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1FB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7AA9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73B4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7A55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CF397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8007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4F0C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33FB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EC17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0287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AB10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56E65FD" w14:textId="77777777" w:rsidTr="00503750">
        <w:tc>
          <w:tcPr>
            <w:tcW w:w="15685" w:type="dxa"/>
            <w:gridSpan w:val="12"/>
            <w:vAlign w:val="center"/>
          </w:tcPr>
          <w:p w14:paraId="1E253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8C9233" w14:textId="77777777" w:rsidTr="00503750">
        <w:tc>
          <w:tcPr>
            <w:tcW w:w="1944" w:type="dxa"/>
            <w:vAlign w:val="center"/>
          </w:tcPr>
          <w:p w14:paraId="474B5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A60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065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1CE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117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107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2AD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DC1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7AC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1CD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7CC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389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41C3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FD16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A99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543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A7E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53B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DA6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6B6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DB8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C6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D3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6FC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36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AE4B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DBA5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04E3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A48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655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CF9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D01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63D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2B8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257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77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7F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861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80AB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F54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17CD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58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F1C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256E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BC5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0CFE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022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8F23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0209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9FD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871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7CA235" w14:textId="77777777" w:rsidTr="00503750">
        <w:tc>
          <w:tcPr>
            <w:tcW w:w="1944" w:type="dxa"/>
            <w:vAlign w:val="center"/>
          </w:tcPr>
          <w:p w14:paraId="15A083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D5F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9D7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8E6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44E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6C7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58D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0C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368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DD6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071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50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AF186" w14:textId="77777777" w:rsidTr="00503750">
        <w:tc>
          <w:tcPr>
            <w:tcW w:w="15685" w:type="dxa"/>
            <w:gridSpan w:val="12"/>
            <w:vAlign w:val="center"/>
          </w:tcPr>
          <w:p w14:paraId="5F677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40A4E4F" w14:textId="77777777" w:rsidTr="00503750">
        <w:tc>
          <w:tcPr>
            <w:tcW w:w="1944" w:type="dxa"/>
            <w:vAlign w:val="center"/>
          </w:tcPr>
          <w:p w14:paraId="04D069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6D8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EE7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D35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91C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9B4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300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F63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863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A8E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39C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D10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A542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A6AF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BEC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D72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E20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F4A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582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8A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FA9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2BF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D7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2B3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D32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6565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82AE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782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F0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71C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9CF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A3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350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199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207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B74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2EA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071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613F0" w14:textId="77777777" w:rsidTr="00503750">
        <w:tc>
          <w:tcPr>
            <w:tcW w:w="1944" w:type="dxa"/>
            <w:vAlign w:val="center"/>
          </w:tcPr>
          <w:p w14:paraId="0EEA52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5D2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1E7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1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87A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C87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E70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1E0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B2F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051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1CD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8B0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1F256" w14:textId="77777777" w:rsidTr="00503750">
        <w:tc>
          <w:tcPr>
            <w:tcW w:w="15685" w:type="dxa"/>
            <w:gridSpan w:val="12"/>
            <w:vAlign w:val="center"/>
          </w:tcPr>
          <w:p w14:paraId="5557B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18D27A" w14:textId="77777777" w:rsidTr="00503750">
        <w:tc>
          <w:tcPr>
            <w:tcW w:w="1944" w:type="dxa"/>
            <w:vAlign w:val="center"/>
          </w:tcPr>
          <w:p w14:paraId="770A9E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5FB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359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7A0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8AE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21B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5B5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F3A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089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59A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CA8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CC9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C1529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D4F8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F1D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CBC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50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FE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70B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529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9E6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082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03F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96E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3B5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77E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F8A79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E679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19E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B6D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AED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173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249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595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B69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1C8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8A6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D6C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7E8B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0F2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BA4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9B5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3E3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26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62A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CCB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B40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0CE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06C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C87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BE9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05C7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C8E8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2B9D9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1692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E4F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7D9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206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491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DA5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5A6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CA3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B76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639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355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162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DE9A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490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488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1F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C30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2F2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FC1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62C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54C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DA0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525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8F3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49D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9A0A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8EF8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DF23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387AA6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3742E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B360C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C2FD88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6A04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D5B8C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4A5F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292A8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F583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0D9EA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6026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BC47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F2702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78BC3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7D63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C6398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98C47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AB7481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9B597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694B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31BC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935C33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454F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9FEB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B190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4D490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8EC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584EF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7E4B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B426E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F66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62289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6135B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4618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648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9CF35E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E902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BF80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4B60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4080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7C8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4F9AF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A95607F" w14:textId="77777777" w:rsidTr="00503750">
        <w:trPr>
          <w:trHeight w:val="1073"/>
        </w:trPr>
        <w:tc>
          <w:tcPr>
            <w:tcW w:w="3614" w:type="dxa"/>
            <w:vMerge/>
          </w:tcPr>
          <w:p w14:paraId="5D544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5CBD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956D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3A4A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E0D8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8C33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5528A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389E939" w14:textId="77777777" w:rsidTr="00503750">
        <w:trPr>
          <w:trHeight w:val="283"/>
        </w:trPr>
        <w:tc>
          <w:tcPr>
            <w:tcW w:w="3614" w:type="dxa"/>
          </w:tcPr>
          <w:p w14:paraId="2FA3CD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0A5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F24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48F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D12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0DD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A03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96795A" w14:textId="77777777" w:rsidTr="00503750">
        <w:trPr>
          <w:trHeight w:val="283"/>
        </w:trPr>
        <w:tc>
          <w:tcPr>
            <w:tcW w:w="3614" w:type="dxa"/>
          </w:tcPr>
          <w:p w14:paraId="3CC52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FFE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DB0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CE1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B36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D31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1DE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F94F00" w14:textId="77777777" w:rsidTr="00503750">
        <w:trPr>
          <w:trHeight w:val="283"/>
        </w:trPr>
        <w:tc>
          <w:tcPr>
            <w:tcW w:w="3614" w:type="dxa"/>
          </w:tcPr>
          <w:p w14:paraId="6FBA60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157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18D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93C3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E87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DC4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49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58952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C5EF7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47DB5A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46C6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03BBA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E672D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3D3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399CA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DF60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39763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1C56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D90B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B3996D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5AE4F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B515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5D79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BFC7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F5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C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C5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9F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A7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B1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467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AC7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075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323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C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3A5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C7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3E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A6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3D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7CC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2BAE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994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CAA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81B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46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F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7B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A5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D8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F55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DF5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DA2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2891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0E1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8B6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81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34D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498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300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ED83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3964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A958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AE1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F22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42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1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E0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03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3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66F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0F93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BCE47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E3BD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B549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4D5B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C1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0E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B6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7D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A4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3B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055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FB5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F71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412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CE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46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44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6F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B7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9E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B56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4BD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000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73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AC2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AD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1A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9B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91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BFF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CCA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87C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8133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6A00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8F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83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C27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E9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82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C3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33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B4A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363E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3DF6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0B9A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41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276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D1D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35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23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B9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8E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C8E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A9FD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1324B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8FE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5E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3A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C0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90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83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5A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BD8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71D7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526FE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09A996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5FCB5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BE68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517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4A8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E1E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42BF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C417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D0E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9B0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5CE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B3F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A0BA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2BB4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BEA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4D4D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ACF6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868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D1F6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7BBD39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BB23CA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FCC930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B147CA5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6304E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64AF1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42820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26DBD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70C39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45403AD" w14:textId="77777777" w:rsidTr="00503750">
        <w:trPr>
          <w:trHeight w:val="437"/>
        </w:trPr>
        <w:tc>
          <w:tcPr>
            <w:tcW w:w="2594" w:type="dxa"/>
          </w:tcPr>
          <w:p w14:paraId="0BFEA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3CB7B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059C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FA39F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3CF3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11C29E" w14:textId="77777777" w:rsidTr="00503750">
        <w:trPr>
          <w:trHeight w:val="420"/>
        </w:trPr>
        <w:tc>
          <w:tcPr>
            <w:tcW w:w="2594" w:type="dxa"/>
          </w:tcPr>
          <w:p w14:paraId="361DE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3D705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B0312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FE1DF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739AF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F8E3DD" w14:textId="77777777" w:rsidTr="00503750">
        <w:trPr>
          <w:trHeight w:val="630"/>
        </w:trPr>
        <w:tc>
          <w:tcPr>
            <w:tcW w:w="2594" w:type="dxa"/>
          </w:tcPr>
          <w:p w14:paraId="3363F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D5141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13EA4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4923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DB7A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B0F8DB" w14:textId="77777777" w:rsidTr="00503750">
        <w:trPr>
          <w:trHeight w:val="420"/>
        </w:trPr>
        <w:tc>
          <w:tcPr>
            <w:tcW w:w="2594" w:type="dxa"/>
          </w:tcPr>
          <w:p w14:paraId="544A66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53CFF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02ECA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0CCE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69F3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EE24FB" w14:textId="77777777" w:rsidTr="00503750">
        <w:trPr>
          <w:trHeight w:val="437"/>
        </w:trPr>
        <w:tc>
          <w:tcPr>
            <w:tcW w:w="2594" w:type="dxa"/>
          </w:tcPr>
          <w:p w14:paraId="6B47C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CFD1C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31EF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C9BE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9486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5E11B1" w14:textId="77777777" w:rsidTr="00503750">
        <w:trPr>
          <w:trHeight w:val="420"/>
        </w:trPr>
        <w:tc>
          <w:tcPr>
            <w:tcW w:w="2594" w:type="dxa"/>
          </w:tcPr>
          <w:p w14:paraId="100D76B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F9039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0A0A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B36BB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D3FB5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BD9B260" w14:textId="77777777" w:rsidR="00944C3D" w:rsidRDefault="00944C3D" w:rsidP="00944C3D">
      <w:pPr>
        <w:rPr>
          <w:rFonts w:ascii="Arial" w:hAnsi="Arial"/>
          <w:b/>
        </w:rPr>
      </w:pPr>
    </w:p>
    <w:p w14:paraId="699D0F7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D2BD71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9678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387B1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7C28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DB64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45CF4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C2159B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5E8A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9BFAE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9961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ECC3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43256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67B7F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AD51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C692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9A0C8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F3923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2FDB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B8D7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D815B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A50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9E4B9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23DC21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64BD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5D6A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70FEA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C607D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726A65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399B82" w14:textId="77777777" w:rsidTr="00503750">
        <w:tc>
          <w:tcPr>
            <w:tcW w:w="2835" w:type="dxa"/>
            <w:vAlign w:val="center"/>
          </w:tcPr>
          <w:p w14:paraId="00C8C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282A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FB51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9602E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9E11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B64CD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F8285B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E0F7B0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2EEB8B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313F2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008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6F285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6C945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0021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D4FE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D3EA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71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9A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D0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26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B24D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67E0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D0F1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2B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A4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E0B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CC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2424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9709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F573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2F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FA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34A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C51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37F0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4D49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A0A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00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7B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3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33F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521F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73DB6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967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FF0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99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694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52F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62A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C4E3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2637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84D4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AF9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C962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C7FB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7781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ABC938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F74A95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9923046" w14:textId="77777777" w:rsidR="00944C3D" w:rsidRDefault="00944C3D" w:rsidP="00944C3D">
      <w:pPr>
        <w:rPr>
          <w:rFonts w:ascii="Arial" w:hAnsi="Arial"/>
          <w:b/>
        </w:rPr>
      </w:pPr>
    </w:p>
    <w:p w14:paraId="0852BEF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ECD6C1" w14:textId="77777777" w:rsidTr="00503750">
        <w:tc>
          <w:tcPr>
            <w:tcW w:w="2835" w:type="dxa"/>
            <w:vAlign w:val="center"/>
          </w:tcPr>
          <w:p w14:paraId="69746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0E40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74141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D785F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DE41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2AA3C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DFB431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3F76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5D0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0A8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11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C60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3B4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20CD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4A2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71CF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19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EF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627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8B2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F7B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241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6D0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C2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9C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42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849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4410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5D9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99FE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F2B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38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D5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746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783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7FCE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73475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976A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E058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C245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E053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BE64E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43211E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A41044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FE52A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8CE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AD7D9B6" w14:textId="77777777" w:rsidTr="00503750">
        <w:trPr>
          <w:trHeight w:val="699"/>
        </w:trPr>
        <w:tc>
          <w:tcPr>
            <w:tcW w:w="3502" w:type="dxa"/>
            <w:vMerge/>
          </w:tcPr>
          <w:p w14:paraId="3B4D07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51F1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5326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B6CC32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C80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F85F8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761E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061CE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8779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64CE9A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AD36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77384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8EE9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1904D5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F35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B5E1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DAEC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FB9E9B6" w14:textId="77777777" w:rsidTr="00503750">
        <w:trPr>
          <w:trHeight w:val="593"/>
        </w:trPr>
        <w:tc>
          <w:tcPr>
            <w:tcW w:w="3497" w:type="dxa"/>
          </w:tcPr>
          <w:p w14:paraId="01473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535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BBB9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D6E6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47C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FCE8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D6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D63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5734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81C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09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910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F9FDC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8A4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743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962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3F1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2B93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7DD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DA7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7342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B9A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32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39A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E2A32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996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2B3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89C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6E50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D12C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ACD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4F4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B0F5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D8B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1D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472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7CA93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742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155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E868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A742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4F48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A53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494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3C54C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8CC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C6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F616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0D52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2B1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828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C9944D" w14:textId="77777777" w:rsidR="00944C3D" w:rsidRDefault="00944C3D" w:rsidP="00944C3D">
      <w:pPr>
        <w:rPr>
          <w:rFonts w:ascii="Arial" w:hAnsi="Arial"/>
          <w:b/>
        </w:rPr>
      </w:pPr>
    </w:p>
    <w:p w14:paraId="5B4B118E" w14:textId="77777777" w:rsidR="00944C3D" w:rsidRDefault="00944C3D" w:rsidP="00944C3D">
      <w:pPr>
        <w:rPr>
          <w:rFonts w:ascii="Arial" w:hAnsi="Arial"/>
          <w:b/>
        </w:rPr>
      </w:pPr>
    </w:p>
    <w:p w14:paraId="69ED6EA4" w14:textId="77777777" w:rsidR="00944C3D" w:rsidRDefault="00944C3D" w:rsidP="00944C3D">
      <w:pPr>
        <w:rPr>
          <w:rFonts w:ascii="Arial" w:hAnsi="Arial"/>
          <w:b/>
        </w:rPr>
      </w:pPr>
    </w:p>
    <w:p w14:paraId="54BA85A9" w14:textId="77777777" w:rsidR="00944C3D" w:rsidRDefault="00944C3D" w:rsidP="00944C3D">
      <w:pPr>
        <w:rPr>
          <w:rFonts w:ascii="Arial" w:hAnsi="Arial"/>
          <w:b/>
        </w:rPr>
      </w:pPr>
    </w:p>
    <w:p w14:paraId="12A6767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7786BCAD" w14:textId="77777777" w:rsidTr="00503750">
        <w:tc>
          <w:tcPr>
            <w:tcW w:w="2622" w:type="dxa"/>
            <w:vAlign w:val="center"/>
          </w:tcPr>
          <w:p w14:paraId="171AA2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3E8F1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A7FF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B340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56FB4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9640C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E2ECC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4616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8A68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3ED8C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012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7FC79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0EB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F9F1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A8D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EE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D5C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6B0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88AA6" w14:textId="77777777" w:rsidTr="00503750">
        <w:tc>
          <w:tcPr>
            <w:tcW w:w="2622" w:type="dxa"/>
            <w:vAlign w:val="center"/>
          </w:tcPr>
          <w:p w14:paraId="2BC7D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BF86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3CCC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F36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19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AF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46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D92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8BF6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68E5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41A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630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6F6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4A5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AC5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D93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2957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32A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99F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0CB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79E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5373D" w14:textId="77777777" w:rsidTr="00503750">
        <w:tc>
          <w:tcPr>
            <w:tcW w:w="2622" w:type="dxa"/>
            <w:vAlign w:val="center"/>
          </w:tcPr>
          <w:p w14:paraId="4DC56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A4D8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20251.00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B8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2800.00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FE2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1005.00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A3B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457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22046.00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8C5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64E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2471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48E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1E9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89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5D8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0D667B" w14:textId="77777777" w:rsidTr="00503750">
        <w:tc>
          <w:tcPr>
            <w:tcW w:w="2622" w:type="dxa"/>
            <w:vAlign w:val="center"/>
          </w:tcPr>
          <w:p w14:paraId="58587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5EA4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154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229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04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621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E298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D21538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11556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DBD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7F21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FA3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DD0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C15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EC9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057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AF31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DFB1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DD3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50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1D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12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E9A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896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D573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E28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62B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1A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2EB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3A637" w14:textId="77777777" w:rsidTr="00503750">
        <w:tc>
          <w:tcPr>
            <w:tcW w:w="2622" w:type="dxa"/>
            <w:vAlign w:val="center"/>
          </w:tcPr>
          <w:p w14:paraId="6DFE0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565C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858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565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9E1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4C9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69CA1" w14:textId="77777777" w:rsidTr="00503750">
        <w:tc>
          <w:tcPr>
            <w:tcW w:w="2622" w:type="dxa"/>
            <w:vAlign w:val="center"/>
          </w:tcPr>
          <w:p w14:paraId="128C8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07A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03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A0F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73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F9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43A2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63D1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762AC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20251.00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6E75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2800.00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F59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1005.00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0A1B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C57C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22046.00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AB38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9C2C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63C069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855CA6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419D4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73287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D669A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79F59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B8F52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87551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B324F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A2D5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AF3EF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92B8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0D7D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49F1F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7904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C5DA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B6C1B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4912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9D71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11A91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7967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54E3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49627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CCEE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763B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CEAC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2015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F0B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218D7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1FFB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EBAC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F3AA0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910A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4E6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13E0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B83E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56F9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B891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E1F9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498DF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D77C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437CC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23A1B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5653C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16D7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95462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8710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C174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39635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15F2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91F1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5DDEE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1AE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00A5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2D111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FF9D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BF1B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09479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9B0F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645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D496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6C94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BF43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A81F3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E8C95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5068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C0338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5851B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BDDE7FA" w14:textId="77777777" w:rsidTr="00503750">
        <w:tc>
          <w:tcPr>
            <w:tcW w:w="2835" w:type="dxa"/>
            <w:vAlign w:val="center"/>
          </w:tcPr>
          <w:p w14:paraId="4E727C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92B9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01EA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C9C03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8447E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6C41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323411D" w14:textId="77777777" w:rsidTr="00503750">
        <w:tc>
          <w:tcPr>
            <w:tcW w:w="2835" w:type="dxa"/>
            <w:vAlign w:val="center"/>
          </w:tcPr>
          <w:p w14:paraId="7B193A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1ED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33C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53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A7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13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A3D35" w14:textId="77777777" w:rsidTr="00503750">
        <w:tc>
          <w:tcPr>
            <w:tcW w:w="2835" w:type="dxa"/>
            <w:vAlign w:val="center"/>
          </w:tcPr>
          <w:p w14:paraId="1A85B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8173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E9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F9A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1F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191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7E2F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63AF4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ED58C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88E2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842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22A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B12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C14FE76" w14:textId="77777777" w:rsidTr="00503750">
        <w:tc>
          <w:tcPr>
            <w:tcW w:w="2835" w:type="dxa"/>
            <w:vAlign w:val="center"/>
          </w:tcPr>
          <w:p w14:paraId="3E3AD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3307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73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FA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BE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235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F6CF4" w14:textId="77777777" w:rsidTr="00503750">
        <w:tc>
          <w:tcPr>
            <w:tcW w:w="2835" w:type="dxa"/>
            <w:vAlign w:val="center"/>
          </w:tcPr>
          <w:p w14:paraId="1C72B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84BE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BA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FF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713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E57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8501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22392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9A5D1A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9264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EF0CA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C50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2C0F6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762E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C0562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A03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67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5D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FA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34B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59F96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EC1DB2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553FAF5" w14:textId="77777777" w:rsidTr="00503750">
        <w:tc>
          <w:tcPr>
            <w:tcW w:w="2552" w:type="dxa"/>
            <w:vAlign w:val="center"/>
          </w:tcPr>
          <w:p w14:paraId="5E0249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8D632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C56DB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B1E3D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21F49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3C7F15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1CF7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F17E7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3112ED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53DEA7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3585E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AF413E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BE41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911128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F00389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68866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9C989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66988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F644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503604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1BF99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E72C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8DBA328" w14:textId="77777777" w:rsidTr="00503750">
        <w:tc>
          <w:tcPr>
            <w:tcW w:w="4395" w:type="dxa"/>
            <w:vMerge/>
          </w:tcPr>
          <w:p w14:paraId="5D918E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4088D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731B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5754F9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0F1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6A7F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  <w:lang w:eastAsia="sk-SK"/>
              </w:rPr>
              <w:t>-.35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C931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DE9D2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07BD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A1D7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  <w:lang w:eastAsia="sk-SK"/>
              </w:rPr>
              <w:t>-.01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8E72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6D55E7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44050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24E4C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-.36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C814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5C93D3" w14:textId="77777777" w:rsidTr="00503750">
        <w:tc>
          <w:tcPr>
            <w:tcW w:w="4395" w:type="dxa"/>
            <w:vAlign w:val="center"/>
          </w:tcPr>
          <w:p w14:paraId="6294EE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67DD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37E51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23693D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D9FD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73FA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075A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B370AB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2D1EB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A54E0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47B6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24985F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9A31D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BBC720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1796.00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D2D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A5A54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2C19B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B7545F8" w14:textId="77777777" w:rsidTr="00503750">
        <w:tc>
          <w:tcPr>
            <w:tcW w:w="4395" w:type="dxa"/>
            <w:vAlign w:val="center"/>
          </w:tcPr>
          <w:p w14:paraId="68851A5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54F75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460AA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57A5CE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0A292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9DA03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CAFD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C56C76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24B04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2FE4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453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CC175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82CA1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32C0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96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3FAB6F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9A86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BEE0DD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602E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BF3CA2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4A8B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ACB49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DACC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9F2D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9816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B021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3CA27CB" w14:textId="77777777" w:rsidTr="00503750">
        <w:tc>
          <w:tcPr>
            <w:tcW w:w="1843" w:type="dxa"/>
            <w:vAlign w:val="center"/>
          </w:tcPr>
          <w:p w14:paraId="2805C3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03BF5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74D06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0F890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ACC21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41BBA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6D851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C50B737" w14:textId="77777777" w:rsidTr="00503750">
        <w:tc>
          <w:tcPr>
            <w:tcW w:w="1843" w:type="dxa"/>
            <w:vAlign w:val="center"/>
          </w:tcPr>
          <w:p w14:paraId="7D653E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01432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F324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BC46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E37C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2A49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6016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90D13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F9190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E6417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F37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DC3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A66D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B34D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B9B6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D5331D" w14:textId="77777777" w:rsidTr="00503750">
        <w:tc>
          <w:tcPr>
            <w:tcW w:w="1843" w:type="dxa"/>
            <w:vAlign w:val="center"/>
          </w:tcPr>
          <w:p w14:paraId="6DB73E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9F199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A887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54E0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3AE3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3FED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7418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B3ED7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E16C4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A6A97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36B5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E657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AEBC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812F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0BB8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83FA5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CA8B0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E99AD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B322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3730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5219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B7DB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6032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270A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D76E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895DDC9" w14:textId="77777777" w:rsidTr="00503750">
        <w:trPr>
          <w:trHeight w:val="664"/>
        </w:trPr>
        <w:tc>
          <w:tcPr>
            <w:tcW w:w="3372" w:type="dxa"/>
          </w:tcPr>
          <w:p w14:paraId="09B954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5E859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DAB1D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BB193C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6A18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9296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8AD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CF8D5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7E276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BAA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76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A12D1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6EEC9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D776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702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DA2D2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B4C7C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5E0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179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5931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02827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54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10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04F8A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CC1470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CE6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6B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C4DD0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609A7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C75E59D" w14:textId="77777777" w:rsidTr="00503750">
        <w:tc>
          <w:tcPr>
            <w:tcW w:w="2835" w:type="dxa"/>
            <w:vAlign w:val="center"/>
          </w:tcPr>
          <w:p w14:paraId="65123B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8030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BD46A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EFD9D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2A344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0A56E5" w14:textId="77777777" w:rsidTr="00503750">
        <w:tc>
          <w:tcPr>
            <w:tcW w:w="2835" w:type="dxa"/>
          </w:tcPr>
          <w:p w14:paraId="41F671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66A6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265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816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463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D0BE5A" w14:textId="77777777" w:rsidTr="00503750">
        <w:tc>
          <w:tcPr>
            <w:tcW w:w="2835" w:type="dxa"/>
          </w:tcPr>
          <w:p w14:paraId="0EB444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4AAC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F0D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FBB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633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6362BA" w14:textId="77777777" w:rsidTr="00503750">
        <w:tc>
          <w:tcPr>
            <w:tcW w:w="2835" w:type="dxa"/>
          </w:tcPr>
          <w:p w14:paraId="11233E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0159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AD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593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994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67E8A8" w14:textId="77777777" w:rsidTr="00503750">
        <w:tc>
          <w:tcPr>
            <w:tcW w:w="2835" w:type="dxa"/>
            <w:vAlign w:val="center"/>
          </w:tcPr>
          <w:p w14:paraId="1ACF63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1187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50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3C5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167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51BFD5" w14:textId="77777777" w:rsidTr="00503750">
        <w:tc>
          <w:tcPr>
            <w:tcW w:w="2835" w:type="dxa"/>
            <w:vAlign w:val="center"/>
          </w:tcPr>
          <w:p w14:paraId="3B555D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4FB9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276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955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1CD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05CCB7" w14:textId="77777777" w:rsidTr="00503750">
        <w:tc>
          <w:tcPr>
            <w:tcW w:w="2835" w:type="dxa"/>
          </w:tcPr>
          <w:p w14:paraId="22394A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AF5E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FB2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4B3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D08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66A972" w14:textId="77777777" w:rsidTr="00503750">
        <w:tc>
          <w:tcPr>
            <w:tcW w:w="2835" w:type="dxa"/>
          </w:tcPr>
          <w:p w14:paraId="1D8B7C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B442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B3E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C4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91D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BE850D" w14:textId="77777777" w:rsidTr="00503750">
        <w:tc>
          <w:tcPr>
            <w:tcW w:w="2835" w:type="dxa"/>
          </w:tcPr>
          <w:p w14:paraId="797F3E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19CD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1CC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1D3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04E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030969" w14:textId="77777777" w:rsidR="00944C3D" w:rsidRDefault="00944C3D" w:rsidP="00944C3D">
      <w:pPr>
        <w:rPr>
          <w:rFonts w:ascii="Arial" w:hAnsi="Arial"/>
          <w:b/>
        </w:rPr>
      </w:pPr>
    </w:p>
    <w:p w14:paraId="5F8CB1C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8DB35C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38CCE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BD508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C212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E5FC5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B2801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46C81B" w14:textId="77777777" w:rsidTr="00503750">
        <w:trPr>
          <w:trHeight w:val="443"/>
        </w:trPr>
        <w:tc>
          <w:tcPr>
            <w:tcW w:w="2560" w:type="dxa"/>
          </w:tcPr>
          <w:p w14:paraId="2CAACE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FB7B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266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FB5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ADF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1960B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E7770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72F3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3B1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3A1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C8D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9FB33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D9FC1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4E1F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BF5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AC8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781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331F4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AA57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3E92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B41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713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D04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42D0A3" w14:textId="77777777" w:rsidR="00944C3D" w:rsidRDefault="00944C3D" w:rsidP="00944C3D">
      <w:pPr>
        <w:rPr>
          <w:rFonts w:ascii="Arial" w:hAnsi="Arial"/>
          <w:b/>
        </w:rPr>
      </w:pPr>
    </w:p>
    <w:p w14:paraId="304AD6C1" w14:textId="77777777" w:rsidR="00944C3D" w:rsidRDefault="00944C3D" w:rsidP="00944C3D">
      <w:pPr>
        <w:rPr>
          <w:rFonts w:ascii="Arial" w:hAnsi="Arial"/>
          <w:b/>
        </w:rPr>
      </w:pPr>
    </w:p>
    <w:p w14:paraId="421D86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1B5154F" w14:textId="77777777" w:rsidR="00944C3D" w:rsidRDefault="00944C3D" w:rsidP="00944C3D">
      <w:pPr>
        <w:rPr>
          <w:rFonts w:ascii="Arial" w:hAnsi="Arial"/>
          <w:b/>
        </w:rPr>
      </w:pPr>
    </w:p>
    <w:p w14:paraId="1AFF1E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FA36C4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83125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07E60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B42E0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FC1C6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7E6B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E6BA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9CA1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1E394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DA23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199C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2E84E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71FD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8846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F6A0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8773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0C62A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3261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DC6AD46" w14:textId="77777777" w:rsidTr="00503750">
        <w:trPr>
          <w:trHeight w:val="677"/>
        </w:trPr>
        <w:tc>
          <w:tcPr>
            <w:tcW w:w="3358" w:type="dxa"/>
          </w:tcPr>
          <w:p w14:paraId="11C270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B7478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E430F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F14F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F216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755C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7C1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5A1EC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7813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881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61D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55BD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5C6F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232F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0A1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9220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592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05B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C4B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47D3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AA1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E248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41E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FC089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D99E91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8EE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25B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E2C52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B22E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6ADF2E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7AAF8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51DE3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96CC90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A4B76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1B9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B7E61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6968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DE28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48F6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203E7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CEB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ADE6F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8354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59DF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D172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424CA6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B14AC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330CA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1D85A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F32B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75B3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8826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874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B45F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CD6D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DC0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12B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9E9A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3863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A550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C25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DCDF0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84844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D37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F75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E1520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A657A1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208C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9BD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15CB3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22A9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99BD38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ABCDD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A79EA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23796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D4DB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0F68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C37D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D30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83046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EA2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6EF5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7E2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3529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4C48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28F8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57A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BB26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642CC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173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55F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46BBD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8A7A34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30E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0D0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A0CB4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A3F2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6946C07" w14:textId="77777777" w:rsidTr="00503750">
        <w:tc>
          <w:tcPr>
            <w:tcW w:w="3686" w:type="dxa"/>
            <w:vAlign w:val="center"/>
          </w:tcPr>
          <w:p w14:paraId="568ECB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F14FF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38D16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B8005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0151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984A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6AB5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0DD77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F1C3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F534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ED27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30A32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0FAE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A335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58D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43D4E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FEF165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237AF1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4B5E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73A5B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71DDF2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A937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5B096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9CDE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0A77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05ED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E65B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619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FA75C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9D5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019B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53B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733F7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863D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F034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8D2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C3E67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573DB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E80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382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91D9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16E2FC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B2B2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038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A0BE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B78CD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A2AAA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9059B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79E2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2FB98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A00DA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2175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9B54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D6F0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BECB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B8A8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192E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E56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DDD4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659A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2973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C330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78A4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F136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0B30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F42B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4B31F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2C7BE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336160" w14:textId="77777777" w:rsidR="00944C3D" w:rsidRDefault="00944C3D" w:rsidP="00944C3D">
      <w:pPr>
        <w:rPr>
          <w:sz w:val="22"/>
          <w:szCs w:val="22"/>
        </w:rPr>
      </w:pPr>
    </w:p>
    <w:p w14:paraId="632B52C0" w14:textId="77777777" w:rsidR="00944C3D" w:rsidRDefault="00944C3D" w:rsidP="00944C3D">
      <w:pPr>
        <w:rPr>
          <w:sz w:val="22"/>
          <w:szCs w:val="22"/>
        </w:rPr>
      </w:pPr>
    </w:p>
    <w:p w14:paraId="1012766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F55216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FEFAABC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875D6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820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BE62A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FFCC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B7702D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B4D41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DE3EB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BC263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67F7CF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FB503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E4A3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E59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E517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EA0B9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4CB5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BB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010F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C3AE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D071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183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A017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BB61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A96B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098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9AFBD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D9817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ECCD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B4F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A730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BBCAB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75C6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1B7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CC469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BF725F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79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CB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BD4F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A554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59A0A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EAFE0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C3BB79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9FE23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BBFE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95F8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1750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BA5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D1A8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2340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764F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057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A85C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4581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E892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534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A83D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E7DA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2B21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5D3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7B18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55C6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A11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224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6A9D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56E72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8EF2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094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866C0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1F99D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5E5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76C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5AA" w:rsidRPr="008126A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EAF0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29B0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169E5F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6A8B1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58F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04243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9239D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6C6C3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87FA17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36324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5F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74C1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6BFF8EE" w14:textId="77777777" w:rsidR="00944C3D" w:rsidRPr="003607F0" w:rsidRDefault="00944C3D" w:rsidP="00944C3D"/>
    <w:p w14:paraId="3DBDC11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EDE09" w14:textId="77777777" w:rsidR="00B122B3" w:rsidRDefault="00B122B3">
      <w:r>
        <w:separator/>
      </w:r>
    </w:p>
  </w:endnote>
  <w:endnote w:type="continuationSeparator" w:id="0">
    <w:p w14:paraId="4ECBCC5F" w14:textId="77777777" w:rsidR="00B122B3" w:rsidRDefault="00B12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0A23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CCB76C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8444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BB097C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3E80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739C82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8ECEA" w14:textId="77777777" w:rsidR="00B122B3" w:rsidRDefault="00B122B3">
      <w:r>
        <w:separator/>
      </w:r>
    </w:p>
  </w:footnote>
  <w:footnote w:type="continuationSeparator" w:id="0">
    <w:p w14:paraId="1B3A5E3A" w14:textId="77777777" w:rsidR="00B122B3" w:rsidRDefault="00B122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5586386">
    <w:abstractNumId w:val="13"/>
  </w:num>
  <w:num w:numId="2" w16cid:durableId="681517810">
    <w:abstractNumId w:val="17"/>
  </w:num>
  <w:num w:numId="3" w16cid:durableId="459689906">
    <w:abstractNumId w:val="8"/>
  </w:num>
  <w:num w:numId="4" w16cid:durableId="1707951633">
    <w:abstractNumId w:val="7"/>
  </w:num>
  <w:num w:numId="5" w16cid:durableId="3560060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480899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9564344">
    <w:abstractNumId w:val="20"/>
  </w:num>
  <w:num w:numId="8" w16cid:durableId="507016116">
    <w:abstractNumId w:val="10"/>
  </w:num>
  <w:num w:numId="9" w16cid:durableId="242186959">
    <w:abstractNumId w:val="0"/>
  </w:num>
  <w:num w:numId="10" w16cid:durableId="360283832">
    <w:abstractNumId w:val="19"/>
  </w:num>
  <w:num w:numId="11" w16cid:durableId="115367594">
    <w:abstractNumId w:val="6"/>
  </w:num>
  <w:num w:numId="12" w16cid:durableId="937175889">
    <w:abstractNumId w:val="9"/>
  </w:num>
  <w:num w:numId="13" w16cid:durableId="702487617">
    <w:abstractNumId w:val="12"/>
  </w:num>
  <w:num w:numId="14" w16cid:durableId="386147553">
    <w:abstractNumId w:val="15"/>
  </w:num>
  <w:num w:numId="15" w16cid:durableId="718355634">
    <w:abstractNumId w:val="14"/>
  </w:num>
  <w:num w:numId="16" w16cid:durableId="612052202">
    <w:abstractNumId w:val="2"/>
  </w:num>
  <w:num w:numId="17" w16cid:durableId="1933008715">
    <w:abstractNumId w:val="4"/>
  </w:num>
  <w:num w:numId="18" w16cid:durableId="478495077">
    <w:abstractNumId w:val="11"/>
  </w:num>
  <w:num w:numId="19" w16cid:durableId="359208257">
    <w:abstractNumId w:val="5"/>
  </w:num>
  <w:num w:numId="20" w16cid:durableId="1743093497">
    <w:abstractNumId w:val="18"/>
  </w:num>
  <w:num w:numId="21" w16cid:durableId="58752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64"/>
    <w:docVar w:name="arg2" w:val="Driver=asa17;DBF=D:\anasoft\data\tebys.db;DBN=tebys;ENG=SQL17;commlinks=TCPIP{ip=192.168.1.241};uid=kostelna;con=finus(12.0);pwd=Marec2023"/>
    <w:docVar w:name="arg3" w:val="591306"/>
    <w:docVar w:name="arg4" w:val="C:\Users\kostelna\AppData\Local\Temp\5886687.doc"/>
    <w:docVar w:name="arg5" w:val="2"/>
  </w:docVars>
  <w:rsids>
    <w:rsidRoot w:val="00CE15A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557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122B3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15AA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ED40E3"/>
  <w15:docId w15:val="{DF02B9CC-13B5-41F2-A1B9-6179629E7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2026-02-24T07:38:00Z</dcterms:created>
  <dcterms:modified xsi:type="dcterms:W3CDTF">2026-02-24T07:39:00Z</dcterms:modified>
</cp:coreProperties>
</file>