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56E2344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9D1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59F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CCA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72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ED0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824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3E6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42C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194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DB5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79D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E93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3EE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AF7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BE7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C75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CBD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BF7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3FC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1D5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D5F9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2986E4E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C0A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9AB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CD1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B4E8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59FC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3EAA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8FE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DCF8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3F61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F01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C52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1720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126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39C7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ED4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4FAB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FDC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3DD7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5E4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87C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A58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CBF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4A7E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D4C6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C083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7AE3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DBD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D39E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F57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A79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5E30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8266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A755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77D0EE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07C1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A331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A4C1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F81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867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448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069B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103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06D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E0D9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FC29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BE1A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641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760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CF9D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AAE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60F9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560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133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9CD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5FB2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DAD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0541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C6C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C202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709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67FA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9BC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B5F0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CA08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A4F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8B85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9259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0BB024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079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93A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B0C3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4E84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31C0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B244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7C6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4D26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A49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A629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458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003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04FC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529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17CC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FAF7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4CD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47DD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00BA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0DBA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C52B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187C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D92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57C8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BA41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68A5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1F0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5F82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1095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750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FED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0A4C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ABD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B06D9F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3C1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325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4EB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A62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BED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297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7EC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630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D7F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5BD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254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F82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B22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3B9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1E5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CCA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3E9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B0E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3C1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D08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E7B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087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D90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017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474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31F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B98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E4E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9D3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688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505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D28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469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2193A20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50C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B20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8F9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24C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895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D6C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5A9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8F2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907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FEB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780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0E8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FE5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34D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FA7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5AD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491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712E6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A9A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7BB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927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FB3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553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992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714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EC04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7B21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C8E8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8F6F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A508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4A36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1F76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1D00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9E40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11FF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7A3D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1A29FFF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0B3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118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88F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5E5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C9EA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E7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4A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CB3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999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77A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BDE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D59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E80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3C3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B76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DDC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431972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3ED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889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13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56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663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17C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4D4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87D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74D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A7E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29F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BBC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664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506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73F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37624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D7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667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B8C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567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8DB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E0F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25F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A67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9D0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A72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78E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85762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25B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F4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D8C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64D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FC8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9CC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14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9C5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6AB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2B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AE1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45B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5F5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4D9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8AE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15863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28C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6E9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575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6DF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147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AC1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01C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3288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5978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31ED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73D1AF" w14:textId="114ED949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018C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2EA2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D90A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2BF7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7200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5700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6DC1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700C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5AD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2E3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C13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06C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857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E82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4E719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9F8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85D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789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C81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154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7AC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6718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2FEB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66DA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E0469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AD8AD3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3AD8AD3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1C3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A6ED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EC69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A816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63E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DF2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C63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038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1F1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8F1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7EE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7EE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822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5A6214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C68B0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AB03A1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179C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E879C5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14E879C5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DF6BDC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10DF6BDC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481CA7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4B481CA7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6C51E1" w14:textId="1586A8CC" w:rsidR="000B647F" w:rsidRDefault="000B647F" w:rsidP="00944C3D">
                                  <w:fldSimple w:instr=" MERGEFIELD  aDMOD  \* MERGEFORMAT ">
                                    <w:r w:rsidR="00E851CE" w:rsidRPr="00E851C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556C51E1" w14:textId="1586A8CC" w:rsidR="000B647F" w:rsidRDefault="000B647F" w:rsidP="00944C3D">
                            <w:fldSimple w:instr=" MERGEFIELD  aDMOD  \* MERGEFORMAT ">
                              <w:r w:rsidR="00E851CE" w:rsidRPr="00E851CE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A8CE3B" w14:textId="083D7AE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851CE" w:rsidRPr="00FC4E9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5CA8CE3B" w14:textId="083D7AE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851CE" w:rsidRPr="00FC4E97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8D86B4" w14:textId="3AD3A868" w:rsidR="000B647F" w:rsidRDefault="000B647F" w:rsidP="00944C3D">
                                  <w:fldSimple w:instr=" MERGEFIELD  aDRDO  \* MERGEFORMAT ">
                                    <w:r w:rsidR="00E851CE" w:rsidRPr="00E851C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E8D86B4" w14:textId="3AD3A868" w:rsidR="000B647F" w:rsidRDefault="000B647F" w:rsidP="00944C3D">
                            <w:fldSimple w:instr=" MERGEFIELD  aDRDO  \* MERGEFORMAT ">
                              <w:r w:rsidR="00E851CE" w:rsidRPr="00E851CE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338E61" w14:textId="6C1095DF" w:rsidR="000B647F" w:rsidRDefault="000B647F" w:rsidP="00944C3D">
                                  <w:fldSimple w:instr=" MERGEFIELD  aDMDO  \* MERGEFORMAT ">
                                    <w:r w:rsidR="00E851CE" w:rsidRPr="00E851C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4338E61" w14:textId="6C1095DF" w:rsidR="000B647F" w:rsidRDefault="000B647F" w:rsidP="00944C3D">
                            <w:fldSimple w:instr=" MERGEFIELD  aDMDO  \* MERGEFORMAT ">
                              <w:r w:rsidR="00E851CE" w:rsidRPr="00E851CE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5978F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882AC5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81A752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FBCCDA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47FBCCDA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DE7C60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58DE7C60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F6E8BE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0AF6E8BE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8A5B1F" w14:textId="1407F982" w:rsidR="000B647F" w:rsidRDefault="000B647F" w:rsidP="00944C3D">
                                  <w:fldSimple w:instr=" MERGEFIELD  aDRDOo  \* MERGEFORMAT ">
                                    <w:r w:rsidR="00E851CE" w:rsidRPr="00E851C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138A5B1F" w14:textId="1407F982" w:rsidR="000B647F" w:rsidRDefault="000B647F" w:rsidP="00944C3D">
                            <w:fldSimple w:instr=" MERGEFIELD  aDRDOo  \* MERGEFORMAT ">
                              <w:r w:rsidR="00E851CE" w:rsidRPr="00E851CE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08704B" w14:textId="28FC8EE9" w:rsidR="000B647F" w:rsidRDefault="000B647F" w:rsidP="00944C3D">
                                  <w:fldSimple w:instr=" MERGEFIELD  aDMDO  \* MERGEFORMAT ">
                                    <w:r w:rsidR="00E851CE" w:rsidRPr="00E851C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6808704B" w14:textId="28FC8EE9" w:rsidR="000B647F" w:rsidRDefault="000B647F" w:rsidP="00944C3D">
                            <w:fldSimple w:instr=" MERGEFIELD  aDMDO  \* MERGEFORMAT ">
                              <w:r w:rsidR="00E851CE" w:rsidRPr="00E851CE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BB1AF6" w14:textId="16845DD0" w:rsidR="000B647F" w:rsidRDefault="000B647F" w:rsidP="00944C3D">
                                  <w:fldSimple w:instr=" MERGEFIELD  aDRODo  \* MERGEFORMAT ">
                                    <w:r w:rsidR="00E851CE" w:rsidRPr="00E851C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0BB1AF6" w14:textId="16845DD0" w:rsidR="000B647F" w:rsidRDefault="000B647F" w:rsidP="00944C3D">
                            <w:fldSimple w:instr=" MERGEFIELD  aDRODo  \* MERGEFORMAT ">
                              <w:r w:rsidR="00E851CE" w:rsidRPr="00E851CE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5D8486" w14:textId="0569487B" w:rsidR="000B647F" w:rsidRDefault="000B647F" w:rsidP="00944C3D">
                                  <w:fldSimple w:instr=" MERGEFIELD  aDMOD  \* MERGEFORMAT ">
                                    <w:r w:rsidR="00E851CE" w:rsidRPr="00E851C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705D8486" w14:textId="0569487B" w:rsidR="000B647F" w:rsidRDefault="000B647F" w:rsidP="00944C3D">
                            <w:fldSimple w:instr=" MERGEFIELD  aDMOD  \* MERGEFORMAT ">
                              <w:r w:rsidR="00E851CE" w:rsidRPr="00E851CE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A0E049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6D29BAC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A2741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711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131D4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EA7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013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A2C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4AB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4CA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C6A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32F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335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FE5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A9E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3A4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449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913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E2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951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B84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572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14F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B03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1D7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AB8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1BB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CE7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C4E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9C1D96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B9E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058A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8EF6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EF4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B94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E7E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22C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1C9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B34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C8D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1AA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57A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0A2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75B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B07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53D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772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442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14E6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9C6F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2F41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B8BB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CF35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0DA2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DD9D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A0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7CB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FA4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5D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1F7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3D7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261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D98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D5787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E1B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420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B04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885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597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1DE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EDA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F75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4D8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46F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9AD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6AE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86E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139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FC9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23E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17C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2DF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51F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599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CDFD0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3B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EC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C18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105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E1C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601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129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95F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4751C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B9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A4F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64F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737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0C2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430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B31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AFB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A53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A07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762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F2C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A9D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4DD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28A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247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D48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032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CD5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67C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F0FB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C5D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B0D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4DC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B1B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914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3A2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CDF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68720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8E0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180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7EA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B6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504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E64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2E8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518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A55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D58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112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4B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402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2DF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6CF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BCE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1BB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93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8533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15D4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7D57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8DBE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D0A4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4CA1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D8D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088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AF9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3D5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495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CBE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675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426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A28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73877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C4E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81A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B3D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66C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C51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914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CE1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885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9B7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EFD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26C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C42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F61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A8C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F67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359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FB5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7F5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F52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B0B2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BA32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3415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282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BACC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3404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938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C5B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CCF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48167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155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8CA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755CB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1A755CB8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CB0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FFC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D02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0A3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1AE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AB4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FF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B64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4FD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019C0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03019C06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D45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C93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DC5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F55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B49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E7B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98C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7BE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781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37C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6F9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D51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2EA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095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6CA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3B4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B7A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5A2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844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5AB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3F1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3B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0BB8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353D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B04FD5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9777A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810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13A601" w14:textId="5252F26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851CE" w:rsidRPr="00FC4E9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36115886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6513A601" w14:textId="5252F26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851CE" w:rsidRPr="00FC4E97">
                              <w:rPr>
                                <w:rFonts w:ascii="Arial" w:hAnsi="Arial" w:cs="Arial"/>
                                <w:noProof/>
                              </w:rPr>
                              <w:t>36115886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68B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2EC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D1A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D97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6F5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ADD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010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99B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E93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D6CF63" w14:textId="780ACA0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17D6CF63" w14:textId="780ACA0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5A6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A7E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8E9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01E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EDD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030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34B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E0B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B69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8B4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14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D0C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F14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FB7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A69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93F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C100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905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7F4BE38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D6409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62F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B7E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32A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5C0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D2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70A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795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B90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917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F47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EB3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B0B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2BF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3B3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E5B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DC856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5AE7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04315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721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5C99C5" w14:textId="79F1C02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851CE" w:rsidRPr="00FC4E9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SVB 1640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4E5C99C5" w14:textId="79F1C02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851CE" w:rsidRPr="00FC4E97">
                              <w:rPr>
                                <w:rFonts w:ascii="Arial" w:hAnsi="Arial" w:cs="Arial"/>
                                <w:noProof/>
                              </w:rPr>
                              <w:t>SVB 1640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F8E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B68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E66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ADF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0B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336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72C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291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CD3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B77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1F5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C9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28C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B7C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4AE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C3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E70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E17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E89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73E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E05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854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487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7A4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FD9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A01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612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D0F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A15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0A4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D3D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1B281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6D3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17051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F2B956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60EA0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C54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15F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FDC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030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1B6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5E8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883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C04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89E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7DF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0B8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62B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06A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CB3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A11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18B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830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10A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995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A11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E90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19D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105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483CFE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E5C1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55A1B2" w14:textId="05F13AE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851CE" w:rsidRPr="00FC4E9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Študentská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C55A1B2" w14:textId="05F13AE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851CE" w:rsidRPr="00FC4E97">
                              <w:rPr>
                                <w:rFonts w:ascii="Arial" w:hAnsi="Arial" w:cs="Arial"/>
                                <w:noProof/>
                              </w:rPr>
                              <w:t>Študentská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580A9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C47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62A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111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90E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F3C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616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D6A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A6D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F46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22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9B7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34F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F97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573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201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7B6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245EC2" w14:textId="5439B848" w:rsidR="000B647F" w:rsidRDefault="000B647F" w:rsidP="00944C3D">
                                  <w:fldSimple w:instr=" MERGEFIELD  aSUB_ULICA_CISLO  \* MERGEFORMAT ">
                                    <w:r w:rsidR="00E851CE" w:rsidRPr="00E851C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1640/4,6,8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1F245EC2" w14:textId="5439B848" w:rsidR="000B647F" w:rsidRDefault="000B647F" w:rsidP="00944C3D">
                            <w:fldSimple w:instr=" MERGEFIELD  aSUB_ULICA_CISLO  \* MERGEFORMAT ">
                              <w:r w:rsidR="00E851CE" w:rsidRPr="00E851CE">
                                <w:rPr>
                                  <w:rFonts w:ascii="Arial" w:hAnsi="Arial" w:cs="Arial"/>
                                  <w:noProof/>
                                </w:rPr>
                                <w:t>1640/4,6,8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1AB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FA0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504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C87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B3D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E71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4856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8AA4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9891C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C97E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FFCF23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5E49AF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FCA561" w14:textId="474C041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851CE" w:rsidRPr="00FC4E9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1DFCA561" w14:textId="474C041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851CE" w:rsidRPr="00FC4E97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A7232A" w14:textId="4964FD6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851CE" w:rsidRPr="00FC4E9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2FA7232A" w14:textId="4964FD6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851CE" w:rsidRPr="00FC4E97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18F88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F0318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10E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99D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C4FA7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B19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719CF5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751813" w14:textId="20F2275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33751813" w14:textId="20F2275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741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0C36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8982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588A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B428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7DD2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F01B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04DBC1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5135CF4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AC26D3" w14:textId="04DB400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3AC26D3" w14:textId="04DB400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85D5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07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186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033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6F1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772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101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FD0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FA87F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8EE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7E5DA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0DBC36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9E5452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C3785A" w14:textId="6A33C16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60C3785A" w14:textId="6A33C16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B9ABC1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A2F814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B8015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5C7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5EB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3EA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6A5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DA5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883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140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430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5CF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45A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488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37C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347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7F2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05A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500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365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F8F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69B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892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ED0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679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627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CDD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421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619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E6DB0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3FF7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204475A" w14:textId="70B491AC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E851CE">
              <w:rPr>
                <w:rFonts w:ascii="Arial" w:hAnsi="Arial"/>
                <w:lang w:eastAsia="sk-SK"/>
              </w:rPr>
              <w:t>26.2.2026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931FB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D9D37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35CE2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F6D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B4F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1625B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6DB7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170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F7A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B19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0BD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F6DD9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666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FC4EE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B11B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664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02E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E59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4EA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F401E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11D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DD5B3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6C03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D420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E87B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2C5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C44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AE3D2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6CC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DE0B0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025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FBE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82F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0F8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C89D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55279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DC7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E53EF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5AB1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7D1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FBE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EAE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6AA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1C535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0B3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A6FBD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ADFF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960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7496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BA1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6A6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42C9C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DF1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7BC60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184B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FE3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9BB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0258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0EB0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9A303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F50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2FAEB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8A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F90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BCB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6E5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63A0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A6DAEC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CD61E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CB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333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A34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FC1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8B5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98A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A38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E6F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AD2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D49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8E4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997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1A9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8BD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8F8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364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5EA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11C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475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20E03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037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860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064EA575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122E4077" w14:textId="77777777" w:rsidR="00944C3D" w:rsidRDefault="00944C3D" w:rsidP="00944C3D">
      <w:pPr>
        <w:rPr>
          <w:rFonts w:ascii="Arial" w:hAnsi="Arial"/>
        </w:rPr>
      </w:pPr>
    </w:p>
    <w:p w14:paraId="136BC93C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2913B886" w14:textId="2C547B10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749AA938" w14:textId="4001F09A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6C5AC08D" w14:textId="25780AFB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7099E11F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5A5E64DC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6ACD8E9A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2503CD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0B3AD3A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AD7907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6734EFB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6AE4897A" w14:textId="6BB5252C" w:rsidR="00944C3D" w:rsidRPr="008D0433" w:rsidRDefault="00E851CE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Ambrož Peter</w:t>
            </w:r>
          </w:p>
        </w:tc>
        <w:tc>
          <w:tcPr>
            <w:tcW w:w="3260" w:type="dxa"/>
            <w:vAlign w:val="center"/>
          </w:tcPr>
          <w:p w14:paraId="5C7AFDF0" w14:textId="72530E7F" w:rsidR="00944C3D" w:rsidRPr="008D0433" w:rsidRDefault="00E851CE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štatutár</w:t>
            </w:r>
          </w:p>
        </w:tc>
        <w:tc>
          <w:tcPr>
            <w:tcW w:w="2835" w:type="dxa"/>
            <w:vAlign w:val="center"/>
          </w:tcPr>
          <w:p w14:paraId="756CBA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B9ABD4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4DC6F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79E56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06130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B9163BA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A5B66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F6772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EAF71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3ABCC94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20D44D31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BA21B5C" w14:textId="0949FA28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650041A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5E2B9F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7604477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D357B51" w14:textId="760E8221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27C88DFF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3FC329F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297BC9C2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D2EE67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5B4B270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D246D2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6F08C237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CF7DC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1BD825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E2EA8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09EF35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E0FB6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7BEBB6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1CD41E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0EC6A62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CE930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8E779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32015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BAB0EAA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48BA17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635CA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789809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C5E9BA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4860DF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5D199EA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750A64CB" w14:textId="25A335A2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AC9C83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A11D0CD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8840983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3C6DB38B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578DA3E0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6FD4B40B" w14:textId="77600F4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E851CE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4E0C0ADF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3F09F709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6344143F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7C56EEE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E19186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13CAB9B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6C9F0AC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5C9A2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636C25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46D822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3F5064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2C6CC3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63A6AE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0C8421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B2F3E26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29FDC2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07112A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38936F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E70018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9F7B46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ED149EE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E0E203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0EF7391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3D5545E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0B66702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73E9507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58C116A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028F300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4A32663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A8743F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024817C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2C40E9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5670C20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3ECF503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324636F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4AB840E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199FCD1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228AE08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44D3EB8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0FFE0D5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0D65F6F1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4360FAB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7A7FD05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146895D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0B4912E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48665FC5" w14:textId="77777777" w:rsidTr="00503750">
        <w:trPr>
          <w:trHeight w:val="302"/>
        </w:trPr>
        <w:tc>
          <w:tcPr>
            <w:tcW w:w="4510" w:type="dxa"/>
          </w:tcPr>
          <w:p w14:paraId="1BBF2D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04833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CEE32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90DFB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27D129D" w14:textId="77777777" w:rsidTr="00503750">
        <w:trPr>
          <w:trHeight w:val="302"/>
        </w:trPr>
        <w:tc>
          <w:tcPr>
            <w:tcW w:w="4510" w:type="dxa"/>
          </w:tcPr>
          <w:p w14:paraId="1A74EE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2E1CD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B8809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CDC17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6494B13" w14:textId="77777777" w:rsidTr="00503750">
        <w:trPr>
          <w:trHeight w:val="302"/>
        </w:trPr>
        <w:tc>
          <w:tcPr>
            <w:tcW w:w="4510" w:type="dxa"/>
          </w:tcPr>
          <w:p w14:paraId="633FD7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339E6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F4E35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656AD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0A2F94A" w14:textId="77777777" w:rsidTr="00503750">
        <w:trPr>
          <w:trHeight w:val="302"/>
        </w:trPr>
        <w:tc>
          <w:tcPr>
            <w:tcW w:w="4510" w:type="dxa"/>
          </w:tcPr>
          <w:p w14:paraId="74D215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A91D9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86338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1846E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5EEF64F" w14:textId="77777777" w:rsidTr="00503750">
        <w:trPr>
          <w:trHeight w:val="327"/>
        </w:trPr>
        <w:tc>
          <w:tcPr>
            <w:tcW w:w="4510" w:type="dxa"/>
          </w:tcPr>
          <w:p w14:paraId="77425E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839E7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08288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AB67D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B6BFF2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9295051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20FB0DA4" w14:textId="014D5542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5A471ABA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4D93CB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CFB2EF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B44B422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5BF5B5C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920BE8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3AF0E2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5837B06B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056C13FC" w14:textId="77777777" w:rsidTr="00503750">
        <w:tc>
          <w:tcPr>
            <w:tcW w:w="2302" w:type="dxa"/>
            <w:vAlign w:val="center"/>
          </w:tcPr>
          <w:p w14:paraId="6B77DA0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6FF515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2837E5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035B3D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5E43E1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D27B6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27865B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686BAA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0933903" w14:textId="77777777" w:rsidTr="00503750">
        <w:tc>
          <w:tcPr>
            <w:tcW w:w="15593" w:type="dxa"/>
            <w:gridSpan w:val="8"/>
            <w:vAlign w:val="center"/>
          </w:tcPr>
          <w:p w14:paraId="1E474E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B998A01" w14:textId="77777777" w:rsidTr="00503750">
        <w:tc>
          <w:tcPr>
            <w:tcW w:w="2302" w:type="dxa"/>
            <w:vAlign w:val="center"/>
          </w:tcPr>
          <w:p w14:paraId="1AFEF0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15EF723" w14:textId="2C60AB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3BD01B" w14:textId="7A4378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AB8635" w14:textId="7F09B8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87665" w14:textId="2E49D2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F2E40C" w14:textId="76E0FF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374A8" w14:textId="58BCD0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3F11C5" w14:textId="7C6B75E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992DD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C5047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ED7562E" w14:textId="299495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611F2E2" w14:textId="0E02A2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9FAF94" w14:textId="254CF3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1F94AF" w14:textId="0F93D3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97E832" w14:textId="553720C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B3B235" w14:textId="59A82B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C898C3" w14:textId="7BE1757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20DB8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B8018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C3F6595" w14:textId="6E109A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2902EF" w14:textId="53D7C11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6263C3" w14:textId="037FA2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9A20FB" w14:textId="3C5AE0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F021A9" w14:textId="7F580B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48407D" w14:textId="4641B29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DECB0F" w14:textId="2B7690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2D394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991FA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4056CA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C9ABD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6ED5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13C6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BB28E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C02CD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285D4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841ACF2" w14:textId="77777777" w:rsidTr="00503750">
        <w:tc>
          <w:tcPr>
            <w:tcW w:w="2302" w:type="dxa"/>
            <w:vAlign w:val="center"/>
          </w:tcPr>
          <w:p w14:paraId="78FA32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16E5CB1" w14:textId="6EDB6E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1E6C6E4" w14:textId="265EA60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691BCE" w14:textId="134626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5C74CC" w14:textId="3AE821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F96A1B" w14:textId="221D23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689043" w14:textId="760EC98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7316E1" w14:textId="36B6589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8CB137" w14:textId="77777777" w:rsidTr="00503750">
        <w:tc>
          <w:tcPr>
            <w:tcW w:w="15593" w:type="dxa"/>
            <w:gridSpan w:val="8"/>
            <w:vAlign w:val="center"/>
          </w:tcPr>
          <w:p w14:paraId="3A94BF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0E97423" w14:textId="77777777" w:rsidTr="00503750">
        <w:tc>
          <w:tcPr>
            <w:tcW w:w="2302" w:type="dxa"/>
            <w:vAlign w:val="center"/>
          </w:tcPr>
          <w:p w14:paraId="6B7778F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168DB2C" w14:textId="7E9C03A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EAD046C" w14:textId="7A7C0C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8F6A1E" w14:textId="015E412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E6D44A" w14:textId="631657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6B21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0EF41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5B737EE" w14:textId="3AE179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19E12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71931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C9CB7A0" w14:textId="28B2FA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3D31E4" w14:textId="018E60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AFDD96" w14:textId="4BB01F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D46A62" w14:textId="5AD243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01EF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34D8F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198AC61" w14:textId="7481C4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1A7EC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E050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8760C85" w14:textId="4F6083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3CAFCAB" w14:textId="38DD87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4C085C" w14:textId="200CA0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97BE7" w14:textId="37F25F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4315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9D8F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FA61258" w14:textId="2A914C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BCF729" w14:textId="77777777" w:rsidTr="00503750">
        <w:tc>
          <w:tcPr>
            <w:tcW w:w="2302" w:type="dxa"/>
            <w:vAlign w:val="center"/>
          </w:tcPr>
          <w:p w14:paraId="407D82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9F93220" w14:textId="46A8A0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804CDAA" w14:textId="18AFE0D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52DD01" w14:textId="4B3599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F55EEE" w14:textId="303FC5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47BC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F065E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77246B" w14:textId="6A45AFA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C71B1E" w14:textId="77777777" w:rsidTr="00503750">
        <w:tc>
          <w:tcPr>
            <w:tcW w:w="15593" w:type="dxa"/>
            <w:gridSpan w:val="8"/>
            <w:vAlign w:val="center"/>
          </w:tcPr>
          <w:p w14:paraId="4F62B5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86C05A3" w14:textId="77777777" w:rsidTr="00503750">
        <w:tc>
          <w:tcPr>
            <w:tcW w:w="2302" w:type="dxa"/>
            <w:vAlign w:val="center"/>
          </w:tcPr>
          <w:p w14:paraId="29681E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A61FF80" w14:textId="180CC3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C9394F0" w14:textId="3783F8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C580F3" w14:textId="7B6FCA4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F0A1E0" w14:textId="0A3B38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7EDFAC" w14:textId="4D660F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57A664" w14:textId="152ACF6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975385" w14:textId="28D823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1D79E8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5320FC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37FF27B" w14:textId="124A67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862436" w14:textId="674F702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28090E" w14:textId="2AF838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F024F9" w14:textId="1B7E2C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C7117E" w14:textId="63484E5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F6C89E" w14:textId="0FE01D3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7B37ED" w14:textId="7A120A7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DF194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CDA88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6A17114" w14:textId="49C52F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7BBB8C" w14:textId="35578A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D6B4F1" w14:textId="4E87168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E8352D" w14:textId="1FF6FD6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4CDEF5" w14:textId="72BE21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122E26" w14:textId="0E12B0B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815D24" w14:textId="38C8A9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9FEE83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7DA76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2F219E3" w14:textId="70F7A9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CD8141E" w14:textId="5A5EEB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88D05E" w14:textId="4201D01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AE573B" w14:textId="2E166F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5524EF" w14:textId="5CB63B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76CF00" w14:textId="7F1702F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EFF53D" w14:textId="3FDD0A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33C41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4D8E111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388A1C8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2F609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3E03C4D" w14:textId="7C8AB9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C7628FF" w14:textId="3BCC8E7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0F9302" w14:textId="037346C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877B6F" w14:textId="2EF34D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9724A6" w14:textId="0A9489E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65A72F" w14:textId="191AB15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CB765D" w14:textId="30BF3D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A7F113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BB340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6CD0607" w14:textId="2895B72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26D11FD" w14:textId="37F627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57C969" w14:textId="1885062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D6AB52" w14:textId="049340D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772B19" w14:textId="628499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BD54C5" w14:textId="2B6E53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69D89E" w14:textId="7FEA998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DD85147" w14:textId="77777777" w:rsidR="00944C3D" w:rsidRDefault="00944C3D" w:rsidP="00944C3D">
      <w:pPr>
        <w:rPr>
          <w:rFonts w:ascii="Arial" w:hAnsi="Arial"/>
          <w:b/>
        </w:rPr>
      </w:pPr>
    </w:p>
    <w:p w14:paraId="3EB2CF6F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25EABC90" w14:textId="77777777" w:rsidTr="00503750">
        <w:tc>
          <w:tcPr>
            <w:tcW w:w="1944" w:type="dxa"/>
            <w:vAlign w:val="center"/>
          </w:tcPr>
          <w:p w14:paraId="6CCCA97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028E39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254AA7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C0167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1CF630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BB832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47DE2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7C71DF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37A1EB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59DFAE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529CF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600E76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3A159C9" w14:textId="77777777" w:rsidTr="00503750">
        <w:tc>
          <w:tcPr>
            <w:tcW w:w="15685" w:type="dxa"/>
            <w:gridSpan w:val="12"/>
            <w:vAlign w:val="center"/>
          </w:tcPr>
          <w:p w14:paraId="395096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432C363" w14:textId="77777777" w:rsidTr="00503750">
        <w:tc>
          <w:tcPr>
            <w:tcW w:w="1944" w:type="dxa"/>
            <w:vAlign w:val="center"/>
          </w:tcPr>
          <w:p w14:paraId="3FFE5E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C8A453D" w14:textId="5079FB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F8EFFC9" w14:textId="5F178E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BF7BEED" w14:textId="7F2599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A645C25" w14:textId="7D6ADE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72FCD4F" w14:textId="3FC352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FE42FAE" w14:textId="13A245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0061A33" w14:textId="2A42A1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527F743" w14:textId="332997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9458BEC" w14:textId="658A7E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C15BA9F" w14:textId="0FF68C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8A53018" w14:textId="0BF6BC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4E17CD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0A7E8F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450EFA3" w14:textId="26B3EA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0060C0B" w14:textId="6795FE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08D4F2" w14:textId="1CF6A6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4DDFE50" w14:textId="5CAEBD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37217F4" w14:textId="1B3EEB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0DE41F" w14:textId="7C35BF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EF57C76" w14:textId="5176C8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AB496CF" w14:textId="4F9124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0A31CE" w14:textId="7C0FDA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B2584EE" w14:textId="3EBBDA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96950D1" w14:textId="5A746D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9F058D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6F3DD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6496A23F" w14:textId="267B86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1DB251B" w14:textId="7752E5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F2B2498" w14:textId="54D4DB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527C65E" w14:textId="3BCBB9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F1EB40" w14:textId="5EBAB2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8DACDB1" w14:textId="4435D0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D11D82A" w14:textId="231BEC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09EAD6F" w14:textId="300132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2703D90" w14:textId="4235B7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6F686AC" w14:textId="282B37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99214C" w14:textId="2E0E7B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180345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2A4BA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049D51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24708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2570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9491D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50ACB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A3203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2BC086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4043D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01C9CB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58C06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7F0B9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8095D22" w14:textId="77777777" w:rsidTr="00503750">
        <w:tc>
          <w:tcPr>
            <w:tcW w:w="1944" w:type="dxa"/>
            <w:vAlign w:val="center"/>
          </w:tcPr>
          <w:p w14:paraId="394244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E51C684" w14:textId="428170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3980BB" w14:textId="7DC4D7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30C6A69" w14:textId="30FCE3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E5B2E3D" w14:textId="6C7348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B09A9CF" w14:textId="597907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C44743" w14:textId="4DB0AB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0EE9FBF" w14:textId="200981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D732406" w14:textId="6D8DEB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539D884" w14:textId="7CE497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7341932" w14:textId="256697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B75373" w14:textId="30443B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174F7B" w14:textId="77777777" w:rsidTr="00503750">
        <w:tc>
          <w:tcPr>
            <w:tcW w:w="15685" w:type="dxa"/>
            <w:gridSpan w:val="12"/>
            <w:vAlign w:val="center"/>
          </w:tcPr>
          <w:p w14:paraId="4A46D2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644AFAC" w14:textId="77777777" w:rsidTr="00503750">
        <w:tc>
          <w:tcPr>
            <w:tcW w:w="1944" w:type="dxa"/>
            <w:vAlign w:val="center"/>
          </w:tcPr>
          <w:p w14:paraId="0B50D2B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6AF7B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52E88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53E16B5" w14:textId="2B5D8A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9FA10FF" w14:textId="319D88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6AC80D" w14:textId="3DA43A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0896428" w14:textId="68FF1E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D4064F" w14:textId="6205C0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02CBE2" w14:textId="547667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C5471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E9366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7D3DFFC" w14:textId="562738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72822C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34142D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518F3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93A9E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8EEB3CC" w14:textId="204F4D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8747593" w14:textId="15FB7B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6CF416B" w14:textId="524B3B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80DAED8" w14:textId="0324C0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F94972" w14:textId="3B63C3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9835DFF" w14:textId="00A843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FB9F9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CACF7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29B3CA6" w14:textId="3771A8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5078FA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BF8B1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ED044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6E927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9A01F59" w14:textId="6E4392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EDF7737" w14:textId="072735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DED69AC" w14:textId="061111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7FBCC84" w14:textId="74694C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1E1C67C" w14:textId="24B53A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D88576A" w14:textId="0DF90C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8E6B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CC1E0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4C1651A" w14:textId="677CB9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1F60C1" w14:textId="77777777" w:rsidTr="00503750">
        <w:tc>
          <w:tcPr>
            <w:tcW w:w="1944" w:type="dxa"/>
            <w:vAlign w:val="center"/>
          </w:tcPr>
          <w:p w14:paraId="0C3DE3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D4196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837CC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FAEF01A" w14:textId="77474A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53DD5BB" w14:textId="62A9B4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03D614B" w14:textId="6A9C5F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DCA457A" w14:textId="6649D5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3D81AE1" w14:textId="404A08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48C2778" w14:textId="331A18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D2F8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B9981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B07D265" w14:textId="79416D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34FB55" w14:textId="77777777" w:rsidTr="00503750">
        <w:tc>
          <w:tcPr>
            <w:tcW w:w="15685" w:type="dxa"/>
            <w:gridSpan w:val="12"/>
            <w:vAlign w:val="center"/>
          </w:tcPr>
          <w:p w14:paraId="2CCFB3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E827CE7" w14:textId="77777777" w:rsidTr="00503750">
        <w:tc>
          <w:tcPr>
            <w:tcW w:w="1944" w:type="dxa"/>
            <w:vAlign w:val="center"/>
          </w:tcPr>
          <w:p w14:paraId="069ACC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BB6C8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E48C1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83D3C03" w14:textId="3038E8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0341C74" w14:textId="44D9F1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A344E0F" w14:textId="0C9CE3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3A3469B" w14:textId="3ACB65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9D861C7" w14:textId="411496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D2BF558" w14:textId="0E160C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A701A19" w14:textId="3772BC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9A5DE90" w14:textId="743D99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B581DF7" w14:textId="02BE85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F92FDA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3EFE5A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ED622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806A8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2897DDA" w14:textId="3A5256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FAE044A" w14:textId="14D8F8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1E75A87" w14:textId="6B638A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388F077" w14:textId="07A560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7DF626" w14:textId="39EF1B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658DF61" w14:textId="4D0F60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A7E6254" w14:textId="2F8F8A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D8F2567" w14:textId="28FACB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79AC80B" w14:textId="6487AE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215895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DADA0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8F614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371B8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CBEF2E4" w14:textId="2090A5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478F51D" w14:textId="32C141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F601CAC" w14:textId="6019FE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38C2BC" w14:textId="08255A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D936E60" w14:textId="243749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FE4F09" w14:textId="3A4FE9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62AF744" w14:textId="7077BC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95CD43B" w14:textId="0671C9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9469DD3" w14:textId="7292FC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A671AE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B5017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A9166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71624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77D6118" w14:textId="31C1CE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002ABD1" w14:textId="0A08A6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861916" w14:textId="13ACD8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07D489F" w14:textId="647602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157B742" w14:textId="37B0C0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1E1AFF" w14:textId="08F2AE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6FE6F13" w14:textId="218F25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9F7E0FE" w14:textId="2D70F2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57F2B22" w14:textId="1AB135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B3CA5C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5E641CD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F381177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9670C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14D00FB" w14:textId="157557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22B9D50" w14:textId="37BE26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E3ED0EA" w14:textId="24F20B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AE18C74" w14:textId="665E7A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D62A1D" w14:textId="59F923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81A6A8F" w14:textId="78CD0A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876C97D" w14:textId="78FA4F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01C9C93" w14:textId="26F0F2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4AF76EA" w14:textId="65AB2E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71BBBB" w14:textId="3C5FBE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83BF522" w14:textId="1B7024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B6424C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502BC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4FEA70C" w14:textId="5FAC44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85B3F5D" w14:textId="383B47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F9AC1FB" w14:textId="0F68FC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F1082F1" w14:textId="11F4C4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7C1957" w14:textId="532DB6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EE4E483" w14:textId="056C61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E1F617D" w14:textId="7E9E3A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4EBC177" w14:textId="3B10A6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369CFE4" w14:textId="2336C6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D59399D" w14:textId="07DFE0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304296D" w14:textId="003E84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81A0F4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AC94DC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7B95EC7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1FEBD705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D75B47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5798E73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374597F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5A495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061038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0B8A42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03E29F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7FFF0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B976793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67F2C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7E8DD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C6578B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7A6D6A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529644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9196415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E216BB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33FB9F6D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32F4A7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0847928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3CCD888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6CC80663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571FE0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CE723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A59A9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F0FA6B9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0A9E5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0E84B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AA1DF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DFE91EC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167BF9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D1011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C7CE2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A30EAF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B20214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69FEFFE8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5506B3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7D342B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558351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29E690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0D31F7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0FF37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0E47E0B1" w14:textId="77777777" w:rsidTr="00503750">
        <w:trPr>
          <w:trHeight w:val="1073"/>
        </w:trPr>
        <w:tc>
          <w:tcPr>
            <w:tcW w:w="3614" w:type="dxa"/>
            <w:vMerge/>
          </w:tcPr>
          <w:p w14:paraId="76AC4B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AE901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7E421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35EA96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38EEA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CD745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99759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68236B1E" w14:textId="77777777" w:rsidTr="00503750">
        <w:trPr>
          <w:trHeight w:val="283"/>
        </w:trPr>
        <w:tc>
          <w:tcPr>
            <w:tcW w:w="3614" w:type="dxa"/>
          </w:tcPr>
          <w:p w14:paraId="7683A4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33BE7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C1E4A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10AF0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BB804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D8187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D3151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723756B" w14:textId="77777777" w:rsidTr="00503750">
        <w:trPr>
          <w:trHeight w:val="283"/>
        </w:trPr>
        <w:tc>
          <w:tcPr>
            <w:tcW w:w="3614" w:type="dxa"/>
          </w:tcPr>
          <w:p w14:paraId="31D142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3FD8C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0F811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7B458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CAC5D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9009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FBE00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C108108" w14:textId="77777777" w:rsidTr="00503750">
        <w:trPr>
          <w:trHeight w:val="283"/>
        </w:trPr>
        <w:tc>
          <w:tcPr>
            <w:tcW w:w="3614" w:type="dxa"/>
          </w:tcPr>
          <w:p w14:paraId="265C74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3F0D1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8A946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0F5DB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2FD3A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7B2BA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EA787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033027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FF2AB74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0755214B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7BA876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8DBD1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73F2EC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96E95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25E6B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6B5B03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DAD7E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23EA3D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6C334E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38643E4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7EADE6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BEB64E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8B5666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62277ED9" w14:textId="0FEDF4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3A3276" w14:textId="68D1C1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AE945C" w14:textId="7CF968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7E6FCE" w14:textId="130F38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93F859" w14:textId="008C4C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AB1EE3" w14:textId="4F3E1D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CCB8E9" w14:textId="466544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6DEC9AB" w14:textId="6387E9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FFC4E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08A22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E48E812" w14:textId="258E01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FBDFD7" w14:textId="4872E3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C72B20" w14:textId="4FC31C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CE3361" w14:textId="225021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95F864" w14:textId="174F80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66DA64" w14:textId="4FE15C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D4DB70" w14:textId="082508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AF31881" w14:textId="1B1396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A17FB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131F3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4530784" w14:textId="38326C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5411AC" w14:textId="3FD85B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36A83C" w14:textId="77D621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E0DAD8" w14:textId="53D042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8588C" w14:textId="067942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A9E905" w14:textId="1E1C64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5D4FD0" w14:textId="2D097B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FCBC717" w14:textId="52894F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23775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9AE73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248AB5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85C30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3AE8A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9F1D8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E143B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93C69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A2B4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65F586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BB693D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6A4F77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1B5EA3E" w14:textId="553D14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E822D6" w14:textId="0541FE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8D7589" w14:textId="72CD0A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E2E41B" w14:textId="033213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55C9C1" w14:textId="56BD24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29EB52" w14:textId="2AC9E5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358C86" w14:textId="217123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05C9B17" w14:textId="1F4A99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21C7D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652EB8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D27DE0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8FC9FB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E87AE81" w14:textId="374573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3E7D35" w14:textId="24D992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5614C5" w14:textId="5B8A75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67C472" w14:textId="3E7F12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E8456C" w14:textId="1033A4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C0B50" w14:textId="6FE5B4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0AD60D" w14:textId="239C53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2C29056" w14:textId="794921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723D9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D7D81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2DEA71A" w14:textId="263E10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BD7DEA" w14:textId="2F0A31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94624E" w14:textId="6587D1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C448C" w14:textId="32E8ED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2E6C3B" w14:textId="26A40B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FABDD7" w14:textId="6F575D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51D9F8" w14:textId="7003A2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523B20B" w14:textId="0DDA85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D4408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AB2A6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2A476FA" w14:textId="2C0618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753C13" w14:textId="14C1A4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8E6410" w14:textId="22BAEE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A1BEBC" w14:textId="3B40D4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1F1521" w14:textId="2D78C5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7A5CDF" w14:textId="72E4A3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498E3B" w14:textId="0A7935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7E2689E" w14:textId="55C0CD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D96C8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0BD422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7A0BA32" w14:textId="0BE340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14080D" w14:textId="2937AC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85A62D" w14:textId="03C9A4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44E2D1" w14:textId="7C7691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BE36ED" w14:textId="735866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4E1B7A" w14:textId="0D17AD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81216A" w14:textId="6FAF31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1EBB05A" w14:textId="56E7AB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3089D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525260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72E1AD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A242EB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92195ED" w14:textId="2FE948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815E57" w14:textId="10BF63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0D271E" w14:textId="009173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A278E1" w14:textId="198BA1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03EE15" w14:textId="383650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D18B20" w14:textId="5D2CF1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D3145A" w14:textId="43B456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7C0B6B6" w14:textId="1C5865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896F97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2EC78E5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8AC1484" w14:textId="063194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9BEA4A" w14:textId="2B051E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77E6A9" w14:textId="33AD33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D8A9B3" w14:textId="0F8875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F31CBC" w14:textId="09F30D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A21092" w14:textId="1F5672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627454" w14:textId="3463CB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1157DD7" w14:textId="07C5AF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38AEB2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36BA482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339306AA" w14:textId="42316FF4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2A736FC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937B0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E3D10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3D6BB5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DD71C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D6317E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995B6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55424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DBB9E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781B0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6B2A1C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DF54A6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34159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2D9A0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7AB34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D3D194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000C0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8D9D104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67345EF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F2B313F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170D14BB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6311C382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6BE1116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3465F44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46597A3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71B1BCA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4A9F79D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D00CB04" w14:textId="77777777" w:rsidTr="00503750">
        <w:trPr>
          <w:trHeight w:val="437"/>
        </w:trPr>
        <w:tc>
          <w:tcPr>
            <w:tcW w:w="2594" w:type="dxa"/>
          </w:tcPr>
          <w:p w14:paraId="3B8637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271E6549" w14:textId="477D2F9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42077D6" w14:textId="0242143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CA2302B" w14:textId="7FF4866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51EE33E" w14:textId="61E69CE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262698C" w14:textId="77777777" w:rsidTr="00503750">
        <w:trPr>
          <w:trHeight w:val="420"/>
        </w:trPr>
        <w:tc>
          <w:tcPr>
            <w:tcW w:w="2594" w:type="dxa"/>
          </w:tcPr>
          <w:p w14:paraId="62793E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60572439" w14:textId="1098E3F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A159745" w14:textId="2298FC3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958EF81" w14:textId="2AC7DDD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3E925F7" w14:textId="10A35B9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AD57A18" w14:textId="77777777" w:rsidTr="00503750">
        <w:trPr>
          <w:trHeight w:val="630"/>
        </w:trPr>
        <w:tc>
          <w:tcPr>
            <w:tcW w:w="2594" w:type="dxa"/>
          </w:tcPr>
          <w:p w14:paraId="1477DA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54F8F026" w14:textId="6F1A928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6D21B473" w14:textId="4BA3635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1148707" w14:textId="464752D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B8CFD12" w14:textId="4B9A678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22B6FD2" w14:textId="77777777" w:rsidTr="00503750">
        <w:trPr>
          <w:trHeight w:val="420"/>
        </w:trPr>
        <w:tc>
          <w:tcPr>
            <w:tcW w:w="2594" w:type="dxa"/>
          </w:tcPr>
          <w:p w14:paraId="6AB9F3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7AC96238" w14:textId="13BBF4D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AC9EB24" w14:textId="78E4401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F4E9407" w14:textId="2782872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491A31E" w14:textId="31CE1BB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F86DFE7" w14:textId="77777777" w:rsidTr="00503750">
        <w:trPr>
          <w:trHeight w:val="437"/>
        </w:trPr>
        <w:tc>
          <w:tcPr>
            <w:tcW w:w="2594" w:type="dxa"/>
          </w:tcPr>
          <w:p w14:paraId="476D8E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50FDBBD8" w14:textId="509AEC9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11C3BEA" w14:textId="560741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3334FCF" w14:textId="018E442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2897CD6" w14:textId="221082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17C1283" w14:textId="77777777" w:rsidTr="00503750">
        <w:trPr>
          <w:trHeight w:val="420"/>
        </w:trPr>
        <w:tc>
          <w:tcPr>
            <w:tcW w:w="2594" w:type="dxa"/>
          </w:tcPr>
          <w:p w14:paraId="244889AC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0DD6537E" w14:textId="18D9A136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24DD19A" w14:textId="76A8F114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E6EF011" w14:textId="20E5DE32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0FC7E09" w14:textId="03B84B69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2FDEED27" w14:textId="77777777" w:rsidR="00944C3D" w:rsidRDefault="00944C3D" w:rsidP="00944C3D">
      <w:pPr>
        <w:rPr>
          <w:rFonts w:ascii="Arial" w:hAnsi="Arial"/>
          <w:b/>
        </w:rPr>
      </w:pPr>
    </w:p>
    <w:p w14:paraId="163CC88A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5D582062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34E601A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76DAC50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1C66BF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7428163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40E99DD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4355A7E8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18DF38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46762C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3E962C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222D6A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9B8698F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481745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3FCD42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40792A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036737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68E810B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22B659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488FD4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50D9F7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550407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52457F5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73F9533E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3EFB5F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4C9D7D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50D2E1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E4F3B81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0AA941C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4C33304" w14:textId="77777777" w:rsidTr="00503750">
        <w:tc>
          <w:tcPr>
            <w:tcW w:w="2835" w:type="dxa"/>
            <w:vAlign w:val="center"/>
          </w:tcPr>
          <w:p w14:paraId="0B00E4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3C4F51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9EAD6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5126CB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856B0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0C29B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619D4D26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1F88EC82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62E5F8B6" w14:textId="2504ACF3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8354E1" w14:textId="2822F839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5C11C1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220709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774A9A7" w14:textId="1DE02EC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2185A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6AA590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6CAD4ACA" w14:textId="1F7918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1B1BD2" w14:textId="76221C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072B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212E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803D57B" w14:textId="3B38F7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AEE13B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2F1069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23A47376" w14:textId="2CEB9E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EE2A17" w14:textId="223985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D1A5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AC11D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DA3EC5A" w14:textId="359BE5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3A8251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240378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34341363" w14:textId="31E68C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D87ADB" w14:textId="0C070F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EDFE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52C1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1D241FE" w14:textId="550F82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03FAB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61A63D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419192A4" w14:textId="795AE4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B37A31" w14:textId="4F5E4A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6370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E99C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232C032" w14:textId="42B576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89A7C1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03B5C2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6EF76768" w14:textId="3E42FC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46FC57" w14:textId="685714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4B5D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4799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5D41DD7" w14:textId="07E212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E9560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CF5917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33DA9A43" w14:textId="79028D4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5CC4DE" w14:textId="46C7011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F9724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A1203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95EFBAA" w14:textId="234D646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195A63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515EF0F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7580E7F1" w14:textId="7D3AB5B1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6D4EEC0E" w14:textId="77777777" w:rsidR="00944C3D" w:rsidRDefault="00944C3D" w:rsidP="00944C3D">
      <w:pPr>
        <w:rPr>
          <w:rFonts w:ascii="Arial" w:hAnsi="Arial"/>
          <w:b/>
        </w:rPr>
      </w:pPr>
    </w:p>
    <w:p w14:paraId="07C2B752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E541164" w14:textId="77777777" w:rsidTr="00503750">
        <w:tc>
          <w:tcPr>
            <w:tcW w:w="2835" w:type="dxa"/>
            <w:vAlign w:val="center"/>
          </w:tcPr>
          <w:p w14:paraId="53FF7D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0B7911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3EA44E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407102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4A820F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7A9201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419BABF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0A2BF5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5382B150" w14:textId="5FC339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D92819" w14:textId="0CF4F0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E41F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9372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58DF277" w14:textId="65D6A4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A4EC6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2078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54C04274" w14:textId="56B400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C23C0C" w14:textId="629533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8685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B7BF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72DA1CD" w14:textId="0E3EFD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AB58C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0DBE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503EE1A3" w14:textId="415AA4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6309AD" w14:textId="006184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76F5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A417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D2CBF15" w14:textId="3CF4F6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7F060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07A97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A241933" w14:textId="3B02D0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E77DCA" w14:textId="3B257E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D174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5E87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774521D" w14:textId="618527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B55E7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8178FD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AF6F024" w14:textId="43F8BBB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6793A1" w14:textId="190E69B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977FC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0CB0C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AE5CB4E" w14:textId="15240F8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4F5705E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46E49306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5496D076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49E934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12A164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01F88478" w14:textId="77777777" w:rsidTr="00503750">
        <w:trPr>
          <w:trHeight w:val="699"/>
        </w:trPr>
        <w:tc>
          <w:tcPr>
            <w:tcW w:w="3502" w:type="dxa"/>
            <w:vMerge/>
          </w:tcPr>
          <w:p w14:paraId="38C82C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725CA7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678F5D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A072E54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5FE8F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01D47CF9" w14:textId="7C7D6268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FCB018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751397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0892E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69CA94A2" w14:textId="2945F2E1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BB4EF6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E33087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216EF3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54E3C80D" w14:textId="09544A66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17E87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6D9839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9B26EF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0B707082" w14:textId="77777777" w:rsidTr="00503750">
        <w:trPr>
          <w:trHeight w:val="593"/>
        </w:trPr>
        <w:tc>
          <w:tcPr>
            <w:tcW w:w="3497" w:type="dxa"/>
          </w:tcPr>
          <w:p w14:paraId="08314C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66602E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2F63C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D7ECE0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398E7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4C08E107" w14:textId="494867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BAD96CC" w14:textId="381B87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98467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4B1B131" w14:textId="2232B67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FE75A73" w14:textId="3348B4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985C9B6" w14:textId="75171D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F9BC1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8D38305" w14:textId="635E543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556171C" w14:textId="138F43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2C13ACD" w14:textId="4B3E1E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6A540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CB099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7E06BF06" w14:textId="17CB53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3DB4170" w14:textId="36E608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28000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3278C48" w14:textId="7D5181C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F3D6EE9" w14:textId="563B06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2D4C8CC" w14:textId="7766F1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D394E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195855A" w14:textId="46F2A6E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02996C1" w14:textId="618DB8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892169" w14:textId="2913DC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44C46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1056A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47C9A90F" w14:textId="3A60A4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E678ACE" w14:textId="755871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0C945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A3036EE" w14:textId="0A4CFFD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6B81E2D" w14:textId="5F52B6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06A9CC2" w14:textId="56347C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38A94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EA3D3F3" w14:textId="356231B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E070544" w14:textId="1C4CA5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E61E26F" w14:textId="5506F8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06B43A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74C29A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689EAFB5" w14:textId="049278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AC7B20F" w14:textId="5CA8B0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636AF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E3CF98C" w14:textId="3EB5274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43E5FF5" w14:textId="1405B2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F3E34A" w14:textId="21E423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DB9899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0B0A9052" w14:textId="2149984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F4F5B6D" w14:textId="7E421B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27342EF" w14:textId="057351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7A1441" w14:textId="77777777" w:rsidR="00944C3D" w:rsidRDefault="00944C3D" w:rsidP="00944C3D">
      <w:pPr>
        <w:rPr>
          <w:rFonts w:ascii="Arial" w:hAnsi="Arial"/>
          <w:b/>
        </w:rPr>
      </w:pPr>
    </w:p>
    <w:p w14:paraId="3767C008" w14:textId="77777777" w:rsidR="00944C3D" w:rsidRDefault="00944C3D" w:rsidP="00944C3D">
      <w:pPr>
        <w:rPr>
          <w:rFonts w:ascii="Arial" w:hAnsi="Arial"/>
          <w:b/>
        </w:rPr>
      </w:pPr>
    </w:p>
    <w:p w14:paraId="223EB226" w14:textId="77777777" w:rsidR="00944C3D" w:rsidRDefault="00944C3D" w:rsidP="00944C3D">
      <w:pPr>
        <w:rPr>
          <w:rFonts w:ascii="Arial" w:hAnsi="Arial"/>
          <w:b/>
        </w:rPr>
      </w:pPr>
    </w:p>
    <w:p w14:paraId="5A451AF8" w14:textId="77777777" w:rsidR="00944C3D" w:rsidRDefault="00944C3D" w:rsidP="00944C3D">
      <w:pPr>
        <w:rPr>
          <w:rFonts w:ascii="Arial" w:hAnsi="Arial"/>
          <w:b/>
        </w:rPr>
      </w:pPr>
    </w:p>
    <w:p w14:paraId="28287AA8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35B29F37" w14:textId="77777777" w:rsidTr="00503750">
        <w:tc>
          <w:tcPr>
            <w:tcW w:w="2622" w:type="dxa"/>
            <w:vAlign w:val="center"/>
          </w:tcPr>
          <w:p w14:paraId="33F63B5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084FA7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72DEFE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FC4C0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6A091E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7AE4C6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3591DC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37D12F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6F15E3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BA54A30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092D2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5F6B24E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F1BE5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7C4B1B65" w14:textId="2511AE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866E78D" w14:textId="22DBD1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CE01C9" w14:textId="411D71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2755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0D0AFC" w14:textId="38D529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91B4F1" w14:textId="77777777" w:rsidTr="00503750">
        <w:tc>
          <w:tcPr>
            <w:tcW w:w="2622" w:type="dxa"/>
            <w:vAlign w:val="center"/>
          </w:tcPr>
          <w:p w14:paraId="2C74D8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199A65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532938F5" w14:textId="43067C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F7AEA44" w14:textId="2D9D73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7A15AF" w14:textId="075B31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B9EB2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315B8B" w14:textId="4B0F40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76981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2D76C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2D665FA5" w14:textId="78DB85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B700792" w14:textId="554399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DF4295" w14:textId="52147E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70A20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7E5458" w14:textId="3EA781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503AD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FB4DE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38BB626C" w14:textId="74314B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7BBA46D" w14:textId="56F4D1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49F9F3F" w14:textId="736CFE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AAD0F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C44E6A0" w14:textId="15A8E7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4CD5E2" w14:textId="77777777" w:rsidTr="00503750">
        <w:tc>
          <w:tcPr>
            <w:tcW w:w="2622" w:type="dxa"/>
            <w:vAlign w:val="center"/>
          </w:tcPr>
          <w:p w14:paraId="12EE95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65F9E7E1" w14:textId="6913F6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10924.00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F419395" w14:textId="361005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27279.00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C783BC" w14:textId="510E64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23573.00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159D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4878BD" w14:textId="1AFBAF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14630.00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1A41E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7B616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3F7D4C02" w14:textId="55FD5D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4D9C124" w14:textId="7007FE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0D368CD" w14:textId="7DB7F2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96881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9485CBB" w14:textId="145822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6B148B" w14:textId="77777777" w:rsidTr="00503750">
        <w:tc>
          <w:tcPr>
            <w:tcW w:w="2622" w:type="dxa"/>
            <w:vAlign w:val="center"/>
          </w:tcPr>
          <w:p w14:paraId="125E4D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46D69FC4" w14:textId="14D202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2BC0BB4" w14:textId="05F36D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19C8A3" w14:textId="3662B4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3303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203A58" w14:textId="47687E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381603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4FFD26A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16CA56A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3B11A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5C64B0E6" w14:textId="73D714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DE35DB8" w14:textId="445E57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8F207B" w14:textId="021449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BDDD0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A1D737" w14:textId="146053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E0D7F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B6A76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6E46155D" w14:textId="29174E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1AE7485" w14:textId="234DC0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CB8BCCC" w14:textId="76F2A8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2FDD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5621587" w14:textId="7F05B6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85AF4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2CA56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47552950" w14:textId="6D5150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91EB90E" w14:textId="4483FC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AAE2382" w14:textId="459BDB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94E8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A47768" w14:textId="55D4ED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DA1EAF" w14:textId="77777777" w:rsidTr="00503750">
        <w:tc>
          <w:tcPr>
            <w:tcW w:w="2622" w:type="dxa"/>
            <w:vAlign w:val="center"/>
          </w:tcPr>
          <w:p w14:paraId="1FA19F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166D8BF0" w14:textId="3D831F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39E3548" w14:textId="21EA96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76EBC62" w14:textId="536B7B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E3DE2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236B59" w14:textId="2EB6CC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BE86D3" w14:textId="77777777" w:rsidTr="00503750">
        <w:tc>
          <w:tcPr>
            <w:tcW w:w="2622" w:type="dxa"/>
            <w:vAlign w:val="center"/>
          </w:tcPr>
          <w:p w14:paraId="2ED7E1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2B0191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642C1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A038B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4F86A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1B63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EC030E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A47297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470F7C46" w14:textId="6E14C04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b/>
                <w:noProof/>
                <w:sz w:val="18"/>
                <w:szCs w:val="18"/>
              </w:rPr>
              <w:t>10924.00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81F576E" w14:textId="049A66C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b/>
                <w:noProof/>
                <w:sz w:val="18"/>
                <w:szCs w:val="18"/>
              </w:rPr>
              <w:t>27279.00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69F42C" w14:textId="6363851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b/>
                <w:noProof/>
                <w:sz w:val="18"/>
                <w:szCs w:val="18"/>
              </w:rPr>
              <w:t>23573.00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CC9145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1D93E8" w14:textId="094D3EB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b/>
                <w:noProof/>
                <w:sz w:val="18"/>
                <w:szCs w:val="18"/>
              </w:rPr>
              <w:t>14630.00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E1FFC7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C25E54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462B3FB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4DACD61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0905FF99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0F441C2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380CA0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754911F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371920F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2F81CB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1319D85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6FD288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908D68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DE243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8CAA3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6C6BC7F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D281BC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56254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3FE1312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D71AED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BDB2D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768312B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D7C529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D4CC54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7538C22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CD7E51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57851C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33E6159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103F71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7CF1B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1518FB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8B0FBC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02BE8E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F91D54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7A1887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B9125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F003FF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A8E31E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AFE2D5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41EBEE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0B49D1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C1E501B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51F3CAB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5DD33A8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BFAF6D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3C4F36F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1396D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48F662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706778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5FD911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2BB482B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9ADA0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24247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B990DA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DF68E6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F7F59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796598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FBDF49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6C1DBE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261D5E7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5AE5A5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55E0EC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46945F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F5780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CBAEB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CFB764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550A968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23CDDA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40F529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1AE124C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1AAE1B03" w14:textId="77777777" w:rsidTr="00503750">
        <w:tc>
          <w:tcPr>
            <w:tcW w:w="2835" w:type="dxa"/>
            <w:vAlign w:val="center"/>
          </w:tcPr>
          <w:p w14:paraId="4A4DCF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61F15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18CB1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5D844A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3731FA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13756B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DD1349D" w14:textId="77777777" w:rsidTr="00503750">
        <w:tc>
          <w:tcPr>
            <w:tcW w:w="2835" w:type="dxa"/>
            <w:vAlign w:val="center"/>
          </w:tcPr>
          <w:p w14:paraId="244F05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0699918C" w14:textId="65BBFA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715737" w14:textId="094070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2BAB07" w14:textId="736E5E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4D01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3BF920" w14:textId="5C1058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20D055" w14:textId="77777777" w:rsidTr="00503750">
        <w:tc>
          <w:tcPr>
            <w:tcW w:w="2835" w:type="dxa"/>
            <w:vAlign w:val="center"/>
          </w:tcPr>
          <w:p w14:paraId="3DDC4B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47538B26" w14:textId="3FA629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0E0EB0" w14:textId="71F50E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5666A2" w14:textId="5FE48B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C0F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DC43C6" w14:textId="3DE388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C2EE73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FE518B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2F1AAB4" w14:textId="6549C12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2E71CB" w14:textId="5B03136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D02747" w14:textId="4E8264D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7FB7E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BF2A35" w14:textId="4773423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3C4172C5" w14:textId="77777777" w:rsidTr="00503750">
        <w:tc>
          <w:tcPr>
            <w:tcW w:w="2835" w:type="dxa"/>
            <w:vAlign w:val="center"/>
          </w:tcPr>
          <w:p w14:paraId="674278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7C0D5F6F" w14:textId="335B6D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131A24" w14:textId="229D5C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DE9172" w14:textId="31BF1E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7EAF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1A3A75" w14:textId="1060FE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390172" w14:textId="77777777" w:rsidTr="00503750">
        <w:tc>
          <w:tcPr>
            <w:tcW w:w="2835" w:type="dxa"/>
            <w:vAlign w:val="center"/>
          </w:tcPr>
          <w:p w14:paraId="35DCC8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71FF2E43" w14:textId="33C7FE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9EAD0F" w14:textId="47CEBB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6207DF" w14:textId="3CA583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D4AD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098B7D" w14:textId="68B898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800AF5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2EF92D6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284EE092" w14:textId="0BAF5B78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09FDF4" w14:textId="4F96FEC8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606D55" w14:textId="5DEFB78E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4F1A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EC19BBA" w14:textId="47EB52F2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3C9C8D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5F31316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D41BC98" w14:textId="05AE53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ED148B" w14:textId="378677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3A061D" w14:textId="19F78F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097C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0483B0" w14:textId="67F9FC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4EAE1C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C7A2D5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23DA4E85" w14:textId="77777777" w:rsidTr="00503750">
        <w:tc>
          <w:tcPr>
            <w:tcW w:w="2552" w:type="dxa"/>
            <w:vAlign w:val="center"/>
          </w:tcPr>
          <w:p w14:paraId="2629E27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2FE16E8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765B256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1B80A1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2C67C41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38E86CC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090305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53F9E09F" w14:textId="6585996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342B1625" w14:textId="5E38DF4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73FD4FDF" w14:textId="52D9FA9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57EE1453" w14:textId="2FC8A01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097876D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6DD627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4BB0D9CD" w14:textId="2427ED4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5AA05E2B" w14:textId="63BBCA4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55498983" w14:textId="3F13EBC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012D4408" w14:textId="731A2C1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03333FF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75E82F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3B3DA96D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1FD258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639737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65AA2B7B" w14:textId="77777777" w:rsidTr="00503750">
        <w:tc>
          <w:tcPr>
            <w:tcW w:w="4395" w:type="dxa"/>
            <w:vMerge/>
          </w:tcPr>
          <w:p w14:paraId="47998C3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8A42C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7D4F48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0C343D7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C5303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7C1A0BA" w14:textId="05A5CC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A3FC9F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A35807D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B268F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2168F8E2" w14:textId="61F106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320BE6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4C64B03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18EF3A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442743DC" w14:textId="2E387D7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1632D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6CD0E1C" w14:textId="77777777" w:rsidTr="00503750">
        <w:tc>
          <w:tcPr>
            <w:tcW w:w="4395" w:type="dxa"/>
            <w:vAlign w:val="center"/>
          </w:tcPr>
          <w:p w14:paraId="063882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40F88B2B" w14:textId="101122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9FFD64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92A5778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03A2FC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EB3DFF2" w14:textId="53D570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5A2FF5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374736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86A462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6012ECEF" w14:textId="2B5ED67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1187C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354AEE1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57C463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B9E2888" w14:textId="50C34788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b/>
                <w:noProof/>
                <w:sz w:val="18"/>
                <w:szCs w:val="18"/>
              </w:rPr>
              <w:t>27831.00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D85DB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2C5DC43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4B9FA6D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4C7F6291" w14:textId="77777777" w:rsidTr="00503750">
        <w:tc>
          <w:tcPr>
            <w:tcW w:w="4395" w:type="dxa"/>
            <w:vAlign w:val="center"/>
          </w:tcPr>
          <w:p w14:paraId="46CF8DC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37EA35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C4D4C9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3EE200F4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4DF5333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52BB677A" w14:textId="3965368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A7D959F" w14:textId="16E8016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4A955855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7F4B64C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0A664C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18586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9A10E2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5E6A9DD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3B36A0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9B401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9171CF8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42A8CB7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60920073" w14:textId="2A3FD7DF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C28176A" w14:textId="4B286EA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3752461C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56BF194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7C3A9C8D" w14:textId="5627F8F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F94B78B" w14:textId="6CEF890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58685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CA7354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5B3F20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7771D05A" w14:textId="77777777" w:rsidTr="00503750">
        <w:tc>
          <w:tcPr>
            <w:tcW w:w="1843" w:type="dxa"/>
            <w:vAlign w:val="center"/>
          </w:tcPr>
          <w:p w14:paraId="335905C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7940951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DA36FD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42073E3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AEB728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259603C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071CD05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2E9124BD" w14:textId="77777777" w:rsidTr="00503750">
        <w:tc>
          <w:tcPr>
            <w:tcW w:w="1843" w:type="dxa"/>
            <w:vAlign w:val="center"/>
          </w:tcPr>
          <w:p w14:paraId="64530DB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614243F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635C80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846721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19441E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FB25CA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898F23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9E26748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13B2AB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5E1C5C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16E533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07A531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FD2A6D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F569DB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8EDE7C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C03D7F9" w14:textId="77777777" w:rsidTr="00503750">
        <w:tc>
          <w:tcPr>
            <w:tcW w:w="1843" w:type="dxa"/>
            <w:vAlign w:val="center"/>
          </w:tcPr>
          <w:p w14:paraId="7DA11DC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28FF64D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CC129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7F3566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D464B7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CC9E7E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D344D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1E871DF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2A81415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3BB3ED2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09D255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7AE5B5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6F2DF3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691DD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1AA00A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D5848B5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D65321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5E3F20B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6D6618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9690EA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E62F70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AAA3E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5E93C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EEA148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5236C6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74973500" w14:textId="77777777" w:rsidTr="00503750">
        <w:trPr>
          <w:trHeight w:val="664"/>
        </w:trPr>
        <w:tc>
          <w:tcPr>
            <w:tcW w:w="3372" w:type="dxa"/>
          </w:tcPr>
          <w:p w14:paraId="1B022C3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3D68204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EAB819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24CC6B1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7D9353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12DB4E55" w14:textId="645B0F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258D412" w14:textId="31B1A8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79B3B9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1342B51" w14:textId="1D08DBD2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96E9F7C" w14:textId="4BFA77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3E948D1" w14:textId="19CE12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267D18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948E1A7" w14:textId="0473CC4F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C056B14" w14:textId="2B95EE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6E9CCF0" w14:textId="533073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35BA1BD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3DE06A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27B30480" w14:textId="59CAFA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9C05A79" w14:textId="4A29EE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572D3E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D58719A" w14:textId="74ED620C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50B05A5" w14:textId="7E78A4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2E48FF0" w14:textId="6CFFEB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97783A4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313876CD" w14:textId="1B3E123C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E325230" w14:textId="115DF9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87F2B9" w14:textId="6C34F4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901FBA7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C1FFDAD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30CD872E" w14:textId="77777777" w:rsidTr="00503750">
        <w:tc>
          <w:tcPr>
            <w:tcW w:w="2835" w:type="dxa"/>
            <w:vAlign w:val="center"/>
          </w:tcPr>
          <w:p w14:paraId="12539EA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CFB41F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3E1E88E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34760C0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2FB794A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08A6CC6" w14:textId="77777777" w:rsidTr="00503750">
        <w:tc>
          <w:tcPr>
            <w:tcW w:w="2835" w:type="dxa"/>
          </w:tcPr>
          <w:p w14:paraId="57C7CD5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271E914D" w14:textId="43D5AD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AB8FE01" w14:textId="670CAE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F54DB3" w14:textId="09D0C4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EB27DA2" w14:textId="3CD116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8E58EE9" w14:textId="77777777" w:rsidTr="00503750">
        <w:tc>
          <w:tcPr>
            <w:tcW w:w="2835" w:type="dxa"/>
          </w:tcPr>
          <w:p w14:paraId="297B8EE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425AC0E" w14:textId="7B7168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44645CA" w14:textId="036592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6F032C6" w14:textId="29E992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7D887FB" w14:textId="546764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E3D0599" w14:textId="77777777" w:rsidTr="00503750">
        <w:tc>
          <w:tcPr>
            <w:tcW w:w="2835" w:type="dxa"/>
          </w:tcPr>
          <w:p w14:paraId="79A85B9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4ACF36C7" w14:textId="0C3229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A7558AC" w14:textId="51D1D0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D772EF" w14:textId="1384D3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E611A5C" w14:textId="51B3FD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4EEAB81" w14:textId="77777777" w:rsidTr="00503750">
        <w:tc>
          <w:tcPr>
            <w:tcW w:w="2835" w:type="dxa"/>
            <w:vAlign w:val="center"/>
          </w:tcPr>
          <w:p w14:paraId="660CB80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10FD4255" w14:textId="38CBC8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E68387" w14:textId="73F0AD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C50CB47" w14:textId="7557D6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2933896" w14:textId="1D077C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27D7EBA" w14:textId="77777777" w:rsidTr="00503750">
        <w:tc>
          <w:tcPr>
            <w:tcW w:w="2835" w:type="dxa"/>
            <w:vAlign w:val="center"/>
          </w:tcPr>
          <w:p w14:paraId="03366BF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59D90FE3" w14:textId="4F5E1A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7436EE6" w14:textId="3441C1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0272ED" w14:textId="74BCE5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5FFD43B" w14:textId="073C09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FBE2BC9" w14:textId="77777777" w:rsidTr="00503750">
        <w:tc>
          <w:tcPr>
            <w:tcW w:w="2835" w:type="dxa"/>
          </w:tcPr>
          <w:p w14:paraId="63736E4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5E596E6E" w14:textId="6D30A2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EE625B" w14:textId="53414F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F400237" w14:textId="4143B7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5A1EAEB" w14:textId="7DD60F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DEF4B63" w14:textId="77777777" w:rsidTr="00503750">
        <w:tc>
          <w:tcPr>
            <w:tcW w:w="2835" w:type="dxa"/>
          </w:tcPr>
          <w:p w14:paraId="7DA2A5D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63C22C68" w14:textId="247ED9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2E8E3D" w14:textId="243369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41388B0" w14:textId="25630B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C6F8933" w14:textId="22956C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93BD2D7" w14:textId="77777777" w:rsidTr="00503750">
        <w:tc>
          <w:tcPr>
            <w:tcW w:w="2835" w:type="dxa"/>
          </w:tcPr>
          <w:p w14:paraId="302BD12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C02D9B9" w14:textId="636959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46755EA" w14:textId="787562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B57C553" w14:textId="5ABD40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3A00C1" w14:textId="6333B7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7145D24" w14:textId="77777777" w:rsidR="00944C3D" w:rsidRDefault="00944C3D" w:rsidP="00944C3D">
      <w:pPr>
        <w:rPr>
          <w:rFonts w:ascii="Arial" w:hAnsi="Arial"/>
          <w:b/>
        </w:rPr>
      </w:pPr>
    </w:p>
    <w:p w14:paraId="13462285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02F63508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04A7062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16A31A9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0A3F332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359AFA8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158AA55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9AB2B1D" w14:textId="77777777" w:rsidTr="00503750">
        <w:trPr>
          <w:trHeight w:val="443"/>
        </w:trPr>
        <w:tc>
          <w:tcPr>
            <w:tcW w:w="2560" w:type="dxa"/>
          </w:tcPr>
          <w:p w14:paraId="3A5D246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2249B173" w14:textId="1A81A7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0295E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E0F80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3C93962" w14:textId="008587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213496E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56A1A81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12BA48CF" w14:textId="778E93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F87E7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C8B2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D7E51C2" w14:textId="5BF46C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17AC09D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78F4E58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6615C9A6" w14:textId="7E0D38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CE5D7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88056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E8222B7" w14:textId="002CC2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E6558A3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3D3C23D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4738FDE0" w14:textId="4FCEF6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07048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E9568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4C6EC55" w14:textId="170745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106444C" w14:textId="77777777" w:rsidR="00944C3D" w:rsidRDefault="00944C3D" w:rsidP="00944C3D">
      <w:pPr>
        <w:rPr>
          <w:rFonts w:ascii="Arial" w:hAnsi="Arial"/>
          <w:b/>
        </w:rPr>
      </w:pPr>
    </w:p>
    <w:p w14:paraId="787704B4" w14:textId="77777777" w:rsidR="00944C3D" w:rsidRDefault="00944C3D" w:rsidP="00944C3D">
      <w:pPr>
        <w:rPr>
          <w:rFonts w:ascii="Arial" w:hAnsi="Arial"/>
          <w:b/>
        </w:rPr>
      </w:pPr>
    </w:p>
    <w:p w14:paraId="08FC593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3F75524" w14:textId="77777777" w:rsidR="00944C3D" w:rsidRDefault="00944C3D" w:rsidP="00944C3D">
      <w:pPr>
        <w:rPr>
          <w:rFonts w:ascii="Arial" w:hAnsi="Arial"/>
          <w:b/>
        </w:rPr>
      </w:pPr>
    </w:p>
    <w:p w14:paraId="528A2ED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37D754FC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A33524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DE96BA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3ED2CB8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FC0C10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AE417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B7774E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0CDBC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65E3E1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0BB44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B4F0D5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2BF77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D50DD7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880B0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BF504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1B87AE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24E0D3B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75E74D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0381DAF4" w14:textId="77777777" w:rsidTr="00503750">
        <w:trPr>
          <w:trHeight w:val="677"/>
        </w:trPr>
        <w:tc>
          <w:tcPr>
            <w:tcW w:w="3358" w:type="dxa"/>
          </w:tcPr>
          <w:p w14:paraId="0DB51ED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786DFE6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EC62B8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838134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7B9797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17688C1" w14:textId="21C7B1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B690D83" w14:textId="3B0CCB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5E655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A49AAC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72A1991" w14:textId="30C403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523B834" w14:textId="3F0060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80E53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E630BF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48CE7CD0" w14:textId="0F6A2B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49703FE" w14:textId="1418FA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97FED1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BE7375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4041F651" w14:textId="647845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D935DBD" w14:textId="045ECA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3402D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BB80FA9" w14:textId="49CBC62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F3D7A9E" w14:textId="0CC294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495F063" w14:textId="2E1820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2CFF0C5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615EF70E" w14:textId="6DA7852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338D052" w14:textId="320FFD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9C936A" w14:textId="588DAB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E54964C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E16CE8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6BE0807F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BFEFB7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0021B5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10C6FD62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1EAE6D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4A95FA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CA6B8C4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CF3542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DF0DEF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B344D6A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230B2D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EEC52E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08AC70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7024A7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DF042F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5453E3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433AEE8F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C6FB67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4B6E25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715326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DCB0B1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6DEC1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6AB93954" w14:textId="72924F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ED934CA" w14:textId="6557E7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4F6407A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017545C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0B039827" w14:textId="1DF467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F0B902" w14:textId="1DE409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9EF7C21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6147A1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A9CF748" w14:textId="45EEB4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2C77C12" w14:textId="1D2284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50192C8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379E3AA" w14:textId="321B916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61FDD42" w14:textId="6A5B42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F77E10E" w14:textId="15C9A2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E3607A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868BB14" w14:textId="285CCCF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4DDBF7D" w14:textId="0D1D12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A07F45A" w14:textId="5D2188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9D034C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386CA6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5CF1523A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250EDBB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460F7AE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AE9F88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D7582E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0EC517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74FE0643" w14:textId="21BCA9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04335D8" w14:textId="3DABC5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D6D06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02B8CD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01C610E9" w14:textId="417994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6836C19" w14:textId="240BF1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3B4CB7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E06D22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26B99D08" w14:textId="43DF05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9C9F47A" w14:textId="50B93B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AE0505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9EEFB63" w14:textId="6319DCD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02EC64E" w14:textId="2FD3C3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D7A60CD" w14:textId="3E0170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E7548AD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0A7821B5" w14:textId="741065A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DB1E476" w14:textId="631B83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C96562F" w14:textId="77508D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471FB93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3CD115E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467421DA" w14:textId="77777777" w:rsidTr="00503750">
        <w:tc>
          <w:tcPr>
            <w:tcW w:w="3686" w:type="dxa"/>
            <w:vAlign w:val="center"/>
          </w:tcPr>
          <w:p w14:paraId="5D200A4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313647E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0A71AFD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1CB5C26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04371F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67940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4B0C65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B00119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3EF0E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4FC055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3666A1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2CD3FC1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CB00B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8B03D5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C2DC4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A83560E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7713BDC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B64865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B8940B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B854A7B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25AE518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38736E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2551730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0B61E1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CA6BB9D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B7B29D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2F022AD3" w14:textId="6BD595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131C031" w14:textId="2154C3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FFC1D9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3786F7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4E5A2B16" w14:textId="5C267E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433BD8F" w14:textId="625762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6EFA5D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60839C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49DF80B" w14:textId="7C89C4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B416290" w14:textId="645734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09BB83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A87A9A2" w14:textId="63A83F4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183A29D" w14:textId="58486B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2023720" w14:textId="4F7479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CEFE50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426B7837" w14:textId="6C7295F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FEFB7D7" w14:textId="2A2614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6C6F20" w14:textId="44E606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A33406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B3A5BA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8D9E968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0CF793D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ADC244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2A68AE6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78CE6FA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0F055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6EFCF1A0" w14:textId="317FE6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241C9E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29E1C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26A9FC53" w14:textId="7D0D9C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0068E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0EC77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5ABB7EE8" w14:textId="4E3B9B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F08752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8C5C2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15C98538" w14:textId="6F224E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83E90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2845C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1AE223CB" w14:textId="02EC35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0ED757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8F99E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1310A743" w14:textId="3574754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C0B5BE" w14:textId="77777777" w:rsidR="00944C3D" w:rsidRDefault="00944C3D" w:rsidP="00944C3D">
      <w:pPr>
        <w:rPr>
          <w:sz w:val="22"/>
          <w:szCs w:val="22"/>
        </w:rPr>
      </w:pPr>
    </w:p>
    <w:p w14:paraId="6C090D7E" w14:textId="77777777" w:rsidR="00944C3D" w:rsidRDefault="00944C3D" w:rsidP="00944C3D">
      <w:pPr>
        <w:rPr>
          <w:sz w:val="22"/>
          <w:szCs w:val="22"/>
        </w:rPr>
      </w:pPr>
    </w:p>
    <w:p w14:paraId="32578D7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63DA61F2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4BEC73B4" w14:textId="019DD2C3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491FA4B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FF090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1C091CE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A63324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37329A7B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1704BD8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2BE7A88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71391DA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80C474B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2B5D373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321C7E0B" w14:textId="49D453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A1C3AE6" w14:textId="422C2C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E3A05A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A17FBD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55260B40" w14:textId="09B9B1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F8A7868" w14:textId="328755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5CFA0E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2F873C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507F2A8E" w14:textId="246EDE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990746F" w14:textId="758D2D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4CF60A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95CFBA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3F2E72C2" w14:textId="56FE9F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F54E72" w14:textId="133B18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0493904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42BCB10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5BE02DC3" w14:textId="5CEA07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24871F9" w14:textId="0DCA5A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793CB1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41D4D4F" w14:textId="79C3830C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32B971B" w14:textId="285B15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A50C49F" w14:textId="5C8F94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827C47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BE44969" w14:textId="5A70E96A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FE149BC" w14:textId="3C76D9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0D6B699" w14:textId="188D47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8A86AD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16763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4DB2A34A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68C309B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1D582EC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5B079A2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F2A449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92F19C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7EFD0DEE" w14:textId="374B5A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D0C6277" w14:textId="2B34C7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F5A8E0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39590F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5BE764B7" w14:textId="31E4E9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70FAC87" w14:textId="3FE5B2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AEF8D2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007C4B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65117079" w14:textId="7BA3C3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914B84F" w14:textId="7EEDF5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F06763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3081FC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59B84872" w14:textId="40F888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DC022DF" w14:textId="5A325B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E5DBAA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5F2E8F6" w14:textId="6AA73A8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2E0074C" w14:textId="01A92C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784D7F5" w14:textId="092F93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25AF4F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CCF7588" w14:textId="7389FC19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DDCD7D2" w14:textId="0DD2A8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C505F0A" w14:textId="43B17A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64A1625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4674D557" w14:textId="51194B8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B293F21" w14:textId="0E0550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8678445" w14:textId="69248C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851CE" w:rsidRPr="00FC4E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340636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33529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63F37C2F" w14:textId="13C284A2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0EF00C7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1BE31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0AE3AE5E" w14:textId="2866E650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5BA50AC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9BBB86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22760336" w14:textId="0E9E4C0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2465E7F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7FBA4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1B0D30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1FD5D5F6" w14:textId="77777777" w:rsidR="00944C3D" w:rsidRPr="003607F0" w:rsidRDefault="00944C3D" w:rsidP="00944C3D"/>
    <w:p w14:paraId="697E0AF1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FFF7B" w14:textId="77777777" w:rsidR="00192783" w:rsidRDefault="00192783">
      <w:r>
        <w:separator/>
      </w:r>
    </w:p>
  </w:endnote>
  <w:endnote w:type="continuationSeparator" w:id="0">
    <w:p w14:paraId="65391F47" w14:textId="77777777" w:rsidR="00192783" w:rsidRDefault="00192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C9321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08953B4C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0B6F8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A3840A7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E1B92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56447A4B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4D5BA" w14:textId="77777777" w:rsidR="00192783" w:rsidRDefault="00192783">
      <w:r>
        <w:separator/>
      </w:r>
    </w:p>
  </w:footnote>
  <w:footnote w:type="continuationSeparator" w:id="0">
    <w:p w14:paraId="320DC3A4" w14:textId="77777777" w:rsidR="00192783" w:rsidRDefault="001927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3137795">
    <w:abstractNumId w:val="13"/>
  </w:num>
  <w:num w:numId="2" w16cid:durableId="1248614816">
    <w:abstractNumId w:val="17"/>
  </w:num>
  <w:num w:numId="3" w16cid:durableId="2012414694">
    <w:abstractNumId w:val="8"/>
  </w:num>
  <w:num w:numId="4" w16cid:durableId="1507673719">
    <w:abstractNumId w:val="7"/>
  </w:num>
  <w:num w:numId="5" w16cid:durableId="185172178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4451258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40260482">
    <w:abstractNumId w:val="20"/>
  </w:num>
  <w:num w:numId="8" w16cid:durableId="440927405">
    <w:abstractNumId w:val="10"/>
  </w:num>
  <w:num w:numId="9" w16cid:durableId="764806020">
    <w:abstractNumId w:val="0"/>
  </w:num>
  <w:num w:numId="10" w16cid:durableId="2096396847">
    <w:abstractNumId w:val="19"/>
  </w:num>
  <w:num w:numId="11" w16cid:durableId="1714500282">
    <w:abstractNumId w:val="6"/>
  </w:num>
  <w:num w:numId="12" w16cid:durableId="1080760152">
    <w:abstractNumId w:val="9"/>
  </w:num>
  <w:num w:numId="13" w16cid:durableId="1621304526">
    <w:abstractNumId w:val="12"/>
  </w:num>
  <w:num w:numId="14" w16cid:durableId="209658106">
    <w:abstractNumId w:val="15"/>
  </w:num>
  <w:num w:numId="15" w16cid:durableId="1882135246">
    <w:abstractNumId w:val="14"/>
  </w:num>
  <w:num w:numId="16" w16cid:durableId="1145967932">
    <w:abstractNumId w:val="2"/>
  </w:num>
  <w:num w:numId="17" w16cid:durableId="2097944153">
    <w:abstractNumId w:val="4"/>
  </w:num>
  <w:num w:numId="18" w16cid:durableId="91628434">
    <w:abstractNumId w:val="11"/>
  </w:num>
  <w:num w:numId="19" w16cid:durableId="349530893">
    <w:abstractNumId w:val="5"/>
  </w:num>
  <w:num w:numId="20" w16cid:durableId="293174807">
    <w:abstractNumId w:val="18"/>
  </w:num>
  <w:num w:numId="21" w16cid:durableId="36442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1640"/>
    <w:docVar w:name="arg2" w:val="Driver=asa17;DBF=D:\anasoft\data\tebys.db;DBN=tebys;ENG=SQL17;commlinks=TCPIP{ip=192.168.1.241};uid=kostelna;con=finus(12.0);pwd=Marec2023"/>
    <w:docVar w:name="arg3" w:val="656386"/>
    <w:docVar w:name="arg4" w:val="C:\Users\kostelna\AppData\Local\Temp\23106625.doc"/>
    <w:docVar w:name="arg5" w:val="2"/>
  </w:docVars>
  <w:rsids>
    <w:rsidRoot w:val="00E851CE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2783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A3B8D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1CE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BF713C"/>
  <w15:docId w15:val="{A0770099-9C52-4C75-875C-9939421B0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5334</Words>
  <Characters>30410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KOSTELNA Marcela</dc:creator>
  <cp:lastModifiedBy>Marcela KOSTELNA</cp:lastModifiedBy>
  <cp:revision>1</cp:revision>
  <cp:lastPrinted>2009-07-30T10:15:00Z</cp:lastPrinted>
  <dcterms:created xsi:type="dcterms:W3CDTF">2026-02-26T12:20:00Z</dcterms:created>
  <dcterms:modified xsi:type="dcterms:W3CDTF">2026-02-26T12:22:00Z</dcterms:modified>
</cp:coreProperties>
</file>