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56E2344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9D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759F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CA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72A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ED0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24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E6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42C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194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DB5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79D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E9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3EE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AF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BE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C75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CBD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BF7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3F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1D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D5F9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986E4E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FC0A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9AB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CD1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4E8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59FC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3EAA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8FE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DCF8B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3F61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F01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C52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1720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126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9C7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9ED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FAB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FDC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3DD7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75E4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87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A5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CB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4A7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D4C6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083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7AE3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DBD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D39E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6F57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8A79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5E30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266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A75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7D0EE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07C1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331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A4C1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9F81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2867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2448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69BB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103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06D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E0D9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FC29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BE1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0641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760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CF9D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AAE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60F9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4560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813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99C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5FB2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4DAD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541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6C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20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70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67FA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F9BC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B5F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CA0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4F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B85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9259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0BB02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B0794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293A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B0C3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4E84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31C0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B244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07C6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4D26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BA49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A62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458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003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04FC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529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17CC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FAF7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CD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47DD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00BA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0DBA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C52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187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7D92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57C8A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BA41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68A5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1F0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F82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1095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3750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FED2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0A4C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ABD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B06D9F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3C1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25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4E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A62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BED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97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7EC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630D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D7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5BD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254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F826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4B22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B9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1E5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CCA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3E9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0E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3C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D0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E7B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879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90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0172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74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31F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B98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E4E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D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688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505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0D2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46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193A20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50C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B20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8F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4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95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D6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5A9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8F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90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FE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78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0E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FE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4D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FA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5AD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F491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712E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A9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BB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92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B3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553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992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71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EC04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87B2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6C8E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8F6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DA508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4A3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1F7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B1D0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29E4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11F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97A3D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1A29FFF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0B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18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8F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5E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C9EA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E7A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4A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CB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9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77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BD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D59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E80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C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B76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DDC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3431972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3ED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88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133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56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66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17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4D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87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74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A7E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29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BB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664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506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3F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3762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7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66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B8C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5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8D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E0F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25F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A6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9D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A72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78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8576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25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F4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D8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4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FC8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9C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4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C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6A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2B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AE1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45B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5F5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4D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8A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1586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28C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6E9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57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6D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14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AC1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01C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3288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5978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31ED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873D1AF" w14:textId="114ED949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18C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2EA2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D90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2BF7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200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570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6DC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700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5AD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2E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C1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06C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85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E8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4E719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9F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85D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789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C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154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7AC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D6718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72FEB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66D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8E0469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AD8AD3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13AD8AD3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1C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1A6ED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EC6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A81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63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D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C63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03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1F1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F1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7E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7E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82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5A621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5C68B0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8AB03A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79C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E879C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4E879C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DF6BDC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10DF6BDC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481CA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4B481CA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6C51E1" w14:textId="1586A8CC" w:rsidR="000B647F" w:rsidRDefault="000B647F" w:rsidP="00944C3D">
                                  <w:fldSimple w:instr=" MERGEFIELD  aDMOD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56C51E1" w14:textId="1586A8CC" w:rsidR="000B647F" w:rsidRDefault="000B647F" w:rsidP="00944C3D">
                            <w:fldSimple w:instr=" MERGEFIELD  aDMOD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A8CE3B" w14:textId="083D7AE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CA8CE3B" w14:textId="083D7AE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E8D86B4" w14:textId="3AD3A868" w:rsidR="000B647F" w:rsidRDefault="000B647F" w:rsidP="00944C3D">
                                  <w:fldSimple w:instr=" MERGEFIELD  aDRD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E8D86B4" w14:textId="3AD3A868" w:rsidR="000B647F" w:rsidRDefault="000B647F" w:rsidP="00944C3D">
                            <w:fldSimple w:instr=" MERGEFIELD  aDRD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4338E61" w14:textId="6C1095DF" w:rsidR="000B647F" w:rsidRDefault="000B647F" w:rsidP="00944C3D">
                                  <w:fldSimple w:instr=" MERGEFIELD  aDMD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4338E61" w14:textId="6C1095DF" w:rsidR="000B647F" w:rsidRDefault="000B647F" w:rsidP="00944C3D">
                            <w:fldSimple w:instr=" MERGEFIELD  aDMD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5978F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882AC5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81A752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7FBCCD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7FBCCDA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8DE7C6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58DE7C6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F6E8B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0AF6E8B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8A5B1F" w14:textId="1407F982" w:rsidR="000B647F" w:rsidRDefault="000B647F" w:rsidP="00944C3D">
                                  <w:fldSimple w:instr=" MERGEFIELD  aDRDO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38A5B1F" w14:textId="1407F982" w:rsidR="000B647F" w:rsidRDefault="000B647F" w:rsidP="00944C3D">
                            <w:fldSimple w:instr=" MERGEFIELD  aDRDO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8704B" w14:textId="28FC8EE9" w:rsidR="000B647F" w:rsidRDefault="000B647F" w:rsidP="00944C3D">
                                  <w:fldSimple w:instr=" MERGEFIELD  aDMD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808704B" w14:textId="28FC8EE9" w:rsidR="000B647F" w:rsidRDefault="000B647F" w:rsidP="00944C3D">
                            <w:fldSimple w:instr=" MERGEFIELD  aDMD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0BB1AF6" w14:textId="16845DD0" w:rsidR="000B647F" w:rsidRDefault="000B647F" w:rsidP="00944C3D">
                                  <w:fldSimple w:instr=" MERGEFIELD  aDROD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00BB1AF6" w14:textId="16845DD0" w:rsidR="000B647F" w:rsidRDefault="000B647F" w:rsidP="00944C3D">
                            <w:fldSimple w:instr=" MERGEFIELD  aDROD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5D8486" w14:textId="0569487B" w:rsidR="000B647F" w:rsidRDefault="000B647F" w:rsidP="00944C3D">
                                  <w:fldSimple w:instr=" MERGEFIELD  aDMOD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05D8486" w14:textId="0569487B" w:rsidR="000B647F" w:rsidRDefault="000B647F" w:rsidP="00944C3D">
                            <w:fldSimple w:instr=" MERGEFIELD  aDMOD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A0E0495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6D29BAC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5A2741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711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7131D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EA7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013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A2C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4A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4CA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6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32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335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FE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A9E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3A4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44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91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E2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95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DB8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572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14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B03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1D7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AB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BB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CE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C4E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9C1D9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B9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058A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8EF6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EF4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9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E7E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22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1C9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B34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C8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AA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7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0A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75B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B07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53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77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5442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4E6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C6F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2F41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B8BBE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CF35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DA2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DD9D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A0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FA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5D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F7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3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26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D9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D5787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E1B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42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0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88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597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1D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D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F75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D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46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9AD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AE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6E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13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FC9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23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7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2D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6751F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599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DFD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3B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EC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1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10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1C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01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129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5F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14751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B91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A4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64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73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0C2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43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B3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AF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A5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A07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62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F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A9D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4DD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28A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24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D48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3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6CD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67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6F0FB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C5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B0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4D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1B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91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3A2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CD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6872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8E0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18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7E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B6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50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6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2E8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1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A5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D5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11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54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40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2D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6C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BC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1BB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933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8533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15D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7D5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8DB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0D0A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F4CA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D8D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088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AF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3D5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495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C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675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42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28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73877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4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1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B3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66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C5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91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88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9B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F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26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C4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F61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A8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6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35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9FB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7F5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F52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B0B2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BA32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3415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282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BBAC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3404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9384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C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CCF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44816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155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C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755CB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A755CB8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CB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FC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D0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0A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1A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AB4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FF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B6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4F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019C06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03019C06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D4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C9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DC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F55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B4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E7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98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BE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78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37C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6F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D51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2E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095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66CA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B4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B7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A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84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5A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3F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3B8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0BB8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353D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B04FD5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777A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1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13A601" w14:textId="5252F26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36115886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513A601" w14:textId="5252F26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36115886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68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2EC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D1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D9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6F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AD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01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9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E93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7D6CF63" w14:textId="780ACA0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17D6CF63" w14:textId="780ACA0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B5A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A7E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8E9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01E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D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03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34B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9E0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6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8B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14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D0C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F14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B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69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93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C100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905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F4BE38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640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62F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B7E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2A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5C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D2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70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79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90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91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F4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B3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B0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2B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3B3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E5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7DC856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5AE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0431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721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5C99C5" w14:textId="79F1C0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1640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4E5C99C5" w14:textId="79F1C0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SVB 1640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F8E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B6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6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6AD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0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336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72C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91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CD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7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1F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C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28C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B7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4A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33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E7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E1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E89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73E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E0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854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487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7A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FD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A01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612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D0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A15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A4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D3D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1B28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6D3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51705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2B95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60EA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C54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15F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FD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03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1B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5E8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88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0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89E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7DF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0B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2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6A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CB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A1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18B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83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10A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995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11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E90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19D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10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7483CF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5C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55A1B2" w14:textId="05F13AEE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Študentská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4C55A1B2" w14:textId="05F13AEE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Študentská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580A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C4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62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11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90E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3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C616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D6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A6D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4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2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9B7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34F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F9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573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20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7B6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245EC2" w14:textId="5439B848" w:rsidR="000B647F" w:rsidRDefault="000B647F" w:rsidP="00944C3D">
                                  <w:fldSimple w:instr=" MERGEFIELD  aSUB_ULICA_CISLO  \* MERGEFORMAT ">
                                    <w:r w:rsidR="00E851CE" w:rsidRPr="00E851CE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1640/4,6,8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F245EC2" w14:textId="5439B848" w:rsidR="000B647F" w:rsidRDefault="000B647F" w:rsidP="00944C3D">
                            <w:fldSimple w:instr=" MERGEFIELD  aSUB_ULICA_CISLO  \* MERGEFORMAT ">
                              <w:r w:rsidR="00E851CE" w:rsidRPr="00E851CE">
                                <w:rPr>
                                  <w:rFonts w:ascii="Arial" w:hAnsi="Arial" w:cs="Arial"/>
                                  <w:noProof/>
                                </w:rPr>
                                <w:t>1640/4,6,8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1A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A0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504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FC87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3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E7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4856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8AA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9891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C97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FCF2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5E49AF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DFCA561" w14:textId="474C041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1DFCA561" w14:textId="474C041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A7232A" w14:textId="4964FD6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E851CE" w:rsidRPr="00FC4E97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2FA7232A" w14:textId="4964FD6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E851CE" w:rsidRPr="00FC4E97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E18F88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F031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0E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99D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C4FA7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1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719CF5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3751813" w14:textId="20F2275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3751813" w14:textId="20F2275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74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30C3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898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588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3B428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7DD2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F01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504DBC1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135CF4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3AC26D3" w14:textId="04DB400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03AC26D3" w14:textId="04DB400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85D5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7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186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033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6F1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772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10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FD0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FA87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8EE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7E5D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0DBC3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9E5452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C3785A" w14:textId="6A33C1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60C3785A" w14:textId="6A33C1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B9ABC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2F81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01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C7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5E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EA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6A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DA5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88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14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43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CF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45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48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37C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34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7F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05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500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36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F8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9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89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ED0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679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627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CD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421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619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9E6DB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53FF7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204475A" w14:textId="70B491AC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E851CE">
              <w:rPr>
                <w:rFonts w:ascii="Arial" w:hAnsi="Arial"/>
                <w:lang w:eastAsia="sk-SK"/>
              </w:rPr>
              <w:t>26.2.2026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31FB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D9D3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35CE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F6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4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1625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6DB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217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DF7A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6B19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B0BD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6DD9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666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FC4EE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AB11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6664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202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39E5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4EA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40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11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DD5B3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76C03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D420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5E87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D2C5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FC4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E3D2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6CC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DE0B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025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DFB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EA82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530F8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2C89D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55279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DC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E53E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A5AB1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457D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1FB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EEA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B6AA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1C53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0B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A6FBD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ADFF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296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749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6ABA1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56A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42C9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DF1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7BC6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184B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0FE3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9BB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A025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0EB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9A30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F5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2FAE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8A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F9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BC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6E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63A0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A6DAEC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D61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CB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333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BA3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FC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8B5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98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A3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E6F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AD2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D49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8E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99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1A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8B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8F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364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5E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11C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475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20E03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3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860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064EA575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122E4077" w14:textId="77777777" w:rsidR="00944C3D" w:rsidRDefault="00944C3D" w:rsidP="00944C3D">
      <w:pPr>
        <w:rPr>
          <w:rFonts w:ascii="Arial" w:hAnsi="Arial"/>
        </w:rPr>
      </w:pPr>
    </w:p>
    <w:p w14:paraId="136BC93C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2913B886" w14:textId="2C547B10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749AA938" w14:textId="4001F09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C5AC08D" w14:textId="25780AFB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7099E11F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5A5E64DC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6ACD8E9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2503CD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0B3AD3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AD7907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6734EFB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6AE4897A" w14:textId="6BB5252C" w:rsidR="00944C3D" w:rsidRPr="008D0433" w:rsidRDefault="00E851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Ambrož Peter</w:t>
            </w:r>
          </w:p>
        </w:tc>
        <w:tc>
          <w:tcPr>
            <w:tcW w:w="3260" w:type="dxa"/>
            <w:vAlign w:val="center"/>
          </w:tcPr>
          <w:p w14:paraId="5C7AFDF0" w14:textId="72530E7F" w:rsidR="00944C3D" w:rsidRPr="008D0433" w:rsidRDefault="00E851C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štatutár</w:t>
            </w:r>
          </w:p>
        </w:tc>
        <w:tc>
          <w:tcPr>
            <w:tcW w:w="2835" w:type="dxa"/>
            <w:vAlign w:val="center"/>
          </w:tcPr>
          <w:p w14:paraId="756CBA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9ABD4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4DC6F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79E56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06130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163BA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0A5B6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677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6EAF71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3ABCC94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0D44D31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BA21B5C" w14:textId="0949FA2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650041A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5E2B9F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604477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D357B51" w14:textId="760E8221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27C88DF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FC329F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297BC9C2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0D2EE67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5B4B270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6D246D2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6F08C237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CF7DC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1BD825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E2EA8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9EF351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E0FB6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7BEBB6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CD41E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0EC6A6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CE930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8E779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432015A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AB0EAA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48BA17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635CA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789809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C5E9BA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4860DF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5D199E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50A64CB" w14:textId="25A335A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2AC9C83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A11D0C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884098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3C6DB38B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578DA3E0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FD4B40B" w14:textId="77600F4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 w:rsidR="00E851CE">
        <w:rPr>
          <w:rFonts w:ascii="Arial" w:hAnsi="Arial"/>
          <w:sz w:val="22"/>
          <w:szCs w:val="22"/>
        </w:rPr>
        <w:t>x</w:t>
      </w:r>
      <w:r>
        <w:rPr>
          <w:rFonts w:ascii="Arial" w:hAnsi="Arial"/>
          <w:sz w:val="22"/>
          <w:szCs w:val="22"/>
        </w:rPr>
        <w:tab/>
        <w:t>nie</w:t>
      </w:r>
    </w:p>
    <w:p w14:paraId="4E0C0ADF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3F09F709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344143F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7C56EE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2E1918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13CAB9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6C9F0AC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5C9A2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36C25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46D822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F5064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C6CC3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63A6AE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0C842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B2F3E26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29FDC2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07112A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38936FA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E70018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9F7B46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ED149EE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4E0E203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EF7391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D5545E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0B66702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73E9507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58C116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28F300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4A32663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A8743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24817C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2C40E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5670C2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ECF503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324636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AB840E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99FCD1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28AE08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44D3EB8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0FFE0D5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0D65F6F1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4360FA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7A7FD05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146895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0B4912E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48665FC5" w14:textId="77777777" w:rsidTr="00503750">
        <w:trPr>
          <w:trHeight w:val="302"/>
        </w:trPr>
        <w:tc>
          <w:tcPr>
            <w:tcW w:w="4510" w:type="dxa"/>
          </w:tcPr>
          <w:p w14:paraId="1BBF2D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04833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3CEE32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DFB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7D129D" w14:textId="77777777" w:rsidTr="00503750">
        <w:trPr>
          <w:trHeight w:val="302"/>
        </w:trPr>
        <w:tc>
          <w:tcPr>
            <w:tcW w:w="4510" w:type="dxa"/>
          </w:tcPr>
          <w:p w14:paraId="1A74EE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2E1CD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B8809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2CDC17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6494B13" w14:textId="77777777" w:rsidTr="00503750">
        <w:trPr>
          <w:trHeight w:val="302"/>
        </w:trPr>
        <w:tc>
          <w:tcPr>
            <w:tcW w:w="4510" w:type="dxa"/>
          </w:tcPr>
          <w:p w14:paraId="633FD7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339E68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F4E35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7656AD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0A2F94A" w14:textId="77777777" w:rsidTr="00503750">
        <w:trPr>
          <w:trHeight w:val="302"/>
        </w:trPr>
        <w:tc>
          <w:tcPr>
            <w:tcW w:w="4510" w:type="dxa"/>
          </w:tcPr>
          <w:p w14:paraId="74D215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91D9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08633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1846E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5EEF64F" w14:textId="77777777" w:rsidTr="00503750">
        <w:trPr>
          <w:trHeight w:val="327"/>
        </w:trPr>
        <w:tc>
          <w:tcPr>
            <w:tcW w:w="4510" w:type="dxa"/>
          </w:tcPr>
          <w:p w14:paraId="77425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839E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08288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AB67D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B6BFF2D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9295051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0FB0DA4" w14:textId="014D554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A471ABA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4D93C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CFB2EF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B44B422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5BF5B5C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920BE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3AF0E2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5837B06B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056C13FC" w14:textId="77777777" w:rsidTr="00503750">
        <w:tc>
          <w:tcPr>
            <w:tcW w:w="2302" w:type="dxa"/>
            <w:vAlign w:val="center"/>
          </w:tcPr>
          <w:p w14:paraId="6B77DA0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FF515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837E5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035B3D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E43E1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D27B6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27865B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86BAA2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0933903" w14:textId="77777777" w:rsidTr="00503750">
        <w:tc>
          <w:tcPr>
            <w:tcW w:w="15593" w:type="dxa"/>
            <w:gridSpan w:val="8"/>
            <w:vAlign w:val="center"/>
          </w:tcPr>
          <w:p w14:paraId="1E474E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B998A01" w14:textId="77777777" w:rsidTr="00503750">
        <w:tc>
          <w:tcPr>
            <w:tcW w:w="2302" w:type="dxa"/>
            <w:vAlign w:val="center"/>
          </w:tcPr>
          <w:p w14:paraId="1AFEF08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15EF723" w14:textId="2C60AB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BD01B" w14:textId="7A4378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B8635" w14:textId="7F09B8F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87665" w14:textId="2E49D2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F2E40C" w14:textId="76E0FF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2374A8" w14:textId="58BCD0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3F11C5" w14:textId="7C6B75E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92DD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C5047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ED7562E" w14:textId="299495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11F2E2" w14:textId="0E02A2C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9FAF94" w14:textId="254CF3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1F94AF" w14:textId="0F93D30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97E832" w14:textId="553720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3B235" w14:textId="59A82BF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AC898C3" w14:textId="7BE175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0DB8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B8018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C3F6595" w14:textId="6E109A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2902EF" w14:textId="53D7C1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263C3" w14:textId="037FA2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9A20FB" w14:textId="3C5AE0D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F021A9" w14:textId="7F580B9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48407D" w14:textId="4641B2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DECB0F" w14:textId="2B7690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2D394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991FA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4056CA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C9ABDC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6ED5F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13C67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B28E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C02CD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285D44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41ACF2" w14:textId="77777777" w:rsidTr="00503750">
        <w:tc>
          <w:tcPr>
            <w:tcW w:w="2302" w:type="dxa"/>
            <w:vAlign w:val="center"/>
          </w:tcPr>
          <w:p w14:paraId="78FA32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16E5CB1" w14:textId="6EDB6E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1E6C6E4" w14:textId="265EA6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91BCE" w14:textId="1346265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5C74CC" w14:textId="3AE821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F96A1B" w14:textId="221D23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689043" w14:textId="760EC9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7316E1" w14:textId="36B658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CB137" w14:textId="77777777" w:rsidTr="00503750">
        <w:tc>
          <w:tcPr>
            <w:tcW w:w="15593" w:type="dxa"/>
            <w:gridSpan w:val="8"/>
            <w:vAlign w:val="center"/>
          </w:tcPr>
          <w:p w14:paraId="3A94BF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50E97423" w14:textId="77777777" w:rsidTr="00503750">
        <w:tc>
          <w:tcPr>
            <w:tcW w:w="2302" w:type="dxa"/>
            <w:vAlign w:val="center"/>
          </w:tcPr>
          <w:p w14:paraId="6B7778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168DB2C" w14:textId="7E9C03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AD046C" w14:textId="7A7C0C0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E8F6A1E" w14:textId="015E41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E6D44A" w14:textId="631657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6B217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0EF41A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5B737EE" w14:textId="3AE179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19E12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71931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C9CB7A0" w14:textId="28B2FA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3D31E4" w14:textId="018E60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AFDD96" w14:textId="4BB01F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46A62" w14:textId="5AD243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1EF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4D8F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198AC61" w14:textId="7481C4E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1A7E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E050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8760C85" w14:textId="4F6083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CAFCAB" w14:textId="38DD87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4C085C" w14:textId="200CA0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97BE7" w14:textId="37F25F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315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9D8FE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A61258" w14:textId="2A914C7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BCF729" w14:textId="77777777" w:rsidTr="00503750">
        <w:tc>
          <w:tcPr>
            <w:tcW w:w="2302" w:type="dxa"/>
            <w:vAlign w:val="center"/>
          </w:tcPr>
          <w:p w14:paraId="407D82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9F93220" w14:textId="46A8A0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804CDAA" w14:textId="18AFE0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52DD01" w14:textId="4B3599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F55EEE" w14:textId="303FC5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47BC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065E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277246B" w14:textId="6A45AFA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C71B1E" w14:textId="77777777" w:rsidTr="00503750">
        <w:tc>
          <w:tcPr>
            <w:tcW w:w="15593" w:type="dxa"/>
            <w:gridSpan w:val="8"/>
            <w:vAlign w:val="center"/>
          </w:tcPr>
          <w:p w14:paraId="4F62B5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86C05A3" w14:textId="77777777" w:rsidTr="00503750">
        <w:tc>
          <w:tcPr>
            <w:tcW w:w="2302" w:type="dxa"/>
            <w:vAlign w:val="center"/>
          </w:tcPr>
          <w:p w14:paraId="29681E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A61FF80" w14:textId="180CC3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9394F0" w14:textId="3783F8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4C580F3" w14:textId="7B6FCA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0A1E0" w14:textId="0A3B38D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7EDFAC" w14:textId="4D660F1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57A664" w14:textId="152ACF6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975385" w14:textId="28D823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D79E8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320FC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37FF27B" w14:textId="124A672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862436" w14:textId="674F70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28090E" w14:textId="2AF838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F024F9" w14:textId="1B7E2CA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C7117E" w14:textId="63484E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F6C89E" w14:textId="0FE01D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7B37ED" w14:textId="7A120A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DF194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6CDA88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6A17114" w14:textId="49C52F3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7BBB8C" w14:textId="35578A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D6B4F1" w14:textId="4E8716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E8352D" w14:textId="1FF6FD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4CDEF5" w14:textId="72BE2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22E26" w14:textId="0E12B0B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15D24" w14:textId="38C8A9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9FEE8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7DA76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F219E3" w14:textId="70F7A9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CD8141E" w14:textId="5A5EEB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8D05E" w14:textId="4201D01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AE573B" w14:textId="2E166F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524EF" w14:textId="5CB63B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76CF00" w14:textId="7F1702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EFF53D" w14:textId="3FDD0A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33C41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D8E11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388A1C8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02F60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3E03C4D" w14:textId="7C8AB9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C7628FF" w14:textId="3BCC8E7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0F9302" w14:textId="037346C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77B6F" w14:textId="2EF34D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9724A6" w14:textId="0A9489E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65A72F" w14:textId="191AB1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CB765D" w14:textId="30BF3D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A7F11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BB340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6CD0607" w14:textId="2895B72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26D11FD" w14:textId="37F627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7C969" w14:textId="188506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D6AB52" w14:textId="049340D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772B19" w14:textId="6284991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BD54C5" w14:textId="2B6E531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69D89E" w14:textId="7FEA998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D85147" w14:textId="77777777" w:rsidR="00944C3D" w:rsidRDefault="00944C3D" w:rsidP="00944C3D">
      <w:pPr>
        <w:rPr>
          <w:rFonts w:ascii="Arial" w:hAnsi="Arial"/>
          <w:b/>
        </w:rPr>
      </w:pPr>
    </w:p>
    <w:p w14:paraId="3EB2CF6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5EABC90" w14:textId="77777777" w:rsidTr="00503750">
        <w:tc>
          <w:tcPr>
            <w:tcW w:w="1944" w:type="dxa"/>
            <w:vAlign w:val="center"/>
          </w:tcPr>
          <w:p w14:paraId="6CCCA9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28E39C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254AA7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0167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1CF630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2BB83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547DE2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C71DF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37A1EB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59DFAE2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7529CF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600E76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A159C9" w14:textId="77777777" w:rsidTr="00503750">
        <w:tc>
          <w:tcPr>
            <w:tcW w:w="15685" w:type="dxa"/>
            <w:gridSpan w:val="12"/>
            <w:vAlign w:val="center"/>
          </w:tcPr>
          <w:p w14:paraId="39509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432C363" w14:textId="77777777" w:rsidTr="00503750">
        <w:tc>
          <w:tcPr>
            <w:tcW w:w="1944" w:type="dxa"/>
            <w:vAlign w:val="center"/>
          </w:tcPr>
          <w:p w14:paraId="3FFE5E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C8A453D" w14:textId="5079F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F8EFFC9" w14:textId="5F178E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BF7BEED" w14:textId="7F259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645C25" w14:textId="7D6ADE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72FCD4F" w14:textId="3FC352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E42FAE" w14:textId="13A245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061A33" w14:textId="2A42A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527F743" w14:textId="33299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458BEC" w14:textId="658A7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C15BA9F" w14:textId="0FF68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A53018" w14:textId="0BF6BC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4E17CD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0A7E8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450EFA3" w14:textId="26B3EA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0060C0B" w14:textId="6795FE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08D4F2" w14:textId="1CF6A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DDFE50" w14:textId="5CAEBD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7217F4" w14:textId="1B3EEB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0DE41F" w14:textId="7C35B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EF57C76" w14:textId="5176C8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AB496CF" w14:textId="4F9124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D0A31CE" w14:textId="7C0FD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B2584EE" w14:textId="3EBBDA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96950D1" w14:textId="5A746D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9F058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56F3DD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496A23F" w14:textId="267B86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1DB251B" w14:textId="7752E5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F2B2498" w14:textId="54D4DB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527C65E" w14:textId="3BCBB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1F1EB40" w14:textId="5EBAB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8DACDB1" w14:textId="4435D0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11D82A" w14:textId="231BE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09EAD6F" w14:textId="300132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2703D90" w14:textId="4235B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F686AC" w14:textId="282B37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99214C" w14:textId="2E0E7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180345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02A4BA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049D51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24708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2570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9491D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50ACB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A3203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BC08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14043D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1C9C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58C06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7F0B9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8095D22" w14:textId="77777777" w:rsidTr="00503750">
        <w:tc>
          <w:tcPr>
            <w:tcW w:w="1944" w:type="dxa"/>
            <w:vAlign w:val="center"/>
          </w:tcPr>
          <w:p w14:paraId="394244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E51C684" w14:textId="42817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3980BB" w14:textId="7DC4D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30C6A69" w14:textId="30FCE3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E5B2E3D" w14:textId="6C7348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B09A9CF" w14:textId="59790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C44743" w14:textId="4DB0AB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EE9FBF" w14:textId="200981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732406" w14:textId="6D8DEB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39D884" w14:textId="7CE49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7341932" w14:textId="256697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4B75373" w14:textId="30443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174F7B" w14:textId="77777777" w:rsidTr="00503750">
        <w:tc>
          <w:tcPr>
            <w:tcW w:w="15685" w:type="dxa"/>
            <w:gridSpan w:val="12"/>
            <w:vAlign w:val="center"/>
          </w:tcPr>
          <w:p w14:paraId="4A46D2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44AFAC" w14:textId="77777777" w:rsidTr="00503750">
        <w:tc>
          <w:tcPr>
            <w:tcW w:w="1944" w:type="dxa"/>
            <w:vAlign w:val="center"/>
          </w:tcPr>
          <w:p w14:paraId="0B50D2B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AF7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52E88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53E16B5" w14:textId="2B5D8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9FA10FF" w14:textId="319D88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6AC80D" w14:textId="3DA43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896428" w14:textId="68FF1E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1D4064F" w14:textId="6205C0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02CBE2" w14:textId="547667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C5471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E936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7D3DFFC" w14:textId="562738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72822C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4142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518F3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93A9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8EEB3CC" w14:textId="204F4D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8747593" w14:textId="15FB7B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6CF416B" w14:textId="524B3B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80DAED8" w14:textId="0324C0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FF94972" w14:textId="3B63C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835DFF" w14:textId="00A84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FB9F9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ACF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29B3CA6" w14:textId="3771A8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5078FA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BF8B1F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ED044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6E927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9A01F59" w14:textId="6E4392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EDF7737" w14:textId="072735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ED69AC" w14:textId="06111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FBCC84" w14:textId="74694C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1E1C67C" w14:textId="24B53A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D88576A" w14:textId="0DF90C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8E6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CC1E0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C1651A" w14:textId="677CB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1F60C1" w14:textId="77777777" w:rsidTr="00503750">
        <w:tc>
          <w:tcPr>
            <w:tcW w:w="1944" w:type="dxa"/>
            <w:vAlign w:val="center"/>
          </w:tcPr>
          <w:p w14:paraId="0C3DE3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D419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837CC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AEF01A" w14:textId="77474A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3DD5BB" w14:textId="62A9B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03D614B" w14:textId="6A9C5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DCA457A" w14:textId="6649D5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3D81AE1" w14:textId="404A08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48C2778" w14:textId="331A18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D2F8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B9981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B07D265" w14:textId="79416D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34FB55" w14:textId="77777777" w:rsidTr="00503750">
        <w:tc>
          <w:tcPr>
            <w:tcW w:w="15685" w:type="dxa"/>
            <w:gridSpan w:val="12"/>
            <w:vAlign w:val="center"/>
          </w:tcPr>
          <w:p w14:paraId="2CCFB3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0E827CE7" w14:textId="77777777" w:rsidTr="00503750">
        <w:tc>
          <w:tcPr>
            <w:tcW w:w="1944" w:type="dxa"/>
            <w:vAlign w:val="center"/>
          </w:tcPr>
          <w:p w14:paraId="069ACC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BB6C8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E48C1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83D3C03" w14:textId="3038E8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0341C74" w14:textId="44D9F1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344E0F" w14:textId="0C9CE3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3A3469B" w14:textId="3ACB6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D861C7" w14:textId="411496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2BF558" w14:textId="0E160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701A19" w14:textId="3772B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9A5DE90" w14:textId="743D99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B581DF7" w14:textId="02BE8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7F92FD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EFE5A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D62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806A8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897DDA" w14:textId="3A525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FAE044A" w14:textId="14D8F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1E75A87" w14:textId="6B638A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88F077" w14:textId="07A560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7DF626" w14:textId="39EF1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658DF61" w14:textId="4D0F60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A7E6254" w14:textId="2F8F8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8F2567" w14:textId="28FACB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9AC80B" w14:textId="6487A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1589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3DADA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8F614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371B8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CBEF2E4" w14:textId="2090A5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478F51D" w14:textId="32C141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601CAC" w14:textId="6019FE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38C2BC" w14:textId="08255A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D936E60" w14:textId="243749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BFE4F09" w14:textId="3A4FE9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2AF744" w14:textId="7077BC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95CD43B" w14:textId="0671C9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9469DD3" w14:textId="7292FC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A671AE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B50170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A9166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71624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7D6118" w14:textId="31C1CE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02ABD1" w14:textId="0A08A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861916" w14:textId="13ACD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07D489F" w14:textId="64760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157B742" w14:textId="37B0C0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1E1AFF" w14:textId="08F2AE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FE6F13" w14:textId="218F2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F7E0FE" w14:textId="2D70F2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57F2B22" w14:textId="1AB135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3CA5C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E641CD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F381177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670C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14D00FB" w14:textId="157557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22B9D50" w14:textId="37BE26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E3ED0EA" w14:textId="24F20B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E18C74" w14:textId="665E7A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62A1D" w14:textId="59F92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1A6A8F" w14:textId="78CD0A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76C97D" w14:textId="78FA4F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01C9C93" w14:textId="26F0F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AF76EA" w14:textId="65AB2E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71BBBB" w14:textId="3C5FBE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83BF522" w14:textId="1B7024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B6424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502BC4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4FEA70C" w14:textId="5FAC44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85B3F5D" w14:textId="383B47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F9AC1FB" w14:textId="0F68FC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F1082F1" w14:textId="11F4C4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77C1957" w14:textId="532DB6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EE4E483" w14:textId="056C61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1F617D" w14:textId="7E9E3A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EBC177" w14:textId="3B10A6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369CFE4" w14:textId="2336C6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D59399D" w14:textId="07DFE0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304296D" w14:textId="003E84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1A0F4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AC94DC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7B95EC7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FEBD70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D75B4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5798E7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74597F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5A495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061038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B8A4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03E29F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7FFF07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B976793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67F2C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7E8DD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C6578B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7A6D6A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529644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919641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E216BBE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33FB9F6D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32F4A7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084792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3CCD888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6CC80663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571FE02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CE723E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A59A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F0FA6B9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A9E5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0E84B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AA1DF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DFE91EC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167BF9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D1011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C7CE2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30EAF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B20214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9FEFFE8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5506B3F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7D342B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58351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9E6901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D31F7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0FF37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0E47E0B1" w14:textId="77777777" w:rsidTr="00503750">
        <w:trPr>
          <w:trHeight w:val="1073"/>
        </w:trPr>
        <w:tc>
          <w:tcPr>
            <w:tcW w:w="3614" w:type="dxa"/>
            <w:vMerge/>
          </w:tcPr>
          <w:p w14:paraId="76AC4B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4AE901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7E421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35EA96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038EEAE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CD745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99759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68236B1E" w14:textId="77777777" w:rsidTr="00503750">
        <w:trPr>
          <w:trHeight w:val="283"/>
        </w:trPr>
        <w:tc>
          <w:tcPr>
            <w:tcW w:w="3614" w:type="dxa"/>
          </w:tcPr>
          <w:p w14:paraId="7683A4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3BE7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C1E4A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10AF0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B804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D81875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D3151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723756B" w14:textId="77777777" w:rsidTr="00503750">
        <w:trPr>
          <w:trHeight w:val="283"/>
        </w:trPr>
        <w:tc>
          <w:tcPr>
            <w:tcW w:w="3614" w:type="dxa"/>
          </w:tcPr>
          <w:p w14:paraId="31D142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FD8C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0F811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7B4584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CAC5D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B9009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FBE006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C108108" w14:textId="77777777" w:rsidTr="00503750">
        <w:trPr>
          <w:trHeight w:val="283"/>
        </w:trPr>
        <w:tc>
          <w:tcPr>
            <w:tcW w:w="3614" w:type="dxa"/>
          </w:tcPr>
          <w:p w14:paraId="265C74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3F0D1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A946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0F5DBC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2FD3A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7B2BA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7EA787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033027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F2AB7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755214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7BA876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8DBD12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3F2EC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96E95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25E6B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6B5B03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DAD7E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23EA3D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C334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8643E4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7EADE6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BEB64E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B5666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2277ED9" w14:textId="0FEDF4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A3276" w14:textId="68D1C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E945C" w14:textId="7CF968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E6FCE" w14:textId="130F38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3F859" w14:textId="008C4C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AB1EE3" w14:textId="4F3E1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CCB8E9" w14:textId="466544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DEC9AB" w14:textId="6387E9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FFC4E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08A22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E48E812" w14:textId="258E0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BDFD7" w14:textId="4872E3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C72B20" w14:textId="4FC31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CE3361" w14:textId="225021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95F864" w14:textId="174F80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66DA64" w14:textId="4FE15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D4DB70" w14:textId="082508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AF31881" w14:textId="1B139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A17FB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131F3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4530784" w14:textId="38326C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5411AC" w14:textId="3FD85B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436A83C" w14:textId="77D62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FE0DAD8" w14:textId="53D042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8588C" w14:textId="06794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A9E905" w14:textId="1E1C6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5D4FD0" w14:textId="2D097B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FCBC717" w14:textId="52894F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237750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9AE73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248AB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85C3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3AE8A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F1D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E143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93C69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DA2B4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65F586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BB693D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A4F77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1B5EA3E" w14:textId="553D1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E822D6" w14:textId="0541FE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8D7589" w14:textId="72CD0A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2E41B" w14:textId="03321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55C9C1" w14:textId="56BD24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29EB52" w14:textId="2AC9E5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358C86" w14:textId="217123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5C9B17" w14:textId="1F4A99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21C7D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652EB8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D27DE0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FC9FB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E87AE81" w14:textId="374573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3E7D35" w14:textId="24D99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5614C5" w14:textId="5B8A75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67C472" w14:textId="3E7F12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8456C" w14:textId="1033A4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BBC0B50" w14:textId="6FE5B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0AD60D" w14:textId="239C5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2C29056" w14:textId="79492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23D9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D7D8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2DEA71A" w14:textId="263E1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BD7DEA" w14:textId="2F0A3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94624E" w14:textId="6587D1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C448C" w14:textId="32E8ED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2E6C3B" w14:textId="26A40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FABDD7" w14:textId="6F575D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51D9F8" w14:textId="7003A2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523B20B" w14:textId="0DDA8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D4408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B2A6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A476FA" w14:textId="2C0618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753C13" w14:textId="14C1A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8E6410" w14:textId="22BAEE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A1BEBC" w14:textId="3B40D4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1F1521" w14:textId="2D78C5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7A5CDF" w14:textId="72E4A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498E3B" w14:textId="0A7935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E2689E" w14:textId="55C0CD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D96C85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BD422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7A0BA32" w14:textId="0BE340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14080D" w14:textId="2937AC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85A62D" w14:textId="03C9A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44E2D1" w14:textId="7C769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BE36ED" w14:textId="735866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4E1B7A" w14:textId="0D17AD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81216A" w14:textId="6FAF3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1EBB05A" w14:textId="56E7A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089D3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25260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72E1AD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A242EB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092195ED" w14:textId="2FE94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815E57" w14:textId="10BF6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0D271E" w14:textId="00917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A278E1" w14:textId="198BA1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03EE15" w14:textId="383650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ED18B20" w14:textId="5D2CF1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D3145A" w14:textId="43B456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7C0B6B6" w14:textId="1C5865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896F97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2EC78E5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8AC1484" w14:textId="06319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9BEA4A" w14:textId="2B051E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7E6A9" w14:textId="33AD3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D8A9B3" w14:textId="0F8875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F31CBC" w14:textId="09F30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A21092" w14:textId="1F567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627454" w14:textId="3463C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1157DD7" w14:textId="07C5A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8AEB2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36BA48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39306AA" w14:textId="42316FF4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A736F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937B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E3D1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D6BB5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FDD71C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6317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D995B6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5542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DBB9E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781B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B2A1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F54A6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3415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72D9A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B7AB3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D194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000C0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8D9D104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7345EF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F2B313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70D14BB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311C382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BE1116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3465F4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46597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71B1BC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A9F79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D00CB04" w14:textId="77777777" w:rsidTr="00503750">
        <w:trPr>
          <w:trHeight w:val="437"/>
        </w:trPr>
        <w:tc>
          <w:tcPr>
            <w:tcW w:w="2594" w:type="dxa"/>
          </w:tcPr>
          <w:p w14:paraId="3B8637F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271E6549" w14:textId="477D2F9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542077D6" w14:textId="0242143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CA2302B" w14:textId="7FF4866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51EE33E" w14:textId="61E69CE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62698C" w14:textId="77777777" w:rsidTr="00503750">
        <w:trPr>
          <w:trHeight w:val="420"/>
        </w:trPr>
        <w:tc>
          <w:tcPr>
            <w:tcW w:w="2594" w:type="dxa"/>
          </w:tcPr>
          <w:p w14:paraId="62793E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60572439" w14:textId="1098E3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A159745" w14:textId="2298FC3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7958EF81" w14:textId="2AC7DDD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E925F7" w14:textId="10A35B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AD57A18" w14:textId="77777777" w:rsidTr="00503750">
        <w:trPr>
          <w:trHeight w:val="630"/>
        </w:trPr>
        <w:tc>
          <w:tcPr>
            <w:tcW w:w="2594" w:type="dxa"/>
          </w:tcPr>
          <w:p w14:paraId="1477DA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4F8F026" w14:textId="6F1A92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D21B473" w14:textId="4BA3635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1148707" w14:textId="464752D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4B8CFD12" w14:textId="4B9A678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22B6FD2" w14:textId="77777777" w:rsidTr="00503750">
        <w:trPr>
          <w:trHeight w:val="420"/>
        </w:trPr>
        <w:tc>
          <w:tcPr>
            <w:tcW w:w="2594" w:type="dxa"/>
          </w:tcPr>
          <w:p w14:paraId="6AB9F3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7AC96238" w14:textId="13BBF4D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1AC9EB24" w14:textId="78E4401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4F4E9407" w14:textId="2782872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491A31E" w14:textId="31CE1BB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86DFE7" w14:textId="77777777" w:rsidTr="00503750">
        <w:trPr>
          <w:trHeight w:val="437"/>
        </w:trPr>
        <w:tc>
          <w:tcPr>
            <w:tcW w:w="2594" w:type="dxa"/>
          </w:tcPr>
          <w:p w14:paraId="476D8E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50FDBBD8" w14:textId="509AEC9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11C3BEA" w14:textId="560741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3334FCF" w14:textId="018E442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2897CD6" w14:textId="221082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17C1283" w14:textId="77777777" w:rsidTr="00503750">
        <w:trPr>
          <w:trHeight w:val="420"/>
        </w:trPr>
        <w:tc>
          <w:tcPr>
            <w:tcW w:w="2594" w:type="dxa"/>
          </w:tcPr>
          <w:p w14:paraId="244889A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0DD6537E" w14:textId="18D9A136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24DD19A" w14:textId="76A8F11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E6EF011" w14:textId="20E5DE32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0FC7E09" w14:textId="03B84B69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2FDEED27" w14:textId="77777777" w:rsidR="00944C3D" w:rsidRDefault="00944C3D" w:rsidP="00944C3D">
      <w:pPr>
        <w:rPr>
          <w:rFonts w:ascii="Arial" w:hAnsi="Arial"/>
          <w:b/>
        </w:rPr>
      </w:pPr>
    </w:p>
    <w:p w14:paraId="163CC88A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5D582062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34E601A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76DAC50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1C66BF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7428163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40E99DD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4355A7E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18DF38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6762C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3E962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222D6A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B8698F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4817456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3FCD42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0792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36737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8E810B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22B659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488FD48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0D9F7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50407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2457F5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73F9533E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3EFB5F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4C9D7D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50D2E1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E4F3B81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60AA941C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4C33304" w14:textId="77777777" w:rsidTr="00503750">
        <w:tc>
          <w:tcPr>
            <w:tcW w:w="2835" w:type="dxa"/>
            <w:vAlign w:val="center"/>
          </w:tcPr>
          <w:p w14:paraId="0B00E4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3C4F51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EAD6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126CB6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856B0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0C29B0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19D4D26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F88EC82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62E5F8B6" w14:textId="2504ACF3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8354E1" w14:textId="2822F839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5C11C1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F22070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774A9A7" w14:textId="1DE02EC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2185A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6AA59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CAD4ACA" w14:textId="1F7918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1B1BD2" w14:textId="76221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072B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212E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803D57B" w14:textId="3B38F7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AEE13B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2F1069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23A47376" w14:textId="2CEB9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EE2A17" w14:textId="223985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D1A5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C11D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A3EC5A" w14:textId="359BE5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3A825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40378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34341363" w14:textId="31E68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D87ADB" w14:textId="0C070F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EDF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52C1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1D241FE" w14:textId="550F8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03F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61A63D7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19192A4" w14:textId="795AE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B37A31" w14:textId="4F5E4A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6370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E99C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232C032" w14:textId="42B576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89A7C1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03B5C2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EF76768" w14:textId="3E42FC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46FC57" w14:textId="685714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24B5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4799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5D41DD7" w14:textId="07E212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E9560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CF5917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33DA9A43" w14:textId="79028D4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45CC4DE" w14:textId="46C701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F9724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A120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95EFBAA" w14:textId="234D646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195A63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515EF0F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580E7F1" w14:textId="7D3AB5B1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6D4EEC0E" w14:textId="77777777" w:rsidR="00944C3D" w:rsidRDefault="00944C3D" w:rsidP="00944C3D">
      <w:pPr>
        <w:rPr>
          <w:rFonts w:ascii="Arial" w:hAnsi="Arial"/>
          <w:b/>
        </w:rPr>
      </w:pPr>
    </w:p>
    <w:p w14:paraId="07C2B752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E541164" w14:textId="77777777" w:rsidTr="00503750">
        <w:tc>
          <w:tcPr>
            <w:tcW w:w="2835" w:type="dxa"/>
            <w:vAlign w:val="center"/>
          </w:tcPr>
          <w:p w14:paraId="53FF7D5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0B7911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3EA44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07102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4A820F4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7A9201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19BABF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0A2BF5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5382B150" w14:textId="5FC339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92819" w14:textId="0CF4F0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E41F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A9372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58DF277" w14:textId="65D6A4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A4EC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2078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4C04274" w14:textId="56B400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C23C0C" w14:textId="629533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868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B7BF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2DA1CD" w14:textId="0E3EF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AB58C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0DBE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503EE1A3" w14:textId="415AA4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76309AD" w14:textId="00618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76F5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7A417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2CBF15" w14:textId="3CF4F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7F060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07A97F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A241933" w14:textId="3B02D0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E77DCA" w14:textId="3B257E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17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A5E87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774521D" w14:textId="61852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B55E7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178F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7AF6F024" w14:textId="43F8BBB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793A1" w14:textId="190E69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977FC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D0CB0C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E5CB4E" w14:textId="15240F8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4F5705E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6E49306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5496D076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9E934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2A164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01F88478" w14:textId="77777777" w:rsidTr="00503750">
        <w:trPr>
          <w:trHeight w:val="699"/>
        </w:trPr>
        <w:tc>
          <w:tcPr>
            <w:tcW w:w="3502" w:type="dxa"/>
            <w:vMerge/>
          </w:tcPr>
          <w:p w14:paraId="38C82C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25CA7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678F5D3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3A072E5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5FE8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1D47CF9" w14:textId="7C7D626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FCB018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751397C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0892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9CA94A2" w14:textId="2945F2E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B4EF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33087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216EF3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54E3C80D" w14:textId="09544A6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17E87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6D983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9B26EF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B707082" w14:textId="77777777" w:rsidTr="00503750">
        <w:trPr>
          <w:trHeight w:val="593"/>
        </w:trPr>
        <w:tc>
          <w:tcPr>
            <w:tcW w:w="3497" w:type="dxa"/>
          </w:tcPr>
          <w:p w14:paraId="08314C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6602E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2F63C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7ECE0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398E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4C08E107" w14:textId="494867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AD96CC" w14:textId="381B87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98467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B1B131" w14:textId="2232B67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FE75A73" w14:textId="3348B4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985C9B6" w14:textId="75171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F9BC1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D38305" w14:textId="635E543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556171C" w14:textId="138F43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2C13ACD" w14:textId="4B3E1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D6A540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CB099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E06BF06" w14:textId="17CB53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3DB4170" w14:textId="36E608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28000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3278C48" w14:textId="7D5181C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3D6EE9" w14:textId="563B06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D4C8CC" w14:textId="7766F1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D394E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95855A" w14:textId="46F2A6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2996C1" w14:textId="618DB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6892169" w14:textId="2913D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44C46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1056A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47C9A90F" w14:textId="3A60A4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678ACE" w14:textId="755871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0C945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3036EE" w14:textId="0A4CFFDF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6B81E2D" w14:textId="5F52B6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06A9CC2" w14:textId="56347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38A9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EA3D3F3" w14:textId="356231B5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E070544" w14:textId="1C4CA5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61E26F" w14:textId="5506F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06B43A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74C29A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89EAFB5" w14:textId="049278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AC7B20F" w14:textId="5CA8B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636AF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3CF98C" w14:textId="3EB5274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43E5FF5" w14:textId="1405B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F3E34A" w14:textId="21E42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DB9899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B0A9052" w14:textId="2149984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F4F5B6D" w14:textId="7E421B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7342EF" w14:textId="057351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7A1441" w14:textId="77777777" w:rsidR="00944C3D" w:rsidRDefault="00944C3D" w:rsidP="00944C3D">
      <w:pPr>
        <w:rPr>
          <w:rFonts w:ascii="Arial" w:hAnsi="Arial"/>
          <w:b/>
        </w:rPr>
      </w:pPr>
    </w:p>
    <w:p w14:paraId="3767C008" w14:textId="77777777" w:rsidR="00944C3D" w:rsidRDefault="00944C3D" w:rsidP="00944C3D">
      <w:pPr>
        <w:rPr>
          <w:rFonts w:ascii="Arial" w:hAnsi="Arial"/>
          <w:b/>
        </w:rPr>
      </w:pPr>
    </w:p>
    <w:p w14:paraId="223EB226" w14:textId="77777777" w:rsidR="00944C3D" w:rsidRDefault="00944C3D" w:rsidP="00944C3D">
      <w:pPr>
        <w:rPr>
          <w:rFonts w:ascii="Arial" w:hAnsi="Arial"/>
          <w:b/>
        </w:rPr>
      </w:pPr>
    </w:p>
    <w:p w14:paraId="5A451AF8" w14:textId="77777777" w:rsidR="00944C3D" w:rsidRDefault="00944C3D" w:rsidP="00944C3D">
      <w:pPr>
        <w:rPr>
          <w:rFonts w:ascii="Arial" w:hAnsi="Arial"/>
          <w:b/>
        </w:rPr>
      </w:pPr>
    </w:p>
    <w:p w14:paraId="28287AA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35B29F37" w14:textId="77777777" w:rsidTr="00503750">
        <w:tc>
          <w:tcPr>
            <w:tcW w:w="2622" w:type="dxa"/>
            <w:vAlign w:val="center"/>
          </w:tcPr>
          <w:p w14:paraId="33F63B5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84FA7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72DEFE0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FC4C01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6A091E8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AE4C6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591DC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7D12F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6F15E3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3BA54A3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2092D2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F6B24E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F1BE5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7C4B1B65" w14:textId="2511AE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66E78D" w14:textId="22DBD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CE01C9" w14:textId="411D71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0275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0D0AFC" w14:textId="38D52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91B4F1" w14:textId="77777777" w:rsidTr="00503750">
        <w:tc>
          <w:tcPr>
            <w:tcW w:w="2622" w:type="dxa"/>
            <w:vAlign w:val="center"/>
          </w:tcPr>
          <w:p w14:paraId="2C74D84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99A65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532938F5" w14:textId="43067C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F7AEA44" w14:textId="2D9D73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7A15AF" w14:textId="075B31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9EB2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2315B8B" w14:textId="4B0F40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7698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2D76C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D665FA5" w14:textId="78DB85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B700792" w14:textId="55439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DF4295" w14:textId="52147E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70A20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A7E5458" w14:textId="3EA781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503A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FB4DE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8BB626C" w14:textId="74314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7BBA46D" w14:textId="56F4D1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49F9F3F" w14:textId="736CFE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AAD0F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C44E6A0" w14:textId="15A8E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4CD5E2" w14:textId="77777777" w:rsidTr="00503750">
        <w:tc>
          <w:tcPr>
            <w:tcW w:w="2622" w:type="dxa"/>
            <w:vAlign w:val="center"/>
          </w:tcPr>
          <w:p w14:paraId="12EE95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5F9E7E1" w14:textId="6913F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10924.00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F419395" w14:textId="361005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27279.00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C783BC" w14:textId="510E6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E159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E4878BD" w14:textId="1AFBAF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14630.00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1A41E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7B616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F7D4C02" w14:textId="55FD5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D9C124" w14:textId="7007FE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0D368CD" w14:textId="7DB7F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96881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9485CBB" w14:textId="145822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B148B" w14:textId="77777777" w:rsidTr="00503750">
        <w:tc>
          <w:tcPr>
            <w:tcW w:w="2622" w:type="dxa"/>
            <w:vAlign w:val="center"/>
          </w:tcPr>
          <w:p w14:paraId="125E4D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6D69FC4" w14:textId="14D202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BC0BB4" w14:textId="05F36D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319C8A3" w14:textId="3662B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3303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3203A58" w14:textId="47687E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38160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4FFD26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6CA56A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3B11A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C64B0E6" w14:textId="73D714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E35DB8" w14:textId="445E5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8F207B" w14:textId="021449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DDD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7A1D737" w14:textId="14605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0D7F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6A76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6E46155D" w14:textId="29174E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AE7485" w14:textId="234DC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B8BCCC" w14:textId="76F2A8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62FD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5621587" w14:textId="7F05B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C85AF4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2CA56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47552950" w14:textId="6D5150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1EB90E" w14:textId="4483FC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AE2382" w14:textId="459BDB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94E8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A47768" w14:textId="55D4E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DA1EAF" w14:textId="77777777" w:rsidTr="00503750">
        <w:tc>
          <w:tcPr>
            <w:tcW w:w="2622" w:type="dxa"/>
            <w:vAlign w:val="center"/>
          </w:tcPr>
          <w:p w14:paraId="1FA19F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166D8BF0" w14:textId="3D831F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39E3548" w14:textId="21EA96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6EBC62" w14:textId="536B7B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E3DE2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7236B59" w14:textId="2EB6C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BE86D3" w14:textId="77777777" w:rsidTr="00503750">
        <w:tc>
          <w:tcPr>
            <w:tcW w:w="2622" w:type="dxa"/>
            <w:vAlign w:val="center"/>
          </w:tcPr>
          <w:p w14:paraId="2ED7E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2B0191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642C1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A038B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4F86A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B63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EC030E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A4729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70F7C46" w14:textId="6E14C0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10924.00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1F576E" w14:textId="049A66C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27279.00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569F42C" w14:textId="636385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23573.00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C9145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1D93E8" w14:textId="094D3EB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14630.00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E1FFC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25E54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462B3FB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4DACD6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0905FF99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0F441C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380CA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754911F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371920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2F81CB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1319D85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6FD28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908D68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DE243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8CAA3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C6BC7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281B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56254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3FE1312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71AED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BDB2D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768312B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7C529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4CC54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538C22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CD7E5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7851C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33E6159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03F71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7CF1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518FB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8B0FB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2BE8E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F91D54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A1887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B9125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F003FF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A8E31E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FE2D5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1EBEE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B49D1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C1E501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1F3CA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5DD33A8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BFAF6D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C4F36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1396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748F662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0677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FD911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BB482B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ADA0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E2424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B990D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DF68E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F7F5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96598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BDF49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C1DBE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261D5E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5AE5A5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55E0EC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46945F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F5780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CBAEB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CFB764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50A968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23CDDA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40F529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1AE124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1AAE1B03" w14:textId="77777777" w:rsidTr="00503750">
        <w:tc>
          <w:tcPr>
            <w:tcW w:w="2835" w:type="dxa"/>
            <w:vAlign w:val="center"/>
          </w:tcPr>
          <w:p w14:paraId="4A4DC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61F15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18CB1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5D844A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731FA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3756B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DD1349D" w14:textId="77777777" w:rsidTr="00503750">
        <w:tc>
          <w:tcPr>
            <w:tcW w:w="2835" w:type="dxa"/>
            <w:vAlign w:val="center"/>
          </w:tcPr>
          <w:p w14:paraId="244F05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699918C" w14:textId="65BBFA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715737" w14:textId="094070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2BAB07" w14:textId="736E5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4D01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E3BF920" w14:textId="5C1058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20D055" w14:textId="77777777" w:rsidTr="00503750">
        <w:tc>
          <w:tcPr>
            <w:tcW w:w="2835" w:type="dxa"/>
            <w:vAlign w:val="center"/>
          </w:tcPr>
          <w:p w14:paraId="3DDC4B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47538B26" w14:textId="3FA629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0E0EB0" w14:textId="71F50E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5666A2" w14:textId="5FE48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AC0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9DC43C6" w14:textId="3DE388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C2EE73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FE518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2F1AAB4" w14:textId="6549C12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2E71CB" w14:textId="5B03136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D02747" w14:textId="4E8264D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7FB7E9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BF2A35" w14:textId="477342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C4172C5" w14:textId="77777777" w:rsidTr="00503750">
        <w:tc>
          <w:tcPr>
            <w:tcW w:w="2835" w:type="dxa"/>
            <w:vAlign w:val="center"/>
          </w:tcPr>
          <w:p w14:paraId="674278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7C0D5F6F" w14:textId="335B6D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131A24" w14:textId="229D5C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DE9172" w14:textId="31BF1E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7EAF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A3A75" w14:textId="1060F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390172" w14:textId="77777777" w:rsidTr="00503750">
        <w:tc>
          <w:tcPr>
            <w:tcW w:w="2835" w:type="dxa"/>
            <w:vAlign w:val="center"/>
          </w:tcPr>
          <w:p w14:paraId="35DCC8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1FF2E43" w14:textId="33C7FE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59EAD0F" w14:textId="47CEBB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6207DF" w14:textId="3CA58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2D4AD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4098B7D" w14:textId="68B898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800AF5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2EF92D6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284EE092" w14:textId="0BAF5B7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09FDF4" w14:textId="4F96FEC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606D55" w14:textId="5DEFB78E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4F1A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C19BBA" w14:textId="47EB52F2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F3C9C8D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5F31316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7D41BC98" w14:textId="05AE5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ED148B" w14:textId="378677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3A061D" w14:textId="19F78F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097C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0483B0" w14:textId="67F9FC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4EAE1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C7A2D5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3DA4E85" w14:textId="77777777" w:rsidTr="00503750">
        <w:tc>
          <w:tcPr>
            <w:tcW w:w="2552" w:type="dxa"/>
            <w:vAlign w:val="center"/>
          </w:tcPr>
          <w:p w14:paraId="2629E2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2FE16E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765B25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1B80A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2C67C41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38E86CC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09030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53F9E09F" w14:textId="6585996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42B1625" w14:textId="5E38DF4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73FD4FDF" w14:textId="52D9FA9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57EE1453" w14:textId="2FC8A01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097876D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6DD6275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4BB0D9CD" w14:textId="2427ED4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5AA05E2B" w14:textId="63BBCA4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5498983" w14:textId="3F13EBC1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012D4408" w14:textId="731A2C1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103333FF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175E82F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3B3DA96D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1FD2586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397379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65AA2B7B" w14:textId="77777777" w:rsidTr="00503750">
        <w:tc>
          <w:tcPr>
            <w:tcW w:w="4395" w:type="dxa"/>
            <w:vMerge/>
          </w:tcPr>
          <w:p w14:paraId="47998C3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68A42C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7D4F48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C343D7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C5303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7C1A0BA" w14:textId="05A5C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A3FC9F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A35807D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B268F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168F8E2" w14:textId="61F106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320BE68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44C64B03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18EF3A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42743DC" w14:textId="2E387D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1632D1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6CD0E1C" w14:textId="77777777" w:rsidTr="00503750">
        <w:tc>
          <w:tcPr>
            <w:tcW w:w="4395" w:type="dxa"/>
            <w:vAlign w:val="center"/>
          </w:tcPr>
          <w:p w14:paraId="063882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0F88B2B" w14:textId="10112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9FFD64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092A5778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3A2FC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EB3DFF2" w14:textId="53D570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5A2FF5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3374736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86A462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6012ECEF" w14:textId="2B5ED6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1187C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354AEE1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57C463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B9E2888" w14:textId="50C34788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27831.00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85DB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2C5DC43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B9FA6D1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4C7F6291" w14:textId="77777777" w:rsidTr="00503750">
        <w:tc>
          <w:tcPr>
            <w:tcW w:w="4395" w:type="dxa"/>
            <w:vAlign w:val="center"/>
          </w:tcPr>
          <w:p w14:paraId="46CF8DC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37EA35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4D4C9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3EE200F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DF5333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52BB677A" w14:textId="3965368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A7D959F" w14:textId="16E8016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4A95585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7F4B64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0A664C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118586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9A10E2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E6A9D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3B36A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9B401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09171CF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42A8CB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0920073" w14:textId="2A3FD7DF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28176A" w14:textId="4B286EA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3752461C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56BF194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C3A9C8D" w14:textId="5627F8F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F94B78B" w14:textId="6CEF890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A58685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A7354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B3F20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771D05A" w14:textId="77777777" w:rsidTr="00503750">
        <w:tc>
          <w:tcPr>
            <w:tcW w:w="1843" w:type="dxa"/>
            <w:vAlign w:val="center"/>
          </w:tcPr>
          <w:p w14:paraId="335905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94095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DA36FD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42073E3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EB728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59603C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71CD05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2E9124BD" w14:textId="77777777" w:rsidTr="00503750">
        <w:tc>
          <w:tcPr>
            <w:tcW w:w="1843" w:type="dxa"/>
            <w:vAlign w:val="center"/>
          </w:tcPr>
          <w:p w14:paraId="64530DB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14243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635C80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846721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9441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B25CA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898F2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9E26748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113B2A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5E1C5C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16E5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07A531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FD2A6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569D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8EDE7C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03D7F9" w14:textId="77777777" w:rsidTr="00503750">
        <w:tc>
          <w:tcPr>
            <w:tcW w:w="1843" w:type="dxa"/>
            <w:vAlign w:val="center"/>
          </w:tcPr>
          <w:p w14:paraId="7DA11DC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8FF64D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CC129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7F3566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D464B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C9E7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8D344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1E871DF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2A8141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3BB3ED2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9D25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7AE5B5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F2DF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E691D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AA00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D5848B5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D6532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E3F20B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D6618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9690EA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E62F70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5AAA3E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5E93C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2EEA14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5236C6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4973500" w14:textId="77777777" w:rsidTr="00503750">
        <w:trPr>
          <w:trHeight w:val="664"/>
        </w:trPr>
        <w:tc>
          <w:tcPr>
            <w:tcW w:w="3372" w:type="dxa"/>
          </w:tcPr>
          <w:p w14:paraId="1B022C3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D68204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5EAB819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24CC6B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7D9353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2DB4E55" w14:textId="645B0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58D412" w14:textId="31B1A8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9B3B9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1342B51" w14:textId="1D08DBD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96E9F7C" w14:textId="4BFA7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E948D1" w14:textId="19CE1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67D18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48E1A7" w14:textId="0473CC4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C056B14" w14:textId="2B95E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E9CCF0" w14:textId="533073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35BA1BD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3DE06A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27B30480" w14:textId="59CAFA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C05A79" w14:textId="4A29EE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572D3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D58719A" w14:textId="74ED620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50B05A5" w14:textId="7E78A4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2E48FF0" w14:textId="6CFFEB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7783A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13876CD" w14:textId="1B3E123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325230" w14:textId="115DF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87F2B9" w14:textId="6C34F4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901FBA7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C1FFDAD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30CD872E" w14:textId="77777777" w:rsidTr="00503750">
        <w:tc>
          <w:tcPr>
            <w:tcW w:w="2835" w:type="dxa"/>
            <w:vAlign w:val="center"/>
          </w:tcPr>
          <w:p w14:paraId="12539EA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CFB41F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E1E88E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34760C0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2FB794A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08A6CC6" w14:textId="77777777" w:rsidTr="00503750">
        <w:tc>
          <w:tcPr>
            <w:tcW w:w="2835" w:type="dxa"/>
          </w:tcPr>
          <w:p w14:paraId="57C7CD5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271E914D" w14:textId="43D5AD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B8FE01" w14:textId="670CAE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5F54DB3" w14:textId="09D0C4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B27DA2" w14:textId="3CD116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8E58EE9" w14:textId="77777777" w:rsidTr="00503750">
        <w:tc>
          <w:tcPr>
            <w:tcW w:w="2835" w:type="dxa"/>
          </w:tcPr>
          <w:p w14:paraId="297B8E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0425AC0E" w14:textId="7B7168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4645CA" w14:textId="03659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6F032C6" w14:textId="29E992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7D887FB" w14:textId="546764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E3D0599" w14:textId="77777777" w:rsidTr="00503750">
        <w:tc>
          <w:tcPr>
            <w:tcW w:w="2835" w:type="dxa"/>
          </w:tcPr>
          <w:p w14:paraId="79A85B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ACF36C7" w14:textId="0C3229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7558AC" w14:textId="51D1D0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2D772EF" w14:textId="1384D3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E611A5C" w14:textId="51B3FD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EEAB81" w14:textId="77777777" w:rsidTr="00503750">
        <w:tc>
          <w:tcPr>
            <w:tcW w:w="2835" w:type="dxa"/>
            <w:vAlign w:val="center"/>
          </w:tcPr>
          <w:p w14:paraId="660CB8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0FD4255" w14:textId="38CBC8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E68387" w14:textId="73F0AD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50CB47" w14:textId="7557D6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2933896" w14:textId="1D077C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7D7EBA" w14:textId="77777777" w:rsidTr="00503750">
        <w:tc>
          <w:tcPr>
            <w:tcW w:w="2835" w:type="dxa"/>
            <w:vAlign w:val="center"/>
          </w:tcPr>
          <w:p w14:paraId="03366B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59D90FE3" w14:textId="4F5E1A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7436EE6" w14:textId="3441C1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0272ED" w14:textId="74BCE5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FFD43B" w14:textId="073C09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FBE2BC9" w14:textId="77777777" w:rsidTr="00503750">
        <w:tc>
          <w:tcPr>
            <w:tcW w:w="2835" w:type="dxa"/>
          </w:tcPr>
          <w:p w14:paraId="63736E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E596E6E" w14:textId="6D30A2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EE625B" w14:textId="53414F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F400237" w14:textId="4143B7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5A1EAEB" w14:textId="7DD60F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EF4B63" w14:textId="77777777" w:rsidTr="00503750">
        <w:tc>
          <w:tcPr>
            <w:tcW w:w="2835" w:type="dxa"/>
          </w:tcPr>
          <w:p w14:paraId="7DA2A5D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3C22C68" w14:textId="247ED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B2E8E3D" w14:textId="243369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1388B0" w14:textId="25630B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C6F8933" w14:textId="22956C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3BD2D7" w14:textId="77777777" w:rsidTr="00503750">
        <w:tc>
          <w:tcPr>
            <w:tcW w:w="2835" w:type="dxa"/>
          </w:tcPr>
          <w:p w14:paraId="302BD12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C02D9B9" w14:textId="63695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6755EA" w14:textId="787562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57C553" w14:textId="5ABD40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13A00C1" w14:textId="6333B7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7145D24" w14:textId="77777777" w:rsidR="00944C3D" w:rsidRDefault="00944C3D" w:rsidP="00944C3D">
      <w:pPr>
        <w:rPr>
          <w:rFonts w:ascii="Arial" w:hAnsi="Arial"/>
          <w:b/>
        </w:rPr>
      </w:pPr>
    </w:p>
    <w:p w14:paraId="13462285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2F6350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04A7062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16A31A9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A3F332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359AFA8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58AA55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9AB2B1D" w14:textId="77777777" w:rsidTr="00503750">
        <w:trPr>
          <w:trHeight w:val="443"/>
        </w:trPr>
        <w:tc>
          <w:tcPr>
            <w:tcW w:w="2560" w:type="dxa"/>
          </w:tcPr>
          <w:p w14:paraId="3A5D246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2249B173" w14:textId="1A81A7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0295E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E0F80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C93962" w14:textId="008587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213496E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56A1A8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2BA48CF" w14:textId="778E9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F87E7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C8B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D7E51C2" w14:textId="5BF46C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7AC09D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8F4E58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6615C9A6" w14:textId="7E0D38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CE5D7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8805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E8222B7" w14:textId="002CC2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6558A3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3D3C23D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4738FDE0" w14:textId="4FCEF6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0704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95681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4C6EC55" w14:textId="170745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106444C" w14:textId="77777777" w:rsidR="00944C3D" w:rsidRDefault="00944C3D" w:rsidP="00944C3D">
      <w:pPr>
        <w:rPr>
          <w:rFonts w:ascii="Arial" w:hAnsi="Arial"/>
          <w:b/>
        </w:rPr>
      </w:pPr>
    </w:p>
    <w:p w14:paraId="787704B4" w14:textId="77777777" w:rsidR="00944C3D" w:rsidRDefault="00944C3D" w:rsidP="00944C3D">
      <w:pPr>
        <w:rPr>
          <w:rFonts w:ascii="Arial" w:hAnsi="Arial"/>
          <w:b/>
        </w:rPr>
      </w:pPr>
    </w:p>
    <w:p w14:paraId="08FC593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3F75524" w14:textId="77777777" w:rsidR="00944C3D" w:rsidRDefault="00944C3D" w:rsidP="00944C3D">
      <w:pPr>
        <w:rPr>
          <w:rFonts w:ascii="Arial" w:hAnsi="Arial"/>
          <w:b/>
        </w:rPr>
      </w:pPr>
    </w:p>
    <w:p w14:paraId="528A2ED4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7D754FC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A33524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DE96BA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ED2CB8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FC0C10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AE417F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7774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0CDBC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65E3E1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0BB44E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B4F0D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BF77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D50DD7F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880B0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7BF504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1B87A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24E0D3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475E74D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381DAF4" w14:textId="77777777" w:rsidTr="00503750">
        <w:trPr>
          <w:trHeight w:val="677"/>
        </w:trPr>
        <w:tc>
          <w:tcPr>
            <w:tcW w:w="3358" w:type="dxa"/>
          </w:tcPr>
          <w:p w14:paraId="0DB51E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86DFE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EC62B8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838134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B97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17688C1" w14:textId="21C7B1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B690D83" w14:textId="3B0CC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5E655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A49AA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72A1991" w14:textId="30C40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23B834" w14:textId="3F0060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80E53E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E630BF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48CE7CD0" w14:textId="0F6A2B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49703FE" w14:textId="1418FA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7FED1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BE7375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4041F651" w14:textId="647845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D935DBD" w14:textId="045ECA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3402D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BB80FA9" w14:textId="49CBC62A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3D7A9E" w14:textId="0CC29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495F063" w14:textId="2E1820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CFF0C5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615EF70E" w14:textId="6DA785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338D052" w14:textId="320FFD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9C936A" w14:textId="588DAB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E54964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E16CE8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BE0807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7BFEFB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00021B5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0C6FD62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1EAE6D7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4A95FA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CA6B8C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CF354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DF0DE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B344D6A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30B2DE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EEC52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8AC70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7024A7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DF042F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55453E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33AEE8F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C6FB6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4B6E25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3715326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DCB0B1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6DEC1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6AB93954" w14:textId="72924F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ED934CA" w14:textId="6557E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4F6407A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17545C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0B039827" w14:textId="1DF467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3F0B902" w14:textId="1DE409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9EF7C21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6147A1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A9CF748" w14:textId="45EEB4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C77C12" w14:textId="1D2284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50192C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79E3AA" w14:textId="321B916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61FDD42" w14:textId="6A5B42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F77E10E" w14:textId="15C9A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3607A5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868BB14" w14:textId="285CCCFC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4DDBF7D" w14:textId="0D1D12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A07F45A" w14:textId="5D218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9D034C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386CA62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5CF1523A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50EDBB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60F7A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E9F8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D7582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EC51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4FE0643" w14:textId="21BCA9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04335D8" w14:textId="3DABC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D6D06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602B8C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1C610E9" w14:textId="417994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6836C19" w14:textId="240BF1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B4CB7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06D2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6B99D08" w14:textId="43DF05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C9F47A" w14:textId="50B93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E0505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9EEFB63" w14:textId="6319DC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02EC64E" w14:textId="2FD3C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D7A60CD" w14:textId="3E0170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E7548AD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0A7821B5" w14:textId="741065A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DB1E476" w14:textId="631B83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C96562F" w14:textId="77508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71FB93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33CD115E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67421DA" w14:textId="77777777" w:rsidTr="00503750">
        <w:tc>
          <w:tcPr>
            <w:tcW w:w="3686" w:type="dxa"/>
            <w:vAlign w:val="center"/>
          </w:tcPr>
          <w:p w14:paraId="5D200A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13647E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0A71AF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1CB5C263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704371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667940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4B0C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B00119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EF0E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4FC055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3666A1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2CD3FC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CB00B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8B03D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C2DC43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83560E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7713BDC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B64865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B8940B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854A7B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5AE518C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38736E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255173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0B61E1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CA6BB9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B7B29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2F022AD3" w14:textId="6BD595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31C031" w14:textId="2154C3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FC1D9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3786F7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E5A2B16" w14:textId="5C267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433BD8F" w14:textId="62576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6EFA5D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60839C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49DF80B" w14:textId="7C89C4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416290" w14:textId="64573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09BB83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7A87A9A2" w14:textId="63A83F43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183A29D" w14:textId="58486B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2023720" w14:textId="4F747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CEFE50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426B7837" w14:textId="6C7295F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EFB7D7" w14:textId="2A2614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6C6F20" w14:textId="44E60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33406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B3A5BA1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8D9E96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0CF793D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ADC244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A68AE6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8CE6FA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F055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EFCF1A0" w14:textId="317FE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241C9E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29E1C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26A9FC53" w14:textId="7D0D9C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0068E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EC77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ABB7EE8" w14:textId="4E3B9B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F08752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8C5C2A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5C98538" w14:textId="6F224E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3E90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2845C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AE223CB" w14:textId="02EC35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ED757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8F99E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310A743" w14:textId="3574754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0C0B5BE" w14:textId="77777777" w:rsidR="00944C3D" w:rsidRDefault="00944C3D" w:rsidP="00944C3D">
      <w:pPr>
        <w:rPr>
          <w:sz w:val="22"/>
          <w:szCs w:val="22"/>
        </w:rPr>
      </w:pPr>
    </w:p>
    <w:p w14:paraId="6C090D7E" w14:textId="77777777" w:rsidR="00944C3D" w:rsidRDefault="00944C3D" w:rsidP="00944C3D">
      <w:pPr>
        <w:rPr>
          <w:sz w:val="22"/>
          <w:szCs w:val="22"/>
        </w:rPr>
      </w:pPr>
    </w:p>
    <w:p w14:paraId="32578D74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63DA61F2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BEC73B4" w14:textId="019DD2C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491FA4B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DFF090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C091CE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A63324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37329A7B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1704BD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BE7A88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71391DA1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780C474B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5D373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21C7E0B" w14:textId="49D453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A1C3AE6" w14:textId="422C2C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E3A05A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A17FBD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5260B40" w14:textId="09B9B1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8A7868" w14:textId="328755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5CFA0E9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2F873C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507F2A8E" w14:textId="246EDE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990746F" w14:textId="758D2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4CF60AE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95CFBA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3F2E72C2" w14:textId="56FE9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3F54E72" w14:textId="133B18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493904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2BCB10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BE02DC3" w14:textId="5CEA07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4871F9" w14:textId="0DCA5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793CB1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1D4D4F" w14:textId="79C3830C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32B971B" w14:textId="285B15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A50C49F" w14:textId="5C8F9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827C47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BE44969" w14:textId="5A70E96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7FE149BC" w14:textId="3C76D9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D6B699" w14:textId="188D47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8A86A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016763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4DB2A34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68C309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1D582EC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B079A2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2A449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92F19C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EFD0DEE" w14:textId="374B5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D0C6277" w14:textId="2B34C7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F5A8E0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39590F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5BE764B7" w14:textId="31E4E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70FAC87" w14:textId="3FE5B2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AEF8D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007C4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65117079" w14:textId="7BA3C3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914B84F" w14:textId="7EEDF5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06763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3081F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9B84872" w14:textId="40F888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DC022DF" w14:textId="5A325B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5DBAA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5F2E8F6" w14:textId="6AA73A8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2E0074C" w14:textId="01A92C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784D7F5" w14:textId="092F9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25AF4F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CCF7588" w14:textId="7389FC1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DDCD7D2" w14:textId="0DD2A8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505F0A" w14:textId="43B17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64A1625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4674D557" w14:textId="51194B80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B293F21" w14:textId="0E0550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8678445" w14:textId="69248C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E851CE" w:rsidRPr="00FC4E97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34063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8335291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3F37C2F" w14:textId="13C284A2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0EF00C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1BE31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0AE3AE5E" w14:textId="2866E650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BA50A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BBB86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22760336" w14:textId="0E9E4C0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465E7F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47FBA4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31B0D3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FD5D5F6" w14:textId="77777777" w:rsidR="00944C3D" w:rsidRPr="003607F0" w:rsidRDefault="00944C3D" w:rsidP="00944C3D"/>
    <w:p w14:paraId="697E0AF1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72FFF7B" w14:textId="77777777" w:rsidR="00192783" w:rsidRDefault="00192783">
      <w:r>
        <w:separator/>
      </w:r>
    </w:p>
  </w:endnote>
  <w:endnote w:type="continuationSeparator" w:id="0">
    <w:p w14:paraId="65391F47" w14:textId="77777777" w:rsidR="00192783" w:rsidRDefault="001927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AC932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08953B4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C0B6F8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A3840A7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0E1B9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56447A4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C4D5BA" w14:textId="77777777" w:rsidR="00192783" w:rsidRDefault="00192783">
      <w:r>
        <w:separator/>
      </w:r>
    </w:p>
  </w:footnote>
  <w:footnote w:type="continuationSeparator" w:id="0">
    <w:p w14:paraId="320DC3A4" w14:textId="77777777" w:rsidR="00192783" w:rsidRDefault="001927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3137795">
    <w:abstractNumId w:val="13"/>
  </w:num>
  <w:num w:numId="2" w16cid:durableId="1248614816">
    <w:abstractNumId w:val="17"/>
  </w:num>
  <w:num w:numId="3" w16cid:durableId="2012414694">
    <w:abstractNumId w:val="8"/>
  </w:num>
  <w:num w:numId="4" w16cid:durableId="1507673719">
    <w:abstractNumId w:val="7"/>
  </w:num>
  <w:num w:numId="5" w16cid:durableId="185172178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744451258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40260482">
    <w:abstractNumId w:val="20"/>
  </w:num>
  <w:num w:numId="8" w16cid:durableId="440927405">
    <w:abstractNumId w:val="10"/>
  </w:num>
  <w:num w:numId="9" w16cid:durableId="764806020">
    <w:abstractNumId w:val="0"/>
  </w:num>
  <w:num w:numId="10" w16cid:durableId="2096396847">
    <w:abstractNumId w:val="19"/>
  </w:num>
  <w:num w:numId="11" w16cid:durableId="1714500282">
    <w:abstractNumId w:val="6"/>
  </w:num>
  <w:num w:numId="12" w16cid:durableId="1080760152">
    <w:abstractNumId w:val="9"/>
  </w:num>
  <w:num w:numId="13" w16cid:durableId="1621304526">
    <w:abstractNumId w:val="12"/>
  </w:num>
  <w:num w:numId="14" w16cid:durableId="209658106">
    <w:abstractNumId w:val="15"/>
  </w:num>
  <w:num w:numId="15" w16cid:durableId="1882135246">
    <w:abstractNumId w:val="14"/>
  </w:num>
  <w:num w:numId="16" w16cid:durableId="1145967932">
    <w:abstractNumId w:val="2"/>
  </w:num>
  <w:num w:numId="17" w16cid:durableId="2097944153">
    <w:abstractNumId w:val="4"/>
  </w:num>
  <w:num w:numId="18" w16cid:durableId="91628434">
    <w:abstractNumId w:val="11"/>
  </w:num>
  <w:num w:numId="19" w16cid:durableId="349530893">
    <w:abstractNumId w:val="5"/>
  </w:num>
  <w:num w:numId="20" w16cid:durableId="293174807">
    <w:abstractNumId w:val="18"/>
  </w:num>
  <w:num w:numId="21" w16cid:durableId="3644266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1640"/>
    <w:docVar w:name="arg2" w:val="Driver=asa17;DBF=D:\anasoft\data\tebys.db;DBN=tebys;ENG=SQL17;commlinks=TCPIP{ip=192.168.1.241};uid=kostelna;con=finus(12.0);pwd=Marec2023"/>
    <w:docVar w:name="arg3" w:val="656386"/>
    <w:docVar w:name="arg4" w:val="C:\Users\kostelna\AppData\Local\Temp\23106625.doc"/>
    <w:docVar w:name="arg5" w:val="2"/>
  </w:docVars>
  <w:rsids>
    <w:rsidRoot w:val="00E851CE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2783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A3B8D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1CE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7BF713C"/>
  <w15:docId w15:val="{A0770099-9C52-4C75-875C-9939421B05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5334</Words>
  <Characters>30410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2026-02-26T12:20:00Z</dcterms:created>
  <dcterms:modified xsi:type="dcterms:W3CDTF">2026-02-26T12:22:00Z</dcterms:modified>
</cp:coreProperties>
</file>