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DBE7E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4E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AD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CA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0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3D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D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66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2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F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E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5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C7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8A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0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BA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B8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B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7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56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AA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5D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DD880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CA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27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CB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04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50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E4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82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AF3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5E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FD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AA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39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C4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03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30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23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DE5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71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70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C47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69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3D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024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8E4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E5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D6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11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728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EA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0AC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C2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D1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8CC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86CBF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4C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27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90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BC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25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45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26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D2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08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2B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C77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A09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A6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85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41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D97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354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CE5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03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80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6FA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FE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22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11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1C1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915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205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0C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27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81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A5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84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7B2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ED8B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3C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47F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AD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32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3D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58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AC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C2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FF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67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5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FB7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E7F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472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D9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E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33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840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DE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40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0F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39E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6B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E55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6B1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29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C1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EED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80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D3F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54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FB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C1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828E2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B3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A8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1F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1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0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3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3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B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10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7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12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7B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EE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5F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1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4A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541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D3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B9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67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ED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805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C4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C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7F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B94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250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4B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9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E7E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F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9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90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9E47D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E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7F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64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9A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9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D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C1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2C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6C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4B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67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40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F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90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9A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F54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D877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F5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1E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B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1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6E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E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F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108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02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88C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6C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CC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A6A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9F8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0EA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423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D6F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D59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901AC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7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F1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A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FF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F8EE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26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2D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AF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8A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BA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E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A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1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D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8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C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7F363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6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6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A5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AE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B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A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4F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C0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1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A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AB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5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DB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38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A4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6B16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E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A8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CB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72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76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52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3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7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3D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4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D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8821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2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5E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6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90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24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63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D6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4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BA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2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6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9E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6E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AD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9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6056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B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B6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BC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C4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63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DA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72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B7C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7E1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C2D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4D6D57" w14:textId="58AE727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895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26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79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D8E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A6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E01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1C4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C7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A9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E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14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AB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B5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2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C137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2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8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8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09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87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0C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BDB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727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2A7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87B41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C35B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A1C35B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3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8F4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F58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BCF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8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17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A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4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82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F2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0D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2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8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E1673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D7D6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53E93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4F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B827E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4B827E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DE1D2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8DE1D2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4E3DE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B4E3DE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C815CB" w14:textId="1441E59C" w:rsidR="000B647F" w:rsidRDefault="000B647F" w:rsidP="00944C3D">
                                  <w:fldSimple w:instr=" MERGEFIELD  aDMOD  \* MERGEFORMAT ">
                                    <w:r w:rsidR="0084343E" w:rsidRPr="008434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EC815CB" w14:textId="1441E59C" w:rsidR="000B647F" w:rsidRDefault="000B647F" w:rsidP="00944C3D">
                            <w:fldSimple w:instr=" MERGEFIELD  aDMOD  \* MERGEFORMAT ">
                              <w:r w:rsidR="0084343E" w:rsidRPr="0084343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1495C5" w14:textId="737531F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343E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41495C5" w14:textId="737531F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343E" w:rsidRPr="001E65A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F3936C" w14:textId="4288785E" w:rsidR="000B647F" w:rsidRDefault="000B647F" w:rsidP="00944C3D">
                                  <w:fldSimple w:instr=" MERGEFIELD  aDRDO  \* MERGEFORMAT ">
                                    <w:r w:rsidR="0084343E" w:rsidRPr="008434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0F3936C" w14:textId="4288785E" w:rsidR="000B647F" w:rsidRDefault="000B647F" w:rsidP="00944C3D">
                            <w:fldSimple w:instr=" MERGEFIELD  aDRDO  \* MERGEFORMAT ">
                              <w:r w:rsidR="0084343E" w:rsidRPr="0084343E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A878C3" w14:textId="1E3E28C8" w:rsidR="000B647F" w:rsidRDefault="000B647F" w:rsidP="00944C3D">
                                  <w:fldSimple w:instr=" MERGEFIELD  aDMDO  \* MERGEFORMAT ">
                                    <w:r w:rsidR="0084343E" w:rsidRPr="008434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6A878C3" w14:textId="1E3E28C8" w:rsidR="000B647F" w:rsidRDefault="000B647F" w:rsidP="00944C3D">
                            <w:fldSimple w:instr=" MERGEFIELD  aDMDO  \* MERGEFORMAT ">
                              <w:r w:rsidR="0084343E" w:rsidRPr="0084343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823D5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0777B5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C25D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DEC2F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0DEC2F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53FB7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553FB7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F5F5F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2F5F5F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83602E" w14:textId="078DCA9C" w:rsidR="000B647F" w:rsidRDefault="000B647F" w:rsidP="00944C3D">
                                  <w:fldSimple w:instr=" MERGEFIELD  aDRDOo  \* MERGEFORMAT ">
                                    <w:r w:rsidR="0084343E" w:rsidRPr="008434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183602E" w14:textId="078DCA9C" w:rsidR="000B647F" w:rsidRDefault="000B647F" w:rsidP="00944C3D">
                            <w:fldSimple w:instr=" MERGEFIELD  aDRDOo  \* MERGEFORMAT ">
                              <w:r w:rsidR="0084343E" w:rsidRPr="0084343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AACEE" w14:textId="15856547" w:rsidR="000B647F" w:rsidRDefault="000B647F" w:rsidP="00944C3D">
                                  <w:fldSimple w:instr=" MERGEFIELD  aDMDO  \* MERGEFORMAT ">
                                    <w:r w:rsidR="0084343E" w:rsidRPr="008434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CCAACEE" w14:textId="15856547" w:rsidR="000B647F" w:rsidRDefault="000B647F" w:rsidP="00944C3D">
                            <w:fldSimple w:instr=" MERGEFIELD  aDMDO  \* MERGEFORMAT ">
                              <w:r w:rsidR="0084343E" w:rsidRPr="0084343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24D3B" w14:textId="2731B573" w:rsidR="000B647F" w:rsidRDefault="000B647F" w:rsidP="00944C3D">
                                  <w:fldSimple w:instr=" MERGEFIELD  aDRODo  \* MERGEFORMAT ">
                                    <w:r w:rsidR="0084343E" w:rsidRPr="008434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2124D3B" w14:textId="2731B573" w:rsidR="000B647F" w:rsidRDefault="000B647F" w:rsidP="00944C3D">
                            <w:fldSimple w:instr=" MERGEFIELD  aDRODo  \* MERGEFORMAT ">
                              <w:r w:rsidR="0084343E" w:rsidRPr="0084343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461CE" w14:textId="502127E9" w:rsidR="000B647F" w:rsidRDefault="000B647F" w:rsidP="00944C3D">
                                  <w:fldSimple w:instr=" MERGEFIELD  aDMOD  \* MERGEFORMAT ">
                                    <w:r w:rsidR="0084343E" w:rsidRPr="008434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97461CE" w14:textId="502127E9" w:rsidR="000B647F" w:rsidRDefault="000B647F" w:rsidP="00944C3D">
                            <w:fldSimple w:instr=" MERGEFIELD  aDMOD  \* MERGEFORMAT ">
                              <w:r w:rsidR="0084343E" w:rsidRPr="0084343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8D46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7C9BC9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A792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66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D54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81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54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21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4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A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67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F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C0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A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B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33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7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8F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C4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1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80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7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0F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E4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57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9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9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57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4A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318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8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372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5DC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54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4B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E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0F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5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E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A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B3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96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9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04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B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55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C1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83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1D3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84C3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109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C3D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432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13F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65E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B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0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5C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F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6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E8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BF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B1F6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E9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9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C2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51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1D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D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56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72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90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A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3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37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01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A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3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34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7F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81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21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1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04F3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A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32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23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7A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71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18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A8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F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44A3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4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3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F5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F1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CA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D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5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2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29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71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6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3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B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D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7C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1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8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CE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51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8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57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B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E8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9C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6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9A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75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4B49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9F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0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1E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A1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8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51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3A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DE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82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CF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81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3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C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73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A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4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3F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A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94D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807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0C2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449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65E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8B1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5DF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FF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B9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D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22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9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0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98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3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8A13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E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61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B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F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5E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F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60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B6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2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9D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D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D9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01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18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7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08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2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46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0B7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37C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8D6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038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8D3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5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10D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97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2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BFC3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D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F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2538B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C2538B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5D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2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4D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EE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0C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75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A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08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B7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CF187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0CF187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42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78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4E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E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C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56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7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24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5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66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E8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B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D1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A3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E8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F7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2B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2A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51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E8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F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8E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5B97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91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E696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33F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E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537B68" w14:textId="439FD39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343E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36122394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D537B68" w14:textId="439FD39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343E" w:rsidRPr="001E65A8">
                              <w:rPr>
                                <w:rFonts w:ascii="Arial" w:hAnsi="Arial" w:cs="Arial"/>
                                <w:noProof/>
                              </w:rPr>
                              <w:t>36122394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7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CD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A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F2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7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71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7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BFFBD" w14:textId="2A59DC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343E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2021569363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E1BFFBD" w14:textId="2A59DC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343E" w:rsidRPr="001E65A8">
                              <w:rPr>
                                <w:rFonts w:ascii="Arial" w:hAnsi="Arial" w:cs="Arial"/>
                                <w:noProof/>
                              </w:rPr>
                              <w:t>2021569363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5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5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B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6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B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4C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E6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16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4D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E2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21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78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2E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A0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C9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5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807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29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DAA2B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656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12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41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C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67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08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BE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B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11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8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00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BA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53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3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AE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B762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F10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304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B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3C1561" w14:textId="1F00187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343E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Golianova 1539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B3C1561" w14:textId="1F00187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343E" w:rsidRPr="001E65A8">
                              <w:rPr>
                                <w:rFonts w:ascii="Arial" w:hAnsi="Arial" w:cs="Arial"/>
                                <w:noProof/>
                              </w:rPr>
                              <w:t>SVB Golianova 1539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52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F6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FF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8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3E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C6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DF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F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99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5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6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5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75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5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E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5A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5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E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DA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21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25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E9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8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C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8A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B3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0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39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80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16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BABA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4A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E846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F453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2341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3C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7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B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F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E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75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4B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9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60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4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5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38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C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6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7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6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BB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C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41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79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E4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5E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9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92D16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9FF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0A2E01" w14:textId="5D783EC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343E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Golianova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70A2E01" w14:textId="5D783EC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343E" w:rsidRPr="001E65A8">
                              <w:rPr>
                                <w:rFonts w:ascii="Arial" w:hAnsi="Arial" w:cs="Arial"/>
                                <w:noProof/>
                              </w:rPr>
                              <w:t>Golianova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E35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0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76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F3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C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86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85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C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C9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B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EA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29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3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9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8C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1A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8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ED6E" w14:textId="143D99BD" w:rsidR="000B647F" w:rsidRDefault="000B647F" w:rsidP="00944C3D">
                                  <w:fldSimple w:instr=" MERGEFIELD  aSUB_ULICA_CISLO  \* MERGEFORMAT ">
                                    <w:r w:rsidR="0084343E" w:rsidRPr="0084343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1539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DACED6E" w14:textId="143D99BD" w:rsidR="000B647F" w:rsidRDefault="000B647F" w:rsidP="00944C3D">
                            <w:fldSimple w:instr=" MERGEFIELD  aSUB_ULICA_CISLO  \* MERGEFORMAT ">
                              <w:r w:rsidR="0084343E" w:rsidRPr="0084343E">
                                <w:rPr>
                                  <w:rFonts w:ascii="Arial" w:hAnsi="Arial" w:cs="Arial"/>
                                  <w:noProof/>
                                </w:rPr>
                                <w:t>1539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D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E9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6D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92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AB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09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0067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86B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D35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74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0F5C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651A5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4DC163" w14:textId="37F7E5D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343E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74DC163" w14:textId="37F7E5D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343E" w:rsidRPr="001E65A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B097F" w14:textId="0DB6D44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4343E" w:rsidRPr="001E65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B097F" w14:textId="0DB6D44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4343E" w:rsidRPr="001E65A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6DD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6DC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6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6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5A1F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14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40C9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A6E9D6" w14:textId="5BB0657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9A6E9D6" w14:textId="5BB0657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A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66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BC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335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37A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A72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EAD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EBC7D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01AAC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51CDDA" w14:textId="1932398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851CDDA" w14:textId="1932398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509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4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A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7D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18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78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B0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B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4FB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35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0537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2748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81A49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7A30CD" w14:textId="36D52CE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17A30CD" w14:textId="36D52CE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831E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37D9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A56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21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1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D3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F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F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A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8A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C6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BE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B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A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37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4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01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EE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41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7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FE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11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2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A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4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C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B2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A1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4C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BC6A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C34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9C7470" w14:textId="62F6BF8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4343E">
              <w:rPr>
                <w:rFonts w:ascii="Arial" w:hAnsi="Arial"/>
                <w:lang w:eastAsia="sk-SK"/>
              </w:rPr>
              <w:t>25.2.2026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2BE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373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E6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EA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D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0569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5C4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CF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655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64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D4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EC6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3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2FAE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9D2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FA4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3A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70B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407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CF8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C0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662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3F7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F8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A26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5B3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52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095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6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AFF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430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FAE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144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150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E7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675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02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3AAA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BA1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31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F20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D3E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999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724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5F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2C9E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A8B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6FC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8A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1B3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903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384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7A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C5A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B78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F2A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812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EA7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30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C02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F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6C1E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F9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DA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7A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0A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E5B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2937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3E5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35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B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92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0C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43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C3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3C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F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54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ED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0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5B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7B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7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5D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D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E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CF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FD3F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6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E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3DA879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1916296" w14:textId="77777777" w:rsidR="00944C3D" w:rsidRDefault="00944C3D" w:rsidP="00944C3D">
      <w:pPr>
        <w:rPr>
          <w:rFonts w:ascii="Arial" w:hAnsi="Arial"/>
        </w:rPr>
      </w:pPr>
    </w:p>
    <w:p w14:paraId="617FD22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FAE352C" w14:textId="02B14FC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93AE7B9" w14:textId="674D77E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3D87F18" w14:textId="21FDBC2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390A23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EAC2AC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9C2797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DF174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315D1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7191E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6AFECA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4BA1735" w14:textId="54A407E7" w:rsidR="00944C3D" w:rsidRPr="008D0433" w:rsidRDefault="0084343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Lukáš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matejka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62190B6B" w14:textId="03259753" w:rsidR="00944C3D" w:rsidRPr="008D0433" w:rsidRDefault="0084343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75D7E6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6AC3B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61631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877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30218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19599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34E26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C2F83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5DED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8E1AA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AA1E9C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092BD41" w14:textId="1E26F4F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8733C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E13AC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69975D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4B32EC" w14:textId="57914DD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7ED2B7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A9B37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A8EF58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9560B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4F9C9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A694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601A29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96E60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A739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E70BC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96248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7C65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F03F8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656E4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5E4A4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037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D8324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B2242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8CDAF7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85419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D54B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5B901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B8E9B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EB870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A7ADB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CC0630E" w14:textId="7C636F2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BA4E9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A09B6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771F8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100643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7116F5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2E942E3" w14:textId="542B0C9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84343E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9B7AF9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6D9203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184930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2B65D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692D47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90A77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681606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608F3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0853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143F1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B44B7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C5BE2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C1C7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A9E4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C2C14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3BEDD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C51F0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E7306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7E85D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E1149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DEF6D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4B13D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E8786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03578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E54E6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A2B30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5E96B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6D53E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DBBDB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AE2E9A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E2B34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A8B6F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24C9A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FD140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9AFD9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A43A2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FC993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31B27E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3D581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CBB1D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59F183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17347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E9169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B9883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4F13C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317FD9F" w14:textId="77777777" w:rsidTr="00503750">
        <w:trPr>
          <w:trHeight w:val="302"/>
        </w:trPr>
        <w:tc>
          <w:tcPr>
            <w:tcW w:w="4510" w:type="dxa"/>
          </w:tcPr>
          <w:p w14:paraId="3371C0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DEC9D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96F87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6B905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D42385" w14:textId="77777777" w:rsidTr="00503750">
        <w:trPr>
          <w:trHeight w:val="302"/>
        </w:trPr>
        <w:tc>
          <w:tcPr>
            <w:tcW w:w="4510" w:type="dxa"/>
          </w:tcPr>
          <w:p w14:paraId="3A6984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D004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E27B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57E6A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60E148" w14:textId="77777777" w:rsidTr="00503750">
        <w:trPr>
          <w:trHeight w:val="302"/>
        </w:trPr>
        <w:tc>
          <w:tcPr>
            <w:tcW w:w="4510" w:type="dxa"/>
          </w:tcPr>
          <w:p w14:paraId="4E6398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DDD8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6A69A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0764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7C09B2" w14:textId="77777777" w:rsidTr="00503750">
        <w:trPr>
          <w:trHeight w:val="302"/>
        </w:trPr>
        <w:tc>
          <w:tcPr>
            <w:tcW w:w="4510" w:type="dxa"/>
          </w:tcPr>
          <w:p w14:paraId="33AF3A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46EE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E1E03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08691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F2289F" w14:textId="77777777" w:rsidTr="00503750">
        <w:trPr>
          <w:trHeight w:val="327"/>
        </w:trPr>
        <w:tc>
          <w:tcPr>
            <w:tcW w:w="4510" w:type="dxa"/>
          </w:tcPr>
          <w:p w14:paraId="728CBA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BE6E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38754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9C5FF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0D1F9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810CA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FCEB8EE" w14:textId="0DACA47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8997BF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36B11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43495D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0648AA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C28220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AAF30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E2A2E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A90BD8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A9E040A" w14:textId="77777777" w:rsidTr="00503750">
        <w:tc>
          <w:tcPr>
            <w:tcW w:w="2302" w:type="dxa"/>
            <w:vAlign w:val="center"/>
          </w:tcPr>
          <w:p w14:paraId="5DC2D7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6C5C6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C6EE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5C5E0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349F1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6B202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60F1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C0EB0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0C6309E" w14:textId="77777777" w:rsidTr="00503750">
        <w:tc>
          <w:tcPr>
            <w:tcW w:w="15593" w:type="dxa"/>
            <w:gridSpan w:val="8"/>
            <w:vAlign w:val="center"/>
          </w:tcPr>
          <w:p w14:paraId="4B0DF0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1670C44" w14:textId="77777777" w:rsidTr="00503750">
        <w:tc>
          <w:tcPr>
            <w:tcW w:w="2302" w:type="dxa"/>
            <w:vAlign w:val="center"/>
          </w:tcPr>
          <w:p w14:paraId="7E442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052520" w14:textId="5E57ED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6DF8A5" w14:textId="1A1729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89861" w14:textId="75E864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A6AD2" w14:textId="2135BD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50F338" w14:textId="0A9958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FB1FD" w14:textId="3A950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C207C" w14:textId="61A716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87BD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4E50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7959EF" w14:textId="373DD8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7BE6F0" w14:textId="2FC17C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7591B" w14:textId="4B176D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24B6F" w14:textId="30E8A1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4A715" w14:textId="360288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AAE97" w14:textId="6E3600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8A828" w14:textId="60E151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B676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6D8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7E07F7" w14:textId="6D32D5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0445F3" w14:textId="0E1ABF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C7675" w14:textId="5AF70A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595805" w14:textId="7F137D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9298DA" w14:textId="0D37DA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E9F49" w14:textId="299E27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1A749" w14:textId="271764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6B22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EB7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0D3AE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3D820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6AA8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C28E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E4A1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148E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A23C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0E6DE4" w14:textId="77777777" w:rsidTr="00503750">
        <w:tc>
          <w:tcPr>
            <w:tcW w:w="2302" w:type="dxa"/>
            <w:vAlign w:val="center"/>
          </w:tcPr>
          <w:p w14:paraId="74EE1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CDF48A2" w14:textId="2DF237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F26490" w14:textId="770FE6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08CFF1" w14:textId="7CBDF4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E0C0C" w14:textId="402E79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0E461" w14:textId="6B8085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623AC" w14:textId="06453B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934D6F" w14:textId="0591CF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66D88" w14:textId="77777777" w:rsidTr="00503750">
        <w:tc>
          <w:tcPr>
            <w:tcW w:w="15593" w:type="dxa"/>
            <w:gridSpan w:val="8"/>
            <w:vAlign w:val="center"/>
          </w:tcPr>
          <w:p w14:paraId="2D9AC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50CFD1F" w14:textId="77777777" w:rsidTr="00503750">
        <w:tc>
          <w:tcPr>
            <w:tcW w:w="2302" w:type="dxa"/>
            <w:vAlign w:val="center"/>
          </w:tcPr>
          <w:p w14:paraId="5CB4D1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DAAB16" w14:textId="341D25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E23B2B" w14:textId="28D58D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4A1BB" w14:textId="38AC70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BD7D38" w14:textId="5F1316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991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D3AC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A06344" w14:textId="3518EE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37D8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576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AA8FA76" w14:textId="270D7E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9D5F59" w14:textId="2614F6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5FDB68" w14:textId="2FD238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10B36" w14:textId="113F5E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C7D5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5E58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700EC5" w14:textId="1A2DED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D15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225A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F62FB9" w14:textId="0F3963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919C87" w14:textId="78DA95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2EDC74" w14:textId="775A2E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C402E" w14:textId="49C532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710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C0DA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932CDF" w14:textId="72C884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A5D49" w14:textId="77777777" w:rsidTr="00503750">
        <w:tc>
          <w:tcPr>
            <w:tcW w:w="2302" w:type="dxa"/>
            <w:vAlign w:val="center"/>
          </w:tcPr>
          <w:p w14:paraId="09A607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1752904" w14:textId="714636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B35B10" w14:textId="118E90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96221" w14:textId="362155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68CB8" w14:textId="1D0A7D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8124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64B1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FD71FB" w14:textId="32FF34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4CA1E" w14:textId="77777777" w:rsidTr="00503750">
        <w:tc>
          <w:tcPr>
            <w:tcW w:w="15593" w:type="dxa"/>
            <w:gridSpan w:val="8"/>
            <w:vAlign w:val="center"/>
          </w:tcPr>
          <w:p w14:paraId="00A98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A87FCB5" w14:textId="77777777" w:rsidTr="00503750">
        <w:tc>
          <w:tcPr>
            <w:tcW w:w="2302" w:type="dxa"/>
            <w:vAlign w:val="center"/>
          </w:tcPr>
          <w:p w14:paraId="155A8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F59B52" w14:textId="52CEC4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548618" w14:textId="1448E0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90297" w14:textId="73E324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51359" w14:textId="37F431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543BE3" w14:textId="63221E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A455C" w14:textId="2DCC1C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93C8B8" w14:textId="5C53A9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DBDF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DF67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7EA043" w14:textId="4BB174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D71A22" w14:textId="35E3AA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2647E" w14:textId="4D9D63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5FCF4" w14:textId="7B3D86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60BE8" w14:textId="2C1DB0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3B95F" w14:textId="46F150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B2F2E" w14:textId="151033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0EA1E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ACEB0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643C346" w14:textId="7FC95F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A74040" w14:textId="0EBC35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58BFB3" w14:textId="14DDA7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F17CF" w14:textId="7860EB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13B9C" w14:textId="2F067E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8C096" w14:textId="6EC625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E13082" w14:textId="790061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509B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B66C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199D581" w14:textId="41BDED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A06DD7" w14:textId="6C1509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A27884" w14:textId="0E74CE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F65A1E" w14:textId="001B9C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C1CB8" w14:textId="392A16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6A74B" w14:textId="716A2B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CCA2D" w14:textId="0AE621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B7CBA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CD1DA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D75E5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B0D4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83A656A" w14:textId="0525C1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516F99" w14:textId="299958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32FD20" w14:textId="5AFBD7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58578" w14:textId="00B1E6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E4C6C" w14:textId="38925A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6A094" w14:textId="7CCB1F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8B2356" w14:textId="0F1BC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FC993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04B80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993E13" w14:textId="5CDB7E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EF0D48" w14:textId="094028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D6DB4" w14:textId="021688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67778" w14:textId="4090AA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211B5" w14:textId="377C87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E21CC" w14:textId="367BA6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F36F2C" w14:textId="52DCFD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8EAF97" w14:textId="77777777" w:rsidR="00944C3D" w:rsidRDefault="00944C3D" w:rsidP="00944C3D">
      <w:pPr>
        <w:rPr>
          <w:rFonts w:ascii="Arial" w:hAnsi="Arial"/>
          <w:b/>
        </w:rPr>
      </w:pPr>
    </w:p>
    <w:p w14:paraId="45F3212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B347684" w14:textId="77777777" w:rsidTr="00503750">
        <w:tc>
          <w:tcPr>
            <w:tcW w:w="1944" w:type="dxa"/>
            <w:vAlign w:val="center"/>
          </w:tcPr>
          <w:p w14:paraId="1B4C95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41843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1D704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0DFD6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6464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23D26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F05E6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06930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E894E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48F90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2A7C5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95C76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11F6B8" w14:textId="77777777" w:rsidTr="00503750">
        <w:tc>
          <w:tcPr>
            <w:tcW w:w="15685" w:type="dxa"/>
            <w:gridSpan w:val="12"/>
            <w:vAlign w:val="center"/>
          </w:tcPr>
          <w:p w14:paraId="06B385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1C4346F" w14:textId="77777777" w:rsidTr="00503750">
        <w:tc>
          <w:tcPr>
            <w:tcW w:w="1944" w:type="dxa"/>
            <w:vAlign w:val="center"/>
          </w:tcPr>
          <w:p w14:paraId="3C32C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331D1C7" w14:textId="6CA2B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49691B" w14:textId="4BABD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51F1EE" w14:textId="4BECA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BAD5A8" w14:textId="7F5B7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A36F97" w14:textId="6068E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FCC8BF" w14:textId="6DA7E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AE3FE0" w14:textId="20E8A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D52ADA" w14:textId="46AD3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D9A2B2" w14:textId="619F8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4354A9" w14:textId="70236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13DAF9" w14:textId="6101D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A53C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F1C6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8512B7" w14:textId="6EA45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2BBD36" w14:textId="63CE5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C06AC70" w14:textId="49DE4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122D24" w14:textId="694F2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5A797F" w14:textId="1EDA0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F3D88D" w14:textId="30B4F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C763C7" w14:textId="25ED1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B98DD" w14:textId="5AAC6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3452BD" w14:textId="5F855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5711A0" w14:textId="015A4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4BEF5C" w14:textId="176BB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7C6C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BDD7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9F198C5" w14:textId="39AE4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7EC5B6" w14:textId="73852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73B29B" w14:textId="17B68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97B5D5" w14:textId="688C2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2777D5" w14:textId="41BCE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2CFCD8" w14:textId="3C381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ECDBD5" w14:textId="2A520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BA73C4" w14:textId="1EFDD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F7E393" w14:textId="374E4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E228D0" w14:textId="2E530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44860F" w14:textId="485C2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B39EA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DF114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4AAC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FDB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8CA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886C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64AF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5F75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BE1C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FA65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C3D9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2716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B11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41D9869" w14:textId="77777777" w:rsidTr="00503750">
        <w:tc>
          <w:tcPr>
            <w:tcW w:w="1944" w:type="dxa"/>
            <w:vAlign w:val="center"/>
          </w:tcPr>
          <w:p w14:paraId="1BD9B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B49274F" w14:textId="6E53A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75C2D1" w14:textId="19707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BF797C" w14:textId="1BBDC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A44E4F" w14:textId="041D3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5CF261" w14:textId="0C4C8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CB7099" w14:textId="3934C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AB4CA4" w14:textId="1015D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A7E5C0" w14:textId="778A8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25DD1A" w14:textId="1FC1B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A00CEE" w14:textId="5802F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1CE22C" w14:textId="7654D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49A53" w14:textId="77777777" w:rsidTr="00503750">
        <w:tc>
          <w:tcPr>
            <w:tcW w:w="15685" w:type="dxa"/>
            <w:gridSpan w:val="12"/>
            <w:vAlign w:val="center"/>
          </w:tcPr>
          <w:p w14:paraId="2E6CD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AB36238" w14:textId="77777777" w:rsidTr="00503750">
        <w:tc>
          <w:tcPr>
            <w:tcW w:w="1944" w:type="dxa"/>
            <w:vAlign w:val="center"/>
          </w:tcPr>
          <w:p w14:paraId="7D0130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1AF8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83E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D2C869" w14:textId="69398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5F2D7F" w14:textId="3A1BF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615AAD" w14:textId="24ED1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E043EF" w14:textId="2E763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B24A9" w14:textId="74EB1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DA231C" w14:textId="67DB7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81E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8CC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057056" w14:textId="5798D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EE41F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ECBC3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A06B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FC5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B9D356" w14:textId="28993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ED7804" w14:textId="51A60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21E8FA" w14:textId="76BE6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F38926" w14:textId="43F38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E16357" w14:textId="7FA33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ACCB75" w14:textId="3A2C0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063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DD8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8DE746" w14:textId="08DFA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6D9D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365A3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D34D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482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1ECE8D" w14:textId="7F0BB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E6EF42" w14:textId="13EEB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759083" w14:textId="00D6C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35F41E" w14:textId="7B003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E2E669" w14:textId="4526E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AE16DF" w14:textId="39D91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B04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0017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39FC09" w14:textId="4B62F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82F67" w14:textId="77777777" w:rsidTr="00503750">
        <w:tc>
          <w:tcPr>
            <w:tcW w:w="1944" w:type="dxa"/>
            <w:vAlign w:val="center"/>
          </w:tcPr>
          <w:p w14:paraId="5A609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6CDF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9CA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06EF4A" w14:textId="775FD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16BF86" w14:textId="0F7AC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BE691F" w14:textId="3F3DB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D3A467" w14:textId="7F0DD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56CA9A" w14:textId="720E6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A73ED9" w14:textId="5D0BD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230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E71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51304B4" w14:textId="3B5A8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87FF9" w14:textId="77777777" w:rsidTr="00503750">
        <w:tc>
          <w:tcPr>
            <w:tcW w:w="15685" w:type="dxa"/>
            <w:gridSpan w:val="12"/>
            <w:vAlign w:val="center"/>
          </w:tcPr>
          <w:p w14:paraId="102F5D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E018C0C" w14:textId="77777777" w:rsidTr="00503750">
        <w:tc>
          <w:tcPr>
            <w:tcW w:w="1944" w:type="dxa"/>
            <w:vAlign w:val="center"/>
          </w:tcPr>
          <w:p w14:paraId="3AF21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73A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881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023BE4" w14:textId="15A8E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C06CB4" w14:textId="056B4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16E4D2" w14:textId="6637A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55254E" w14:textId="1CA23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850A16" w14:textId="4ABE1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E0C548" w14:textId="3B4D7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FD4C73" w14:textId="5360D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6AA3D4" w14:textId="1D3C3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1BE3DE" w14:textId="74CC7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B912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C667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0B1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765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BAA467" w14:textId="448F4E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41F741" w14:textId="0F564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B771C6" w14:textId="60320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9487D5" w14:textId="79B2A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2BB41E" w14:textId="7557A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A9D683" w14:textId="098BE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9743EC" w14:textId="77CDD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157099" w14:textId="3CF71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8DA2CE" w14:textId="672F2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A5903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2ED4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4672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C4B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86A957" w14:textId="4E474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1B3170" w14:textId="21061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4496CB" w14:textId="5AAC4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599C07" w14:textId="34C3A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C36772" w14:textId="7D6C4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647560" w14:textId="0EE04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F7D277" w14:textId="71304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522355" w14:textId="1B543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223058" w14:textId="6BE72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46E7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A9A45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B5DB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510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AA9507" w14:textId="62143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23E2AB" w14:textId="53D72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BB8BA5" w14:textId="5AED4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90466" w14:textId="27EFC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5A6D28" w14:textId="63B55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1A88E7" w14:textId="0B78B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02C994" w14:textId="7B1B4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FC0D6D" w14:textId="6B469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9C068F" w14:textId="60DCF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3CA13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1FDE4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1C1C3D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500B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2C96C2" w14:textId="16A42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A05200" w14:textId="27A94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76B111" w14:textId="02E83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7399E9" w14:textId="05751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E47D73" w14:textId="694A0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AD7DB8" w14:textId="65A9D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BCC6A0" w14:textId="2D931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1CA63E" w14:textId="7ED52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226241" w14:textId="12EF2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202743" w14:textId="4E093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8F1266" w14:textId="2B2416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D656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18237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8FF037" w14:textId="192C7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FF621F" w14:textId="7A4E8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640791" w14:textId="2BCD4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832A61" w14:textId="47947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FDA9E0" w14:textId="2ACAD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6AB9A8" w14:textId="5CD03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616695" w14:textId="28C73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A938F8" w14:textId="2EB04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FB6FF1" w14:textId="28ECA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022EF8" w14:textId="5E476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D09F55" w14:textId="5BB81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A825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AD5D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E09BE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F7FB39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0C9B3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4F253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3D20E0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11968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6D42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2EB71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C7180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95DA9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273B1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0331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436A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6721E2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F130D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8E731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8BD0B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D3C36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8D6192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FBC0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40C1B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F80BC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06F368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88F82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4A05E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762B2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8BC86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58BB2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B435A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1FF8B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1C309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4938C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B7870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6931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7FC6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E2793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AA273D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85167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5FBC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76D27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18FA1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E2518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029B2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1698C40" w14:textId="77777777" w:rsidTr="00503750">
        <w:trPr>
          <w:trHeight w:val="1073"/>
        </w:trPr>
        <w:tc>
          <w:tcPr>
            <w:tcW w:w="3614" w:type="dxa"/>
            <w:vMerge/>
          </w:tcPr>
          <w:p w14:paraId="25433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E537D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3F56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84EAC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D360A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D36FD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197A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89341F8" w14:textId="77777777" w:rsidTr="00503750">
        <w:trPr>
          <w:trHeight w:val="283"/>
        </w:trPr>
        <w:tc>
          <w:tcPr>
            <w:tcW w:w="3614" w:type="dxa"/>
          </w:tcPr>
          <w:p w14:paraId="19361F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C6A4B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4DB6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C5D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4FA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CDD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976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F5F029" w14:textId="77777777" w:rsidTr="00503750">
        <w:trPr>
          <w:trHeight w:val="283"/>
        </w:trPr>
        <w:tc>
          <w:tcPr>
            <w:tcW w:w="3614" w:type="dxa"/>
          </w:tcPr>
          <w:p w14:paraId="04568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9D0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7D5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D5C1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BC5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B96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0709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2786B3" w14:textId="77777777" w:rsidTr="00503750">
        <w:trPr>
          <w:trHeight w:val="283"/>
        </w:trPr>
        <w:tc>
          <w:tcPr>
            <w:tcW w:w="3614" w:type="dxa"/>
          </w:tcPr>
          <w:p w14:paraId="720B1F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B3E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4E49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0916A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B9A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9FF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7422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673D4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7A65B6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4FE72E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40D68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169B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EDE40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F6DB4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EA96B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48701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A5A2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09B63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443B8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C375B0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08B54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EB352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ABB8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0D92B08" w14:textId="0FD2A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48562" w14:textId="3CEED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DD247" w14:textId="0D7B7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8AC52" w14:textId="3DB46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87A2AA" w14:textId="04E10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81FE3" w14:textId="7B21A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C0FEC" w14:textId="0053D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AB9D03" w14:textId="573F8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3EB8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7023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8FEB3C5" w14:textId="3792A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36FEB" w14:textId="026C0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98508" w14:textId="2F746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E144B8" w14:textId="66191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62542" w14:textId="5B998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A0035C" w14:textId="7E7273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ADA49B" w14:textId="5B918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90B363" w14:textId="4C574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AF78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28AC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B6732C1" w14:textId="08250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31112" w14:textId="175BC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2BC3A" w14:textId="448A5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7BCB00" w14:textId="2E6EE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76EE1" w14:textId="7BAC3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58A34" w14:textId="35FE2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3A5EA" w14:textId="51540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A0BE40" w14:textId="7E2C0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0EC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B1F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F2E4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8FC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6F9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E15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4A5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CE8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210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FEA1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BC68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89A90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62605DA" w14:textId="43C98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BB385E" w14:textId="00DC1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6E1C27" w14:textId="6D15A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3AF23D" w14:textId="2F922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BE18D" w14:textId="5E4B7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8E4CC" w14:textId="154C0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2E2247" w14:textId="0F901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E5D22B" w14:textId="04403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96C3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FF0F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EE09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BA0D0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3933145" w14:textId="53525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5E87A" w14:textId="10417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4463F0" w14:textId="779E5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BAE34C" w14:textId="3620B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AED724" w14:textId="2E63E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8055B9" w14:textId="7BA50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65654A" w14:textId="16640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EB7B83" w14:textId="1CAF5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1571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FC27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9324E0" w14:textId="0415D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A977D" w14:textId="2A38D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9288C1" w14:textId="1877B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950EA2" w14:textId="51D90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F315E" w14:textId="16C91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F5DF28" w14:textId="05D62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ECC9C" w14:textId="4A030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7C56AA" w14:textId="1D93C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759C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9D0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DC2E490" w14:textId="2B8DB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C7538A" w14:textId="420E2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DC85D6" w14:textId="7717D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073F20" w14:textId="6C315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0DAD67" w14:textId="6DC8B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22F26" w14:textId="0B5E9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77968" w14:textId="44AE8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1951E3" w14:textId="388B3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1AB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EB880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CF1804" w14:textId="483A0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D91B68" w14:textId="7FF0C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FD4956" w14:textId="69562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F338F0" w14:textId="0605D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DC4114" w14:textId="39F0B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979B4" w14:textId="7C61A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7EB546" w14:textId="56400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FD11D4" w14:textId="3AB9C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50AB8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04AF9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9DEF1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D0884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709AD50" w14:textId="0D94A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4AD0DF" w14:textId="4600A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3BC9C3" w14:textId="597F0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81402" w14:textId="62B81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E46639" w14:textId="03955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3255DA" w14:textId="5311A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144810" w14:textId="2EE99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1D6CAC" w14:textId="13C21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088A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8EA68F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C9B3E2" w14:textId="4678F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06AB02" w14:textId="1E42B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DB57A1" w14:textId="1324D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D5E2F" w14:textId="5DAD7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2E860" w14:textId="6C02B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9604E" w14:textId="5F9B1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603101" w14:textId="6542B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44D4B1" w14:textId="3E0BF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66B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86F1A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9F0B6D5" w14:textId="39D6D87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2A2E1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A8F0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1A8A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4746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6577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B2A4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5534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D389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3B93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A5C2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299A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1EA7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0121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74BA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15D3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4D15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3BA9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DBADD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7AA10E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256BC3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480600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44EEFA9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BF0CD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00E42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E22C9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78E0F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FE94D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7B2B54A" w14:textId="77777777" w:rsidTr="00503750">
        <w:trPr>
          <w:trHeight w:val="437"/>
        </w:trPr>
        <w:tc>
          <w:tcPr>
            <w:tcW w:w="2594" w:type="dxa"/>
          </w:tcPr>
          <w:p w14:paraId="634CD6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15D936FD" w14:textId="0A01D4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91F4A72" w14:textId="6B259A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077DCA4" w14:textId="2E9C7A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15868A1" w14:textId="70FAD8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01F7DA" w14:textId="77777777" w:rsidTr="00503750">
        <w:trPr>
          <w:trHeight w:val="420"/>
        </w:trPr>
        <w:tc>
          <w:tcPr>
            <w:tcW w:w="2594" w:type="dxa"/>
          </w:tcPr>
          <w:p w14:paraId="7DE1B8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7772BDA" w14:textId="2091B4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DA240A" w14:textId="71820E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8A53EF0" w14:textId="10571E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66C7CF0" w14:textId="296916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AB07DF" w14:textId="77777777" w:rsidTr="00503750">
        <w:trPr>
          <w:trHeight w:val="630"/>
        </w:trPr>
        <w:tc>
          <w:tcPr>
            <w:tcW w:w="2594" w:type="dxa"/>
          </w:tcPr>
          <w:p w14:paraId="558E38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C2D3719" w14:textId="689D4E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DA79737" w14:textId="3D1D6F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6110B8" w14:textId="2C6BE1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3CB2083" w14:textId="2DCB02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D02DAD" w14:textId="77777777" w:rsidTr="00503750">
        <w:trPr>
          <w:trHeight w:val="420"/>
        </w:trPr>
        <w:tc>
          <w:tcPr>
            <w:tcW w:w="2594" w:type="dxa"/>
          </w:tcPr>
          <w:p w14:paraId="3659DE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30B556C7" w14:textId="58460F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7CEEFD4" w14:textId="1B1415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8D36233" w14:textId="719AFC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06AEB44" w14:textId="67F64B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78D6A6" w14:textId="77777777" w:rsidTr="00503750">
        <w:trPr>
          <w:trHeight w:val="437"/>
        </w:trPr>
        <w:tc>
          <w:tcPr>
            <w:tcW w:w="2594" w:type="dxa"/>
          </w:tcPr>
          <w:p w14:paraId="6D751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F5396DF" w14:textId="23BFCD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4CFCD7F" w14:textId="761C82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30B2481" w14:textId="6BFA52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D843883" w14:textId="729921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0B54A1" w14:textId="77777777" w:rsidTr="00503750">
        <w:trPr>
          <w:trHeight w:val="420"/>
        </w:trPr>
        <w:tc>
          <w:tcPr>
            <w:tcW w:w="2594" w:type="dxa"/>
          </w:tcPr>
          <w:p w14:paraId="0ACF8F1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7B08D8A" w14:textId="558A14A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B32C578" w14:textId="54DE693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5CE5A5E" w14:textId="371DE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86DB6D1" w14:textId="058FC0F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1BA831F" w14:textId="77777777" w:rsidR="00944C3D" w:rsidRDefault="00944C3D" w:rsidP="00944C3D">
      <w:pPr>
        <w:rPr>
          <w:rFonts w:ascii="Arial" w:hAnsi="Arial"/>
          <w:b/>
        </w:rPr>
      </w:pPr>
    </w:p>
    <w:p w14:paraId="7B4525E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3C488C0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6CC39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3D360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F21F4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4B7BC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7CDF8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847E58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5BECD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3D3C2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DD0C4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D134B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CC7B1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93D47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EF3BD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7C032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365AD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58CF83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5599E4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BF27F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0FFD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2D1F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A4DE35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91DB28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3579C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3223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2A3A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ED476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6DA3F4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ECE1BD8" w14:textId="77777777" w:rsidTr="00503750">
        <w:tc>
          <w:tcPr>
            <w:tcW w:w="2835" w:type="dxa"/>
            <w:vAlign w:val="center"/>
          </w:tcPr>
          <w:p w14:paraId="6DBB1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D3AC0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1E75E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41058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1BC0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DAA71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1DEDD3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40EFE9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E4AC25F" w14:textId="1937CA2E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0FA196" w14:textId="449150C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B6C09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08786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FF6BFE" w14:textId="1EDE94A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FA72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DD88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794B858" w14:textId="34B2C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0C782" w14:textId="44188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A2A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117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C6657A" w14:textId="006D8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4A4E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42D49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868CF40" w14:textId="03047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E37C61" w14:textId="0AEE3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75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172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C85C95" w14:textId="24587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94F58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2873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95DECA2" w14:textId="15516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4BBB0D" w14:textId="0568F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539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E2C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1D2803" w14:textId="2C868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DF7F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69BE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61B602F" w14:textId="3BA23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459C73" w14:textId="14F59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8FD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0B8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45B6AE" w14:textId="143EE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78E1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C9F3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2A68DDE" w14:textId="6E713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D6F50" w14:textId="69DB8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C43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B01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6C3986" w14:textId="0F1EB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07298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42DB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FFDD492" w14:textId="4199E3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0BB48" w14:textId="55BDD0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D95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51AD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84B456" w14:textId="2AC787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D1C5B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099C51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62A8FCB" w14:textId="02EEFD2F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9DB3E6F" w14:textId="77777777" w:rsidR="00944C3D" w:rsidRDefault="00944C3D" w:rsidP="00944C3D">
      <w:pPr>
        <w:rPr>
          <w:rFonts w:ascii="Arial" w:hAnsi="Arial"/>
          <w:b/>
        </w:rPr>
      </w:pPr>
    </w:p>
    <w:p w14:paraId="3AF6DA1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E683F31" w14:textId="77777777" w:rsidTr="00503750">
        <w:tc>
          <w:tcPr>
            <w:tcW w:w="2835" w:type="dxa"/>
            <w:vAlign w:val="center"/>
          </w:tcPr>
          <w:p w14:paraId="2B18FC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88CF6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2D379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5F9E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E78DA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D6F3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0FE795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04D2A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B65037E" w14:textId="22579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439DB7" w14:textId="00784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063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85C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FCD183" w14:textId="276D9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0108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82B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AE93C88" w14:textId="13CB7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C40F0A" w14:textId="78A5E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81C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B3C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982CEC" w14:textId="08843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171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861C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D03FD77" w14:textId="4802F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1F845D" w14:textId="722AF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25B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FF7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08DEA0" w14:textId="2107D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7B98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7639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6801961" w14:textId="4CD85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5A8E1C" w14:textId="38EDD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0A8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4D3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14F9A" w14:textId="44FA9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45D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754A6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5748F7A" w14:textId="5BE75A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B13455" w14:textId="40A007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3161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8361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3E6BA5" w14:textId="7053FB6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82386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BAEC6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6350D2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70C5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E89C4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3D38A9A" w14:textId="77777777" w:rsidTr="00503750">
        <w:trPr>
          <w:trHeight w:val="699"/>
        </w:trPr>
        <w:tc>
          <w:tcPr>
            <w:tcW w:w="3502" w:type="dxa"/>
            <w:vMerge/>
          </w:tcPr>
          <w:p w14:paraId="2C45B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A602A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4A1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3300DA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78F6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C8E0FA9" w14:textId="3A13AFA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FBB3D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40CAD6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588E7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01ABBCA" w14:textId="156FF2E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A2FE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035C5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56559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C269056" w14:textId="05E37F3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E7C0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F9DB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67C22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4F4E948" w14:textId="77777777" w:rsidTr="00503750">
        <w:trPr>
          <w:trHeight w:val="593"/>
        </w:trPr>
        <w:tc>
          <w:tcPr>
            <w:tcW w:w="3497" w:type="dxa"/>
          </w:tcPr>
          <w:p w14:paraId="399032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BEF2F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1F090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5AC2B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A63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E42E7B8" w14:textId="6C272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C041E1" w14:textId="3A8D7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598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1C3A19" w14:textId="3FD49BE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ED7F03" w14:textId="2599E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2E7D31" w14:textId="29044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4526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2E5B63" w14:textId="06811DF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74CF4A" w14:textId="37D6F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411A22" w14:textId="7B388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26F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2B3C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1AE5C43" w14:textId="00545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163881" w14:textId="76DDF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38F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F2D88C" w14:textId="356497E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6A34B8" w14:textId="55709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756A16" w14:textId="43544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673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5711F5" w14:textId="33F340E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588F89" w14:textId="4439C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6911" w14:textId="4FBB9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D32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0813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BE14A00" w14:textId="392C6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E0D1CC" w14:textId="5F2EA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806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F5F5A5" w14:textId="3CE5A27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DDAA5D" w14:textId="6F61B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DD6928" w14:textId="33C82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F7F2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B607CB" w14:textId="3607B41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55D873" w14:textId="38592E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5DAE97" w14:textId="2B3A8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F171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EBE63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90848E7" w14:textId="4537A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A90D" w14:textId="62853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3BC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C680A3" w14:textId="41F9DB6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41C388" w14:textId="2DADD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F71BD7" w14:textId="70C33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7FB3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E805558" w14:textId="0A1D88D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56E8DD" w14:textId="439CE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301C3B" w14:textId="0467E4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2E6472" w14:textId="77777777" w:rsidR="00944C3D" w:rsidRDefault="00944C3D" w:rsidP="00944C3D">
      <w:pPr>
        <w:rPr>
          <w:rFonts w:ascii="Arial" w:hAnsi="Arial"/>
          <w:b/>
        </w:rPr>
      </w:pPr>
    </w:p>
    <w:p w14:paraId="28D04AF9" w14:textId="77777777" w:rsidR="00944C3D" w:rsidRDefault="00944C3D" w:rsidP="00944C3D">
      <w:pPr>
        <w:rPr>
          <w:rFonts w:ascii="Arial" w:hAnsi="Arial"/>
          <w:b/>
        </w:rPr>
      </w:pPr>
    </w:p>
    <w:p w14:paraId="59D8F8F7" w14:textId="77777777" w:rsidR="00944C3D" w:rsidRDefault="00944C3D" w:rsidP="00944C3D">
      <w:pPr>
        <w:rPr>
          <w:rFonts w:ascii="Arial" w:hAnsi="Arial"/>
          <w:b/>
        </w:rPr>
      </w:pPr>
    </w:p>
    <w:p w14:paraId="73D3F2A5" w14:textId="77777777" w:rsidR="00944C3D" w:rsidRDefault="00944C3D" w:rsidP="00944C3D">
      <w:pPr>
        <w:rPr>
          <w:rFonts w:ascii="Arial" w:hAnsi="Arial"/>
          <w:b/>
        </w:rPr>
      </w:pPr>
    </w:p>
    <w:p w14:paraId="251098C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DB45095" w14:textId="77777777" w:rsidTr="00503750">
        <w:tc>
          <w:tcPr>
            <w:tcW w:w="2622" w:type="dxa"/>
            <w:vAlign w:val="center"/>
          </w:tcPr>
          <w:p w14:paraId="08C104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FE3BF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F3323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E1A4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66114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564B5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3877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E664A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54D33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D4AD2C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842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D1441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860B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374A943" w14:textId="736A9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8E2ECD" w14:textId="4098E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A668E8" w14:textId="2979B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135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2211DD" w14:textId="40112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90629A" w14:textId="77777777" w:rsidTr="00503750">
        <w:tc>
          <w:tcPr>
            <w:tcW w:w="2622" w:type="dxa"/>
            <w:vAlign w:val="center"/>
          </w:tcPr>
          <w:p w14:paraId="7D141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7CD0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F702122" w14:textId="6180B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B401B2" w14:textId="5843D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B1FC87" w14:textId="41E8E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31B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967197" w14:textId="4E856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830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23A9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E24C1C0" w14:textId="2FF1A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29DDB5" w14:textId="3AFFC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2B4570" w14:textId="3AE2F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13C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D1C611" w14:textId="230BF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3ED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50CC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CCE2A2B" w14:textId="1F650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348EF5" w14:textId="3C015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5D36F4" w14:textId="68DD7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120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F632B3" w14:textId="5A7E0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8AE42" w14:textId="77777777" w:rsidTr="00503750">
        <w:tc>
          <w:tcPr>
            <w:tcW w:w="2622" w:type="dxa"/>
            <w:vAlign w:val="center"/>
          </w:tcPr>
          <w:p w14:paraId="6CAF6D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1136A99" w14:textId="2060D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81767.00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ED3A71" w14:textId="4323B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23907.00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E79FC6" w14:textId="76863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15448.00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E93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916DA9" w14:textId="04403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90226.00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DCCC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B1E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CF220F9" w14:textId="7CBA4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E7B9E3" w14:textId="61D4F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D3139B" w14:textId="4C9A2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A3E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1AF2AE" w14:textId="4ACE0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CE6C3" w14:textId="77777777" w:rsidTr="00503750">
        <w:tc>
          <w:tcPr>
            <w:tcW w:w="2622" w:type="dxa"/>
            <w:vAlign w:val="center"/>
          </w:tcPr>
          <w:p w14:paraId="1BAED0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C8F27EB" w14:textId="6D7A1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FB2B5A" w14:textId="4A6F8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BAF263" w14:textId="527C3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F19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8F1B09" w14:textId="6D718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18E6C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8FD8D0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88520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59C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F939E1" w14:textId="15486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2E1413" w14:textId="6F14B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C512F8" w14:textId="38BF6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759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879C55" w14:textId="3B6A4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7B5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303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33317D3" w14:textId="1C3FB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25BB96" w14:textId="4A363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9A63B4" w14:textId="714E0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EFA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E9BC3F" w14:textId="7581D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F06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345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908EDF2" w14:textId="17A39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9D2D9C" w14:textId="2BB49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EBAB91" w14:textId="62CB1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219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BADCA3" w14:textId="35B01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72BF8A" w14:textId="77777777" w:rsidTr="00503750">
        <w:tc>
          <w:tcPr>
            <w:tcW w:w="2622" w:type="dxa"/>
            <w:vAlign w:val="center"/>
          </w:tcPr>
          <w:p w14:paraId="588F7F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40B9E41" w14:textId="590EF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C2D19F" w14:textId="63186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F08877" w14:textId="08D0E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B03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78840" w14:textId="540B2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8BE84" w14:textId="77777777" w:rsidTr="00503750">
        <w:tc>
          <w:tcPr>
            <w:tcW w:w="2622" w:type="dxa"/>
            <w:vAlign w:val="center"/>
          </w:tcPr>
          <w:p w14:paraId="772AE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3A4E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539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90E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86B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BBF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2AFE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B19A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18D9ECC" w14:textId="52B1A18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81767.00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119B2D" w14:textId="78411A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23907.00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7AE77E" w14:textId="0DDDD3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15448.00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0F79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A56546" w14:textId="33DDA5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90226.00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574D1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93FB4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92004D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11B85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7E6B7A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78C1A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65918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F8CCC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B6A17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4E2F3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19244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5D8F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E4895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4C7B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5954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4F8B5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CF5C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3D42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A2155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2AD5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1B75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18916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6892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4BB8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CFC8A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7193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C49F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73092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F04D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3AC6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ECD1D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DF0D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157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81AEC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274D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0F68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5350C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371E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D351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F9E0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09AF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A34AC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B7860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43E5B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2A0DC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57D8A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D062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0569A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9E62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4997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3B5E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2E17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3234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21420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4F1F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3BD7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ACE59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0641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7F81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58F28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84B5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0DEF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0B298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DB44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3441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3B431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DA16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9EE6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0A05D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B8E029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6E143BC" w14:textId="77777777" w:rsidTr="00503750">
        <w:tc>
          <w:tcPr>
            <w:tcW w:w="2835" w:type="dxa"/>
            <w:vAlign w:val="center"/>
          </w:tcPr>
          <w:p w14:paraId="0206F2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F9CF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438BB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F743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941C1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AA77F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F6636E" w14:textId="77777777" w:rsidTr="00503750">
        <w:tc>
          <w:tcPr>
            <w:tcW w:w="2835" w:type="dxa"/>
            <w:vAlign w:val="center"/>
          </w:tcPr>
          <w:p w14:paraId="1AF066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38DA9BE" w14:textId="661DF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B59120" w14:textId="57A38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8D4DD2" w14:textId="7CA55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F3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678216" w14:textId="37CE7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2EF0EF" w14:textId="77777777" w:rsidTr="00503750">
        <w:tc>
          <w:tcPr>
            <w:tcW w:w="2835" w:type="dxa"/>
            <w:vAlign w:val="center"/>
          </w:tcPr>
          <w:p w14:paraId="63513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E24E6DD" w14:textId="7B08F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B98C7F" w14:textId="64911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4FA04D" w14:textId="1727D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C5A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4C7B9C" w14:textId="3952B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4F1B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FDDAB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6078EE7" w14:textId="00C5F4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02273C" w14:textId="4EC7A2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A7F141" w14:textId="5251A2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F16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7DFF39" w14:textId="08E9FC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A98BF78" w14:textId="77777777" w:rsidTr="00503750">
        <w:tc>
          <w:tcPr>
            <w:tcW w:w="2835" w:type="dxa"/>
            <w:vAlign w:val="center"/>
          </w:tcPr>
          <w:p w14:paraId="2AAAD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7F3779C" w14:textId="0F5B4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409654" w14:textId="6FDBE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3FBB2" w14:textId="3265C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6B9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0E81DC" w14:textId="7D68D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C5242" w14:textId="77777777" w:rsidTr="00503750">
        <w:tc>
          <w:tcPr>
            <w:tcW w:w="2835" w:type="dxa"/>
            <w:vAlign w:val="center"/>
          </w:tcPr>
          <w:p w14:paraId="60F64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28EF898" w14:textId="58313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E3DAA1" w14:textId="0BC2E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470C2F" w14:textId="1FC39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B3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1CEBBB" w14:textId="6DEA6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BC0DA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33C61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E878FE7" w14:textId="6091C7A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89A30" w14:textId="556982E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2FF449" w14:textId="3803A8D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BB6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7731BE" w14:textId="650FEAA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2D95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B64B2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11C36F6" w14:textId="386DC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7561A4" w14:textId="00678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2FCE76" w14:textId="30890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103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344F4C" w14:textId="597D1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E9E54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0DD7D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ECE6AE3" w14:textId="77777777" w:rsidTr="00503750">
        <w:tc>
          <w:tcPr>
            <w:tcW w:w="2552" w:type="dxa"/>
            <w:vAlign w:val="center"/>
          </w:tcPr>
          <w:p w14:paraId="3D1E47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DA5C3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B5A84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0A91C3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51557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C6AC7B6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FE76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6C324D63" w14:textId="6B79701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0CFCE91" w14:textId="621505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F347768" w14:textId="37FE871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AD58562" w14:textId="7FF6EDD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2F86A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77C53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78B13EF" w14:textId="6FA496B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D88751D" w14:textId="68B81A8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701C9B5" w14:textId="3220D92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AA3D501" w14:textId="15A7275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C4E18E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1E14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1F4394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BF367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3C61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593C8EE" w14:textId="77777777" w:rsidTr="00503750">
        <w:tc>
          <w:tcPr>
            <w:tcW w:w="4395" w:type="dxa"/>
            <w:vMerge/>
          </w:tcPr>
          <w:p w14:paraId="214563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E10C7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4C5DB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542520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9009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DBC344C" w14:textId="4AF38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  <w:lang w:eastAsia="sk-SK"/>
              </w:rPr>
              <w:t>194.40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2F2F9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CC4999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C50E4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65AF152" w14:textId="5F57A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E8A3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99E67F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D443A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D74C20C" w14:textId="41B79B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194.40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450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BE27930" w14:textId="77777777" w:rsidTr="00503750">
        <w:tc>
          <w:tcPr>
            <w:tcW w:w="4395" w:type="dxa"/>
            <w:vAlign w:val="center"/>
          </w:tcPr>
          <w:p w14:paraId="6D083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FF31687" w14:textId="37C99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B4385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6E6ECD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A4FE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70B3949" w14:textId="3596A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A19B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20008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41810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A3BF5A7" w14:textId="20FF48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4BD4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AB75B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FC133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1D15FA9" w14:textId="037142D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16065.00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4F7E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D052E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B09958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8049A9E" w14:textId="77777777" w:rsidTr="00503750">
        <w:tc>
          <w:tcPr>
            <w:tcW w:w="4395" w:type="dxa"/>
            <w:vAlign w:val="center"/>
          </w:tcPr>
          <w:p w14:paraId="19BA30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6E5D9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AE7571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E7E616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3AC7F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B9140DF" w14:textId="4ECB78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72A059" w14:textId="4CA806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B0345B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16B9B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84BF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61A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0F2729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79571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B338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2347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48C72B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02315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CF035AA" w14:textId="454B4B7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479E30" w14:textId="0CD44DF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AE056A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B1920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DEDC48C" w14:textId="681AAB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99DDD6" w14:textId="3137B0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69EF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06CA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A10A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56E33C3" w14:textId="77777777" w:rsidTr="00503750">
        <w:tc>
          <w:tcPr>
            <w:tcW w:w="1843" w:type="dxa"/>
            <w:vAlign w:val="center"/>
          </w:tcPr>
          <w:p w14:paraId="7A2458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F5F7BE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D20E7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258DF8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68545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1CF81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0B546E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604C65E" w14:textId="77777777" w:rsidTr="00503750">
        <w:tc>
          <w:tcPr>
            <w:tcW w:w="1843" w:type="dxa"/>
            <w:vAlign w:val="center"/>
          </w:tcPr>
          <w:p w14:paraId="3FC485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1433C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7B67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4DE5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6879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09B5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7B80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E9509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03AC3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960D2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81F6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DC61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87FE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3BF6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714E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A6457F" w14:textId="77777777" w:rsidTr="00503750">
        <w:tc>
          <w:tcPr>
            <w:tcW w:w="1843" w:type="dxa"/>
            <w:vAlign w:val="center"/>
          </w:tcPr>
          <w:p w14:paraId="64C662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9C5CB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221F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120D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9A35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F93D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C4B6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515E3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3C4DD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26897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9BF0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746F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ED49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34B3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DA35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13077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F98324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CCDC6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536D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A0417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FCB6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EB28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8A19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1298C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7BF2D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BA820C8" w14:textId="77777777" w:rsidTr="00503750">
        <w:trPr>
          <w:trHeight w:val="664"/>
        </w:trPr>
        <w:tc>
          <w:tcPr>
            <w:tcW w:w="3372" w:type="dxa"/>
          </w:tcPr>
          <w:p w14:paraId="0F1F24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8CED8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246A8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1B02E6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FE5A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7D7EDB7" w14:textId="6C609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C73105" w14:textId="22F08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41C40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F04DD4" w14:textId="67EFF42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3E6A1E6" w14:textId="59269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DDACFB" w14:textId="1B84E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EB8B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60AAFF0" w14:textId="1CDAB7F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30C7125" w14:textId="00059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5D49F8" w14:textId="2474A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D3060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F4FE6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74029EB" w14:textId="1F74C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94F6F5" w14:textId="58E16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CBE9E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99DE2D" w14:textId="361D793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ED5CAE" w14:textId="24929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0974A1" w14:textId="64E76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85E15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AD828B7" w14:textId="7044014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9EE305" w14:textId="67438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805DD" w14:textId="5E96D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22188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813B1B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F373240" w14:textId="77777777" w:rsidTr="00503750">
        <w:tc>
          <w:tcPr>
            <w:tcW w:w="2835" w:type="dxa"/>
            <w:vAlign w:val="center"/>
          </w:tcPr>
          <w:p w14:paraId="46945A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4691E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FB112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71C1E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CC1BB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3FADC90" w14:textId="77777777" w:rsidTr="00503750">
        <w:tc>
          <w:tcPr>
            <w:tcW w:w="2835" w:type="dxa"/>
          </w:tcPr>
          <w:p w14:paraId="238F86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43575F2" w14:textId="20557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FA9E75" w14:textId="745A6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9DA44E" w14:textId="2EEAE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B507DA" w14:textId="71FBE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5C3F03" w14:textId="77777777" w:rsidTr="00503750">
        <w:tc>
          <w:tcPr>
            <w:tcW w:w="2835" w:type="dxa"/>
          </w:tcPr>
          <w:p w14:paraId="69EC33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58B9E0E" w14:textId="3D6DD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3B5879" w14:textId="28ED3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BE0E8C" w14:textId="68F0E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40DC9C" w14:textId="78015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7A335C" w14:textId="77777777" w:rsidTr="00503750">
        <w:tc>
          <w:tcPr>
            <w:tcW w:w="2835" w:type="dxa"/>
          </w:tcPr>
          <w:p w14:paraId="4DEA37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D5182B8" w14:textId="61D30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109A3F" w14:textId="5D827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FA2EB7" w14:textId="7A1C7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DEF56D" w14:textId="0DC9F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760934" w14:textId="77777777" w:rsidTr="00503750">
        <w:tc>
          <w:tcPr>
            <w:tcW w:w="2835" w:type="dxa"/>
            <w:vAlign w:val="center"/>
          </w:tcPr>
          <w:p w14:paraId="451125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DD1668C" w14:textId="652FB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57E5B3" w14:textId="57DC9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13B987" w14:textId="67AD0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C13E0B" w14:textId="65DFD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D868AA" w14:textId="77777777" w:rsidTr="00503750">
        <w:tc>
          <w:tcPr>
            <w:tcW w:w="2835" w:type="dxa"/>
            <w:vAlign w:val="center"/>
          </w:tcPr>
          <w:p w14:paraId="7A4C0E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2D8BD0D" w14:textId="5D650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981D9" w14:textId="1D520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5751C7" w14:textId="5BCA9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E90101" w14:textId="0838A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1939F4" w14:textId="77777777" w:rsidTr="00503750">
        <w:tc>
          <w:tcPr>
            <w:tcW w:w="2835" w:type="dxa"/>
          </w:tcPr>
          <w:p w14:paraId="183431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56667FA" w14:textId="7AB83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AF9CA3" w14:textId="7BC57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19099C" w14:textId="69E16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926AD5" w14:textId="22899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5A19AD" w14:textId="77777777" w:rsidTr="00503750">
        <w:tc>
          <w:tcPr>
            <w:tcW w:w="2835" w:type="dxa"/>
          </w:tcPr>
          <w:p w14:paraId="71D137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25A9933" w14:textId="5B406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B3EBCD" w14:textId="32A4B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6A131B" w14:textId="122D8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6BD869" w14:textId="52643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8C3DF4" w14:textId="77777777" w:rsidTr="00503750">
        <w:tc>
          <w:tcPr>
            <w:tcW w:w="2835" w:type="dxa"/>
          </w:tcPr>
          <w:p w14:paraId="0C97BA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3C91AAD" w14:textId="2AC74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114127" w14:textId="3515A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FD5AFF" w14:textId="3CD0A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98BCB5" w14:textId="52061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317715" w14:textId="77777777" w:rsidR="00944C3D" w:rsidRDefault="00944C3D" w:rsidP="00944C3D">
      <w:pPr>
        <w:rPr>
          <w:rFonts w:ascii="Arial" w:hAnsi="Arial"/>
          <w:b/>
        </w:rPr>
      </w:pPr>
    </w:p>
    <w:p w14:paraId="20B2385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861F3B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02962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EC378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BE55A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8C7A4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DF62E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423AD3E" w14:textId="77777777" w:rsidTr="00503750">
        <w:trPr>
          <w:trHeight w:val="443"/>
        </w:trPr>
        <w:tc>
          <w:tcPr>
            <w:tcW w:w="2560" w:type="dxa"/>
          </w:tcPr>
          <w:p w14:paraId="50D03E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00CC1D4" w14:textId="43AE4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74C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F03D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28D5C89" w14:textId="56DA9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3A270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7B9E3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14E8E95" w14:textId="183AD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C0E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049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B7335C" w14:textId="06A7A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2A522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3F883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FDC692E" w14:textId="1DBF4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BBE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5AD9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F9B0C0F" w14:textId="6588E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B2940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49E46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6F84741" w14:textId="07079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DD26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C44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3C04F65" w14:textId="3C475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E5D58B" w14:textId="77777777" w:rsidR="00944C3D" w:rsidRDefault="00944C3D" w:rsidP="00944C3D">
      <w:pPr>
        <w:rPr>
          <w:rFonts w:ascii="Arial" w:hAnsi="Arial"/>
          <w:b/>
        </w:rPr>
      </w:pPr>
    </w:p>
    <w:p w14:paraId="003DF8C9" w14:textId="77777777" w:rsidR="00944C3D" w:rsidRDefault="00944C3D" w:rsidP="00944C3D">
      <w:pPr>
        <w:rPr>
          <w:rFonts w:ascii="Arial" w:hAnsi="Arial"/>
          <w:b/>
        </w:rPr>
      </w:pPr>
    </w:p>
    <w:p w14:paraId="647DEED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E40944F" w14:textId="77777777" w:rsidR="00944C3D" w:rsidRDefault="00944C3D" w:rsidP="00944C3D">
      <w:pPr>
        <w:rPr>
          <w:rFonts w:ascii="Arial" w:hAnsi="Arial"/>
          <w:b/>
        </w:rPr>
      </w:pPr>
    </w:p>
    <w:p w14:paraId="1E8679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DF62E7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7F51B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11A0F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FDCA0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31787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6101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C9160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2D8A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0BAFB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AE833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919B6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A7CBA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56205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6008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C2FD9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A581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24041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9BE000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B1F1BE6" w14:textId="77777777" w:rsidTr="00503750">
        <w:trPr>
          <w:trHeight w:val="677"/>
        </w:trPr>
        <w:tc>
          <w:tcPr>
            <w:tcW w:w="3358" w:type="dxa"/>
          </w:tcPr>
          <w:p w14:paraId="491421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45BC8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039F9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AF399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7E47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E8FD0AC" w14:textId="171B6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452BD3" w14:textId="6FDC8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F197D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40F3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DD3F8CC" w14:textId="2DD26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FC811A" w14:textId="33F2B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04A29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5BD5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D26BFA3" w14:textId="1E849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92D510" w14:textId="04B76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7487A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DEB4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CD1BC27" w14:textId="6546A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2BFC23" w14:textId="2400B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FF0C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841F2E" w14:textId="604D1AB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ACEC91" w14:textId="10A91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FC741B" w14:textId="2822B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CE226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5897251" w14:textId="68ADEB5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4F39246" w14:textId="6EE8C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3F6337" w14:textId="5C060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099E3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4072F3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D001C0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2AB5A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2C079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4DB8FB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83F03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657F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58958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625B9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04273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ECB08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16C84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2502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3C303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1352E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45F367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BA2E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5C3EE3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94F8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60291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862E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3CFCF8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9617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1024FD1" w14:textId="3746D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BCBDF3" w14:textId="5C719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0FA77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658FC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EE17C9E" w14:textId="6C426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768D19" w14:textId="7711B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F7A22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99745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B5B132B" w14:textId="46865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FB123D" w14:textId="5229F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67F2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146C89" w14:textId="43DEC17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94B0B8" w14:textId="7599A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4C3A5F" w14:textId="146ED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1C93D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CE135B" w14:textId="08F2079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AC94627" w14:textId="4453A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951392" w14:textId="38B4B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617E9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E4269F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E28B43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4E897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9F8AC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3FD0E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334FF2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96E3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9A0661B" w14:textId="3EB8E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79DD8C" w14:textId="08F27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2D544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2C62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8CA4207" w14:textId="77984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53D55F" w14:textId="71C44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E3C7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0745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D111FB6" w14:textId="0419C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FA4178" w14:textId="0E506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CCAAA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A533B1D" w14:textId="4EFFAF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0F87BF" w14:textId="13EB0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D79DC7" w14:textId="3B1FF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9F15C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4BB3D21" w14:textId="78BF653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4F5E1" w14:textId="293F9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F978E0" w14:textId="404AF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14069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4D42F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0A70ECB" w14:textId="77777777" w:rsidTr="00503750">
        <w:tc>
          <w:tcPr>
            <w:tcW w:w="3686" w:type="dxa"/>
            <w:vAlign w:val="center"/>
          </w:tcPr>
          <w:p w14:paraId="6B0DF5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1A1B3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36123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0B54DE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3EF58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2C20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D77B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23270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67A56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4262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C2A4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EB25C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89C14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6C583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3FB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789CA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814E8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52C6DA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1F8B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31511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BBE5E2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1FF9F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6870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5DA88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9B9D0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2F2E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A0E218B" w14:textId="657DD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29B898" w14:textId="29000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3D0E0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EE3C8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381180B" w14:textId="4BA51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841C44" w14:textId="17CD4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38A08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64F2A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610382A" w14:textId="5CFF3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47669E" w14:textId="5841A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90B93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C74234E" w14:textId="6EE796E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E7B3842" w14:textId="5E350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2A1C68" w14:textId="79F10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8CA34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51E6159" w14:textId="7A53F45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898287" w14:textId="30C6B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613DCD" w14:textId="52925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6007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02E7D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785B2F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FEE38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2EC77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0A689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AF1930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07A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E00ACCA" w14:textId="08211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A6A59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A359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5AC6B8B" w14:textId="1B9E9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99F9D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2C44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33CE7EC" w14:textId="1CF04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A3CA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1179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16C4BC6" w14:textId="449D1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20CA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9B01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591EC3D" w14:textId="4DB58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63B1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13269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4BBA85A" w14:textId="5018CA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85DC9E" w14:textId="77777777" w:rsidR="00944C3D" w:rsidRDefault="00944C3D" w:rsidP="00944C3D">
      <w:pPr>
        <w:rPr>
          <w:sz w:val="22"/>
          <w:szCs w:val="22"/>
        </w:rPr>
      </w:pPr>
    </w:p>
    <w:p w14:paraId="076D453C" w14:textId="77777777" w:rsidR="00944C3D" w:rsidRDefault="00944C3D" w:rsidP="00944C3D">
      <w:pPr>
        <w:rPr>
          <w:sz w:val="22"/>
          <w:szCs w:val="22"/>
        </w:rPr>
      </w:pPr>
    </w:p>
    <w:p w14:paraId="0605CC3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779236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D500370" w14:textId="71F09A0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1A0E0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C40F2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3866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1C729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68FE49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9653D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C05D8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7482A6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2B75D6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9409A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E73AB5E" w14:textId="395FD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81F596" w14:textId="4362E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5107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87E19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AE5F9CD" w14:textId="3415C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AD2428" w14:textId="2A86B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15190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AA9A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2F97E3B" w14:textId="26B84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6C5C13" w14:textId="1184B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F0E9C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6EBA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6F6865D" w14:textId="14CA4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8D75E6" w14:textId="2E1C9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0F413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84516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D6D3CF0" w14:textId="09A9F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C768E1" w14:textId="3FEB7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35919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F461E79" w14:textId="4FDB0A9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00BB79D" w14:textId="7CEEF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8FC998" w14:textId="044D1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CB3E3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91FA26D" w14:textId="4E15883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DA71580" w14:textId="365B9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F0AA89" w14:textId="767A5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1E5B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AC454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F373F3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AEAD96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EA36D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EAAF2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9EED7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8069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A4C377F" w14:textId="514A6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FA006A" w14:textId="10DE0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D2BF3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C745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9C00C64" w14:textId="2AD5F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A83A56" w14:textId="2B383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AE779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FDC5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896F48A" w14:textId="34BB3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304406" w14:textId="5C62F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B76B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2FAF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064308E" w14:textId="14754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A7716E" w14:textId="44700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D0E9D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A39524" w14:textId="659308E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19D7425" w14:textId="521FF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7DA933" w14:textId="32CCF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23FA0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A693B2" w14:textId="4C597F7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D7D0A47" w14:textId="33902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000DF2" w14:textId="36412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8A882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13C5EE0" w14:textId="6441585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1079E9" w14:textId="0B9B2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21C4E0" w14:textId="31DBD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4343E" w:rsidRPr="001E65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957A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88C3B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4C9D139" w14:textId="1AD324F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D6C4D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F73FB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E55150B" w14:textId="313E6A2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11529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ECB43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ACB01DE" w14:textId="427A4FA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91371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F9CD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40319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CBBB217" w14:textId="77777777" w:rsidR="00944C3D" w:rsidRPr="003607F0" w:rsidRDefault="00944C3D" w:rsidP="00944C3D"/>
    <w:p w14:paraId="27AC11C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DDD3A" w14:textId="77777777" w:rsidR="00125B71" w:rsidRDefault="00125B71">
      <w:r>
        <w:separator/>
      </w:r>
    </w:p>
  </w:endnote>
  <w:endnote w:type="continuationSeparator" w:id="0">
    <w:p w14:paraId="0E5151CE" w14:textId="77777777" w:rsidR="00125B71" w:rsidRDefault="00125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FA28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CA9F76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4B97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CBA84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EB42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391280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141195" w14:textId="77777777" w:rsidR="00125B71" w:rsidRDefault="00125B71">
      <w:r>
        <w:separator/>
      </w:r>
    </w:p>
  </w:footnote>
  <w:footnote w:type="continuationSeparator" w:id="0">
    <w:p w14:paraId="3554327B" w14:textId="77777777" w:rsidR="00125B71" w:rsidRDefault="00125B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2925570">
    <w:abstractNumId w:val="13"/>
  </w:num>
  <w:num w:numId="2" w16cid:durableId="1961298694">
    <w:abstractNumId w:val="17"/>
  </w:num>
  <w:num w:numId="3" w16cid:durableId="249314937">
    <w:abstractNumId w:val="8"/>
  </w:num>
  <w:num w:numId="4" w16cid:durableId="1481995256">
    <w:abstractNumId w:val="7"/>
  </w:num>
  <w:num w:numId="5" w16cid:durableId="9303516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6539056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39788645">
    <w:abstractNumId w:val="20"/>
  </w:num>
  <w:num w:numId="8" w16cid:durableId="1428886053">
    <w:abstractNumId w:val="10"/>
  </w:num>
  <w:num w:numId="9" w16cid:durableId="2101291153">
    <w:abstractNumId w:val="0"/>
  </w:num>
  <w:num w:numId="10" w16cid:durableId="355499956">
    <w:abstractNumId w:val="19"/>
  </w:num>
  <w:num w:numId="11" w16cid:durableId="1787381590">
    <w:abstractNumId w:val="6"/>
  </w:num>
  <w:num w:numId="12" w16cid:durableId="248734252">
    <w:abstractNumId w:val="9"/>
  </w:num>
  <w:num w:numId="13" w16cid:durableId="1744596223">
    <w:abstractNumId w:val="12"/>
  </w:num>
  <w:num w:numId="14" w16cid:durableId="1381855702">
    <w:abstractNumId w:val="15"/>
  </w:num>
  <w:num w:numId="15" w16cid:durableId="1951736455">
    <w:abstractNumId w:val="14"/>
  </w:num>
  <w:num w:numId="16" w16cid:durableId="208416805">
    <w:abstractNumId w:val="2"/>
  </w:num>
  <w:num w:numId="17" w16cid:durableId="1202280259">
    <w:abstractNumId w:val="4"/>
  </w:num>
  <w:num w:numId="18" w16cid:durableId="2119442408">
    <w:abstractNumId w:val="11"/>
  </w:num>
  <w:num w:numId="19" w16cid:durableId="1334145751">
    <w:abstractNumId w:val="5"/>
  </w:num>
  <w:num w:numId="20" w16cid:durableId="264001167">
    <w:abstractNumId w:val="18"/>
  </w:num>
  <w:num w:numId="21" w16cid:durableId="10412521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3"/>
    <w:docVar w:name="arg2" w:val="Driver=asa17;DBF=D:\anasoft\data\tebys.db;DBN=tebys;ENG=SQL17;commlinks=TCPIP{ip=192.168.1.241};uid=kostelna;con=finus(12.0);pwd=Marec2023"/>
    <w:docVar w:name="arg3" w:val="592012"/>
    <w:docVar w:name="arg4" w:val="C:\Users\kostelna\AppData\Local\Temp\26096094.doc"/>
    <w:docVar w:name="arg5" w:val="2"/>
  </w:docVars>
  <w:rsids>
    <w:rsidRoot w:val="008434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5B71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343E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76F76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A1A3E5"/>
  <w15:docId w15:val="{1B94A29F-B37D-4AAA-8D75-A0CBF0C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2026-02-25T13:40:00Z</dcterms:created>
  <dcterms:modified xsi:type="dcterms:W3CDTF">2026-02-25T13:41:00Z</dcterms:modified>
</cp:coreProperties>
</file>