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0DBE7E3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4E5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AD3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CA2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20E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3DF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ED5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666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523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6F8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AE3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539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C71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8AB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907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BA1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B85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FB4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A7D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56A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AA4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A5DA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5DD8800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FCA4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4275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CBC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045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507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E45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82B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FAF3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5EA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EFD9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6AA8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C390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7C45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038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305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231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DE5B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771B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6705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3C47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696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43D4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3024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E8E4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8E5E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BD68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110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C728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6EA1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30AC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C23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D1B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98CC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86CBF4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4C2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27B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907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BCD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25A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45E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3262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D26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F081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92B1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C77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A09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EA6B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857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7415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D97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9354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2CE5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039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802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66FA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9FE0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8223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9110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31C1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915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4205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E0C9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276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811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A59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2841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57B2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BED8B0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F3CD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247F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3ADA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320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3DD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58C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9AC0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DC24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FFC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4677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E53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BFB7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E7FA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472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D95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CE1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339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3840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0DE4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409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0F9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939E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6BB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E55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26B1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629A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BC17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CEED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6802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D3F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E54C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AFB4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9C15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828E2C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B3C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A85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1F9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91F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80D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93B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936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2B6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10F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B76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12F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37B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EE5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5FA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818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4A4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541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D3A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B9B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676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DED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805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C49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8C7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7F7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B94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250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4B2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D97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E7E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CFE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893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903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39E47D1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0EF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7F1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64D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9A9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B9C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DD6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C16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2C2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EDE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6C4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4B5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67F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40F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3FD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90C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9A8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548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D8773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F5B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1E2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CBB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010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6E1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7E7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FFE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108F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602C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88C2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96C4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0CC9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A6AF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9F80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0EA7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423A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D6F7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D593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3901AC2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F71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F1A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FA1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FF2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F8EE6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266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2D2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AF7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8A9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BAE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8E6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1A1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D12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4D2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78B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FC6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7F3635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F6D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368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A5C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AE4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1B7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5A5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4FE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C05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01E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9AF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ABF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553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DB9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38A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A43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6B16A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EEE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A86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CB0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728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761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52F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737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D7D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3D8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F4D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5D0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88211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B2A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5EF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F63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90C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24A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63F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D60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C44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BA1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02E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26A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9E8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6E5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AD9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69C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6056D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1BC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B69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BC8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C4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639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DA6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729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B7C2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7E15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C2D9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4D6D57" w14:textId="58AE7278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895F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F26F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7791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D8EF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2A69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E01A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1C42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DC77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A9A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6E0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142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AB1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B5C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920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6C1379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12D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E8A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284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093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876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0C5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BDBF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727C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2A79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87B41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1C35BA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5A1C35BA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53B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8F4F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F583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BCF4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286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17E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DAA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446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82C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F23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0D6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F2E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583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FE16736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0D7D6D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153E935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14F0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B827E5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24B827E5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DE1D29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58DE1D29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4E3DE8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2B4E3DE8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C815CB" w14:textId="1441E59C" w:rsidR="000B647F" w:rsidRDefault="000B647F" w:rsidP="00944C3D">
                                  <w:fldSimple w:instr=" MERGEFIELD  aDMOD  \* MERGEFORMAT ">
                                    <w:r w:rsidR="0084343E" w:rsidRPr="0084343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4EC815CB" w14:textId="1441E59C" w:rsidR="000B647F" w:rsidRDefault="000B647F" w:rsidP="00944C3D">
                            <w:fldSimple w:instr=" MERGEFIELD  aDMOD  \* MERGEFORMAT ">
                              <w:r w:rsidR="0084343E" w:rsidRPr="0084343E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1495C5" w14:textId="737531F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4343E" w:rsidRPr="001E65A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241495C5" w14:textId="737531F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4343E" w:rsidRPr="001E65A8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F3936C" w14:textId="4288785E" w:rsidR="000B647F" w:rsidRDefault="000B647F" w:rsidP="00944C3D">
                                  <w:fldSimple w:instr=" MERGEFIELD  aDRDO  \* MERGEFORMAT ">
                                    <w:r w:rsidR="0084343E" w:rsidRPr="0084343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70F3936C" w14:textId="4288785E" w:rsidR="000B647F" w:rsidRDefault="000B647F" w:rsidP="00944C3D">
                            <w:fldSimple w:instr=" MERGEFIELD  aDRDO  \* MERGEFORMAT ">
                              <w:r w:rsidR="0084343E" w:rsidRPr="0084343E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A878C3" w14:textId="1E3E28C8" w:rsidR="000B647F" w:rsidRDefault="000B647F" w:rsidP="00944C3D">
                                  <w:fldSimple w:instr=" MERGEFIELD  aDMDO  \* MERGEFORMAT ">
                                    <w:r w:rsidR="0084343E" w:rsidRPr="0084343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76A878C3" w14:textId="1E3E28C8" w:rsidR="000B647F" w:rsidRDefault="000B647F" w:rsidP="00944C3D">
                            <w:fldSimple w:instr=" MERGEFIELD  aDMDO  \* MERGEFORMAT ">
                              <w:r w:rsidR="0084343E" w:rsidRPr="0084343E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5823D53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0777B5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2C25D9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DEC2FC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50DEC2FC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53FB74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3553FB74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F5F5FA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12F5F5FA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83602E" w14:textId="078DCA9C" w:rsidR="000B647F" w:rsidRDefault="000B647F" w:rsidP="00944C3D">
                                  <w:fldSimple w:instr=" MERGEFIELD  aDRDOo  \* MERGEFORMAT ">
                                    <w:r w:rsidR="0084343E" w:rsidRPr="0084343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183602E" w14:textId="078DCA9C" w:rsidR="000B647F" w:rsidRDefault="000B647F" w:rsidP="00944C3D">
                            <w:fldSimple w:instr=" MERGEFIELD  aDRDOo  \* MERGEFORMAT ">
                              <w:r w:rsidR="0084343E" w:rsidRPr="0084343E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CAACEE" w14:textId="15856547" w:rsidR="000B647F" w:rsidRDefault="000B647F" w:rsidP="00944C3D">
                                  <w:fldSimple w:instr=" MERGEFIELD  aDMDO  \* MERGEFORMAT ">
                                    <w:r w:rsidR="0084343E" w:rsidRPr="0084343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5CCAACEE" w14:textId="15856547" w:rsidR="000B647F" w:rsidRDefault="000B647F" w:rsidP="00944C3D">
                            <w:fldSimple w:instr=" MERGEFIELD  aDMDO  \* MERGEFORMAT ">
                              <w:r w:rsidR="0084343E" w:rsidRPr="0084343E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124D3B" w14:textId="2731B573" w:rsidR="000B647F" w:rsidRDefault="000B647F" w:rsidP="00944C3D">
                                  <w:fldSimple w:instr=" MERGEFIELD  aDRODo  \* MERGEFORMAT ">
                                    <w:r w:rsidR="0084343E" w:rsidRPr="0084343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2124D3B" w14:textId="2731B573" w:rsidR="000B647F" w:rsidRDefault="000B647F" w:rsidP="00944C3D">
                            <w:fldSimple w:instr=" MERGEFIELD  aDRODo  \* MERGEFORMAT ">
                              <w:r w:rsidR="0084343E" w:rsidRPr="0084343E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7461CE" w14:textId="502127E9" w:rsidR="000B647F" w:rsidRDefault="000B647F" w:rsidP="00944C3D">
                                  <w:fldSimple w:instr=" MERGEFIELD  aDMOD  \* MERGEFORMAT ">
                                    <w:r w:rsidR="0084343E" w:rsidRPr="0084343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397461CE" w14:textId="502127E9" w:rsidR="000B647F" w:rsidRDefault="000B647F" w:rsidP="00944C3D">
                            <w:fldSimple w:instr=" MERGEFIELD  aDMOD  \* MERGEFORMAT ">
                              <w:r w:rsidR="0084343E" w:rsidRPr="0084343E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58D462A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7C9BC91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A792E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66A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D543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815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54D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210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A47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4AF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677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5FC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C01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9AB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DBE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330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B7D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8FB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C4B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D1C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809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774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0F6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E4B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57C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495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F92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574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4A0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1F318E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B80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3723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5DCC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540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4B9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EE6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0F4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259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EAF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2AC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B3F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967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A98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046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7BB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55F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C18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83D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1D3D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84C3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1093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C3D9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4321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13F9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265E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BBF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802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5CB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ACA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7F2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E6F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E89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BFC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8B1F60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E9A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9F8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C2F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510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1D3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1DD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561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727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90D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7A9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23F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379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016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0A1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A36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34F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7F9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81B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21C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815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04F3C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3A5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321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239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7AA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715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185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A84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2FF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44A3B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841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839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F5B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F1B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CA4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EDE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351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829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290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710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963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933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DBA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BDC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7C1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51F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989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CE0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515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A83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A577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4B2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E83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9C9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164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B08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9A6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758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4B49C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9F8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20F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1EA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A1B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786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51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3A3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DED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826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CF3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817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93B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4CE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731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6A7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143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3F3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BA6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94D3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8074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C27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449D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65E8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8B12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5DF8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FFF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B9F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3DB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221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69E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0E1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989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B3C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8A13E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AEA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617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0B9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0FA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5E8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6F1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1B8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604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B62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62A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9D3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0D1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D9E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019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181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C77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08C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52F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46A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0B72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37C5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8D69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038E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8D3D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75C4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10D8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97C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223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BFC39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9D2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CFC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2538BD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5C2538BD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5D9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429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4D6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EE5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0C8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751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A6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08F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B72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CF1871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30CF1871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429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785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4E1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E06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9C8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56A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471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24F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153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666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E84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BA3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D13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A32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E8C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F7B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2BE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2AD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51B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E85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8F0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8E1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05B979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E91A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EE696C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F33F5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BEC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537B68" w14:textId="439FD39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4343E" w:rsidRPr="001E65A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36122394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7D537B68" w14:textId="439FD39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4343E" w:rsidRPr="001E65A8">
                              <w:rPr>
                                <w:rFonts w:ascii="Arial" w:hAnsi="Arial" w:cs="Arial"/>
                                <w:noProof/>
                              </w:rPr>
                              <w:t>36122394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868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575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CD6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7A4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F21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1BE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7D6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71E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E7A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1BFFBD" w14:textId="2A59DCC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4343E" w:rsidRPr="001E65A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2021569363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7E1BFFBD" w14:textId="2A59DCC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4343E" w:rsidRPr="001E65A8">
                              <w:rPr>
                                <w:rFonts w:ascii="Arial" w:hAnsi="Arial" w:cs="Arial"/>
                                <w:noProof/>
                              </w:rPr>
                              <w:t>2021569363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A55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A5C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CBD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D67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8BE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4C2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E6C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16C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4D1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E2A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212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78F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2EB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A00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C9D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B5C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6807C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294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5DAA2BF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46560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12E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419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4CF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679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08C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BED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526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BB9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11F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78E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004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BA0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534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037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AED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3B7625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F10B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F3047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EBE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3C1561" w14:textId="1F00187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4343E" w:rsidRPr="001E65A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SVB Golianova 1539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0B3C1561" w14:textId="1F00187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4343E" w:rsidRPr="001E65A8">
                              <w:rPr>
                                <w:rFonts w:ascii="Arial" w:hAnsi="Arial" w:cs="Arial"/>
                                <w:noProof/>
                              </w:rPr>
                              <w:t>SVB Golianova 1539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527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F6B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EE4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FFB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C8B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3EC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C6A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DF9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0F7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999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05E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266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85A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75F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A5B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DE1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5AB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E56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AE0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DA2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21C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25D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E9A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C85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EC9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8A7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B39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603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394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803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168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5BABAB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4A7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E846E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2F4538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423411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3C1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7BC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ABF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CF8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BEA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75A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4BE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C94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601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143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754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38D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5C3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167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B72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C60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BB3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0CC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418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792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E4B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5EE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691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F92D168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9FF4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0A2E01" w14:textId="5D783EC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4343E" w:rsidRPr="001E65A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Golianova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570A2E01" w14:textId="5D783EC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4343E" w:rsidRPr="001E65A8">
                              <w:rPr>
                                <w:rFonts w:ascii="Arial" w:hAnsi="Arial" w:cs="Arial"/>
                                <w:noProof/>
                              </w:rPr>
                              <w:t>Golianova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9E350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906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76E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F3F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FC2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868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851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1C9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C90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DB2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EA2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297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13B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29F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8C1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1AE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68F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ACED6E" w14:textId="143D99BD" w:rsidR="000B647F" w:rsidRDefault="000B647F" w:rsidP="00944C3D">
                                  <w:fldSimple w:instr=" MERGEFIELD  aSUB_ULICA_CISLO  \* MERGEFORMAT ">
                                    <w:r w:rsidR="0084343E" w:rsidRPr="0084343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1539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0DACED6E" w14:textId="143D99BD" w:rsidR="000B647F" w:rsidRDefault="000B647F" w:rsidP="00944C3D">
                            <w:fldSimple w:instr=" MERGEFIELD  aSUB_ULICA_CISLO  \* MERGEFORMAT ">
                              <w:r w:rsidR="0084343E" w:rsidRPr="0084343E">
                                <w:rPr>
                                  <w:rFonts w:ascii="Arial" w:hAnsi="Arial" w:cs="Arial"/>
                                  <w:noProof/>
                                </w:rPr>
                                <w:t>1539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9D7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E95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6D0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929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AB2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09F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00672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86BF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CD356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A746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60F5C3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5651A5E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4DC163" w14:textId="37F7E5D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4343E" w:rsidRPr="001E65A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74DC163" w14:textId="37F7E5D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4343E" w:rsidRPr="001E65A8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AB097F" w14:textId="0DB6D44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4343E" w:rsidRPr="001E65A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2AAB097F" w14:textId="0DB6D44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4343E" w:rsidRPr="001E65A8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56DD2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06DC3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A67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D62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C5A1F6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14A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240C93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A6E9D6" w14:textId="5BB0657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29A6E9D6" w14:textId="5BB0657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2A8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C662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BC19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335B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37AA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A722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EAD3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EBC7D2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01AAC4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51CDDA" w14:textId="1932398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6851CDDA" w14:textId="1932398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A5092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645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5AB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7D3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181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78E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B07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6BA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84FBF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351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05374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22748A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81A498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7A30CD" w14:textId="36D52CE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017A30CD" w14:textId="36D52CE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3831E8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837D9A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1A561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21F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61C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D3E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AFD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3FC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5A3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8A9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C62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BEA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FBB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9A2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371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846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013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EE7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41D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17B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FEC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113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627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0AB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74E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7CB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B2C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A10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4C9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0BC6AD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C340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49C7470" w14:textId="62F6BF8A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4343E">
              <w:rPr>
                <w:rFonts w:ascii="Arial" w:hAnsi="Arial"/>
                <w:lang w:eastAsia="sk-SK"/>
              </w:rPr>
              <w:t>25.2.2026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12BED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D3738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A6E67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EA6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5DE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C05691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5C4E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3CFA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6553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648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4D42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0EC69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832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22FAE5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9D20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FA47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3AE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70B7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4074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8CF8F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C0C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66291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3F78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8D2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A260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B36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552F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00952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658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1AFF1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4303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FAEA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1441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1507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BE73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4675C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02F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3AAA6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BA1D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0319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F20C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D3E8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9998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67245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5F5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82C9E0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A8B6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6FCD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18AF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1B33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903B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7384D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7A2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8C5AA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B78E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F2AA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812E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EA7D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E308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AC022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9F7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6C1E7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F9D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DAA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7AF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0A9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E5B1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C29376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43E5C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559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352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6BE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92D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0C6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435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C3B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3C0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9F7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541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EDF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60A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5B7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7B7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E76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5D1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ED0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2E5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CF4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FD3F6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363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9E0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73DA879C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21916296" w14:textId="77777777" w:rsidR="00944C3D" w:rsidRDefault="00944C3D" w:rsidP="00944C3D">
      <w:pPr>
        <w:rPr>
          <w:rFonts w:ascii="Arial" w:hAnsi="Arial"/>
        </w:rPr>
      </w:pPr>
    </w:p>
    <w:p w14:paraId="617FD228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FAE352C" w14:textId="02B14FC2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593AE7B9" w14:textId="674D77E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43D87F18" w14:textId="21FDBC21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6390A238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3EAC2AC4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79C27973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6DF174A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6315D1A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57191EE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76AFECA3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4BA1735" w14:textId="54A407E7" w:rsidR="00944C3D" w:rsidRPr="008D0433" w:rsidRDefault="0084343E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Lukáš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matejka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62190B6B" w14:textId="03259753" w:rsidR="00944C3D" w:rsidRPr="008D0433" w:rsidRDefault="0084343E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vAlign w:val="center"/>
          </w:tcPr>
          <w:p w14:paraId="75D7E6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26AC3B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61631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C8770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30218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1195993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34E264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C2F83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5DED8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48E1AAB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1AA1E9CA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5092BD41" w14:textId="1E26F4FD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28733C6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7E13AC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469975D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84B32EC" w14:textId="57914DD3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47ED2B7A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0A9B372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2A8EF589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39560B3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34F9C92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6DA6942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3601A291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96E60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2A7390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2E70BC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E962482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7C656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0F03F8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2656E4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C5E4A46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1037A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4D8324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3B2242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58CDAF7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385419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0D54B5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5B901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7B8E9B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BEB870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5A7ADBA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5CC0630E" w14:textId="7C636F2A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BA4E98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0A09B6A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C771F82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51006437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17116F58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2E942E3" w14:textId="542B0C90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84343E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19B7AF9F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36D9203C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71849304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42B65D7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692D470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090A770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16816066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608F3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208534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3143F1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4B44B70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7C5BE2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6C1C74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A9E44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DC2C14E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53BEDD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C51F0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4E7306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37E85D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7E1149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0DEF6DD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24B13D4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3E87863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7035784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4E54E6E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2A2B305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55E96BB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76D53E1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6DBBDB8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5AE2E9A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4E2B348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6A8B6FC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024C9A8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4FD140C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29AFD9C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5A43A2C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6FC9930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231B27E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63D5813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0CBB1DE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359F183E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717347A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6E9169E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5B98834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04F13C3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3317FD9F" w14:textId="77777777" w:rsidTr="00503750">
        <w:trPr>
          <w:trHeight w:val="302"/>
        </w:trPr>
        <w:tc>
          <w:tcPr>
            <w:tcW w:w="4510" w:type="dxa"/>
          </w:tcPr>
          <w:p w14:paraId="3371C0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2DEC9D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96F87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6B905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DD42385" w14:textId="77777777" w:rsidTr="00503750">
        <w:trPr>
          <w:trHeight w:val="302"/>
        </w:trPr>
        <w:tc>
          <w:tcPr>
            <w:tcW w:w="4510" w:type="dxa"/>
          </w:tcPr>
          <w:p w14:paraId="3A6984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D0043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E27BC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257E6A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460E148" w14:textId="77777777" w:rsidTr="00503750">
        <w:trPr>
          <w:trHeight w:val="302"/>
        </w:trPr>
        <w:tc>
          <w:tcPr>
            <w:tcW w:w="4510" w:type="dxa"/>
          </w:tcPr>
          <w:p w14:paraId="4E6398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DDD87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16A69A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07645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57C09B2" w14:textId="77777777" w:rsidTr="00503750">
        <w:trPr>
          <w:trHeight w:val="302"/>
        </w:trPr>
        <w:tc>
          <w:tcPr>
            <w:tcW w:w="4510" w:type="dxa"/>
          </w:tcPr>
          <w:p w14:paraId="33AF3A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46EEA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E1E03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308691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BF2289F" w14:textId="77777777" w:rsidTr="00503750">
        <w:trPr>
          <w:trHeight w:val="327"/>
        </w:trPr>
        <w:tc>
          <w:tcPr>
            <w:tcW w:w="4510" w:type="dxa"/>
          </w:tcPr>
          <w:p w14:paraId="728CBA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1BE6E2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38754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9C5FF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40D1F9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6810CA4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6FCEB8EE" w14:textId="0DACA475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68997BFE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336B116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43495D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30648AA8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C28220E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AAF307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E2A2EA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3A90BD81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6A9E040A" w14:textId="77777777" w:rsidTr="00503750">
        <w:tc>
          <w:tcPr>
            <w:tcW w:w="2302" w:type="dxa"/>
            <w:vAlign w:val="center"/>
          </w:tcPr>
          <w:p w14:paraId="5DC2D72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16C5C6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3C6EE7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05C5E0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1349F1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16B202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60F17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C0EB0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70C6309E" w14:textId="77777777" w:rsidTr="00503750">
        <w:tc>
          <w:tcPr>
            <w:tcW w:w="15593" w:type="dxa"/>
            <w:gridSpan w:val="8"/>
            <w:vAlign w:val="center"/>
          </w:tcPr>
          <w:p w14:paraId="4B0DF0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1670C44" w14:textId="77777777" w:rsidTr="00503750">
        <w:tc>
          <w:tcPr>
            <w:tcW w:w="2302" w:type="dxa"/>
            <w:vAlign w:val="center"/>
          </w:tcPr>
          <w:p w14:paraId="7E4423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7052520" w14:textId="5E57ED4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B6DF8A5" w14:textId="1A17294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E89861" w14:textId="75E8641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2A6AD2" w14:textId="2135BDA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50F338" w14:textId="0A9958D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8FB1FD" w14:textId="3A95030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AC207C" w14:textId="61A716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87BD1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94E50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C7959EF" w14:textId="373DD87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67BE6F0" w14:textId="2FC17C7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57591B" w14:textId="4B176D5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024B6F" w14:textId="30E8A1F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14A715" w14:textId="360288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5AAE97" w14:textId="6E36003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E8A828" w14:textId="60E1518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EB676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96D8B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A7E07F7" w14:textId="6D32D54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00445F3" w14:textId="0E1ABFD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FC7675" w14:textId="5AF70A6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595805" w14:textId="7F137D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9298DA" w14:textId="0D37DAF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FE9F49" w14:textId="299E273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31A749" w14:textId="2717646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06B22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1EB74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60D3AE7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33D820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56AA8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7C28E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DE4A18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7148E4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AA23CE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D0E6DE4" w14:textId="77777777" w:rsidTr="00503750">
        <w:tc>
          <w:tcPr>
            <w:tcW w:w="2302" w:type="dxa"/>
            <w:vAlign w:val="center"/>
          </w:tcPr>
          <w:p w14:paraId="74EE16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CDF48A2" w14:textId="2DF237E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F26490" w14:textId="770FE6D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08CFF1" w14:textId="7CBDF41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1E0C0C" w14:textId="402E797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C0E461" w14:textId="6B80854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0623AC" w14:textId="06453B5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934D6F" w14:textId="0591CF9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566D88" w14:textId="77777777" w:rsidTr="00503750">
        <w:tc>
          <w:tcPr>
            <w:tcW w:w="15593" w:type="dxa"/>
            <w:gridSpan w:val="8"/>
            <w:vAlign w:val="center"/>
          </w:tcPr>
          <w:p w14:paraId="2D9ACA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650CFD1F" w14:textId="77777777" w:rsidTr="00503750">
        <w:tc>
          <w:tcPr>
            <w:tcW w:w="2302" w:type="dxa"/>
            <w:vAlign w:val="center"/>
          </w:tcPr>
          <w:p w14:paraId="5CB4D19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FDAAB16" w14:textId="341D25D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2E23B2B" w14:textId="28D58DF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04A1BB" w14:textId="38AC709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BD7D38" w14:textId="5F1316A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79919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AD3ACF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5A06344" w14:textId="3518EE9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F37D8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E576A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AA8FA76" w14:textId="270D7E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F9D5F59" w14:textId="2614F65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5FDB68" w14:textId="2FD238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710B36" w14:textId="113F5E0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C7D5B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35E585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5700EC5" w14:textId="1A2DED0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2D15B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6225A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EF62FB9" w14:textId="0F3963A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5919C87" w14:textId="78DA957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2EDC74" w14:textId="775A2E1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CC402E" w14:textId="49C5327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C710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3C0DAB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8932CDF" w14:textId="72C884C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0A5D49" w14:textId="77777777" w:rsidTr="00503750">
        <w:tc>
          <w:tcPr>
            <w:tcW w:w="2302" w:type="dxa"/>
            <w:vAlign w:val="center"/>
          </w:tcPr>
          <w:p w14:paraId="09A607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1752904" w14:textId="714636C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6B35B10" w14:textId="118E906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B96221" w14:textId="3621555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F68CB8" w14:textId="1D0A7D2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8124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D64B19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AFD71FB" w14:textId="32FF34A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D4CA1E" w14:textId="77777777" w:rsidTr="00503750">
        <w:tc>
          <w:tcPr>
            <w:tcW w:w="15593" w:type="dxa"/>
            <w:gridSpan w:val="8"/>
            <w:vAlign w:val="center"/>
          </w:tcPr>
          <w:p w14:paraId="00A98E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A87FCB5" w14:textId="77777777" w:rsidTr="00503750">
        <w:tc>
          <w:tcPr>
            <w:tcW w:w="2302" w:type="dxa"/>
            <w:vAlign w:val="center"/>
          </w:tcPr>
          <w:p w14:paraId="155A86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CF59B52" w14:textId="52CEC4E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5548618" w14:textId="1448E02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A90297" w14:textId="73E324F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D51359" w14:textId="37F431F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543BE3" w14:textId="63221E3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8A455C" w14:textId="2DCC1C7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93C8B8" w14:textId="5C53A95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DDBDFE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5DF678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37EA043" w14:textId="4BB1748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BD71A22" w14:textId="35E3AA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12647E" w14:textId="4D9D636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A5FCF4" w14:textId="7B3D86C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E60BE8" w14:textId="2C1DB08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63B95F" w14:textId="46F1509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CB2F2E" w14:textId="1510332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0EA1ED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ACEB0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643C346" w14:textId="7FC95FA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0A74040" w14:textId="0EBC354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58BFB3" w14:textId="14DDA7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BF17CF" w14:textId="7860EB0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013B9C" w14:textId="2F067E9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58C096" w14:textId="6EC6253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E13082" w14:textId="790061C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8509B2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0B66CB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199D581" w14:textId="41BDEDB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5A06DD7" w14:textId="6C1509E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A27884" w14:textId="0E74CE5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F65A1E" w14:textId="001B9CF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EC1CB8" w14:textId="392A167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16A74B" w14:textId="716A2B0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1CCA2D" w14:textId="0AE6219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B7CBAB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6CD1DA7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BD75E5A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B0D4C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83A656A" w14:textId="0525C18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3516F99" w14:textId="299958E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32FD20" w14:textId="5AFBD7F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258578" w14:textId="00B1E67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7E4C6C" w14:textId="38925A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46A094" w14:textId="7CCB1FA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8B2356" w14:textId="0F1BCC3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FC9938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704B80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B993E13" w14:textId="5CDB7E8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0EF0D48" w14:textId="0940286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DD6DB4" w14:textId="0216889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C67778" w14:textId="4090AA2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E211B5" w14:textId="377C879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CE21CC" w14:textId="367BA69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F36F2C" w14:textId="52DCFD6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D8EAF97" w14:textId="77777777" w:rsidR="00944C3D" w:rsidRDefault="00944C3D" w:rsidP="00944C3D">
      <w:pPr>
        <w:rPr>
          <w:rFonts w:ascii="Arial" w:hAnsi="Arial"/>
          <w:b/>
        </w:rPr>
      </w:pPr>
    </w:p>
    <w:p w14:paraId="45F3212D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5B347684" w14:textId="77777777" w:rsidTr="00503750">
        <w:tc>
          <w:tcPr>
            <w:tcW w:w="1944" w:type="dxa"/>
            <w:vAlign w:val="center"/>
          </w:tcPr>
          <w:p w14:paraId="1B4C95B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641843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11D704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00DFD6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26464E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723D26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2F05E68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06930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E894E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48F90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72A7C5C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295C76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3011F6B8" w14:textId="77777777" w:rsidTr="00503750">
        <w:tc>
          <w:tcPr>
            <w:tcW w:w="15685" w:type="dxa"/>
            <w:gridSpan w:val="12"/>
            <w:vAlign w:val="center"/>
          </w:tcPr>
          <w:p w14:paraId="06B385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1C4346F" w14:textId="77777777" w:rsidTr="00503750">
        <w:tc>
          <w:tcPr>
            <w:tcW w:w="1944" w:type="dxa"/>
            <w:vAlign w:val="center"/>
          </w:tcPr>
          <w:p w14:paraId="3C32C8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331D1C7" w14:textId="6CA2BC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949691B" w14:textId="4BABDC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051F1EE" w14:textId="4BECAA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2BAD5A8" w14:textId="7F5B71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4A36F97" w14:textId="6068EA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CFCC8BF" w14:textId="6DA7E4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AE3FE0" w14:textId="20E8A8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FD52ADA" w14:textId="46AD3D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D9A2B2" w14:textId="619F8D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B4354A9" w14:textId="702363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113DAF9" w14:textId="6101D1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2A53CC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1F1C66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F8512B7" w14:textId="6EA45E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F2BBD36" w14:textId="63CE52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C06AC70" w14:textId="49DE48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7122D24" w14:textId="694F25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5A797F" w14:textId="1EDA03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CF3D88D" w14:textId="30B4F2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1C763C7" w14:textId="25ED1A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4B98DD" w14:textId="5AAC6B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43452BD" w14:textId="5F855B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65711A0" w14:textId="015A4E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54BEF5C" w14:textId="176BB6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D7C6C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BDD75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79F198C5" w14:textId="39AE45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47EC5B6" w14:textId="738528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E73B29B" w14:textId="17B68E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797B5D5" w14:textId="688C24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2777D5" w14:textId="41BCE9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F2CFCD8" w14:textId="3C3818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BECDBD5" w14:textId="2A520A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8BA73C4" w14:textId="1EFDDE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3F7E393" w14:textId="374E4F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7E228D0" w14:textId="2E5307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A44860F" w14:textId="485C2F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B39EA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DF114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4AAC2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5FDBE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28CA4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886CB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64AFD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5F750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6BE1C7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4FA65C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C3D9B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27161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2B116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41D9869" w14:textId="77777777" w:rsidTr="00503750">
        <w:tc>
          <w:tcPr>
            <w:tcW w:w="1944" w:type="dxa"/>
            <w:vAlign w:val="center"/>
          </w:tcPr>
          <w:p w14:paraId="1BD9BD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B49274F" w14:textId="6E53AE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075C2D1" w14:textId="19707C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0BF797C" w14:textId="1BBDCA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CA44E4F" w14:textId="041D35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5CF261" w14:textId="0C4C82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6CB7099" w14:textId="3934C7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AB4CA4" w14:textId="1015D8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7A7E5C0" w14:textId="778A88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F25DD1A" w14:textId="1FC1B5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AA00CEE" w14:textId="5802F9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91CE22C" w14:textId="7654D0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E49A53" w14:textId="77777777" w:rsidTr="00503750">
        <w:tc>
          <w:tcPr>
            <w:tcW w:w="15685" w:type="dxa"/>
            <w:gridSpan w:val="12"/>
            <w:vAlign w:val="center"/>
          </w:tcPr>
          <w:p w14:paraId="2E6CD9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0AB36238" w14:textId="77777777" w:rsidTr="00503750">
        <w:tc>
          <w:tcPr>
            <w:tcW w:w="1944" w:type="dxa"/>
            <w:vAlign w:val="center"/>
          </w:tcPr>
          <w:p w14:paraId="7D01308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1AF84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583E4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FD2C869" w14:textId="69398E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5F2D7F" w14:textId="3A1BF4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2615AAD" w14:textId="24ED16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BE043EF" w14:textId="2E7634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9B24A9" w14:textId="74EB1B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DA231C" w14:textId="67DB7B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81E0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38CC8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B057056" w14:textId="5798DE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EE41F8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1ECBC3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A06B9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EFC57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1B9D356" w14:textId="289936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ED7804" w14:textId="51A608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21E8FA" w14:textId="76BE6A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CF38926" w14:textId="43F382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5E16357" w14:textId="7FA336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2ACCB75" w14:textId="3A2C0E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0632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ADD80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E8DE746" w14:textId="08DFAB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86D9DC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3365A3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D34DE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0482E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C1ECE8D" w14:textId="7F0BB1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E6EF42" w14:textId="13EEB8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A759083" w14:textId="00D6C2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35F41E" w14:textId="7B0039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FE2E669" w14:textId="4526ED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EAE16DF" w14:textId="39D91B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B042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00176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339FC09" w14:textId="4B62F1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A82F67" w14:textId="77777777" w:rsidTr="00503750">
        <w:tc>
          <w:tcPr>
            <w:tcW w:w="1944" w:type="dxa"/>
            <w:vAlign w:val="center"/>
          </w:tcPr>
          <w:p w14:paraId="5A6098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6CDF0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59CAF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706EF4A" w14:textId="775FDC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016BF86" w14:textId="0F7ACF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3BE691F" w14:textId="3F3DBC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AD3A467" w14:textId="7F0DD1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56CA9A" w14:textId="720E60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0A73ED9" w14:textId="5D0BD5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B2300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8E71B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51304B4" w14:textId="3B5A8B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187FF9" w14:textId="77777777" w:rsidTr="00503750">
        <w:tc>
          <w:tcPr>
            <w:tcW w:w="15685" w:type="dxa"/>
            <w:gridSpan w:val="12"/>
            <w:vAlign w:val="center"/>
          </w:tcPr>
          <w:p w14:paraId="102F5D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E018C0C" w14:textId="77777777" w:rsidTr="00503750">
        <w:tc>
          <w:tcPr>
            <w:tcW w:w="1944" w:type="dxa"/>
            <w:vAlign w:val="center"/>
          </w:tcPr>
          <w:p w14:paraId="3AF217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473AB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4881E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5023BE4" w14:textId="15A8E4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1C06CB4" w14:textId="056B4D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E16E4D2" w14:textId="6637A4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F55254E" w14:textId="1CA237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0850A16" w14:textId="4ABE15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AE0C548" w14:textId="3B4D73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BFD4C73" w14:textId="5360D9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F6AA3D4" w14:textId="1D3C36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91BE3DE" w14:textId="74CC73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AB912C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C667E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30B16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B7655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5BAA467" w14:textId="448F4E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41F741" w14:textId="0F5640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B771C6" w14:textId="603203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59487D5" w14:textId="79B2A8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E2BB41E" w14:textId="7557AC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DA9D683" w14:textId="098BE9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79743EC" w14:textId="77CDDB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1157099" w14:textId="3CF71B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E8DA2CE" w14:textId="672F27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A5903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2ED4B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4672A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4C4BC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A86A957" w14:textId="4E474D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1B3170" w14:textId="210618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D4496CB" w14:textId="5AAC40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B599C07" w14:textId="34C3A5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C36772" w14:textId="7D6C43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E647560" w14:textId="0EE04E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EF7D277" w14:textId="71304D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4522355" w14:textId="1B5439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E223058" w14:textId="6BE72D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B46E73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A9A45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B5DB0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45101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2AA9507" w14:textId="621436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523E2AB" w14:textId="53D72F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CBB8BA5" w14:textId="5AED4C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E90466" w14:textId="27EFCE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5A6D28" w14:textId="63B559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F1A88E7" w14:textId="0B78B2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802C994" w14:textId="7B1B4C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DFC0D6D" w14:textId="6B469D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99C068F" w14:textId="60DCF6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3CA132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01FDE4B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1C1C3D2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500BB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82C96C2" w14:textId="16A428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1A05200" w14:textId="27A949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E76B111" w14:textId="02E83B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A7399E9" w14:textId="05751F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FE47D73" w14:textId="694A0F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AD7DB8" w14:textId="65A9D7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BCC6A0" w14:textId="2D9319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A1CA63E" w14:textId="7ED520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8226241" w14:textId="12EF20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A202743" w14:textId="4E0936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E8F1266" w14:textId="2B2416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7D6568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18237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B8FF037" w14:textId="192C7A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BFF621F" w14:textId="7A4E83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F640791" w14:textId="2BCD41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B832A61" w14:textId="479474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1FDA9E0" w14:textId="2ACAD1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6AB9A8" w14:textId="5CD03D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8616695" w14:textId="28C735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BA938F8" w14:textId="2EB04B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5FB6FF1" w14:textId="28ECA9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A022EF8" w14:textId="5E4768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0D09F55" w14:textId="5BB81B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BA8255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CAD5D4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1E09BE7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5F7FB39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0C9B35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04F253A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13D20E0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11968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06D426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92EB71A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C7180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95DA9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F273B19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0331E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2436A3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86721E2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7F130D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18E731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78BD0BE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9D3C365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38D61925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BFBC04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540C1B5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6F80BCC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406F3687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088F82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4A05E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762B2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38BC865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58BB2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B435A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1FF8B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51C3090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24938C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B7870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6931F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57FC62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1E27939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5AA273D9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485167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75FBC9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576D27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118FA1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4E2518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0029B2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11698C40" w14:textId="77777777" w:rsidTr="00503750">
        <w:trPr>
          <w:trHeight w:val="1073"/>
        </w:trPr>
        <w:tc>
          <w:tcPr>
            <w:tcW w:w="3614" w:type="dxa"/>
            <w:vMerge/>
          </w:tcPr>
          <w:p w14:paraId="254334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1E537D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3F565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784EAC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7D360A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D36FD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6197A3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389341F8" w14:textId="77777777" w:rsidTr="00503750">
        <w:trPr>
          <w:trHeight w:val="283"/>
        </w:trPr>
        <w:tc>
          <w:tcPr>
            <w:tcW w:w="3614" w:type="dxa"/>
          </w:tcPr>
          <w:p w14:paraId="19361F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C6A4B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4DB65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FC5DA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44FAD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FCDD5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69761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CF5F029" w14:textId="77777777" w:rsidTr="00503750">
        <w:trPr>
          <w:trHeight w:val="283"/>
        </w:trPr>
        <w:tc>
          <w:tcPr>
            <w:tcW w:w="3614" w:type="dxa"/>
          </w:tcPr>
          <w:p w14:paraId="04568E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79D02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D7D5C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D5C15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0BC5F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5B962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40709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12786B3" w14:textId="77777777" w:rsidTr="00503750">
        <w:trPr>
          <w:trHeight w:val="283"/>
        </w:trPr>
        <w:tc>
          <w:tcPr>
            <w:tcW w:w="3614" w:type="dxa"/>
          </w:tcPr>
          <w:p w14:paraId="720B1F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FB3EF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4E497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0916A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5B9AF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F9FF9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7422F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4673D45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77A65B67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54FE72EA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440D68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169B1F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EDE40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0F6DB4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7EA96B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448701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A5A2D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409B63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2443B8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3C375B06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08B548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EB3527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2ABB8B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00D92B08" w14:textId="0FD2AF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548562" w14:textId="3CEED1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8DD247" w14:textId="0D7B72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C8AC52" w14:textId="3DB461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87A2AA" w14:textId="04E105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781FE3" w14:textId="7B21A8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6C0FEC" w14:textId="0053D5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CAB9D03" w14:textId="573F82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3EB81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07023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8FEB3C5" w14:textId="3792A5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436FEB" w14:textId="026C02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298508" w14:textId="2F746A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E144B8" w14:textId="661918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162542" w14:textId="5B9983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A0035C" w14:textId="7E7273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ADA49B" w14:textId="5B918E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D90B363" w14:textId="4C5742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AF789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828AC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B6732C1" w14:textId="082507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131112" w14:textId="175BCA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82BC3A" w14:textId="448A50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7BCB00" w14:textId="2E6EE3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276EE1" w14:textId="7BAC3D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D58A34" w14:textId="35FE24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23A5EA" w14:textId="51540D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DA0BE40" w14:textId="7E2C0A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50EC6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8B1FC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4F2E4E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E8FCB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D6F9C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DE153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84A5C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CE8D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A2105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FEA1C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FBC686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289A90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62605DA" w14:textId="43C985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BB385E" w14:textId="00DC10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6E1C27" w14:textId="6D15AF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3AF23D" w14:textId="2F9221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6BE18D" w14:textId="5E4B7B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B8E4CC" w14:textId="154C02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2E2247" w14:textId="0F9015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4E5D22B" w14:textId="04403C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F96C3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9FF0F4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BEE09D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3BA0D0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3933145" w14:textId="535259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D5E87A" w14:textId="10417D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4463F0" w14:textId="779E5A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BAE34C" w14:textId="3620BC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AED724" w14:textId="2E63EA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8055B9" w14:textId="7BA507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65654A" w14:textId="166404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EB7B83" w14:textId="1CAF5C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15710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5FC27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59324E0" w14:textId="0415D6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FA977D" w14:textId="2A38D5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9288C1" w14:textId="1877B2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950EA2" w14:textId="51D90F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5F315E" w14:textId="16C910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F5DF28" w14:textId="05D62B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7ECC9C" w14:textId="4A0309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7C56AA" w14:textId="1D93C7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6759C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79D04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DC2E490" w14:textId="2B8DB7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C7538A" w14:textId="420E2B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DC85D6" w14:textId="7717DE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073F20" w14:textId="6C3152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0DAD67" w14:textId="6DC8B3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C22F26" w14:textId="0B5E92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977968" w14:textId="44AE8D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A1951E3" w14:textId="388B33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A1ABD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FEB880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9CF1804" w14:textId="483A05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D91B68" w14:textId="7FF0C3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FD4956" w14:textId="69562D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F338F0" w14:textId="0605DC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DC4114" w14:textId="39F0B2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B979B4" w14:textId="7C61A7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7EB546" w14:textId="564008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0FD11D4" w14:textId="3AB9C3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50AB82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04AF97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9DEF1A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CD0884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709AD50" w14:textId="0D94AC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4AD0DF" w14:textId="4600AA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3BC9C3" w14:textId="597F0E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B81402" w14:textId="62B81E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E46639" w14:textId="039551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3255DA" w14:textId="5311AF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144810" w14:textId="2EE996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E1D6CAC" w14:textId="13C216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A088A2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58EA68F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3C9B3E2" w14:textId="4678FA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06AB02" w14:textId="1E42B7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DB57A1" w14:textId="1324DC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BD5E2F" w14:textId="5DAD75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D2E860" w14:textId="6C02B1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29604E" w14:textId="5F9B10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603101" w14:textId="6542B2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F44D4B1" w14:textId="3E0BF0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FA66BE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E86F1A2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49F0B6D5" w14:textId="39D6D87F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32A2E14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DA8F06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1A8AA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647466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76577D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AB2A44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25534B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9D3890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33B93E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FA5C2A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5299AA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81EA73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0121A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74BA2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A15D30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4D156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23BA95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DBADDF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77AA10E3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256BC3D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64806007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044EEFA9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2BF0CDA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500E42B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4E22C93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278E0F2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0FE94D8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7B2B54A" w14:textId="77777777" w:rsidTr="00503750">
        <w:trPr>
          <w:trHeight w:val="437"/>
        </w:trPr>
        <w:tc>
          <w:tcPr>
            <w:tcW w:w="2594" w:type="dxa"/>
          </w:tcPr>
          <w:p w14:paraId="634CD6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15D936FD" w14:textId="0A01D48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491F4A72" w14:textId="6B259A2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077DCA4" w14:textId="2E9C7AE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215868A1" w14:textId="70FAD8E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B01F7DA" w14:textId="77777777" w:rsidTr="00503750">
        <w:trPr>
          <w:trHeight w:val="420"/>
        </w:trPr>
        <w:tc>
          <w:tcPr>
            <w:tcW w:w="2594" w:type="dxa"/>
          </w:tcPr>
          <w:p w14:paraId="7DE1B8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57772BDA" w14:textId="2091B40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11DA240A" w14:textId="71820E6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78A53EF0" w14:textId="10571ED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66C7CF0" w14:textId="2969168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2AB07DF" w14:textId="77777777" w:rsidTr="00503750">
        <w:trPr>
          <w:trHeight w:val="630"/>
        </w:trPr>
        <w:tc>
          <w:tcPr>
            <w:tcW w:w="2594" w:type="dxa"/>
          </w:tcPr>
          <w:p w14:paraId="558E38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4C2D3719" w14:textId="689D4E7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7DA79737" w14:textId="3D1D6F6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16110B8" w14:textId="2C6BE15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23CB2083" w14:textId="2DCB024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0D02DAD" w14:textId="77777777" w:rsidTr="00503750">
        <w:trPr>
          <w:trHeight w:val="420"/>
        </w:trPr>
        <w:tc>
          <w:tcPr>
            <w:tcW w:w="2594" w:type="dxa"/>
          </w:tcPr>
          <w:p w14:paraId="3659DE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30B556C7" w14:textId="58460F6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37CEEFD4" w14:textId="1B14150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18D36233" w14:textId="719AFC0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006AEB44" w14:textId="67F64B2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478D6A6" w14:textId="77777777" w:rsidTr="00503750">
        <w:trPr>
          <w:trHeight w:val="437"/>
        </w:trPr>
        <w:tc>
          <w:tcPr>
            <w:tcW w:w="2594" w:type="dxa"/>
          </w:tcPr>
          <w:p w14:paraId="6D7512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3F5396DF" w14:textId="23BFCD8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04CFCD7F" w14:textId="761C82D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30B2481" w14:textId="6BFA52B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4D843883" w14:textId="7299216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40B54A1" w14:textId="77777777" w:rsidTr="00503750">
        <w:trPr>
          <w:trHeight w:val="420"/>
        </w:trPr>
        <w:tc>
          <w:tcPr>
            <w:tcW w:w="2594" w:type="dxa"/>
          </w:tcPr>
          <w:p w14:paraId="0ACF8F13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57B08D8A" w14:textId="558A14AF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2B32C578" w14:textId="54DE6939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5CE5A5E" w14:textId="371DE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86DB6D1" w14:textId="058FC0F1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51BA831F" w14:textId="77777777" w:rsidR="00944C3D" w:rsidRDefault="00944C3D" w:rsidP="00944C3D">
      <w:pPr>
        <w:rPr>
          <w:rFonts w:ascii="Arial" w:hAnsi="Arial"/>
          <w:b/>
        </w:rPr>
      </w:pPr>
    </w:p>
    <w:p w14:paraId="7B4525E8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03C488C0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26CC39D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03D3604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5F21F4C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34B7BCA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07CDF88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0847E588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25BECD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23D3C2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0DD0C4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1D134B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ECC7B11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493D47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4EF3BD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77C032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2365AD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B58CF83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5599E4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0BF27F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70FFDD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22D1F2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AA4DE35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491DB28D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13579C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232236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72A3A2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1ED476E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6DA3F4C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3ECE1BD8" w14:textId="77777777" w:rsidTr="00503750">
        <w:tc>
          <w:tcPr>
            <w:tcW w:w="2835" w:type="dxa"/>
            <w:vAlign w:val="center"/>
          </w:tcPr>
          <w:p w14:paraId="6DBB15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3D3AC0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1E75E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410586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21BC0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6DAA71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41DEDD32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040EFE9F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E4AC25F" w14:textId="1937CA2E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0FA196" w14:textId="449150C0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B6C09F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5087863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FF6BFE" w14:textId="1EDE94A6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2FA72D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1DD88C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1794B858" w14:textId="34B2CA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70C782" w14:textId="44188A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A2A1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E117B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FC6657A" w14:textId="006D8C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94A4E9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442D49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1868CF40" w14:textId="030476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E37C61" w14:textId="0AEE32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275C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1723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4C85C95" w14:textId="245877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94F586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52873D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295DECA2" w14:textId="155166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4BBB0D" w14:textId="0568F8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539E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1E2C7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41D2803" w14:textId="2C8687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7DF7FB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669BE7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61B602F" w14:textId="3BA233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459C73" w14:textId="14F596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8FDC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0B8D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845B6AE" w14:textId="143EEA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E78E18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0C9F34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2A68DDE" w14:textId="6E7131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9D6F50" w14:textId="69DB84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C43E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7B010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86C3986" w14:textId="0F1EBF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07298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042DBF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FFDD492" w14:textId="4199E35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D0BB48" w14:textId="55BDD0E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AD959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751ADC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384B456" w14:textId="2AC7872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ED1C5B0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099C515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62A8FCB" w14:textId="02EEFD2F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09DB3E6F" w14:textId="77777777" w:rsidR="00944C3D" w:rsidRDefault="00944C3D" w:rsidP="00944C3D">
      <w:pPr>
        <w:rPr>
          <w:rFonts w:ascii="Arial" w:hAnsi="Arial"/>
          <w:b/>
        </w:rPr>
      </w:pPr>
    </w:p>
    <w:p w14:paraId="3AF6DA14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5E683F31" w14:textId="77777777" w:rsidTr="00503750">
        <w:tc>
          <w:tcPr>
            <w:tcW w:w="2835" w:type="dxa"/>
            <w:vAlign w:val="center"/>
          </w:tcPr>
          <w:p w14:paraId="2B18FC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788CF6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52D379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15F9E2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2E78DA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6D6F35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00FE795E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604D2A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0B65037E" w14:textId="22579E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439DB7" w14:textId="00784C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063E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885CC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FFCD183" w14:textId="276D9B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00108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D82B8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5AE93C88" w14:textId="13CB78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C40F0A" w14:textId="78A5E0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81C0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B3C4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3982CEC" w14:textId="088436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51715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D861C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3D03FD77" w14:textId="4802F0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1F845D" w14:textId="722AF2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25BE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BFF73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208DEA0" w14:textId="2107DA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B7B98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47639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56801961" w14:textId="4CD85E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5A8E1C" w14:textId="38EDD2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0A82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4D34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EE14F9A" w14:textId="44FA94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B45DE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754A61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5748F7A" w14:textId="5BE75A2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B13455" w14:textId="40A0075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3161D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83617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83E6BA5" w14:textId="7053FB6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B82386A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DBAEC68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36350D23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370C50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6E89C4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03D38A9A" w14:textId="77777777" w:rsidTr="00503750">
        <w:trPr>
          <w:trHeight w:val="699"/>
        </w:trPr>
        <w:tc>
          <w:tcPr>
            <w:tcW w:w="3502" w:type="dxa"/>
            <w:vMerge/>
          </w:tcPr>
          <w:p w14:paraId="2C45BC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0A602A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264A19F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3300DA8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578F6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6C8E0FA9" w14:textId="3A13AFAB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0FBB3D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40CAD68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588E7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401ABBCA" w14:textId="156FF2E1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CA2FE8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7035C53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565597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3C269056" w14:textId="05E37F35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E7C06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6F9DB8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A67C227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14F4E948" w14:textId="77777777" w:rsidTr="00503750">
        <w:trPr>
          <w:trHeight w:val="593"/>
        </w:trPr>
        <w:tc>
          <w:tcPr>
            <w:tcW w:w="3497" w:type="dxa"/>
          </w:tcPr>
          <w:p w14:paraId="399032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6BEF2F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1F090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65AC2BE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2A63B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0E42E7B8" w14:textId="6C272D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7C041E1" w14:textId="3A8D73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85983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91C3A19" w14:textId="3FD49BED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AED7F03" w14:textId="2599E8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42E7D31" w14:textId="290446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94526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E2E5B63" w14:textId="06811DF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374CF4A" w14:textId="37D6F8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3411A22" w14:textId="7B3883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826F4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C2B3C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1AE5C43" w14:textId="005452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9163881" w14:textId="76DDFC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738F8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AF2D88C" w14:textId="356497E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16A34B8" w14:textId="557095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2756A16" w14:textId="43544E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D6730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55711F5" w14:textId="33F340E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8588F89" w14:textId="4439C3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876911" w14:textId="4FBB91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DD32E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70813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4BE14A00" w14:textId="392C6A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CE0D1CC" w14:textId="5F2EAD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18064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BF5F5A5" w14:textId="3CE5A27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5DDAA5D" w14:textId="6F61B7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3DD6928" w14:textId="33C822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FF7F2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B607CB" w14:textId="3607B41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655D873" w14:textId="38592E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65DAE97" w14:textId="2B3A87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1F171D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2EBE63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590848E7" w14:textId="4537A4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E1A90D" w14:textId="628539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F3BC0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C680A3" w14:textId="41F9DB66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E41C388" w14:textId="2DADDE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BF71BD7" w14:textId="70C335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B7FB3F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2E805558" w14:textId="0A1D88D6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C56E8DD" w14:textId="439CEE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D301C3B" w14:textId="0467E4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22E6472" w14:textId="77777777" w:rsidR="00944C3D" w:rsidRDefault="00944C3D" w:rsidP="00944C3D">
      <w:pPr>
        <w:rPr>
          <w:rFonts w:ascii="Arial" w:hAnsi="Arial"/>
          <w:b/>
        </w:rPr>
      </w:pPr>
    </w:p>
    <w:p w14:paraId="28D04AF9" w14:textId="77777777" w:rsidR="00944C3D" w:rsidRDefault="00944C3D" w:rsidP="00944C3D">
      <w:pPr>
        <w:rPr>
          <w:rFonts w:ascii="Arial" w:hAnsi="Arial"/>
          <w:b/>
        </w:rPr>
      </w:pPr>
    </w:p>
    <w:p w14:paraId="59D8F8F7" w14:textId="77777777" w:rsidR="00944C3D" w:rsidRDefault="00944C3D" w:rsidP="00944C3D">
      <w:pPr>
        <w:rPr>
          <w:rFonts w:ascii="Arial" w:hAnsi="Arial"/>
          <w:b/>
        </w:rPr>
      </w:pPr>
    </w:p>
    <w:p w14:paraId="73D3F2A5" w14:textId="77777777" w:rsidR="00944C3D" w:rsidRDefault="00944C3D" w:rsidP="00944C3D">
      <w:pPr>
        <w:rPr>
          <w:rFonts w:ascii="Arial" w:hAnsi="Arial"/>
          <w:b/>
        </w:rPr>
      </w:pPr>
    </w:p>
    <w:p w14:paraId="251098C2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1624"/>
        <w:gridCol w:w="1214"/>
        <w:gridCol w:w="1214"/>
        <w:gridCol w:w="1191"/>
        <w:gridCol w:w="1566"/>
      </w:tblGrid>
      <w:tr w:rsidR="00944C3D" w:rsidRPr="00050529" w14:paraId="1DB45095" w14:textId="77777777" w:rsidTr="00503750">
        <w:tc>
          <w:tcPr>
            <w:tcW w:w="2622" w:type="dxa"/>
            <w:vAlign w:val="center"/>
          </w:tcPr>
          <w:p w14:paraId="08C104D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6FE3BF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0F3323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37E1A4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666114B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3564B5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738773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2E664AB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254D33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D4AD2CE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298423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2D14412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A860B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1374A943" w14:textId="736A94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D8E2ECD" w14:textId="4098E1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2A668E8" w14:textId="2979B2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5135E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2211DD" w14:textId="40112D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90629A" w14:textId="77777777" w:rsidTr="00503750">
        <w:tc>
          <w:tcPr>
            <w:tcW w:w="2622" w:type="dxa"/>
            <w:vAlign w:val="center"/>
          </w:tcPr>
          <w:p w14:paraId="7D141D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07CD06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5F702122" w14:textId="6180B1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BB401B2" w14:textId="5843DC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3B1FC87" w14:textId="41E8E1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E31B2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967197" w14:textId="4E856E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A8304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723A9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7E24C1C0" w14:textId="2FF1A6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329DDB5" w14:textId="3AFFCD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82B4570" w14:textId="3AE2F6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F13CD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5D1C611" w14:textId="230BFE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03ED3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E50CC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5CCE2A2B" w14:textId="1F6501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C348EF5" w14:textId="3C015E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75D36F4" w14:textId="68DD7F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E1202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F632B3" w14:textId="5A7E04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28AE42" w14:textId="77777777" w:rsidTr="00503750">
        <w:tc>
          <w:tcPr>
            <w:tcW w:w="2622" w:type="dxa"/>
            <w:vAlign w:val="center"/>
          </w:tcPr>
          <w:p w14:paraId="6CAF6D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21136A99" w14:textId="2060DF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81767.00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0ED3A71" w14:textId="4323BA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23907.00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7E79FC6" w14:textId="768634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15448.00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E934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C916DA9" w14:textId="044033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90226.00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DCCCE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DB1E6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0CF220F9" w14:textId="7CBA49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FE7B9E3" w14:textId="61D4F8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7D3139B" w14:textId="4C9A2B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7A3E8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61AF2AE" w14:textId="4ACE07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0CE6C3" w14:textId="77777777" w:rsidTr="00503750">
        <w:tc>
          <w:tcPr>
            <w:tcW w:w="2622" w:type="dxa"/>
            <w:vAlign w:val="center"/>
          </w:tcPr>
          <w:p w14:paraId="1BAED0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1C8F27EB" w14:textId="6D7A12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AFB2B5A" w14:textId="4A6F82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0BAF263" w14:textId="527C3D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EF19F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68F1B09" w14:textId="6D7188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18E6C4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8FD8D0B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7885202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059CC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0FF939E1" w14:textId="154869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72E1413" w14:textId="6F14B7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DC512F8" w14:textId="38BF62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C759F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7879C55" w14:textId="3B6A44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E7B5C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6303A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233317D3" w14:textId="1C3FBB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A25BB96" w14:textId="4A363B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49A63B4" w14:textId="714E0C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1EFAD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E9BC3F" w14:textId="7581D8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AF063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33450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4908EDF2" w14:textId="17A39C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69D2D9C" w14:textId="2BB49E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6EBAB91" w14:textId="62CB15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A2190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BADCA3" w14:textId="35B01F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72BF8A" w14:textId="77777777" w:rsidTr="00503750">
        <w:tc>
          <w:tcPr>
            <w:tcW w:w="2622" w:type="dxa"/>
            <w:vAlign w:val="center"/>
          </w:tcPr>
          <w:p w14:paraId="588F7F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140B9E41" w14:textId="590EF8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CC2D19F" w14:textId="63186C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8F08877" w14:textId="08D0E8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EB036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9378840" w14:textId="540B2D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F8BE84" w14:textId="77777777" w:rsidTr="00503750">
        <w:tc>
          <w:tcPr>
            <w:tcW w:w="2622" w:type="dxa"/>
            <w:vAlign w:val="center"/>
          </w:tcPr>
          <w:p w14:paraId="772AE5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43A4EE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9539B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790EA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D86B4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3BBF6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D2AFE9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DB19AD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018D9ECC" w14:textId="52B1A18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b/>
                <w:noProof/>
                <w:sz w:val="18"/>
                <w:szCs w:val="18"/>
              </w:rPr>
              <w:t>81767.00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1119B2D" w14:textId="78411A7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b/>
                <w:noProof/>
                <w:sz w:val="18"/>
                <w:szCs w:val="18"/>
              </w:rPr>
              <w:t>23907.00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B7AE77E" w14:textId="0DDDD38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b/>
                <w:noProof/>
                <w:sz w:val="18"/>
                <w:szCs w:val="18"/>
              </w:rPr>
              <w:t>15448.00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50F791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DA56546" w14:textId="33DDA5C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b/>
                <w:noProof/>
                <w:sz w:val="18"/>
                <w:szCs w:val="18"/>
              </w:rPr>
              <w:t>90226.00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574D17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D93FB46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292004D1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211B85BF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37E6B7A5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078C1A8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C659187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F8CCC7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1B6A17A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4E2F3F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1192447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5D8F2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0E48953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44C7BF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359540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4F8B53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BCF5C7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53D423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A21553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32AD57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D1B75F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2189165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F68926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D4BB8C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1CFC8AE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D7193A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9C49FB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730928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DF04D4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93AC61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2ECD1D7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BDF0D5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6D1579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81AEC1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F274D7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70F68D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5350C5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7371EB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D351E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2F9E0F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409AF8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8A34AC6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1B78600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043E5B6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2A0DCD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157D8AF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7D0624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00569AC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69E626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C49973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E3B5E5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92E172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532347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3214207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94F1FB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3BD7B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7ACE599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006419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B7F814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758F283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E84B58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B0DEFB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0B2982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2DB44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34412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43B4317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0DA168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99EE6D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00A05D1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B8E029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56E143BC" w14:textId="77777777" w:rsidTr="00503750">
        <w:tc>
          <w:tcPr>
            <w:tcW w:w="2835" w:type="dxa"/>
            <w:vAlign w:val="center"/>
          </w:tcPr>
          <w:p w14:paraId="0206F2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5F9CFA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438BB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2F743C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1941C1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AA77F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CF6636E" w14:textId="77777777" w:rsidTr="00503750">
        <w:tc>
          <w:tcPr>
            <w:tcW w:w="2835" w:type="dxa"/>
            <w:vAlign w:val="center"/>
          </w:tcPr>
          <w:p w14:paraId="1AF066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138DA9BE" w14:textId="661DF6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B59120" w14:textId="57A381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8D4DD2" w14:textId="7CA55F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EF38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678216" w14:textId="37CE7A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2EF0EF" w14:textId="77777777" w:rsidTr="00503750">
        <w:tc>
          <w:tcPr>
            <w:tcW w:w="2835" w:type="dxa"/>
            <w:vAlign w:val="center"/>
          </w:tcPr>
          <w:p w14:paraId="635139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3E24E6DD" w14:textId="7B08FA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B98C7F" w14:textId="649111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4FA04D" w14:textId="1727D4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C5A4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74C7B9C" w14:textId="3952B9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B4F1B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7FDDAB7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6078EE7" w14:textId="00C5F49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02273C" w14:textId="4EC7A20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A7F141" w14:textId="5251A2C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DF16E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7DFF39" w14:textId="08E9FCC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4A98BF78" w14:textId="77777777" w:rsidTr="00503750">
        <w:tc>
          <w:tcPr>
            <w:tcW w:w="2835" w:type="dxa"/>
            <w:vAlign w:val="center"/>
          </w:tcPr>
          <w:p w14:paraId="2AAADD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77F3779C" w14:textId="0F5B46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409654" w14:textId="6FDBED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D3FBB2" w14:textId="3265C6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6B93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0E81DC" w14:textId="7D68D9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8C5242" w14:textId="77777777" w:rsidTr="00503750">
        <w:tc>
          <w:tcPr>
            <w:tcW w:w="2835" w:type="dxa"/>
            <w:vAlign w:val="center"/>
          </w:tcPr>
          <w:p w14:paraId="60F643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628EF898" w14:textId="58313C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E3DAA1" w14:textId="0BC2E1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470C2F" w14:textId="1FC39D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AB3B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91CEBBB" w14:textId="6DEA63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BC0DA8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433C61F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7E878FE7" w14:textId="6091C7AB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A89A30" w14:textId="556982E0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2FF449" w14:textId="3803A8D4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BB6D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F7731BE" w14:textId="650FEAA1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D2D95F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5B64B26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411C36F6" w14:textId="386DC0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7561A4" w14:textId="006783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2FCE76" w14:textId="308909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103E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344F4C" w14:textId="597D1A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FE9E548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B0DD7D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6ECE6AE3" w14:textId="77777777" w:rsidTr="00503750">
        <w:tc>
          <w:tcPr>
            <w:tcW w:w="2552" w:type="dxa"/>
            <w:vAlign w:val="center"/>
          </w:tcPr>
          <w:p w14:paraId="3D1E476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4DA5C3E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6B5A844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0A91C3E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1515579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C6AC7B6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7FE76C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6C324D63" w14:textId="6B79701A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60CFCE91" w14:textId="621505C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1F347768" w14:textId="37FE871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3AD58562" w14:textId="7FF6EDD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A2F86AB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177C53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178B13EF" w14:textId="6FA496B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4D88751D" w14:textId="68B81A8D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0701C9B5" w14:textId="3220D92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6AA3D501" w14:textId="15A7275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7C4E18E5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B1E140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51F43941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2BF367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33C61A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1593C8EE" w14:textId="77777777" w:rsidTr="00503750">
        <w:tc>
          <w:tcPr>
            <w:tcW w:w="4395" w:type="dxa"/>
            <w:vMerge/>
          </w:tcPr>
          <w:p w14:paraId="214563C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E10C7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64C5DB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7542520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619009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6DBC344C" w14:textId="4AF38D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  <w:lang w:eastAsia="sk-SK"/>
              </w:rPr>
              <w:t>194.40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82F2F9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2CC49992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0C50E4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165AF152" w14:textId="5F57AC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9E8A31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99E67FE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0D443A1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0D74C20C" w14:textId="41B79B7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b/>
                <w:noProof/>
                <w:sz w:val="18"/>
                <w:szCs w:val="18"/>
              </w:rPr>
              <w:t>194.40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34503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BE27930" w14:textId="77777777" w:rsidTr="00503750">
        <w:tc>
          <w:tcPr>
            <w:tcW w:w="4395" w:type="dxa"/>
            <w:vAlign w:val="center"/>
          </w:tcPr>
          <w:p w14:paraId="6D083C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6FF31687" w14:textId="37C99D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BB4385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6E6ECD3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A4FEB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570B3949" w14:textId="3596A5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4A19BE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D20008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418107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2A3BF5A7" w14:textId="20FF482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94BD4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CAB75BC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5FC1331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11D15FA9" w14:textId="037142D7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b/>
                <w:noProof/>
                <w:sz w:val="18"/>
                <w:szCs w:val="18"/>
              </w:rPr>
              <w:t>16065.00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84F7E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8D052EA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5B09958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68049A9E" w14:textId="77777777" w:rsidTr="00503750">
        <w:tc>
          <w:tcPr>
            <w:tcW w:w="4395" w:type="dxa"/>
            <w:vAlign w:val="center"/>
          </w:tcPr>
          <w:p w14:paraId="19BA309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16E5D9F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0AE7571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3E7E6168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13AC7F0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5B9140DF" w14:textId="4ECB789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E72A059" w14:textId="4CA8065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2B0345B1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116B9BF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684BFE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661A4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30F27299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795719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7B3382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23471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48C72B3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023152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3CF035AA" w14:textId="454B4B78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6479E30" w14:textId="0CD44DF0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2AE056AD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7B19200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0DEDC48C" w14:textId="681AAB7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599DDD6" w14:textId="3137B0F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B69EF1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A06CAD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1A10AB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156E33C3" w14:textId="77777777" w:rsidTr="00503750">
        <w:tc>
          <w:tcPr>
            <w:tcW w:w="1843" w:type="dxa"/>
            <w:vAlign w:val="center"/>
          </w:tcPr>
          <w:p w14:paraId="7A24586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5F5F7BE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6D20E75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2258DF8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68545B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1CF81D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10B546E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1604C65E" w14:textId="77777777" w:rsidTr="00503750">
        <w:tc>
          <w:tcPr>
            <w:tcW w:w="1843" w:type="dxa"/>
            <w:vAlign w:val="center"/>
          </w:tcPr>
          <w:p w14:paraId="3FC4858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1433CA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B7B67E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84DE57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F68797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609B54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7B80B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FE9509C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503AC33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7960D2C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281F68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EDC612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787FE8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73BF6A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2714ED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6A6457F" w14:textId="77777777" w:rsidTr="00503750">
        <w:tc>
          <w:tcPr>
            <w:tcW w:w="1843" w:type="dxa"/>
            <w:vAlign w:val="center"/>
          </w:tcPr>
          <w:p w14:paraId="64C662B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29C5CBA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4221F2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C120D6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B9A353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5F93DC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5C4B6D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F515E38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23C4DD4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26897F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19BF0E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6746FA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BED49C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934B39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5DA35D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0130779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3F98324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4CCDC6E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D536D9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4A0417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2FCB65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3EB28D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F8A19F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51298C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57BF2D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1BA820C8" w14:textId="77777777" w:rsidTr="00503750">
        <w:trPr>
          <w:trHeight w:val="664"/>
        </w:trPr>
        <w:tc>
          <w:tcPr>
            <w:tcW w:w="3372" w:type="dxa"/>
          </w:tcPr>
          <w:p w14:paraId="0F1F24A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38CED82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7246A80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51B02E6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BFE5A3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07D7EDB7" w14:textId="6C6093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1C73105" w14:textId="22F086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041C40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EF04DD4" w14:textId="67EFF424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3E6A1E6" w14:textId="59269C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DDACFB" w14:textId="1B84EE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8EB8B6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60AAFF0" w14:textId="1CDAB7F0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30C7125" w14:textId="00059C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F5D49F8" w14:textId="2474AF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4D30600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1F4FE63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574029EB" w14:textId="1F74CA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94F6F5" w14:textId="58E16A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5CBE9E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E99DE2D" w14:textId="361D7931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FED5CAE" w14:textId="249290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00974A1" w14:textId="64E765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285E154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7AD828B7" w14:textId="7044014E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19EE305" w14:textId="674382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7805DD" w14:textId="5E96DE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221886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813B1B0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1F373240" w14:textId="77777777" w:rsidTr="00503750">
        <w:tc>
          <w:tcPr>
            <w:tcW w:w="2835" w:type="dxa"/>
            <w:vAlign w:val="center"/>
          </w:tcPr>
          <w:p w14:paraId="46945AB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44691E0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FB1126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171C1E4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2CC1BB3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23FADC90" w14:textId="77777777" w:rsidTr="00503750">
        <w:tc>
          <w:tcPr>
            <w:tcW w:w="2835" w:type="dxa"/>
          </w:tcPr>
          <w:p w14:paraId="238F86D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43575F2" w14:textId="205574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1FA9E75" w14:textId="745A6C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9DA44E" w14:textId="2EEAE7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8B507DA" w14:textId="71FBE6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05C3F03" w14:textId="77777777" w:rsidTr="00503750">
        <w:tc>
          <w:tcPr>
            <w:tcW w:w="2835" w:type="dxa"/>
          </w:tcPr>
          <w:p w14:paraId="69EC33C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258B9E0E" w14:textId="3D6DDF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83B5879" w14:textId="28ED34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7BE0E8C" w14:textId="68F0E6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40DC9C" w14:textId="780152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27A335C" w14:textId="77777777" w:rsidTr="00503750">
        <w:tc>
          <w:tcPr>
            <w:tcW w:w="2835" w:type="dxa"/>
          </w:tcPr>
          <w:p w14:paraId="4DEA371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2D5182B8" w14:textId="61D30A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109A3F" w14:textId="5D827E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6FA2EB7" w14:textId="7A1C7F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6DEF56D" w14:textId="0DC9F2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B760934" w14:textId="77777777" w:rsidTr="00503750">
        <w:tc>
          <w:tcPr>
            <w:tcW w:w="2835" w:type="dxa"/>
            <w:vAlign w:val="center"/>
          </w:tcPr>
          <w:p w14:paraId="4511255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3DD1668C" w14:textId="652FB1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557E5B3" w14:textId="57DC9A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13B987" w14:textId="67AD02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7C13E0B" w14:textId="65DFD1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BD868AA" w14:textId="77777777" w:rsidTr="00503750">
        <w:tc>
          <w:tcPr>
            <w:tcW w:w="2835" w:type="dxa"/>
            <w:vAlign w:val="center"/>
          </w:tcPr>
          <w:p w14:paraId="7A4C0E9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52D8BD0D" w14:textId="5D650D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D981D9" w14:textId="1D5207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65751C7" w14:textId="5BCA9F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EE90101" w14:textId="0838A1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B1939F4" w14:textId="77777777" w:rsidTr="00503750">
        <w:tc>
          <w:tcPr>
            <w:tcW w:w="2835" w:type="dxa"/>
          </w:tcPr>
          <w:p w14:paraId="183431C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56667FA" w14:textId="7AB83A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4AF9CA3" w14:textId="7BC572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019099C" w14:textId="69E162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B926AD5" w14:textId="22899C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55A19AD" w14:textId="77777777" w:rsidTr="00503750">
        <w:tc>
          <w:tcPr>
            <w:tcW w:w="2835" w:type="dxa"/>
          </w:tcPr>
          <w:p w14:paraId="71D137E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025A9933" w14:textId="5B4063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8B3EBCD" w14:textId="32A4BE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96A131B" w14:textId="122D81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56BD869" w14:textId="526439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18C3DF4" w14:textId="77777777" w:rsidTr="00503750">
        <w:tc>
          <w:tcPr>
            <w:tcW w:w="2835" w:type="dxa"/>
          </w:tcPr>
          <w:p w14:paraId="0C97BA0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33C91AAD" w14:textId="2AC746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5114127" w14:textId="3515A3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1FD5AFF" w14:textId="3CD0AA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F98BCB5" w14:textId="520618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C317715" w14:textId="77777777" w:rsidR="00944C3D" w:rsidRDefault="00944C3D" w:rsidP="00944C3D">
      <w:pPr>
        <w:rPr>
          <w:rFonts w:ascii="Arial" w:hAnsi="Arial"/>
          <w:b/>
        </w:rPr>
      </w:pPr>
    </w:p>
    <w:p w14:paraId="20B2385F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2861F3BC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702962E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7EC3782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2BE55A5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18C7A44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3DF62E7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0423AD3E" w14:textId="77777777" w:rsidTr="00503750">
        <w:trPr>
          <w:trHeight w:val="443"/>
        </w:trPr>
        <w:tc>
          <w:tcPr>
            <w:tcW w:w="2560" w:type="dxa"/>
          </w:tcPr>
          <w:p w14:paraId="50D03EF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600CC1D4" w14:textId="43AE47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474C7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F03DE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28D5C89" w14:textId="56DA95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A3A270A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67B9E33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614E8E95" w14:textId="183AD8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DC0E4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C049A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7B7335C" w14:textId="06A7AB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A2A5226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63F8839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4FDC692E" w14:textId="1DBF49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5BBEE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5AD97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F9B0C0F" w14:textId="6588E9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3B29408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549E463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56F84741" w14:textId="070792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DD266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BC446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3C04F65" w14:textId="3C4750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4E5D58B" w14:textId="77777777" w:rsidR="00944C3D" w:rsidRDefault="00944C3D" w:rsidP="00944C3D">
      <w:pPr>
        <w:rPr>
          <w:rFonts w:ascii="Arial" w:hAnsi="Arial"/>
          <w:b/>
        </w:rPr>
      </w:pPr>
    </w:p>
    <w:p w14:paraId="003DF8C9" w14:textId="77777777" w:rsidR="00944C3D" w:rsidRDefault="00944C3D" w:rsidP="00944C3D">
      <w:pPr>
        <w:rPr>
          <w:rFonts w:ascii="Arial" w:hAnsi="Arial"/>
          <w:b/>
        </w:rPr>
      </w:pPr>
    </w:p>
    <w:p w14:paraId="647DEED7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4E40944F" w14:textId="77777777" w:rsidR="00944C3D" w:rsidRDefault="00944C3D" w:rsidP="00944C3D">
      <w:pPr>
        <w:rPr>
          <w:rFonts w:ascii="Arial" w:hAnsi="Arial"/>
          <w:b/>
        </w:rPr>
      </w:pPr>
    </w:p>
    <w:p w14:paraId="1E8679A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2DF62E7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27F51B0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011A0FC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5FDCA01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E31787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86101D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C91607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02D8AC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E0BAFB1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AE833D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919B68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A7CBA8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256205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160086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C2FD90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2A5811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D24041A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9BE000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7B1F1BE6" w14:textId="77777777" w:rsidTr="00503750">
        <w:trPr>
          <w:trHeight w:val="677"/>
        </w:trPr>
        <w:tc>
          <w:tcPr>
            <w:tcW w:w="3358" w:type="dxa"/>
          </w:tcPr>
          <w:p w14:paraId="491421A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245BC8F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7039F95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EAF399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37E47A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E8FD0AC" w14:textId="171B60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E452BD3" w14:textId="6FDC87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CF197D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340F3C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4DD3F8CC" w14:textId="2DD264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7FC811A" w14:textId="33F2BD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604A29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B5BD5D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7D26BFA3" w14:textId="1E8497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292D510" w14:textId="04B760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37487A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ADEB4F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2CD1BC27" w14:textId="6546A0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2BFC23" w14:textId="2400B4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AFF0C5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8841F2E" w14:textId="604D1AB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FACEC91" w14:textId="10A91F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7FC741B" w14:textId="2822B0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DCE2260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75897251" w14:textId="68ADEB5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4F39246" w14:textId="6EE8CC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F3F6337" w14:textId="5C060D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8099E35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4072F3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1D001C01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2AB5A9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32C0797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14DB8FB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283F031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4657F9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0589583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625B94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042739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5ECB081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16C848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B2502E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43C303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41352E0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45F367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3BA2E7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55C3EE34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894F83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602912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B862EF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3CFCF86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896172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1024FD1" w14:textId="3746D2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0BCBDF3" w14:textId="5C7199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E0FA770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5658FCA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2EE17C9E" w14:textId="6C4262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B768D19" w14:textId="7711BB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DF7A226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99745B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B5B132B" w14:textId="46865A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FFB123D" w14:textId="5229FB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867F27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0146C89" w14:textId="43DEC17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A94B0B8" w14:textId="7599A6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54C3A5F" w14:textId="146ED7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01C93DE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6CE135B" w14:textId="08F2079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AC94627" w14:textId="4453A3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6951392" w14:textId="38B4B5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3617E9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E4269F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1E28B43A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04E8971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69F8AC7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03FD0EA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334FF21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A96E37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29A0661B" w14:textId="3EB8ED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979DD8C" w14:textId="08F275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52D544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32C627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18CA4207" w14:textId="779843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253D55F" w14:textId="71C44B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FAE3C7D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70745E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2D111FB6" w14:textId="0419C1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4FA4178" w14:textId="0E5067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6CCAAA4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A533B1D" w14:textId="4EFFAFF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60F87BF" w14:textId="13EB00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CD79DC7" w14:textId="3B1FFC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F9F15CC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54BB3D21" w14:textId="78BF653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E24F5E1" w14:textId="293F95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AF978E0" w14:textId="404AF6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140695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C4D42F1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40A70ECB" w14:textId="77777777" w:rsidTr="00503750">
        <w:tc>
          <w:tcPr>
            <w:tcW w:w="3686" w:type="dxa"/>
            <w:vAlign w:val="center"/>
          </w:tcPr>
          <w:p w14:paraId="6B0DF5F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1A1B31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036123C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50B54DE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3EF58B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02C201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7D77BC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D232701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67A560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E42625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3C2A43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0EB25C7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89C145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6C5830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23FB40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4789CAF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814E89B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352C6DAF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21F8B5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F315110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3BBE5E29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11FF9F1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6870BC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55DA88C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A9B9D0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12F2E4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A0E218B" w14:textId="657DDF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29B898" w14:textId="29000C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93D0E02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EE3C81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381180B" w14:textId="4BA51B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A841C44" w14:textId="17CD41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938A08D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64F2A2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610382A" w14:textId="5CFF3C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747669E" w14:textId="5841A2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290B938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C74234E" w14:textId="6EE796E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E7B3842" w14:textId="5E350A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82A1C68" w14:textId="79F10A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C8CA342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751E6159" w14:textId="7A53F45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9898287" w14:textId="30C6BE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B613DCD" w14:textId="529255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A60074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102E7DD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785B2F2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6FEE38D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F2EC77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60A6894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3AF1930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107A99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3E00ACCA" w14:textId="082119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2A6A59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0A3597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75AC6B8B" w14:textId="1B9E95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299F9D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E2C441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033CE7EC" w14:textId="1CF04B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2A3CA7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811796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16C4BC6" w14:textId="449D13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A20CAD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09B016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7591EC3D" w14:textId="4DB58B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E363B1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7132693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14BBA85A" w14:textId="5018CA3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185DC9E" w14:textId="77777777" w:rsidR="00944C3D" w:rsidRDefault="00944C3D" w:rsidP="00944C3D">
      <w:pPr>
        <w:rPr>
          <w:sz w:val="22"/>
          <w:szCs w:val="22"/>
        </w:rPr>
      </w:pPr>
    </w:p>
    <w:p w14:paraId="076D453C" w14:textId="77777777" w:rsidR="00944C3D" w:rsidRDefault="00944C3D" w:rsidP="00944C3D">
      <w:pPr>
        <w:rPr>
          <w:sz w:val="22"/>
          <w:szCs w:val="22"/>
        </w:rPr>
      </w:pPr>
    </w:p>
    <w:p w14:paraId="0605CC3E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27792368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D500370" w14:textId="71F09A01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31A0E02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3C40F2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13866D5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71C729A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068FE493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9653DF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C05D85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57482A6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2B75D6C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59409A7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E73AB5E" w14:textId="395FDD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681F596" w14:textId="4362E2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45107F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F87E19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7AE5F9CD" w14:textId="3415CE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3AD2428" w14:textId="2A86B5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015190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3AA9A9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2F97E3B" w14:textId="26B842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86C5C13" w14:textId="1184B5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FF0E9C6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46EBA8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46F6865D" w14:textId="14CA4E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A8D75E6" w14:textId="2E1C90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70F413A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845161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D6D3CF0" w14:textId="09A9F4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2C768E1" w14:textId="3FEB73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335919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F461E79" w14:textId="4FDB0A99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00BB79D" w14:textId="7CEEFB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C8FC998" w14:textId="044D19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4CB3E36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591FA26D" w14:textId="4E158838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2DA71580" w14:textId="365B95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DF0AA89" w14:textId="767A5A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41E5B9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AC454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4F373F33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0AEAD96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6EA36D7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0EAAF2F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09EED75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580691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7A4C377F" w14:textId="514A6E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8FA006A" w14:textId="10DE0F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BD2BF3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AC7457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39C00C64" w14:textId="2AD5F8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7A83A56" w14:textId="2B383A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0AE779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EFDC5B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7896F48A" w14:textId="34BB30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2304406" w14:textId="5C62F3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8B76B7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02FAF4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2064308E" w14:textId="14754B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EA7716E" w14:textId="447005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FD0E9D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FA39524" w14:textId="659308EC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19D7425" w14:textId="521FFA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07DA933" w14:textId="32CCFA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A23FA0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CA693B2" w14:textId="4C597F78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D7D0A47" w14:textId="339021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1000DF2" w14:textId="36412A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58A8823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313C5EE0" w14:textId="6441585E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41079E9" w14:textId="0B9B25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721C4E0" w14:textId="31DBD9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343E" w:rsidRPr="001E65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E957A7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788C3B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34C9D139" w14:textId="1AD324FB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3D6C4DF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F73FB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6E55150B" w14:textId="313E6A21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511529A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ECB43B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1ACB01DE" w14:textId="427A4FA0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7913719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9F9CD2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F403199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5CBBB217" w14:textId="77777777" w:rsidR="00944C3D" w:rsidRPr="003607F0" w:rsidRDefault="00944C3D" w:rsidP="00944C3D"/>
    <w:p w14:paraId="27AC11C5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DDD3A" w14:textId="77777777" w:rsidR="00125B71" w:rsidRDefault="00125B71">
      <w:r>
        <w:separator/>
      </w:r>
    </w:p>
  </w:endnote>
  <w:endnote w:type="continuationSeparator" w:id="0">
    <w:p w14:paraId="0E5151CE" w14:textId="77777777" w:rsidR="00125B71" w:rsidRDefault="00125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FA280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2CA9F765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4B975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ECBA847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EB420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0391280A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41195" w14:textId="77777777" w:rsidR="00125B71" w:rsidRDefault="00125B71">
      <w:r>
        <w:separator/>
      </w:r>
    </w:p>
  </w:footnote>
  <w:footnote w:type="continuationSeparator" w:id="0">
    <w:p w14:paraId="3554327B" w14:textId="77777777" w:rsidR="00125B71" w:rsidRDefault="00125B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2925570">
    <w:abstractNumId w:val="13"/>
  </w:num>
  <w:num w:numId="2" w16cid:durableId="1961298694">
    <w:abstractNumId w:val="17"/>
  </w:num>
  <w:num w:numId="3" w16cid:durableId="249314937">
    <w:abstractNumId w:val="8"/>
  </w:num>
  <w:num w:numId="4" w16cid:durableId="1481995256">
    <w:abstractNumId w:val="7"/>
  </w:num>
  <w:num w:numId="5" w16cid:durableId="93035162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65390566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39788645">
    <w:abstractNumId w:val="20"/>
  </w:num>
  <w:num w:numId="8" w16cid:durableId="1428886053">
    <w:abstractNumId w:val="10"/>
  </w:num>
  <w:num w:numId="9" w16cid:durableId="2101291153">
    <w:abstractNumId w:val="0"/>
  </w:num>
  <w:num w:numId="10" w16cid:durableId="355499956">
    <w:abstractNumId w:val="19"/>
  </w:num>
  <w:num w:numId="11" w16cid:durableId="1787381590">
    <w:abstractNumId w:val="6"/>
  </w:num>
  <w:num w:numId="12" w16cid:durableId="248734252">
    <w:abstractNumId w:val="9"/>
  </w:num>
  <w:num w:numId="13" w16cid:durableId="1744596223">
    <w:abstractNumId w:val="12"/>
  </w:num>
  <w:num w:numId="14" w16cid:durableId="1381855702">
    <w:abstractNumId w:val="15"/>
  </w:num>
  <w:num w:numId="15" w16cid:durableId="1951736455">
    <w:abstractNumId w:val="14"/>
  </w:num>
  <w:num w:numId="16" w16cid:durableId="208416805">
    <w:abstractNumId w:val="2"/>
  </w:num>
  <w:num w:numId="17" w16cid:durableId="1202280259">
    <w:abstractNumId w:val="4"/>
  </w:num>
  <w:num w:numId="18" w16cid:durableId="2119442408">
    <w:abstractNumId w:val="11"/>
  </w:num>
  <w:num w:numId="19" w16cid:durableId="1334145751">
    <w:abstractNumId w:val="5"/>
  </w:num>
  <w:num w:numId="20" w16cid:durableId="264001167">
    <w:abstractNumId w:val="18"/>
  </w:num>
  <w:num w:numId="21" w16cid:durableId="1041252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23"/>
    <w:docVar w:name="arg2" w:val="Driver=asa17;DBF=D:\anasoft\data\tebys.db;DBN=tebys;ENG=SQL17;commlinks=TCPIP{ip=192.168.1.241};uid=kostelna;con=finus(12.0);pwd=Marec2023"/>
    <w:docVar w:name="arg3" w:val="592012"/>
    <w:docVar w:name="arg4" w:val="C:\Users\kostelna\AppData\Local\Temp\26096094.doc"/>
    <w:docVar w:name="arg5" w:val="2"/>
  </w:docVars>
  <w:rsids>
    <w:rsidRoot w:val="0084343E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5B71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4343E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76F76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A1A3E5"/>
  <w15:docId w15:val="{1B94A29F-B37D-4AAA-8D75-A0CBF0CE1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5335</Words>
  <Characters>30416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KOSTELNA Marcela</dc:creator>
  <cp:lastModifiedBy>Marcela KOSTELNA</cp:lastModifiedBy>
  <cp:revision>1</cp:revision>
  <cp:lastPrinted>2009-07-30T10:15:00Z</cp:lastPrinted>
  <dcterms:created xsi:type="dcterms:W3CDTF">2026-02-25T13:40:00Z</dcterms:created>
  <dcterms:modified xsi:type="dcterms:W3CDTF">2026-02-25T13:41:00Z</dcterms:modified>
</cp:coreProperties>
</file>