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3CDEA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E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5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8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A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0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3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3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4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5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1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1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0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8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7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5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A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2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E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B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C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18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EC64A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7F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1B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09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1F1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ADE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59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86E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05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2AE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F9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DE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1C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5C5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6C6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F4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2F1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EDB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16D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C5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F4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A37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F4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B4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8C6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DA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8D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4BF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359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75A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8A5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01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EEF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7F1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FB7F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7ED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18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B2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53B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AB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BB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04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35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086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E1D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9F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53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BD8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6C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17D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CEC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7C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C98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A7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71F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24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9B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DA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2C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2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1D5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16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55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98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2E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E8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0A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E4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E0B5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D5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DB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D0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58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85D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C6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76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29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661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65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CF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AE0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F07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D71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D3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F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E9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D6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2F1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3B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BF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0B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0B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41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DD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2A3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8C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DD2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67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38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16A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A0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DD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FF7F8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0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5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F3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4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BF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14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5B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A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01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0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144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2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91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7A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AA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B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8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F1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1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4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0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8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9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B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39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EA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94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07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C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E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F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1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9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552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1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1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8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8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A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B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B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4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8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1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C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D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3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B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5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D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12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9E96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E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E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D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A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E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B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49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8F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F1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1E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15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AC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FC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67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D4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A9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F2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D3FC7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E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7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4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6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44B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C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5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D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7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9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5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9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9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5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2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B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D923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B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4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7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0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C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E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0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4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A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C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9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59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8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ADEC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5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4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8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E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2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5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4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D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1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4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D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BCB1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8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1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0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1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C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3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8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7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C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0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7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8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1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C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B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AEDE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5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4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C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A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0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8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A8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F3B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02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4D67B" w14:textId="13D9BA0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FA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68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E6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CC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FD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E7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C7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AA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6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9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1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4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F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E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9A7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9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0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D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A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E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7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85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F4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7D7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E1FF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CDE1FF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3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6E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F9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27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F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0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2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0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9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E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F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5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1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FD61A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4D0D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613A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67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3F26F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13F26F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69482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569482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D5F4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B3D5F4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34A5A9" w14:textId="47938271" w:rsidR="000B647F" w:rsidRDefault="000B647F" w:rsidP="00944C3D">
                                  <w:fldSimple w:instr=" MERGEFIELD  aDMOD  \* MERGEFORMAT ">
                                    <w:r w:rsidR="008728F4" w:rsidRPr="008728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434A5A9" w14:textId="47938271" w:rsidR="000B647F" w:rsidRDefault="000B647F" w:rsidP="00944C3D">
                            <w:fldSimple w:instr=" MERGEFIELD  aDMOD  \* MERGEFORMAT ">
                              <w:r w:rsidR="008728F4" w:rsidRPr="008728F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49039" w14:textId="0DD5B81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28F4" w:rsidRPr="007820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C049039" w14:textId="0DD5B81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28F4" w:rsidRPr="007820AD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EED2C" w14:textId="1A468D88" w:rsidR="000B647F" w:rsidRDefault="000B647F" w:rsidP="00944C3D">
                                  <w:fldSimple w:instr=" MERGEFIELD  aDRDO  \* MERGEFORMAT ">
                                    <w:r w:rsidR="008728F4" w:rsidRPr="008728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CEEED2C" w14:textId="1A468D88" w:rsidR="000B647F" w:rsidRDefault="000B647F" w:rsidP="00944C3D">
                            <w:fldSimple w:instr=" MERGEFIELD  aDRDO  \* MERGEFORMAT ">
                              <w:r w:rsidR="008728F4" w:rsidRPr="008728F4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F3479B" w14:textId="48EE2CA5" w:rsidR="000B647F" w:rsidRDefault="000B647F" w:rsidP="00944C3D">
                                  <w:fldSimple w:instr=" MERGEFIELD  aDMDO  \* MERGEFORMAT ">
                                    <w:r w:rsidR="008728F4" w:rsidRPr="008728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EF3479B" w14:textId="48EE2CA5" w:rsidR="000B647F" w:rsidRDefault="000B647F" w:rsidP="00944C3D">
                            <w:fldSimple w:instr=" MERGEFIELD  aDMDO  \* MERGEFORMAT ">
                              <w:r w:rsidR="008728F4" w:rsidRPr="008728F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790F6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B500AF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C1F3A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DB62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4FDB62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AEC0E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6AEC0E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9616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929616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C51D5" w14:textId="5C492335" w:rsidR="000B647F" w:rsidRDefault="000B647F" w:rsidP="00944C3D">
                                  <w:fldSimple w:instr=" MERGEFIELD  aDRDOo  \* MERGEFORMAT ">
                                    <w:r w:rsidR="008728F4" w:rsidRPr="008728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ABC51D5" w14:textId="5C492335" w:rsidR="000B647F" w:rsidRDefault="000B647F" w:rsidP="00944C3D">
                            <w:fldSimple w:instr=" MERGEFIELD  aDRDOo  \* MERGEFORMAT ">
                              <w:r w:rsidR="008728F4" w:rsidRPr="008728F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07E22" w14:textId="75E27080" w:rsidR="000B647F" w:rsidRDefault="000B647F" w:rsidP="00944C3D">
                                  <w:fldSimple w:instr=" MERGEFIELD  aDMDO  \* MERGEFORMAT ">
                                    <w:r w:rsidR="008728F4" w:rsidRPr="008728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7307E22" w14:textId="75E27080" w:rsidR="000B647F" w:rsidRDefault="000B647F" w:rsidP="00944C3D">
                            <w:fldSimple w:instr=" MERGEFIELD  aDMDO  \* MERGEFORMAT ">
                              <w:r w:rsidR="008728F4" w:rsidRPr="008728F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80BD1" w14:textId="6B8A6B19" w:rsidR="000B647F" w:rsidRDefault="000B647F" w:rsidP="00944C3D">
                                  <w:fldSimple w:instr=" MERGEFIELD  aDRODo  \* MERGEFORMAT ">
                                    <w:r w:rsidR="008728F4" w:rsidRPr="008728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DB80BD1" w14:textId="6B8A6B19" w:rsidR="000B647F" w:rsidRDefault="000B647F" w:rsidP="00944C3D">
                            <w:fldSimple w:instr=" MERGEFIELD  aDRODo  \* MERGEFORMAT ">
                              <w:r w:rsidR="008728F4" w:rsidRPr="008728F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95CC14" w14:textId="2EE08C1B" w:rsidR="000B647F" w:rsidRDefault="000B647F" w:rsidP="00944C3D">
                                  <w:fldSimple w:instr=" MERGEFIELD  aDMOD  \* MERGEFORMAT ">
                                    <w:r w:rsidR="008728F4" w:rsidRPr="008728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695CC14" w14:textId="2EE08C1B" w:rsidR="000B647F" w:rsidRDefault="000B647F" w:rsidP="00944C3D">
                            <w:fldSimple w:instr=" MERGEFIELD  aDMOD  \* MERGEFORMAT ">
                              <w:r w:rsidR="008728F4" w:rsidRPr="008728F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AC6D6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ED392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3B4B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1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B9F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2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8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C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DC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8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F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2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0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B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A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7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D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F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B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2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B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3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6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8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A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8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2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EA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C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20E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4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26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F2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2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7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AE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B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C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7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5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D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9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3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C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5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8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3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A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2C3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43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97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E64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FBD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92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02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E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7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8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6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7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C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F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5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87A1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9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A7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D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C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5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F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B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F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D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F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7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2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3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1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C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4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0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A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7C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C4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F29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1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3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C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C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6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A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8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C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003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8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F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9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2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C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E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E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6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B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C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C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D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E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E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A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7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0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F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6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95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5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2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5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F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0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7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3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62EF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B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9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9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3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F8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1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8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1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3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0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C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F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5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E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2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B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1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02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BE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3D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60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9B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09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E1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BB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A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8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D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0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F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4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3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0B0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0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0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5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6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1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A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0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F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A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0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F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D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A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3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9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1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2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2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B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1B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EC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63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7B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39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1C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59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6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5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164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8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4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8EDF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FE8EDF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2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A0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9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6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A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E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6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4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0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F484D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DF484D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D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2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B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2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8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6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F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A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6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1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5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A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F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0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A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C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2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4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F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A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6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E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0BE8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37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8F3C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1A6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2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9C01D" w14:textId="407274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28F4" w:rsidRPr="007820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37921738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E89C01D" w14:textId="407274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28F4" w:rsidRPr="007820AD">
                              <w:rPr>
                                <w:rFonts w:ascii="Arial" w:hAnsi="Arial" w:cs="Arial"/>
                                <w:noProof/>
                              </w:rPr>
                              <w:t>37921738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7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4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B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F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7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E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D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3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1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9665E" w14:textId="0AD9784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28F4" w:rsidRPr="007820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2022966220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259665E" w14:textId="0AD9784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28F4" w:rsidRPr="007820AD">
                              <w:rPr>
                                <w:rFonts w:ascii="Arial" w:hAnsi="Arial" w:cs="Arial"/>
                                <w:noProof/>
                              </w:rPr>
                              <w:t>2022966220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5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B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3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E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5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1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5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5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1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A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E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0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F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3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D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8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EDC4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B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8280D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9E2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F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7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F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A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E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5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8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4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B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0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5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E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5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B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3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9379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FB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2C4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1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AC5BF" w14:textId="15D5DCD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28F4" w:rsidRPr="007820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Veľkomoravská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5DAC5BF" w14:textId="15D5DCD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28F4" w:rsidRPr="007820AD">
                              <w:rPr>
                                <w:rFonts w:ascii="Arial" w:hAnsi="Arial" w:cs="Arial"/>
                                <w:noProof/>
                              </w:rPr>
                              <w:t>SVB Veľkomoravská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0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8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F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E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E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C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2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B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2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5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E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5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5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6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F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3C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6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0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2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2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5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7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3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9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1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A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6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9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6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E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1FE4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E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426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F601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B99F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8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7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3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1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C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0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A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6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8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A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0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5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D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7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0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1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E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3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A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B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4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D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F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CC337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AC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007B7" w14:textId="75A1C88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28F4" w:rsidRPr="007820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Veľkomoravská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81007B7" w14:textId="75A1C88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28F4" w:rsidRPr="007820AD">
                              <w:rPr>
                                <w:rFonts w:ascii="Arial" w:hAnsi="Arial" w:cs="Arial"/>
                                <w:noProof/>
                              </w:rPr>
                              <w:t>Veľkomoravská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2F8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1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0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1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4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E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9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A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1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5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8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F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7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C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1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E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4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28A12" w14:textId="1E503104" w:rsidR="000B647F" w:rsidRDefault="000B647F" w:rsidP="00944C3D">
                                  <w:fldSimple w:instr=" MERGEFIELD  aSUB_ULICA_CISLO  \* MERGEFORMAT ">
                                    <w:r w:rsidR="008728F4" w:rsidRPr="008728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8828A12" w14:textId="1E503104" w:rsidR="000B647F" w:rsidRDefault="000B647F" w:rsidP="00944C3D">
                            <w:fldSimple w:instr=" MERGEFIELD  aSUB_ULICA_CISLO  \* MERGEFORMAT ">
                              <w:r w:rsidR="008728F4" w:rsidRPr="008728F4">
                                <w:rPr>
                                  <w:rFonts w:ascii="Arial" w:hAnsi="Arial" w:cs="Arial"/>
                                  <w:noProof/>
                                </w:rPr>
                                <w:t>16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30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6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6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E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C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7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74C2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FC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3AB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4C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8FCA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C541E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7101D9" w14:textId="5DA1432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28F4" w:rsidRPr="007820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17101D9" w14:textId="5DA1432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28F4" w:rsidRPr="007820AD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57802" w14:textId="58FF108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28F4" w:rsidRPr="007820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B257802" w14:textId="58FF108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28F4" w:rsidRPr="007820A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35C6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166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6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7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3BBF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3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5887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8CA63" w14:textId="1EF9AAC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808CA63" w14:textId="1EF9AAC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8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80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BC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B3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EC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9B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C1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C9FC5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86650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F0B16" w14:textId="6B19DB9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10F0B16" w14:textId="6B19DB9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3A6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D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8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7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4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F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9D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F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6521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D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F76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67B7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E007C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09F55" w14:textId="5A0A831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C009F55" w14:textId="5A0A831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AC15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CCE5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8BB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2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3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4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A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2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1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4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1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9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B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B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7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2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C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8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0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D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3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4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8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A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A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C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9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6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D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C833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3F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06B549" w14:textId="3899DB7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728F4">
              <w:rPr>
                <w:rFonts w:ascii="Arial" w:hAnsi="Arial"/>
                <w:lang w:eastAsia="sk-SK"/>
              </w:rPr>
              <w:t>26.2.2026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65A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FB3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493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4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6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AB14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E6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B3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13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1F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E9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99C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CD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28EB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A9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5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DB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46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A6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79F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6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F2C4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E7A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BE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D6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3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95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108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6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9866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7E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F7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F2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E4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9F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AF7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1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1721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A35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E1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20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06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35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172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3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4B88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657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9E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A0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1F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0E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918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D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DCAD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D12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2D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D3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C2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3E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540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3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98AC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9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B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D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1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0A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195E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393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0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1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4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7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6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3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3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C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C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F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B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B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8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A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9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E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C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E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4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DD2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4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6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0246C6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05F1D7C" w14:textId="77777777" w:rsidR="00944C3D" w:rsidRDefault="00944C3D" w:rsidP="00944C3D">
      <w:pPr>
        <w:rPr>
          <w:rFonts w:ascii="Arial" w:hAnsi="Arial"/>
        </w:rPr>
      </w:pPr>
    </w:p>
    <w:p w14:paraId="5BFAD9C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1810521" w14:textId="3F2BC82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DAE8B73" w14:textId="0DAAAFA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C2860B0" w14:textId="68215C9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4123CB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AAF3CC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A1777E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FBB56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0E09C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3EEC5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989601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15EBCEB" w14:textId="324F8E0E" w:rsidR="00944C3D" w:rsidRPr="008D0433" w:rsidRDefault="008728F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Ondrušová  HANA </w:t>
            </w:r>
          </w:p>
        </w:tc>
        <w:tc>
          <w:tcPr>
            <w:tcW w:w="3260" w:type="dxa"/>
            <w:vAlign w:val="center"/>
          </w:tcPr>
          <w:p w14:paraId="1A825678" w14:textId="3F1034D1" w:rsidR="00944C3D" w:rsidRPr="008D0433" w:rsidRDefault="008728F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ŠTATUTíR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53BF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0C749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6390B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5776A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1406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987D6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EE2B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9CA29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AA05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10D79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62C055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1D59EA4" w14:textId="62E97B7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B33D0B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DB06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689A6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D1AD64" w14:textId="3232A56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BF5ACC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F1DA6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82AC0B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B5598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7DBA39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C2A91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216E5D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B2F5E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353EAA2" w14:textId="3109907E" w:rsidR="00944C3D" w:rsidRPr="008D0433" w:rsidRDefault="008728F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vAlign w:val="center"/>
          </w:tcPr>
          <w:p w14:paraId="055D29BD" w14:textId="56F910B5" w:rsidR="00944C3D" w:rsidRPr="008D0433" w:rsidRDefault="008728F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54E9A01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37B58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E01A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001EC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4171C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1AEC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98A23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3884E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3B7DA7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CB73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BC645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06EEB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5051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4604B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2F6EC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2BA2FD3" w14:textId="5C002F1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BC96F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C622D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3265B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574393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6C43E8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1A0E1A4" w14:textId="6BC70BA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 w:rsidR="008728F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3FD4DC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79DDF8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CC0CA63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E9416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22D47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E0EE7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1C8A46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B20F4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A4570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4FD3A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5BA79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957D5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993CC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6277F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B0644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B38F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31B83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18CB2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03DD2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48B1A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D5522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BBE6C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361CA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9ABD1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F7F23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B7B3E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21138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9A434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B8CF6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9D67B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45C31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FE87F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56C2F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263DA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BC867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23684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07C35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82EE6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48B9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091D8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1968AF3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FBDEC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34220B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91276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745590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CD6EE13" w14:textId="77777777" w:rsidTr="00503750">
        <w:trPr>
          <w:trHeight w:val="302"/>
        </w:trPr>
        <w:tc>
          <w:tcPr>
            <w:tcW w:w="4510" w:type="dxa"/>
          </w:tcPr>
          <w:p w14:paraId="575D42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FBF9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4E954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66B4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059D34" w14:textId="77777777" w:rsidTr="00503750">
        <w:trPr>
          <w:trHeight w:val="302"/>
        </w:trPr>
        <w:tc>
          <w:tcPr>
            <w:tcW w:w="4510" w:type="dxa"/>
          </w:tcPr>
          <w:p w14:paraId="1C7813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9817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B894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2306E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112486" w14:textId="77777777" w:rsidTr="00503750">
        <w:trPr>
          <w:trHeight w:val="302"/>
        </w:trPr>
        <w:tc>
          <w:tcPr>
            <w:tcW w:w="4510" w:type="dxa"/>
          </w:tcPr>
          <w:p w14:paraId="6D6CA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BDEE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075A7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CB62E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BF20B0" w14:textId="77777777" w:rsidTr="00503750">
        <w:trPr>
          <w:trHeight w:val="302"/>
        </w:trPr>
        <w:tc>
          <w:tcPr>
            <w:tcW w:w="4510" w:type="dxa"/>
          </w:tcPr>
          <w:p w14:paraId="00B322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3374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A1819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9A81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5937DE" w14:textId="77777777" w:rsidTr="00503750">
        <w:trPr>
          <w:trHeight w:val="327"/>
        </w:trPr>
        <w:tc>
          <w:tcPr>
            <w:tcW w:w="4510" w:type="dxa"/>
          </w:tcPr>
          <w:p w14:paraId="2255E3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40BE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7CC0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A5C4F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C135E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3D111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FC49D95" w14:textId="0E1B7AE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4DE1FE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7A419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33674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00D8FF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359D98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8FA79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10B70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84AEB2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6E9EFCF" w14:textId="77777777" w:rsidTr="00503750">
        <w:tc>
          <w:tcPr>
            <w:tcW w:w="2302" w:type="dxa"/>
            <w:vAlign w:val="center"/>
          </w:tcPr>
          <w:p w14:paraId="7D2CF0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01109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AFD7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CE75D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2F2B5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43086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4B29E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36579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F29F2F9" w14:textId="77777777" w:rsidTr="00503750">
        <w:tc>
          <w:tcPr>
            <w:tcW w:w="15593" w:type="dxa"/>
            <w:gridSpan w:val="8"/>
            <w:vAlign w:val="center"/>
          </w:tcPr>
          <w:p w14:paraId="17A1A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A4C093F" w14:textId="77777777" w:rsidTr="00503750">
        <w:tc>
          <w:tcPr>
            <w:tcW w:w="2302" w:type="dxa"/>
            <w:vAlign w:val="center"/>
          </w:tcPr>
          <w:p w14:paraId="775B06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1E30B0" w14:textId="7C88E9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3EBA68" w14:textId="564ECE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22C54" w14:textId="094F7A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EB78CB" w14:textId="38B48B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5DB44" w14:textId="3BDA04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39792C" w14:textId="35DC2D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EA7309" w14:textId="73EF7B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B6C6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20B7B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9626C6" w14:textId="1F60C0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5A471C" w14:textId="0A24C4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6B418" w14:textId="487539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17DC08" w14:textId="028D17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0D42E" w14:textId="1509B3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B8C82C" w14:textId="156506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40332" w14:textId="367E25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6FF4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59A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6B0F77C" w14:textId="7A71AB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133785" w14:textId="27196D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5E39A" w14:textId="0341E4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94F34" w14:textId="13C5E7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069F0" w14:textId="340D68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CF354" w14:textId="73F736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DFC0E0" w14:textId="0F78CF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871D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AD3A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FA7B2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F6974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B4B9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3833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2616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2ADD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6F34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CB25873" w14:textId="77777777" w:rsidTr="00503750">
        <w:tc>
          <w:tcPr>
            <w:tcW w:w="2302" w:type="dxa"/>
            <w:vAlign w:val="center"/>
          </w:tcPr>
          <w:p w14:paraId="7A73CB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765EAC0" w14:textId="73E880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EB9DFE" w14:textId="737562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8F5BD" w14:textId="101B71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80CAF" w14:textId="128E0B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2B51D0" w14:textId="0C5A65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E9A44" w14:textId="34E879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0E65D" w14:textId="0FA3AB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3064C" w14:textId="77777777" w:rsidTr="00503750">
        <w:tc>
          <w:tcPr>
            <w:tcW w:w="15593" w:type="dxa"/>
            <w:gridSpan w:val="8"/>
            <w:vAlign w:val="center"/>
          </w:tcPr>
          <w:p w14:paraId="00F80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36BF534" w14:textId="77777777" w:rsidTr="00503750">
        <w:tc>
          <w:tcPr>
            <w:tcW w:w="2302" w:type="dxa"/>
            <w:vAlign w:val="center"/>
          </w:tcPr>
          <w:p w14:paraId="174563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1884D8" w14:textId="45B0B1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AD4051" w14:textId="3D599B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921D8" w14:textId="198399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E41AB5" w14:textId="271B81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177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A9E3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91C62A" w14:textId="29D399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F68C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AA96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E6A3250" w14:textId="011365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191055" w14:textId="0BB957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49507" w14:textId="247BCE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25E2AA" w14:textId="28DD28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58B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7B04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646D3C" w14:textId="751FBB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33E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231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F07E556" w14:textId="76BCAB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F5E17F" w14:textId="2BE713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D88307" w14:textId="43FDD2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77EBB" w14:textId="319E4D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5A7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78CA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0AE22B" w14:textId="264278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114DE4" w14:textId="77777777" w:rsidTr="00503750">
        <w:tc>
          <w:tcPr>
            <w:tcW w:w="2302" w:type="dxa"/>
            <w:vAlign w:val="center"/>
          </w:tcPr>
          <w:p w14:paraId="73CBB5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ED6998" w14:textId="1EDF76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F8DD22" w14:textId="0D7990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8574A" w14:textId="238B67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98821" w14:textId="73FDE0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810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DFB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F1748E" w14:textId="6090D6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D461A" w14:textId="77777777" w:rsidTr="00503750">
        <w:tc>
          <w:tcPr>
            <w:tcW w:w="15593" w:type="dxa"/>
            <w:gridSpan w:val="8"/>
            <w:vAlign w:val="center"/>
          </w:tcPr>
          <w:p w14:paraId="1DE609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A6147F5" w14:textId="77777777" w:rsidTr="00503750">
        <w:tc>
          <w:tcPr>
            <w:tcW w:w="2302" w:type="dxa"/>
            <w:vAlign w:val="center"/>
          </w:tcPr>
          <w:p w14:paraId="214725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7BE862" w14:textId="1D94CE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8ECF58" w14:textId="1EF018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B53159" w14:textId="396C3F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32D6A8" w14:textId="0493BC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61D521" w14:textId="05FD68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A349E" w14:textId="765936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1853C" w14:textId="3259B2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7E08F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11250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6B69207" w14:textId="1D2A8B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0CBD6F" w14:textId="492964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CC0936" w14:textId="45645C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A5E2B" w14:textId="1CEAEB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4B73B6" w14:textId="509BCA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2C9A8" w14:textId="517DFA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F293F" w14:textId="11701B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C20D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A2BA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B67E71" w14:textId="796023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1D8168" w14:textId="3A9D57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FA29C7" w14:textId="4A1762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19D93" w14:textId="4C6B06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A6C18F" w14:textId="77E3A1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C446B" w14:textId="164CBF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9A2EC" w14:textId="49E861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7E479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5756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B421DB" w14:textId="23ACD8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83BEBA" w14:textId="07F020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38BC44" w14:textId="5EB1EC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9B363F" w14:textId="4A87EB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CFBE9" w14:textId="120A62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D8EF23" w14:textId="79B52B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AF539" w14:textId="57110F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792F8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F8CB1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B5ED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B2146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6900665" w14:textId="60D8C9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523D09" w14:textId="041025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C7522" w14:textId="5C9875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2684B9" w14:textId="6DDEB8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E9236" w14:textId="29A2DE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FBF5C2" w14:textId="75C125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101302" w14:textId="2489CD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05C8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253B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198BC2C" w14:textId="020CB2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77CF6F" w14:textId="7F6E3A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DB1EF" w14:textId="32B2A2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00B24" w14:textId="4679C1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864E2" w14:textId="34A62C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82EEDE" w14:textId="324FCB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2A067" w14:textId="27EE5F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0A30A2" w14:textId="77777777" w:rsidR="00944C3D" w:rsidRDefault="00944C3D" w:rsidP="00944C3D">
      <w:pPr>
        <w:rPr>
          <w:rFonts w:ascii="Arial" w:hAnsi="Arial"/>
          <w:b/>
        </w:rPr>
      </w:pPr>
    </w:p>
    <w:p w14:paraId="17F89A4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532CA76" w14:textId="77777777" w:rsidTr="00503750">
        <w:tc>
          <w:tcPr>
            <w:tcW w:w="1944" w:type="dxa"/>
            <w:vAlign w:val="center"/>
          </w:tcPr>
          <w:p w14:paraId="374397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717A6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163DA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D1A5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BCC30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36450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A65E1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17EAE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40435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08EF3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72AB1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BE54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275ACD9" w14:textId="77777777" w:rsidTr="00503750">
        <w:tc>
          <w:tcPr>
            <w:tcW w:w="15685" w:type="dxa"/>
            <w:gridSpan w:val="12"/>
            <w:vAlign w:val="center"/>
          </w:tcPr>
          <w:p w14:paraId="088DC9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9017688" w14:textId="77777777" w:rsidTr="00503750">
        <w:tc>
          <w:tcPr>
            <w:tcW w:w="1944" w:type="dxa"/>
            <w:vAlign w:val="center"/>
          </w:tcPr>
          <w:p w14:paraId="3774C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241F1C" w14:textId="14D02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CA37A2" w14:textId="58C27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C5201C" w14:textId="48C34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6DBF59" w14:textId="25547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525F7A" w14:textId="77F10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2569E4" w14:textId="22F54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5C2DDD" w14:textId="2A4A0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585B03" w14:textId="03386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A8793A" w14:textId="5D6FE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3F7891" w14:textId="34DBB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012BFE" w14:textId="73533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0204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82D0F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B008C2" w14:textId="5D42A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4CDEE1" w14:textId="2791E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0F46DD" w14:textId="75948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1E600E" w14:textId="5CF49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57D5C6" w14:textId="2864F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B0DADA" w14:textId="0E0A0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C8D9CE" w14:textId="52614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586A02" w14:textId="39C49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E7B514" w14:textId="3FFCB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A9EC1" w14:textId="6A2A3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490777" w14:textId="089D4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CD61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4D3C2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AE1249F" w14:textId="51E94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46A832" w14:textId="543D6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AF8E76" w14:textId="4F596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F907EF" w14:textId="1FFE7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B1FEBD" w14:textId="15A6E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868B3B" w14:textId="42AE1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980B1B" w14:textId="0793E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EEFF3F" w14:textId="4375B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C2F811" w14:textId="07C4C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B37879" w14:textId="39C1A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217AB3" w14:textId="18BC2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5D98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C5EA2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5938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3B3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D20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F04C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4C9F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3382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B6AE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FE87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543B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604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A54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FA0B92" w14:textId="77777777" w:rsidTr="00503750">
        <w:tc>
          <w:tcPr>
            <w:tcW w:w="1944" w:type="dxa"/>
            <w:vAlign w:val="center"/>
          </w:tcPr>
          <w:p w14:paraId="16674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7E3B36" w14:textId="0D0BE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FB24F4D" w14:textId="3651E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98F7CB" w14:textId="443BA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66F0C6" w14:textId="6C3E1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2FC775" w14:textId="7E317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0379CC" w14:textId="75DBE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64339D" w14:textId="41531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1D0A31" w14:textId="4E5B8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1CD2D2" w14:textId="4CBEA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D06DAC" w14:textId="7D416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0C3FD9" w14:textId="292F7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8B81A7" w14:textId="77777777" w:rsidTr="00503750">
        <w:tc>
          <w:tcPr>
            <w:tcW w:w="15685" w:type="dxa"/>
            <w:gridSpan w:val="12"/>
            <w:vAlign w:val="center"/>
          </w:tcPr>
          <w:p w14:paraId="439AD2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864E9A7" w14:textId="77777777" w:rsidTr="00503750">
        <w:tc>
          <w:tcPr>
            <w:tcW w:w="1944" w:type="dxa"/>
            <w:vAlign w:val="center"/>
          </w:tcPr>
          <w:p w14:paraId="73F999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98CD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9E0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12EE4A" w14:textId="77174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C72B7" w14:textId="210D6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D98431" w14:textId="7EA52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B0F7A3" w14:textId="2A79F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18F405" w14:textId="3CA97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5664FE" w14:textId="660F5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6D4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CF2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002A56" w14:textId="176B0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D35AF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2647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4740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7C0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D9664F" w14:textId="7A310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36C834" w14:textId="1A4E5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AB551F" w14:textId="58B74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ED651F" w14:textId="38249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4D2E9B" w14:textId="3F5DD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01A9B4" w14:textId="23BD6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D83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BB3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62368B" w14:textId="7B3C5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3025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054D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1E3A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F6E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16B1C2" w14:textId="0FBCB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AE0F95" w14:textId="40673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989223" w14:textId="0D6B1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2AF55E" w14:textId="67129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14213E" w14:textId="30A2F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4C1860" w14:textId="0BF7B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4FC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DC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29BF215" w14:textId="1D65D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37F62" w14:textId="77777777" w:rsidTr="00503750">
        <w:tc>
          <w:tcPr>
            <w:tcW w:w="1944" w:type="dxa"/>
            <w:vAlign w:val="center"/>
          </w:tcPr>
          <w:p w14:paraId="6F9DC7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F4C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A18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DE600A" w14:textId="3B4A2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1767EE" w14:textId="2A438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FAD887" w14:textId="2D607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5155F6" w14:textId="1569E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5B8A92" w14:textId="3C765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DFE977" w14:textId="4CFC8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0C5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BF9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A3F60F" w14:textId="6615C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A9842C" w14:textId="77777777" w:rsidTr="00503750">
        <w:tc>
          <w:tcPr>
            <w:tcW w:w="15685" w:type="dxa"/>
            <w:gridSpan w:val="12"/>
            <w:vAlign w:val="center"/>
          </w:tcPr>
          <w:p w14:paraId="4FDA9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1DEB3C4" w14:textId="77777777" w:rsidTr="00503750">
        <w:tc>
          <w:tcPr>
            <w:tcW w:w="1944" w:type="dxa"/>
            <w:vAlign w:val="center"/>
          </w:tcPr>
          <w:p w14:paraId="754035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625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3BF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6BBF07" w14:textId="46CA3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8C2A11" w14:textId="74827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367C55" w14:textId="184EE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4C9E86" w14:textId="4CC6E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6A45C1" w14:textId="0D318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02FD78" w14:textId="4785E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C29DEA" w14:textId="60FF8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30F220" w14:textId="0B8CE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C5807A" w14:textId="579C4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FC90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7A352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945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11E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E14EC6" w14:textId="6B5CF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97EC2D" w14:textId="6BDA7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4C69EB" w14:textId="66C1A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88219B" w14:textId="55AEB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7E0ADB" w14:textId="3E14B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733B57" w14:textId="0526B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B852E6" w14:textId="54FC0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50F050" w14:textId="3A1C4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1FEDB9" w14:textId="0F1B4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1135E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F0087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26D9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863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DE2C4B" w14:textId="74CA5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5630E9" w14:textId="1C27D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9F1131" w14:textId="42F91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6367A3" w14:textId="6A47D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8B8731" w14:textId="1201C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CE5EBC" w14:textId="006E7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15168E" w14:textId="7E629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0F31A3" w14:textId="020C6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EFEAD9" w14:textId="1009C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D93D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54D3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90B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089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AD3DAD" w14:textId="7D75D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23CEF2" w14:textId="58C28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C6DD21" w14:textId="7E066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1DEBD7" w14:textId="45129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ED816D" w14:textId="3511C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8B2936" w14:textId="25FDF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B8C4B2" w14:textId="5D26F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5ED6D3" w14:textId="39836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6447A7" w14:textId="70A2E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27A7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EBD14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7A808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3B225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44C93A" w14:textId="69522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E89DEC" w14:textId="38D34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FF3722" w14:textId="08FAA2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F2E95F" w14:textId="06975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EFA912" w14:textId="785BF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35DCEC" w14:textId="33DCA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692B37" w14:textId="39A8A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ABC2E3" w14:textId="2234E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603324" w14:textId="3F7B2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96BA28" w14:textId="18C25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704E59" w14:textId="3AEA2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691E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7A28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0495B9F" w14:textId="74C3E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4CBB40" w14:textId="1A0AC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B873F3" w14:textId="6AA45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44E1C2" w14:textId="2E008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9596F6" w14:textId="43E2B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CD19C8" w14:textId="0137B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62F343" w14:textId="1BFB3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1B1081" w14:textId="456C8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55036D" w14:textId="3864B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7128E9" w14:textId="1DFE5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3B7B50" w14:textId="606DC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47AB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9A68C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B1718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DACE48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95E2C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CD760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38BAA8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CC78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D6E8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BAA06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01A1C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4CC75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FD710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CA8FA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9B1BF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603421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FE634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D701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BCDC1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54FD6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59890B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C8A53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1B046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287FA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C59E430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8F495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A06D2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2CC8D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3BC3D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F93E6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032B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CB3C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7899B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4D59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A16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88215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AD1B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F051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E01E86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142D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BE9A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D8D0B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70846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8A3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770D0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719A1C0" w14:textId="77777777" w:rsidTr="00503750">
        <w:trPr>
          <w:trHeight w:val="1073"/>
        </w:trPr>
        <w:tc>
          <w:tcPr>
            <w:tcW w:w="3614" w:type="dxa"/>
            <w:vMerge/>
          </w:tcPr>
          <w:p w14:paraId="5A3D2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819A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C3B0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ED459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36D1F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C6A1E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E2471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95A40F7" w14:textId="77777777" w:rsidTr="00503750">
        <w:trPr>
          <w:trHeight w:val="283"/>
        </w:trPr>
        <w:tc>
          <w:tcPr>
            <w:tcW w:w="3614" w:type="dxa"/>
          </w:tcPr>
          <w:p w14:paraId="2D5F4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056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0E8A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3DCC7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ED9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8D00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62A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48E8FF" w14:textId="77777777" w:rsidTr="00503750">
        <w:trPr>
          <w:trHeight w:val="283"/>
        </w:trPr>
        <w:tc>
          <w:tcPr>
            <w:tcW w:w="3614" w:type="dxa"/>
          </w:tcPr>
          <w:p w14:paraId="567B1A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A32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C541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022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75A6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8344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EA4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99E63B" w14:textId="77777777" w:rsidTr="00503750">
        <w:trPr>
          <w:trHeight w:val="283"/>
        </w:trPr>
        <w:tc>
          <w:tcPr>
            <w:tcW w:w="3614" w:type="dxa"/>
          </w:tcPr>
          <w:p w14:paraId="2F1F5C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35EA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76AA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752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949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0E3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0CFE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225AF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09C24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7B2320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56DF4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64512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2F667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1E8A4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4EFCF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EEDE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791C0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D9E11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41228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4D49C3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352B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7980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7A85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6695243" w14:textId="0ED29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5D3CB" w14:textId="48905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AEB89" w14:textId="6ACD5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AC9FA" w14:textId="11A385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3422E" w14:textId="5CFC8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EA7B2" w14:textId="025AC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407FE" w14:textId="119C9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637B2E" w14:textId="47CCF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ADE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4C6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1AC6D76" w14:textId="07E27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F02527" w14:textId="79EA6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CE287A" w14:textId="531C1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F3ABF6" w14:textId="3B389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8B577" w14:textId="32984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65970" w14:textId="637AB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D21B44" w14:textId="5D6A4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6CEA06" w14:textId="244F5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520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21D9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4AE69D1" w14:textId="375A8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1E3B90" w14:textId="38BAA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FC579" w14:textId="0FD0A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A79BB5" w14:textId="08F38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0D460C" w14:textId="25C45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45054A" w14:textId="31A4D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8B3F0" w14:textId="4DF1F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4BBFAD" w14:textId="53D48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F3E8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B2E6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2511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591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272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0BD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6F6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93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39B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9666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97E1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1E23F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656A7FA" w14:textId="2FDE3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76F537" w14:textId="143AE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AA1F30" w14:textId="2FC25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B56F8" w14:textId="4296E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43C77" w14:textId="7B7C6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5068F0" w14:textId="1445C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D69283" w14:textId="22B05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BF5E77" w14:textId="39DA5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7A98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C17A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D4B1F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7F50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64F4B83" w14:textId="1EF6A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10D721" w14:textId="5421E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9CE1B" w14:textId="78D476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048F5D" w14:textId="341A4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CCD68" w14:textId="5C923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0FAD4" w14:textId="47125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836E02" w14:textId="72F2B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201825" w14:textId="191CA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208FC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16A0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D0B969E" w14:textId="0FD75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E150B" w14:textId="39528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9A4BB1" w14:textId="198A9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56B983" w14:textId="14E9C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7CC4D" w14:textId="00F64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058D87" w14:textId="69E2B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32891" w14:textId="64F10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08292D" w14:textId="6CCF6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539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384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FCCBC51" w14:textId="0E0B5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6149B7" w14:textId="4B0A8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55C69A" w14:textId="689E7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B0C29D" w14:textId="3E26A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26AB25" w14:textId="744E3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0876D" w14:textId="0F07F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D84A66" w14:textId="2BC3C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AAF0D0" w14:textId="42DDD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1FC6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DC9AF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13245BC" w14:textId="38460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9F9C3" w14:textId="71610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F9E15" w14:textId="0CAA0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0695C" w14:textId="3113C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96F78B" w14:textId="544CB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A3528E" w14:textId="2647C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A3013A" w14:textId="50C3A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7300C9" w14:textId="3D604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9CCE7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66BFB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29531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A9B1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A0888A7" w14:textId="66078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6F316F" w14:textId="056FD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C81CBB" w14:textId="2194B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30E9E" w14:textId="5E398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54B7B0" w14:textId="35D83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7B12F" w14:textId="2C86D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50E2C" w14:textId="66954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2D8D5E" w14:textId="5BECC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CA69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A2947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25E9BA" w14:textId="21190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45844" w14:textId="0D840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3AFE6B" w14:textId="444AC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3F4749" w14:textId="1E237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E6B1A" w14:textId="58BA2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F8508" w14:textId="6A31C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F73C7" w14:textId="6FE56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A9541C" w14:textId="48E65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5ECDD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0B576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2249090" w14:textId="74D5DCF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FCABA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5276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A54E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BD7F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CDCF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A286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01C1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7155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F3C9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9434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9D87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641C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B3D1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867F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CE5E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FAF1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12F1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CDEF5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56465C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7A1567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37EDE8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077310B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52BF6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2294BB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3EDF25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11B2E2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16B3F2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978B79D" w14:textId="77777777" w:rsidTr="00503750">
        <w:trPr>
          <w:trHeight w:val="437"/>
        </w:trPr>
        <w:tc>
          <w:tcPr>
            <w:tcW w:w="2594" w:type="dxa"/>
          </w:tcPr>
          <w:p w14:paraId="47A12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0BC0E7F8" w14:textId="4AFCE2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28FD23D" w14:textId="3B440F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2812A07" w14:textId="3346A8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0362D68" w14:textId="137AF2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B37701" w14:textId="77777777" w:rsidTr="00503750">
        <w:trPr>
          <w:trHeight w:val="420"/>
        </w:trPr>
        <w:tc>
          <w:tcPr>
            <w:tcW w:w="2594" w:type="dxa"/>
          </w:tcPr>
          <w:p w14:paraId="7728CA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72F88F88" w14:textId="08EACB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4A740D4" w14:textId="5B5DE3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F6ED88F" w14:textId="4A77B4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A76D418" w14:textId="243757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F782D14" w14:textId="77777777" w:rsidTr="00503750">
        <w:trPr>
          <w:trHeight w:val="630"/>
        </w:trPr>
        <w:tc>
          <w:tcPr>
            <w:tcW w:w="2594" w:type="dxa"/>
          </w:tcPr>
          <w:p w14:paraId="2EE95C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99BB17F" w14:textId="7DD52D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4F5259B" w14:textId="061E9F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BB0AEA8" w14:textId="4FD1DF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4294CE8" w14:textId="562977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CA4A67" w14:textId="77777777" w:rsidTr="00503750">
        <w:trPr>
          <w:trHeight w:val="420"/>
        </w:trPr>
        <w:tc>
          <w:tcPr>
            <w:tcW w:w="2594" w:type="dxa"/>
          </w:tcPr>
          <w:p w14:paraId="40665F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3268193D" w14:textId="7251616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E9D12EC" w14:textId="4A4A02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AEBD8CD" w14:textId="61EB872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4E90DFB" w14:textId="53F36D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3FAF13" w14:textId="77777777" w:rsidTr="00503750">
        <w:trPr>
          <w:trHeight w:val="437"/>
        </w:trPr>
        <w:tc>
          <w:tcPr>
            <w:tcW w:w="2594" w:type="dxa"/>
          </w:tcPr>
          <w:p w14:paraId="6A94FA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0544918" w14:textId="390359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C852317" w14:textId="0FB1CD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AA00F7B" w14:textId="313C14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97ED1B3" w14:textId="41C96A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206074" w14:textId="77777777" w:rsidTr="00503750">
        <w:trPr>
          <w:trHeight w:val="420"/>
        </w:trPr>
        <w:tc>
          <w:tcPr>
            <w:tcW w:w="2594" w:type="dxa"/>
          </w:tcPr>
          <w:p w14:paraId="532C26D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FDC10FA" w14:textId="517F3C9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8842A1A" w14:textId="4499083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4FF4C6" w14:textId="3176B80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36E14CB" w14:textId="078A75C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220F82A" w14:textId="77777777" w:rsidR="00944C3D" w:rsidRDefault="00944C3D" w:rsidP="00944C3D">
      <w:pPr>
        <w:rPr>
          <w:rFonts w:ascii="Arial" w:hAnsi="Arial"/>
          <w:b/>
        </w:rPr>
      </w:pPr>
    </w:p>
    <w:p w14:paraId="55DD3BA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92FDD37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234727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BC9EA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C414A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FD432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4A9961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0F1758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C4689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92742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240B1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6EF2F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6B8F6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A36FE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AD63B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7C2C2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5A704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242121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06A5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9BF63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E5536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61386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ADA70B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317B22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F1945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79A6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9F2DA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EE409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32FBFF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18C8995" w14:textId="77777777" w:rsidTr="00503750">
        <w:tc>
          <w:tcPr>
            <w:tcW w:w="2835" w:type="dxa"/>
            <w:vAlign w:val="center"/>
          </w:tcPr>
          <w:p w14:paraId="59E50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16686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541C1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6ADD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76A03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0C8D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A0844B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787131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3F50E49" w14:textId="0B6F317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1DCB0" w14:textId="02706C2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EC216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CB5C7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A72376" w14:textId="03D67A5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0841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A416B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ACFE9AA" w14:textId="29605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43DFB8" w14:textId="07950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EA8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915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DB9B45" w14:textId="4E3B4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1172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438B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E066BE9" w14:textId="48E35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66867C" w14:textId="0EEF7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422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2F6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BE0E8C" w14:textId="14A4B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F9CD2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F213A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8BB43A8" w14:textId="2CFE0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F5149" w14:textId="7DCFB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7E1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EE6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D8BDE6" w14:textId="3B6C5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DBBC8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23F94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C2FE138" w14:textId="6263B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DFCD2E" w14:textId="1DB99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CF1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517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7E7F05" w14:textId="1C85E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8618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3DB8A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86EE0FF" w14:textId="1A9DE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BA8A7B" w14:textId="6F1B9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F3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B87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AF7FD8" w14:textId="16165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E1F2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524C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752E5E7" w14:textId="15083E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4A9CD8" w14:textId="1F2778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FE0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0C82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FA474D" w14:textId="31CF0C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4DEE4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7BA6B0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5A92B48" w14:textId="5758CCDC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5EE6264" w14:textId="77777777" w:rsidR="00944C3D" w:rsidRDefault="00944C3D" w:rsidP="00944C3D">
      <w:pPr>
        <w:rPr>
          <w:rFonts w:ascii="Arial" w:hAnsi="Arial"/>
          <w:b/>
        </w:rPr>
      </w:pPr>
    </w:p>
    <w:p w14:paraId="45416C1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BE0374" w14:textId="77777777" w:rsidTr="00503750">
        <w:tc>
          <w:tcPr>
            <w:tcW w:w="2835" w:type="dxa"/>
            <w:vAlign w:val="center"/>
          </w:tcPr>
          <w:p w14:paraId="79DDBA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A4007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56E19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BD7A0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A3EA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19CB4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5E8704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B9761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97C4027" w14:textId="6AC3E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B60411" w14:textId="5FAA8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C6C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22B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4A0681" w14:textId="2BEF3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6A1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2775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1CC2FAA" w14:textId="3CCF2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4D700A" w14:textId="7D45F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FF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82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823E23" w14:textId="784BE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312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B4FA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9FEC46D" w14:textId="47A93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28BAC" w14:textId="7E279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52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226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0CE9D4" w14:textId="79E31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D218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8770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2E97188" w14:textId="16E63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B5500B" w14:textId="496F5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C5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CC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1671EC" w14:textId="15FE1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C567A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9B49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563569C" w14:textId="39ECDC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E8B64" w14:textId="64922F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366A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A71F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63E142" w14:textId="34B1E0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2596B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D1363F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2F2B3C7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BEEB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FC04B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065EB05" w14:textId="77777777" w:rsidTr="00503750">
        <w:trPr>
          <w:trHeight w:val="699"/>
        </w:trPr>
        <w:tc>
          <w:tcPr>
            <w:tcW w:w="3502" w:type="dxa"/>
            <w:vMerge/>
          </w:tcPr>
          <w:p w14:paraId="28BAA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CDCD3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EA08D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A9F2B3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F60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A36B557" w14:textId="75F2D36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FD7889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A5B15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48F5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4EDF666" w14:textId="4CE33B9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12788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0E2F7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917D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A98915E" w14:textId="55936D3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0D73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409D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DFC3C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DF48FEA" w14:textId="77777777" w:rsidTr="00503750">
        <w:trPr>
          <w:trHeight w:val="593"/>
        </w:trPr>
        <w:tc>
          <w:tcPr>
            <w:tcW w:w="3497" w:type="dxa"/>
          </w:tcPr>
          <w:p w14:paraId="206783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E1CC7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11497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0FBDE9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41D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C391BE1" w14:textId="3F678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EF8631" w14:textId="3A11A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518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972A10" w14:textId="01FD018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356E2B" w14:textId="47907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D056F7" w14:textId="15E85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439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A6C725" w14:textId="12C6AE9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329D19" w14:textId="769B8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C1ACEF" w14:textId="3AD11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897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EAB9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9CBD303" w14:textId="306FD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6B1F9D" w14:textId="18548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771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D7AEBE" w14:textId="4EA472A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576966" w14:textId="49E63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730E45" w14:textId="23A23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CE3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C311C3" w14:textId="35AE81F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8D1772" w14:textId="207C1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C92D54" w14:textId="67CA0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A8D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052D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4A08899" w14:textId="5EF9D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A55855" w14:textId="54E5C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296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4E3CD7" w14:textId="7AD84D9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810151" w14:textId="2B44C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1C219E" w14:textId="17C82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F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86EAEC" w14:textId="41C0618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EF45A3" w14:textId="67673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4F5940" w14:textId="2B691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FB90E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7FBA4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BD9A6DC" w14:textId="110DF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E31DD0" w14:textId="433BE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AC5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F1B2D2" w14:textId="68E887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660D22" w14:textId="09145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12D24E" w14:textId="73696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FB1E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F05EE25" w14:textId="0A7764E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8DCF4C" w14:textId="6FFAF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563F86" w14:textId="52AFD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E8A391" w14:textId="77777777" w:rsidR="00944C3D" w:rsidRDefault="00944C3D" w:rsidP="00944C3D">
      <w:pPr>
        <w:rPr>
          <w:rFonts w:ascii="Arial" w:hAnsi="Arial"/>
          <w:b/>
        </w:rPr>
      </w:pPr>
    </w:p>
    <w:p w14:paraId="30D7B171" w14:textId="77777777" w:rsidR="00944C3D" w:rsidRDefault="00944C3D" w:rsidP="00944C3D">
      <w:pPr>
        <w:rPr>
          <w:rFonts w:ascii="Arial" w:hAnsi="Arial"/>
          <w:b/>
        </w:rPr>
      </w:pPr>
    </w:p>
    <w:p w14:paraId="5DBF05A1" w14:textId="77777777" w:rsidR="00944C3D" w:rsidRDefault="00944C3D" w:rsidP="00944C3D">
      <w:pPr>
        <w:rPr>
          <w:rFonts w:ascii="Arial" w:hAnsi="Arial"/>
          <w:b/>
        </w:rPr>
      </w:pPr>
    </w:p>
    <w:p w14:paraId="0447D991" w14:textId="77777777" w:rsidR="00944C3D" w:rsidRDefault="00944C3D" w:rsidP="00944C3D">
      <w:pPr>
        <w:rPr>
          <w:rFonts w:ascii="Arial" w:hAnsi="Arial"/>
          <w:b/>
        </w:rPr>
      </w:pPr>
    </w:p>
    <w:p w14:paraId="53724E9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1631"/>
        <w:gridCol w:w="1213"/>
        <w:gridCol w:w="1214"/>
        <w:gridCol w:w="1190"/>
        <w:gridCol w:w="1565"/>
      </w:tblGrid>
      <w:tr w:rsidR="00944C3D" w:rsidRPr="00050529" w14:paraId="352BCCEE" w14:textId="77777777" w:rsidTr="00503750">
        <w:tc>
          <w:tcPr>
            <w:tcW w:w="2622" w:type="dxa"/>
            <w:vAlign w:val="center"/>
          </w:tcPr>
          <w:p w14:paraId="633ECD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B4D5A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19FF2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0228A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817A0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D7B88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73362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94516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A78BE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3FCCD6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C618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441B7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6202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F06C6FB" w14:textId="5502D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0C8D42" w14:textId="12E7D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940367" w14:textId="08329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536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5E21C1" w14:textId="2297F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7952B3" w14:textId="77777777" w:rsidTr="00503750">
        <w:tc>
          <w:tcPr>
            <w:tcW w:w="2622" w:type="dxa"/>
            <w:vAlign w:val="center"/>
          </w:tcPr>
          <w:p w14:paraId="082910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5B79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244BB58" w14:textId="609D0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D3EC71" w14:textId="5B278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22A435" w14:textId="7583C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027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2FE0F" w14:textId="208E8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F080F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6681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D7A8257" w14:textId="61046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E7460F" w14:textId="5CDE9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776A11" w14:textId="61971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CE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80169E" w14:textId="2311F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CB6D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906E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3E09F01" w14:textId="281BB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40A23C" w14:textId="2259D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9CAC77" w14:textId="5A8D6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913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A3D266" w14:textId="35593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E7DEB5" w14:textId="77777777" w:rsidTr="00503750">
        <w:tc>
          <w:tcPr>
            <w:tcW w:w="2622" w:type="dxa"/>
            <w:vAlign w:val="center"/>
          </w:tcPr>
          <w:p w14:paraId="593FD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21A145E" w14:textId="3393E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125758.00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8C0682" w14:textId="468AF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23190.00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E27116" w14:textId="30463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78209.00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192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8F34C2" w14:textId="04F97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70739.00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9694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576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3E43459" w14:textId="201E9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B92600" w14:textId="42BBD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F3CEE0" w14:textId="66A9F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545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C390CA" w14:textId="51AA1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0C045" w14:textId="77777777" w:rsidTr="00503750">
        <w:tc>
          <w:tcPr>
            <w:tcW w:w="2622" w:type="dxa"/>
            <w:vAlign w:val="center"/>
          </w:tcPr>
          <w:p w14:paraId="76C48F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DC2753F" w14:textId="64142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18D803" w14:textId="72235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23DB1B" w14:textId="02628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998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4A5161" w14:textId="126D9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1969A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C7CDC3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519AC7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F6D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1C4B82C" w14:textId="7D44B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DA2242" w14:textId="32769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61399D" w14:textId="250CA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EBF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1671D5" w14:textId="6D30E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142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F9C1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C7579F2" w14:textId="42E89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D43080" w14:textId="49AAD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557471" w14:textId="14F42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0F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3C1DE" w14:textId="0A2B6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7D5F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3ACF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238AA6A" w14:textId="3941A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EE70DC" w14:textId="07604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6C8548" w14:textId="013F6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420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3DD6D6" w14:textId="48CC1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FB1D2" w14:textId="77777777" w:rsidTr="00503750">
        <w:tc>
          <w:tcPr>
            <w:tcW w:w="2622" w:type="dxa"/>
            <w:vAlign w:val="center"/>
          </w:tcPr>
          <w:p w14:paraId="0A873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16E7302" w14:textId="40ED4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3ED571" w14:textId="14107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8F0EFE" w14:textId="47184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3EF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405453" w14:textId="38A32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77A3C" w14:textId="77777777" w:rsidTr="00503750">
        <w:tc>
          <w:tcPr>
            <w:tcW w:w="2622" w:type="dxa"/>
            <w:vAlign w:val="center"/>
          </w:tcPr>
          <w:p w14:paraId="1C858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A484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0EE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805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15E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184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963338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88FD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560D0D8" w14:textId="4D4E8C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125758.00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388EE9" w14:textId="3B17F8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23190.00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CF7370" w14:textId="7D6A36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78209.00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8C4D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8BE1D3" w14:textId="751B59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70739.00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BD37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12D1A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8BE371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00191C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742CCF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BF061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541D8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9FDE2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B6AB3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FE97E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26A98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D3B0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91B96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A429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6950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931C0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114B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CE3F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B7582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F924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99A1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0C927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B159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0122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AA846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D9DE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C554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74F7F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7708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3FB8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B9544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0B96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7E43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BE6F9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CD87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8C49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AE622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0C9F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D3A0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DB788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0EF0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471C9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320B6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8C987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335D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74690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C20C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178ED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EC57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2955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1C3E3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46F4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DF07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A2291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8DEF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27FD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53342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02CB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3447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AB1CC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AC8F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40D8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2BB8A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2076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F906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18D2D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8780A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3D61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E21F2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6D2108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240AB39" w14:textId="77777777" w:rsidTr="00503750">
        <w:tc>
          <w:tcPr>
            <w:tcW w:w="2835" w:type="dxa"/>
            <w:vAlign w:val="center"/>
          </w:tcPr>
          <w:p w14:paraId="43D00F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00033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2BD8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D25E3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19F2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22F0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1B277BE" w14:textId="77777777" w:rsidTr="00503750">
        <w:tc>
          <w:tcPr>
            <w:tcW w:w="2835" w:type="dxa"/>
            <w:vAlign w:val="center"/>
          </w:tcPr>
          <w:p w14:paraId="25F56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2189954" w14:textId="0F4A2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BF1F48" w14:textId="3581F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FD8FD" w14:textId="53DCB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40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3CD48A" w14:textId="42035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62D5D6" w14:textId="77777777" w:rsidTr="00503750">
        <w:tc>
          <w:tcPr>
            <w:tcW w:w="2835" w:type="dxa"/>
            <w:vAlign w:val="center"/>
          </w:tcPr>
          <w:p w14:paraId="76A88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9DE99E6" w14:textId="02ABE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2E8CB" w14:textId="6699A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697E39" w14:textId="14B2C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C3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C3AA22" w14:textId="6944D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A25EE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AB233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16AED41" w14:textId="6323BD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1CB399" w14:textId="6EFE1E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22DE62" w14:textId="1600BE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BA1B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B87663" w14:textId="7CB932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D1DD454" w14:textId="77777777" w:rsidTr="00503750">
        <w:tc>
          <w:tcPr>
            <w:tcW w:w="2835" w:type="dxa"/>
            <w:vAlign w:val="center"/>
          </w:tcPr>
          <w:p w14:paraId="531F7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9AA1586" w14:textId="6520E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89DE9" w14:textId="2469A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9E9A3C" w14:textId="21E7E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8FB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998205" w14:textId="123D1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07680" w14:textId="77777777" w:rsidTr="00503750">
        <w:tc>
          <w:tcPr>
            <w:tcW w:w="2835" w:type="dxa"/>
            <w:vAlign w:val="center"/>
          </w:tcPr>
          <w:p w14:paraId="5C6784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A547CCD" w14:textId="24AA8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446FB4" w14:textId="7CFE7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7E452C" w14:textId="6FAD6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0A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B7F50B" w14:textId="7078E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CE13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10EB5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C4C9DFC" w14:textId="638E869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55B3E1" w14:textId="75845C6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E25E5C" w14:textId="77E58CD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4AB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184F08" w14:textId="00C10F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FA30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D79D1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55D7A43" w14:textId="7A832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283966" w14:textId="22DC8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2EEED2" w14:textId="2B832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CD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089317" w14:textId="52B30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1D72C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AC8D0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215912BF" w14:textId="77777777" w:rsidTr="00503750">
        <w:tc>
          <w:tcPr>
            <w:tcW w:w="2552" w:type="dxa"/>
            <w:vAlign w:val="center"/>
          </w:tcPr>
          <w:p w14:paraId="74FD1F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DB900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D611E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01DEE6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F42D1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E117613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130EB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CD1E238" w14:textId="1043D5C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-1362.00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AE06FB6" w14:textId="7F2268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3895.00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F2A6C37" w14:textId="5464092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2534.00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9863E52" w14:textId="33590EF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CDFDA5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EEBB0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2D104A9" w14:textId="1BF0A79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7AC880F" w14:textId="0A047D8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0EC77EC" w14:textId="36E8579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AC175B9" w14:textId="24C916D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B8868B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2578F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1952F1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79F53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647F5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0716C64" w14:textId="77777777" w:rsidTr="00503750">
        <w:tc>
          <w:tcPr>
            <w:tcW w:w="4395" w:type="dxa"/>
            <w:vMerge/>
          </w:tcPr>
          <w:p w14:paraId="633C4F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BB88E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23B1A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7F2C5F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A57F2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B0F2339" w14:textId="46087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  <w:lang w:eastAsia="sk-SK"/>
              </w:rPr>
              <w:t>1043.50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C71EB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ABCF57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7A2A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7024102" w14:textId="0DDAC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84B91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984E76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E213E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C55790B" w14:textId="28288D1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1043.50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118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677EF49" w14:textId="77777777" w:rsidTr="00503750">
        <w:tc>
          <w:tcPr>
            <w:tcW w:w="4395" w:type="dxa"/>
            <w:vAlign w:val="center"/>
          </w:tcPr>
          <w:p w14:paraId="4AAEBB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C61CFF5" w14:textId="1DB31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73BF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3006CD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223BA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FB1120C" w14:textId="5CE97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0E19C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71DFA3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25D5E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30357F8" w14:textId="64492E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52A2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F8C039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41437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69BE318" w14:textId="68E259F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64437.00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63C5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73106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E48F0A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3E38196" w14:textId="77777777" w:rsidTr="00503750">
        <w:tc>
          <w:tcPr>
            <w:tcW w:w="4395" w:type="dxa"/>
            <w:vAlign w:val="center"/>
          </w:tcPr>
          <w:p w14:paraId="3F44D0B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E08EA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72A7BF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896D08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9EF27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6D74BFA" w14:textId="12B058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8A817F" w14:textId="3B68D4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8CDFB5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CC9F0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A14B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867F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0DF894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13059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6F6B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A5C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BFD477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AA1D1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CFA1549" w14:textId="3E9B4A9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0F88BB" w14:textId="73CE93C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33933D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EABC9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F4F6DC6" w14:textId="79FE95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3311A8" w14:textId="4E22F2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87C3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6AEA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A436C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3A9CE83" w14:textId="77777777" w:rsidTr="00503750">
        <w:tc>
          <w:tcPr>
            <w:tcW w:w="1843" w:type="dxa"/>
            <w:vAlign w:val="center"/>
          </w:tcPr>
          <w:p w14:paraId="65D6146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0D9C8E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DFD07B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F1D70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777EF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F23D94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D543CB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78F1AF5" w14:textId="77777777" w:rsidTr="00503750">
        <w:tc>
          <w:tcPr>
            <w:tcW w:w="1843" w:type="dxa"/>
            <w:vAlign w:val="center"/>
          </w:tcPr>
          <w:p w14:paraId="74643A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42522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9E1F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32E4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7C9C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9026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20AC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2F5254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80A1C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6F2FD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0696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D999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D191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C850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BA30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BBCA73" w14:textId="77777777" w:rsidTr="00503750">
        <w:tc>
          <w:tcPr>
            <w:tcW w:w="1843" w:type="dxa"/>
            <w:vAlign w:val="center"/>
          </w:tcPr>
          <w:p w14:paraId="31A331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CA6B5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8742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09C4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BF61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0C7F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80A8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79188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3525B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98AEA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5A97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614C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BE52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6700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949D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696D76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8ADD2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F5EFC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164A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2B4F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8432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7F6ED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CBE8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3D312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6FB45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FFBA824" w14:textId="77777777" w:rsidTr="00503750">
        <w:trPr>
          <w:trHeight w:val="664"/>
        </w:trPr>
        <w:tc>
          <w:tcPr>
            <w:tcW w:w="3372" w:type="dxa"/>
          </w:tcPr>
          <w:p w14:paraId="5F6691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CD952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85069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E20EAD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6E7C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DAABAB9" w14:textId="5A62E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CA3A07" w14:textId="07070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B63EE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DD50AE" w14:textId="2DB2EA8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6D0D9C" w14:textId="2CCA2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AFF0D1" w14:textId="36318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BD30A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9891AA" w14:textId="37543D9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4190DDC" w14:textId="77B85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35885D" w14:textId="75AA0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96428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5003A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4D042ED" w14:textId="135C4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A42117" w14:textId="3E915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CE4EA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830059" w14:textId="1AFB21E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B11EDC" w14:textId="280BA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F9D788" w14:textId="1ADAF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6718F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7AD2D9E" w14:textId="5F44CDE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BC0061" w14:textId="1B178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677E5A" w14:textId="58253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48BA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1DE3EB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DB1668A" w14:textId="77777777" w:rsidTr="00503750">
        <w:tc>
          <w:tcPr>
            <w:tcW w:w="2835" w:type="dxa"/>
            <w:vAlign w:val="center"/>
          </w:tcPr>
          <w:p w14:paraId="4617C8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97557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5B787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CCF928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2345B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C60802E" w14:textId="77777777" w:rsidTr="00503750">
        <w:tc>
          <w:tcPr>
            <w:tcW w:w="2835" w:type="dxa"/>
          </w:tcPr>
          <w:p w14:paraId="39B78B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15D9602" w14:textId="0BD28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50BE58" w14:textId="69F89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A2F3DC" w14:textId="796BA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721A1C" w14:textId="65C14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2B6264" w14:textId="77777777" w:rsidTr="00503750">
        <w:tc>
          <w:tcPr>
            <w:tcW w:w="2835" w:type="dxa"/>
          </w:tcPr>
          <w:p w14:paraId="1D2267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BD6B322" w14:textId="692F5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A2FF6A" w14:textId="013B5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2D33BD" w14:textId="74FAD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26B645" w14:textId="57084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7211DD" w14:textId="77777777" w:rsidTr="00503750">
        <w:tc>
          <w:tcPr>
            <w:tcW w:w="2835" w:type="dxa"/>
          </w:tcPr>
          <w:p w14:paraId="1A6A4A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AB53478" w14:textId="6614C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AAE4BF" w14:textId="32BDE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61E51" w14:textId="4D128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960CB4" w14:textId="10F18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86A8A9" w14:textId="77777777" w:rsidTr="00503750">
        <w:tc>
          <w:tcPr>
            <w:tcW w:w="2835" w:type="dxa"/>
            <w:vAlign w:val="center"/>
          </w:tcPr>
          <w:p w14:paraId="7823EE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58D0C10" w14:textId="2830D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147057" w14:textId="1E0AD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26B217" w14:textId="0B7F6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8AF932" w14:textId="0D1FE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63A9CE" w14:textId="77777777" w:rsidTr="00503750">
        <w:tc>
          <w:tcPr>
            <w:tcW w:w="2835" w:type="dxa"/>
            <w:vAlign w:val="center"/>
          </w:tcPr>
          <w:p w14:paraId="04014F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15DA2C3" w14:textId="367FA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39F226" w14:textId="18671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0B7772" w14:textId="5873D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F20982" w14:textId="749F8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FBC73F" w14:textId="77777777" w:rsidTr="00503750">
        <w:tc>
          <w:tcPr>
            <w:tcW w:w="2835" w:type="dxa"/>
          </w:tcPr>
          <w:p w14:paraId="7E75F4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E3BCE23" w14:textId="204AA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5FBA68" w14:textId="01E19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7EE945" w14:textId="2A199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C7CC78" w14:textId="0BEEB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A03521" w14:textId="77777777" w:rsidTr="00503750">
        <w:tc>
          <w:tcPr>
            <w:tcW w:w="2835" w:type="dxa"/>
          </w:tcPr>
          <w:p w14:paraId="4217A9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0DA2F96" w14:textId="76164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60489C" w14:textId="3F0EF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CE6E94" w14:textId="1E37A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74D872" w14:textId="12F9A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F28601" w14:textId="77777777" w:rsidTr="00503750">
        <w:tc>
          <w:tcPr>
            <w:tcW w:w="2835" w:type="dxa"/>
          </w:tcPr>
          <w:p w14:paraId="2522F0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87CE30E" w14:textId="3208F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1F7037" w14:textId="2B0C3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20EFE9" w14:textId="4EA48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A06FEC" w14:textId="31D9C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0BA2F6" w14:textId="77777777" w:rsidR="00944C3D" w:rsidRDefault="00944C3D" w:rsidP="00944C3D">
      <w:pPr>
        <w:rPr>
          <w:rFonts w:ascii="Arial" w:hAnsi="Arial"/>
          <w:b/>
        </w:rPr>
      </w:pPr>
    </w:p>
    <w:p w14:paraId="7277A5F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36558C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326AC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DA544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83921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2D080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3EF6E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596A845" w14:textId="77777777" w:rsidTr="00503750">
        <w:trPr>
          <w:trHeight w:val="443"/>
        </w:trPr>
        <w:tc>
          <w:tcPr>
            <w:tcW w:w="2560" w:type="dxa"/>
          </w:tcPr>
          <w:p w14:paraId="420BBE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7A0F01D" w14:textId="618DB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4285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B7B3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129A473" w14:textId="55B6E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8749A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FC226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647EDE5" w14:textId="2FC70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07E5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A043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A00FB5" w14:textId="7D3DE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7A5B1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A2251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190472C" w14:textId="49EC3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071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CD1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4A55353" w14:textId="1F62D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B5ACC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20637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3940260" w14:textId="3B286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2C2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89AC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92B1A4" w14:textId="2588D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B24414" w14:textId="77777777" w:rsidR="00944C3D" w:rsidRDefault="00944C3D" w:rsidP="00944C3D">
      <w:pPr>
        <w:rPr>
          <w:rFonts w:ascii="Arial" w:hAnsi="Arial"/>
          <w:b/>
        </w:rPr>
      </w:pPr>
    </w:p>
    <w:p w14:paraId="24EAA1C9" w14:textId="77777777" w:rsidR="00944C3D" w:rsidRDefault="00944C3D" w:rsidP="00944C3D">
      <w:pPr>
        <w:rPr>
          <w:rFonts w:ascii="Arial" w:hAnsi="Arial"/>
          <w:b/>
        </w:rPr>
      </w:pPr>
    </w:p>
    <w:p w14:paraId="584D72D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E3C4FC5" w14:textId="77777777" w:rsidR="00944C3D" w:rsidRDefault="00944C3D" w:rsidP="00944C3D">
      <w:pPr>
        <w:rPr>
          <w:rFonts w:ascii="Arial" w:hAnsi="Arial"/>
          <w:b/>
        </w:rPr>
      </w:pPr>
    </w:p>
    <w:p w14:paraId="5ACCF6F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B34448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42BE0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25B64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72D2D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E56DB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F36B7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2B9B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1078E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C410E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AE25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0DB9F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80C9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BB954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BCA98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6414C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21975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5A3F6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3F02E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6259AE6" w14:textId="77777777" w:rsidTr="00503750">
        <w:trPr>
          <w:trHeight w:val="677"/>
        </w:trPr>
        <w:tc>
          <w:tcPr>
            <w:tcW w:w="3358" w:type="dxa"/>
          </w:tcPr>
          <w:p w14:paraId="315EF9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384B3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4D5B8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C2A97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B421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87FA56D" w14:textId="0DB9A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FA4F57" w14:textId="4C2C0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918F5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EC84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E99E69C" w14:textId="39D0A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30CF67" w14:textId="779EE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8FD5A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35C0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02D50D1" w14:textId="006E7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821C99" w14:textId="3522E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22EA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051B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6F33227" w14:textId="50C82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D7DC14" w14:textId="2C0DF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D2ADF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822E69" w14:textId="5BA6397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3B47B6" w14:textId="6CD02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3AFB97" w14:textId="5FF57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F0B4E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468BBF6" w14:textId="25D2A8D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FFC779" w14:textId="11906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945795" w14:textId="37F3C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58466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9294E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D5E17A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066F2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862B2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C01D69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DBEFF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34C2A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1EA62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D91A6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A7F2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34BD8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FD98B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7B92E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5743F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D78B2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E03814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83A6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381BFF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0A9E6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105CE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6D5CF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D0C8C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AE26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B131F32" w14:textId="333DB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A0BF1E" w14:textId="1C3AF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B90CB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0B33C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31763E" w14:textId="0911B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921193" w14:textId="160D2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530DF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2AB4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8663BBD" w14:textId="3653B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0EAEC2" w14:textId="2957B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BD23D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04A7247" w14:textId="070BABB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0EC936" w14:textId="0EC28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49F808" w14:textId="1166A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5E0F3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415069D" w14:textId="1FD45D2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5AB7328" w14:textId="3D642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6D68E6" w14:textId="583E5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7A1AF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F68CD0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6AE182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28F07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40F22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3BB62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32D2C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E101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02B4D0" w14:textId="71A1E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DF3CF9" w14:textId="68A56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F1B01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BCD10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50205DF" w14:textId="132B5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A8271F" w14:textId="7AA8A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20C53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CFD6E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18F64B0" w14:textId="616DD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16AE12" w14:textId="21880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C7FEE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3B1000" w14:textId="4471BDB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AE17FE1" w14:textId="1B95E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B734" w14:textId="0A41B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29F7E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28B1340" w14:textId="28D86BC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C6E5996" w14:textId="7CC46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6FB970" w14:textId="52C51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17EFD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35921A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02E0729" w14:textId="77777777" w:rsidTr="00503750">
        <w:tc>
          <w:tcPr>
            <w:tcW w:w="3686" w:type="dxa"/>
            <w:vAlign w:val="center"/>
          </w:tcPr>
          <w:p w14:paraId="2D6C40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D0004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4B288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BA3C1C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0D553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EAE0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7C13F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A72ED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44CE4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EAB9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BD9FC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A0F3C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CBC46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D700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47F5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2FF34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CB5FF4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D10022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93D0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C4711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88F0B3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43365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2CECF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F628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D70DB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2AEE5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AB1A2C3" w14:textId="3A2E6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BDF7C5" w14:textId="5363E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62883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2370F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5532902" w14:textId="49086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590D5D" w14:textId="59855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B7B5C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8119C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69E425F" w14:textId="49622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6527E2" w14:textId="23568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8840F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C4B736" w14:textId="2C8988B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B53D06" w14:textId="01CE5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F30809" w14:textId="0BAE9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238DE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130718A" w14:textId="1549940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8064A6" w14:textId="10E4A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A1D98A" w14:textId="05CA3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0799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9F7BF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46428D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61C916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80C0E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3768D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6B224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03BB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7417F01" w14:textId="777BB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FACFA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36D0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0FBDA84" w14:textId="52485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75BB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FDCB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B75F646" w14:textId="153E3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00FEF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A95E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EA98FDE" w14:textId="79CDF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41D8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42BA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1E76607" w14:textId="65C12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0EE7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2D149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E7C63D5" w14:textId="2CD3EF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CC57CE" w14:textId="77777777" w:rsidR="00944C3D" w:rsidRDefault="00944C3D" w:rsidP="00944C3D">
      <w:pPr>
        <w:rPr>
          <w:sz w:val="22"/>
          <w:szCs w:val="22"/>
        </w:rPr>
      </w:pPr>
    </w:p>
    <w:p w14:paraId="655143B7" w14:textId="77777777" w:rsidR="00944C3D" w:rsidRDefault="00944C3D" w:rsidP="00944C3D">
      <w:pPr>
        <w:rPr>
          <w:sz w:val="22"/>
          <w:szCs w:val="22"/>
        </w:rPr>
      </w:pPr>
    </w:p>
    <w:p w14:paraId="799FA11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BF2DDF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F3B4ACB" w14:textId="23C5228C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0B108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9CACF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FA44D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2FDD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523DE4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047E09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080538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6123FB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238BCC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C12E8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C607635" w14:textId="700E3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A3B3E2" w14:textId="6CE59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E2C2C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5AE98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62F6644" w14:textId="5AC76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73286D" w14:textId="74033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1929D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5621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C5CB94E" w14:textId="24A49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3D9F67" w14:textId="5D126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222D5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7677E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86F4982" w14:textId="70C02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63C8FC" w14:textId="52C94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AA449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D32022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2896611" w14:textId="3903F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1D8CAB" w14:textId="626AE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F7600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315AE0C" w14:textId="551BFE0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1C2B263" w14:textId="66BAE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426A5D" w14:textId="691A0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1822D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02AE7A0" w14:textId="6CAF461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048FEA" w14:textId="2CB69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11ACA0" w14:textId="6DA85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FDBA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E03D6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4800FC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19F6C9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C14F35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AC8CD7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278D48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E8FC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82822CE" w14:textId="09B50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CC30CB" w14:textId="712A2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2B5BA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07E37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52DB27D" w14:textId="630DB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255B45" w14:textId="765D1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1D69D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6709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AD7ED73" w14:textId="58704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BD100B" w14:textId="31143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2583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7209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0E4C1F5" w14:textId="1C199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F1B124" w14:textId="2987D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2805D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30B6A9" w14:textId="5BCEB17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EDC29BD" w14:textId="59033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3A2846" w14:textId="4D6D5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003C7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75894A" w14:textId="13F6B8F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720907C" w14:textId="3FE0F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53AC27" w14:textId="305F7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7F0A8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41C9B71" w14:textId="5CD7FCA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83FB57" w14:textId="25947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4E28C6" w14:textId="28075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28F4" w:rsidRPr="007820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C475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E8043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1F7EFBB" w14:textId="3859ACC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FB4A2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D4034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38E93BC" w14:textId="6345C60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FC65E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13E36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E06F054" w14:textId="06CBBB5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B3EBC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364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B42A3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2C4419F" w14:textId="77777777" w:rsidR="00944C3D" w:rsidRPr="003607F0" w:rsidRDefault="00944C3D" w:rsidP="00944C3D"/>
    <w:p w14:paraId="3E1628BC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28527" w14:textId="77777777" w:rsidR="002F1D41" w:rsidRDefault="002F1D41">
      <w:r>
        <w:separator/>
      </w:r>
    </w:p>
  </w:endnote>
  <w:endnote w:type="continuationSeparator" w:id="0">
    <w:p w14:paraId="17880AED" w14:textId="77777777" w:rsidR="002F1D41" w:rsidRDefault="002F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2D8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415338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B8C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5AD1C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F1C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1BDBDA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1F783" w14:textId="77777777" w:rsidR="002F1D41" w:rsidRDefault="002F1D41">
      <w:r>
        <w:separator/>
      </w:r>
    </w:p>
  </w:footnote>
  <w:footnote w:type="continuationSeparator" w:id="0">
    <w:p w14:paraId="53C8368E" w14:textId="77777777" w:rsidR="002F1D41" w:rsidRDefault="002F1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92880">
    <w:abstractNumId w:val="13"/>
  </w:num>
  <w:num w:numId="2" w16cid:durableId="712772622">
    <w:abstractNumId w:val="17"/>
  </w:num>
  <w:num w:numId="3" w16cid:durableId="221449036">
    <w:abstractNumId w:val="8"/>
  </w:num>
  <w:num w:numId="4" w16cid:durableId="1043292303">
    <w:abstractNumId w:val="7"/>
  </w:num>
  <w:num w:numId="5" w16cid:durableId="147321443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527731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830217">
    <w:abstractNumId w:val="20"/>
  </w:num>
  <w:num w:numId="8" w16cid:durableId="1403798981">
    <w:abstractNumId w:val="10"/>
  </w:num>
  <w:num w:numId="9" w16cid:durableId="741215033">
    <w:abstractNumId w:val="0"/>
  </w:num>
  <w:num w:numId="10" w16cid:durableId="818764266">
    <w:abstractNumId w:val="19"/>
  </w:num>
  <w:num w:numId="11" w16cid:durableId="1228691280">
    <w:abstractNumId w:val="6"/>
  </w:num>
  <w:num w:numId="12" w16cid:durableId="915476912">
    <w:abstractNumId w:val="9"/>
  </w:num>
  <w:num w:numId="13" w16cid:durableId="802700534">
    <w:abstractNumId w:val="12"/>
  </w:num>
  <w:num w:numId="14" w16cid:durableId="384372062">
    <w:abstractNumId w:val="15"/>
  </w:num>
  <w:num w:numId="15" w16cid:durableId="955714481">
    <w:abstractNumId w:val="14"/>
  </w:num>
  <w:num w:numId="16" w16cid:durableId="1292904525">
    <w:abstractNumId w:val="2"/>
  </w:num>
  <w:num w:numId="17" w16cid:durableId="1785691836">
    <w:abstractNumId w:val="4"/>
  </w:num>
  <w:num w:numId="18" w16cid:durableId="885945381">
    <w:abstractNumId w:val="11"/>
  </w:num>
  <w:num w:numId="19" w16cid:durableId="1082876735">
    <w:abstractNumId w:val="5"/>
  </w:num>
  <w:num w:numId="20" w16cid:durableId="965550534">
    <w:abstractNumId w:val="18"/>
  </w:num>
  <w:num w:numId="21" w16cid:durableId="8465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162"/>
    <w:docVar w:name="arg2" w:val="Driver=asa17;DBF=D:\anasoft\data\tebys.db;DBN=tebys;ENG=SQL17;commlinks=TCPIP{ip=192.168.1.241};uid=kostelna;con=finus(12.0);pwd=Marec2023"/>
    <w:docVar w:name="arg3" w:val="656386"/>
    <w:docVar w:name="arg4" w:val="C:\Users\kostelna\AppData\Local\Temp\12225735.doc"/>
    <w:docVar w:name="arg5" w:val="1"/>
  </w:docVars>
  <w:rsids>
    <w:rsidRoot w:val="008728F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1D41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28F4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8402C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45837"/>
  <w15:docId w15:val="{3C4E7E04-3D78-4DD6-8858-19B7DDBC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2026-02-26T09:19:00Z</dcterms:created>
  <dcterms:modified xsi:type="dcterms:W3CDTF">2026-02-26T09:20:00Z</dcterms:modified>
</cp:coreProperties>
</file>