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3FFC3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6B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C7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0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69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A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8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07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D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66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18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24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2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07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1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B29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F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5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F6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1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96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198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0961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29C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07A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3A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F36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32D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31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8AF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2C0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91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829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823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9FA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DC7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D1C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48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5FA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1A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E4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96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1F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C25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385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774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4FF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C22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414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DE3E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43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86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3383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9F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96D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AC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3DDFC5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603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F8F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1ED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19E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78B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127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D3B5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F94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3172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09B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8F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14E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BBE9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A0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8B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61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4F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6F2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BC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05A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AEDF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B6D7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896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69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F00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1E4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D5A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F0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5CE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077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61B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E9D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45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8D128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671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476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7A0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E5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565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0B0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0F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51C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6D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CC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6B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FF7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698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BD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C5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7D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3C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13D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89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F28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906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F47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3F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9DA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76F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2D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0CE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6CAC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266A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D53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E7CB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9B7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C51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B51FA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90E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DC0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6C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B3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20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67B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1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896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01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466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E7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2DE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B8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A9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C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4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95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5A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82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4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63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8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F61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C5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A18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13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98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D93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33B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97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ADF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A63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C9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54AEF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A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01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D7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84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D6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E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D8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CA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1E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94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D9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6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12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3E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099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E4684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C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C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36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BF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E6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75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148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2127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041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93AF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588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E76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DBF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72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426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962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B8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BB1E4C1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1C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C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FC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4B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FCD3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12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1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3F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50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B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EC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8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1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B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AF719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46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0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1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1E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57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D9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E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52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19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8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F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AA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0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BF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8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B835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A2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50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A0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C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D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6A9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2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C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4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A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39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3E7F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F4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41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C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5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F4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C8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7F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E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A7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43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01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FB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18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FD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2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186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AE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30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5B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47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97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32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FF0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887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23E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B071D3" w14:textId="4E3B9778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B69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B34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82B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7FC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C64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2E5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B38B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6F0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FB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56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3B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B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E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44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299D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0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0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A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D5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15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F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500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20E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44E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7508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88874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288874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30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EA6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2D3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7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FE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8A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E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C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C9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9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37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A0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7FC21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E7F30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E951C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179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AEA03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FAEA03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BDF1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241BDF1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9F5820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89F5820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3633A" w14:textId="3CF5F576" w:rsidR="000B647F" w:rsidRDefault="000B647F" w:rsidP="00944C3D">
                                  <w:fldSimple w:instr=" MERGEFIELD  aDMOD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33633A" w14:textId="3CF5F576" w:rsidR="000B647F" w:rsidRDefault="000B647F" w:rsidP="00944C3D">
                            <w:fldSimple w:instr=" MERGEFIELD  aDMOD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94FACC" w14:textId="2718031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594FACC" w14:textId="2718031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4CBD00" w14:textId="406396B7" w:rsidR="000B647F" w:rsidRDefault="000B647F" w:rsidP="00944C3D">
                                  <w:fldSimple w:instr=" MERGEFIELD  aDRD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E4CBD00" w14:textId="406396B7" w:rsidR="000B647F" w:rsidRDefault="000B647F" w:rsidP="00944C3D">
                            <w:fldSimple w:instr=" MERGEFIELD  aDRD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6903B5" w14:textId="11402AF0" w:rsidR="000B647F" w:rsidRDefault="000B647F" w:rsidP="00944C3D">
                                  <w:fldSimple w:instr=" MERGEFIELD  aDMD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16903B5" w14:textId="11402AF0" w:rsidR="000B647F" w:rsidRDefault="000B647F" w:rsidP="00944C3D">
                            <w:fldSimple w:instr=" MERGEFIELD  aDMD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02F16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7F3496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B5375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A5904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6A5904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2E730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C2E730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E60C0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FE60C0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2F143" w14:textId="6A5A6642" w:rsidR="000B647F" w:rsidRDefault="000B647F" w:rsidP="00944C3D">
                                  <w:fldSimple w:instr=" MERGEFIELD  aDRDO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052F143" w14:textId="6A5A6642" w:rsidR="000B647F" w:rsidRDefault="000B647F" w:rsidP="00944C3D">
                            <w:fldSimple w:instr=" MERGEFIELD  aDRDO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5827CC" w14:textId="40AF9CB6" w:rsidR="000B647F" w:rsidRDefault="000B647F" w:rsidP="00944C3D">
                                  <w:fldSimple w:instr=" MERGEFIELD  aDMD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E5827CC" w14:textId="40AF9CB6" w:rsidR="000B647F" w:rsidRDefault="000B647F" w:rsidP="00944C3D">
                            <w:fldSimple w:instr=" MERGEFIELD  aDMD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C9A63B" w14:textId="26B1BA19" w:rsidR="000B647F" w:rsidRDefault="000B647F" w:rsidP="00944C3D">
                                  <w:fldSimple w:instr=" MERGEFIELD  aDROD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BC9A63B" w14:textId="26B1BA19" w:rsidR="000B647F" w:rsidRDefault="000B647F" w:rsidP="00944C3D">
                            <w:fldSimple w:instr=" MERGEFIELD  aDROD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FC433C" w14:textId="7A3A9693" w:rsidR="000B647F" w:rsidRDefault="000B647F" w:rsidP="00944C3D">
                                  <w:fldSimple w:instr=" MERGEFIELD  aDMOD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BFC433C" w14:textId="7A3A9693" w:rsidR="000B647F" w:rsidRDefault="000B647F" w:rsidP="00944C3D">
                            <w:fldSimple w:instr=" MERGEFIELD  aDMOD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BC2C56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A1C68B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CA8E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F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551A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5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85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D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6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5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EC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3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7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A6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F3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D7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19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C9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E7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E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03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E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5C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6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7C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652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8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F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3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DD80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99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C1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B5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28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7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A3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6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4A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BC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F1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4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F3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DF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4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E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8E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97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13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79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D49F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AAA0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96B3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3F2C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95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070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A9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1F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5E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DC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28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0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33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14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8EF6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01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8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47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AB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DE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31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B6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5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8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2B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10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17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7A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70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A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0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9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B7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60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2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E9EF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8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B4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C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5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9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79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8D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7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5524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307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2B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C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71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F70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A4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6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D0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78A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57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E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88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F8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5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7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F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0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EB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566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A0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7BD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7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CD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D4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7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09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DE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D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3E66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0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3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3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4F3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B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E0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D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7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0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7E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09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18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47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F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3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93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60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CB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462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3DB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307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2C1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AD0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245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B190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2C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C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01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1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07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AE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9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75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4590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B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E7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6A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3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D8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50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D0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35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9E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91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B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2C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5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23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8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8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6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B3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4B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E22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C5E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971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E9A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51B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E48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34D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2A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EB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C95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8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8F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E53EA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61E53EA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F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D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BE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D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2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D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1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6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0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A0BD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58A0BD0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1D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B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A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88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6E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C1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2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3F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8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AD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10D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27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CD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5D5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5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2A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CB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3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6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C7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1A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CD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5544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FA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97FA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6DC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3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C336C1" w14:textId="66E9663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37920502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0C336C1" w14:textId="66E9663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37920502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96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51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9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F6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04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4D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0A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8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43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F5CB59" w14:textId="618BE0A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2021916831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FF5CB59" w14:textId="618BE0A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2021916831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4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CD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8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BB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8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20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C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C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2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D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5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EF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17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BF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71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55FD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C39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A89AB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92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3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04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2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B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09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D6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D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7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67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60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3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52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70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71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2A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2360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052D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A61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68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0BA544" w14:textId="58646D2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TN 2666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70BA544" w14:textId="58646D2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SVB TN 2666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47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A6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66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1B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2B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99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8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C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3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E1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C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A7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55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E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3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A3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2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B9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33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54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7D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13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8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6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38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E4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2E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E1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48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9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CE56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CB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6DB4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AEF2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F999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B6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02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D7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2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9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6E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C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37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E4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7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2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6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14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8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5B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3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A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17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4C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F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E2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A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EFDB52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2BC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53E7CA" w14:textId="23A8024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Novomeského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853E7CA" w14:textId="23A8024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Novomeského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913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CF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15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89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F1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5C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CC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C7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72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80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8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DB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23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B0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5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0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65A01F" w14:textId="47A1ECDD" w:rsidR="000B647F" w:rsidRDefault="000B647F" w:rsidP="00944C3D">
                                  <w:fldSimple w:instr=" MERGEFIELD  aSUB_ULICA_CISLO  \* MERGEFORMAT ">
                                    <w:r w:rsidR="00F86ABD" w:rsidRPr="00F86ABD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765A01F" w14:textId="47A1ECDD" w:rsidR="000B647F" w:rsidRDefault="000B647F" w:rsidP="00944C3D">
                            <w:fldSimple w:instr=" MERGEFIELD  aSUB_ULICA_CISLO  \* MERGEFORMAT ">
                              <w:r w:rsidR="00F86ABD" w:rsidRPr="00F86ABD">
                                <w:rPr>
                                  <w:rFonts w:ascii="Arial" w:hAnsi="Arial" w:cs="Arial"/>
                                  <w:noProof/>
                                </w:rPr>
                                <w:t>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B2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0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0C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79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A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A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2E9B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DBC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F04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701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E33B2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676228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964629" w14:textId="073FEA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8964629" w14:textId="073FEA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4E6FE1" w14:textId="019FE0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86ABD" w:rsidRPr="00FA7C6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D4E6FE1" w14:textId="019FE0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86ABD" w:rsidRPr="00FA7C66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BCAF3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F72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62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BE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37D4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8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62F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9CAB16" w14:textId="33F7107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39CAB16" w14:textId="33F7107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7C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0A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1B9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99B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DA9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0F3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F34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4EBFF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CBB322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8111C1" w14:textId="283F248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D8111C1" w14:textId="283F248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47F3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E9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20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25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A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C2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02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F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BF72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69A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C526B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6AF32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0FDF8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73CCD4" w14:textId="196A43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F73CCD4" w14:textId="196A43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3CCD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ABE7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2DDF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D0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4C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FA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71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9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0F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75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C5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1B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0D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3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6D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2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A7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D4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F7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5F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F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3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6F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6D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9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C7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9E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A1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A4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0B74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A7F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F98536" w14:textId="7AB35FA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86ABD">
              <w:rPr>
                <w:rFonts w:ascii="Arial" w:hAnsi="Arial"/>
                <w:lang w:eastAsia="sk-SK"/>
              </w:rPr>
              <w:t>26.2.2025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786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1DE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2E63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F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44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87A7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738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526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35C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691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957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003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23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72A16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20F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E0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2D8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B2A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51B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0A52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3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1554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A7BF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665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F04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E93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D46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B54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37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4659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1634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5F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BD2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34C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A0C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CCAA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B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805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F67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5C3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CB0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19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E9F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CDF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B7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9609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9851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1F0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DB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A4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E0B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EDB8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C5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B39B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03C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D10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078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201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F9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28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A7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A6A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9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F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B2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DB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8A5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EB02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CE7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7E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DE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23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6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F7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6D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6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79E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60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68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81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21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A9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AD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A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A5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2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B1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0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8241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CA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6E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799F40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833C341" w14:textId="77777777" w:rsidR="00944C3D" w:rsidRDefault="00944C3D" w:rsidP="00944C3D">
      <w:pPr>
        <w:rPr>
          <w:rFonts w:ascii="Arial" w:hAnsi="Arial"/>
        </w:rPr>
      </w:pPr>
    </w:p>
    <w:p w14:paraId="14D6611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F5880D4" w14:textId="1CA3AA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153496B" w14:textId="4DCF587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3343FD8" w14:textId="2682BBA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682479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F01567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F6545A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15F72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5B357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3C22D5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AD0DC1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0B2EBDD7" w14:textId="5D7AEC32" w:rsidR="00944C3D" w:rsidRPr="008D0433" w:rsidRDefault="00F86AB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Jozef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fabo</w:t>
            </w:r>
            <w:proofErr w:type="spellEnd"/>
          </w:p>
        </w:tc>
        <w:tc>
          <w:tcPr>
            <w:tcW w:w="3260" w:type="dxa"/>
            <w:vAlign w:val="center"/>
          </w:tcPr>
          <w:p w14:paraId="1B35993B" w14:textId="62041918" w:rsidR="00944C3D" w:rsidRPr="008D0433" w:rsidRDefault="00F86AB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72442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89345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997F7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F198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648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6A6C1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6A8E5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86678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E394D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C0A3D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159421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8498342" w14:textId="0064F1E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73D74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BA8B11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9EDFB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6F8CB23" w14:textId="3B9FBE7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195FA3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AE186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4241D5A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EEA24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934F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94F59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4D75622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886D3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77FB0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9D81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FAEC1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B423D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27448D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BE24E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FCE50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C3EC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097D4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BBCE7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C4C4EF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8EA8B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8E7CE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FE4EF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C3F0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FF51E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F4CFAB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CFD666" w14:textId="7A59EB5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D60C38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439B58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F70CB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4AE7855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44B17C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FDC8216" w14:textId="524396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F86AB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797780C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7895073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AFCA97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842EBF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0A62A5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58002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97E5BE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9FF22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BDAD5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53C68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37DF1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F97E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0BFCE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96D2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435D92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676B5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32DF1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497BD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F697B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B04F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D477E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C08301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296F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DAEBFE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403E7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DF25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F9D59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28F8E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84752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3394F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8A0C6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AE533B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5FE04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6CF8758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2C1E80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33EE43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6914D5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F51812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4D3F6D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2B0F81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1768FA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A29378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1A434AD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29A36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113BE2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2C6B815" w14:textId="77777777" w:rsidTr="00503750">
        <w:trPr>
          <w:trHeight w:val="302"/>
        </w:trPr>
        <w:tc>
          <w:tcPr>
            <w:tcW w:w="4510" w:type="dxa"/>
          </w:tcPr>
          <w:p w14:paraId="7C70EF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3B21C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30262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D7955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858FA0" w14:textId="77777777" w:rsidTr="00503750">
        <w:trPr>
          <w:trHeight w:val="302"/>
        </w:trPr>
        <w:tc>
          <w:tcPr>
            <w:tcW w:w="4510" w:type="dxa"/>
          </w:tcPr>
          <w:p w14:paraId="0C90D1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ACC72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041E2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A9761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F0745B" w14:textId="77777777" w:rsidTr="00503750">
        <w:trPr>
          <w:trHeight w:val="302"/>
        </w:trPr>
        <w:tc>
          <w:tcPr>
            <w:tcW w:w="4510" w:type="dxa"/>
          </w:tcPr>
          <w:p w14:paraId="4AE3C0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E634E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2BE60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9BC5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370B58" w14:textId="77777777" w:rsidTr="00503750">
        <w:trPr>
          <w:trHeight w:val="302"/>
        </w:trPr>
        <w:tc>
          <w:tcPr>
            <w:tcW w:w="4510" w:type="dxa"/>
          </w:tcPr>
          <w:p w14:paraId="29AC97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D3E1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260FB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D8EE6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4CEDC2" w14:textId="77777777" w:rsidTr="00503750">
        <w:trPr>
          <w:trHeight w:val="327"/>
        </w:trPr>
        <w:tc>
          <w:tcPr>
            <w:tcW w:w="4510" w:type="dxa"/>
          </w:tcPr>
          <w:p w14:paraId="20BB2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6C5CB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D1BCA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3E3A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49FCC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7314D6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CF35EEF" w14:textId="66A72FB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F8DE72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1E934B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A97DB6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EC985A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418C264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4E639B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FFA1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46A267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3FA5F20" w14:textId="77777777" w:rsidTr="00503750">
        <w:tc>
          <w:tcPr>
            <w:tcW w:w="2302" w:type="dxa"/>
            <w:vAlign w:val="center"/>
          </w:tcPr>
          <w:p w14:paraId="675167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900AC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9D75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5799E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5B361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D9D2C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1B263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38EAF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C297A0" w14:textId="77777777" w:rsidTr="00503750">
        <w:tc>
          <w:tcPr>
            <w:tcW w:w="15593" w:type="dxa"/>
            <w:gridSpan w:val="8"/>
            <w:vAlign w:val="center"/>
          </w:tcPr>
          <w:p w14:paraId="77203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7B93959" w14:textId="77777777" w:rsidTr="00503750">
        <w:tc>
          <w:tcPr>
            <w:tcW w:w="2302" w:type="dxa"/>
            <w:vAlign w:val="center"/>
          </w:tcPr>
          <w:p w14:paraId="293FA1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2E222B" w14:textId="00EC9D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E17B0D" w14:textId="1DE3CA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3A7ABC" w14:textId="74FDE4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837668" w14:textId="1FEC56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625424" w14:textId="49DEA4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2B330" w14:textId="6A2107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0DE33" w14:textId="543BB1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AF630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D9D7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B315211" w14:textId="32C2C0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261A35" w14:textId="179871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860C2" w14:textId="52C343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34D5E9" w14:textId="28BB7C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F008B" w14:textId="5B7061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C4B77A" w14:textId="6D7DB6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BF9B23" w14:textId="0B0929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F923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780C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371DFED" w14:textId="3EBC88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A86536" w14:textId="629C20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3F817D" w14:textId="4EB82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576D14" w14:textId="295DF7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007BD8" w14:textId="1116E6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9BF6BE" w14:textId="21CA0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55B8CF" w14:textId="1ACB20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24AE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BA6B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5C68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D2BC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20B1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4D6E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897C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759E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4052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31987C" w14:textId="77777777" w:rsidTr="00503750">
        <w:tc>
          <w:tcPr>
            <w:tcW w:w="2302" w:type="dxa"/>
            <w:vAlign w:val="center"/>
          </w:tcPr>
          <w:p w14:paraId="4AF0C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F55DC2" w14:textId="4F4726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1A9BC5" w14:textId="2BD925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68232" w14:textId="22A87C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DA9C1" w14:textId="25D7D7B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76390A" w14:textId="62BCDE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70C00" w14:textId="2EA67B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142DE5" w14:textId="1EB466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E0B62" w14:textId="77777777" w:rsidTr="00503750">
        <w:tc>
          <w:tcPr>
            <w:tcW w:w="15593" w:type="dxa"/>
            <w:gridSpan w:val="8"/>
            <w:vAlign w:val="center"/>
          </w:tcPr>
          <w:p w14:paraId="50B3B5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EFA649F" w14:textId="77777777" w:rsidTr="00503750">
        <w:tc>
          <w:tcPr>
            <w:tcW w:w="2302" w:type="dxa"/>
            <w:vAlign w:val="center"/>
          </w:tcPr>
          <w:p w14:paraId="7C4776F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AC66DB" w14:textId="79150F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F2BA25" w14:textId="406B7F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DC0E6E" w14:textId="5BDF87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28EDE" w14:textId="7D5982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CFAC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1E1E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8B1D92" w14:textId="0155B2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ACA3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F307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82B7C0" w14:textId="244E740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D03F9A" w14:textId="0EA3FA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4E4B7" w14:textId="1FFC72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71E4A" w14:textId="07B591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1E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F8AD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2649D2" w14:textId="503B9F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24CE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D5D7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5AADBE" w14:textId="41F1E5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C8142F" w14:textId="2D113D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B37D4" w14:textId="4C4D1E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97118" w14:textId="7FDC2A9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547E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890F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3022C2" w14:textId="116478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40C11" w14:textId="77777777" w:rsidTr="00503750">
        <w:tc>
          <w:tcPr>
            <w:tcW w:w="2302" w:type="dxa"/>
            <w:vAlign w:val="center"/>
          </w:tcPr>
          <w:p w14:paraId="383D57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5AF5DA" w14:textId="304F93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967506" w14:textId="2C2710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14564D" w14:textId="57BCB0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F89C3" w14:textId="607A41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94C3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2662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955393" w14:textId="3C8FAF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8DE3FB" w14:textId="77777777" w:rsidTr="00503750">
        <w:tc>
          <w:tcPr>
            <w:tcW w:w="15593" w:type="dxa"/>
            <w:gridSpan w:val="8"/>
            <w:vAlign w:val="center"/>
          </w:tcPr>
          <w:p w14:paraId="503F9D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6404581" w14:textId="77777777" w:rsidTr="00503750">
        <w:tc>
          <w:tcPr>
            <w:tcW w:w="2302" w:type="dxa"/>
            <w:vAlign w:val="center"/>
          </w:tcPr>
          <w:p w14:paraId="656FE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DD5B6F" w14:textId="5C56D9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096F11" w14:textId="5989C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F6AC6D" w14:textId="439A0D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41B5DB" w14:textId="3401F5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EA4763" w14:textId="21F1A3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C1569C" w14:textId="58AD82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4A0F8" w14:textId="2861FB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F09D5B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AB71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42858B" w14:textId="0DE0D0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0A021B" w14:textId="136D94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FB322" w14:textId="5CC627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87D35A" w14:textId="410351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C3FFC9" w14:textId="5EA8B3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87E8F" w14:textId="015508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C2B29" w14:textId="6DE083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9E94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D1A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182009" w14:textId="66468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919F43" w14:textId="66E5E2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978457" w14:textId="0D59220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BCC905" w14:textId="1DE917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78AAFC" w14:textId="15C2DF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43F65" w14:textId="2C2E62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0C1DD" w14:textId="38FBD7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F63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57A9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01FC8F6" w14:textId="33A218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E6D5E9C" w14:textId="11A948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D346F5" w14:textId="478B65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561F5D" w14:textId="148970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FDFE04" w14:textId="3DE4E7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6A104" w14:textId="1F61BA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5BEDD2" w14:textId="715B993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AE2E6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84CF05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9A867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35E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9BBDE86" w14:textId="1D2C4F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754AA7A" w14:textId="2AEB28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CBE19" w14:textId="701876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58C44" w14:textId="6B6D95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D2D59C" w14:textId="1DDC09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599166" w14:textId="26FFC6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2BB3B9" w14:textId="704182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F347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62651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1C66D6" w14:textId="457185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A1D8EA" w14:textId="4E9151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0B5330" w14:textId="710321C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832B88" w14:textId="237E06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9EB1C" w14:textId="30A7E1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2D3775" w14:textId="50F0951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B57CBC" w14:textId="240340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0C1F3B" w14:textId="77777777" w:rsidR="00944C3D" w:rsidRDefault="00944C3D" w:rsidP="00944C3D">
      <w:pPr>
        <w:rPr>
          <w:rFonts w:ascii="Arial" w:hAnsi="Arial"/>
          <w:b/>
        </w:rPr>
      </w:pPr>
    </w:p>
    <w:p w14:paraId="6716F33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72D4053" w14:textId="77777777" w:rsidTr="00503750">
        <w:tc>
          <w:tcPr>
            <w:tcW w:w="1944" w:type="dxa"/>
            <w:vAlign w:val="center"/>
          </w:tcPr>
          <w:p w14:paraId="767DB4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F923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7FC4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550FE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F424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C1191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8F933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B3D26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3EEBC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8BCBC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B96C6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12544D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E504ED6" w14:textId="77777777" w:rsidTr="00503750">
        <w:tc>
          <w:tcPr>
            <w:tcW w:w="15685" w:type="dxa"/>
            <w:gridSpan w:val="12"/>
            <w:vAlign w:val="center"/>
          </w:tcPr>
          <w:p w14:paraId="2E0985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7C981B9" w14:textId="77777777" w:rsidTr="00503750">
        <w:tc>
          <w:tcPr>
            <w:tcW w:w="1944" w:type="dxa"/>
            <w:vAlign w:val="center"/>
          </w:tcPr>
          <w:p w14:paraId="29ED2F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564132" w14:textId="69F03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0FD78F" w14:textId="71942D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CD4BDD" w14:textId="3E1AFB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E418A1" w14:textId="7AF1E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91ACEE" w14:textId="3EFE9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A41B7F" w14:textId="5E06A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BFCCB3" w14:textId="57E580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1CC8A3" w14:textId="3B936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4A1EB5" w14:textId="766ED7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88EB95" w14:textId="7B794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C28734" w14:textId="1DAE43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149D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8827A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08F9CD4" w14:textId="1DC661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08065C1" w14:textId="66E86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CC76F3" w14:textId="4D528B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6FC4051" w14:textId="04EA8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3C1674" w14:textId="5E4B51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362E5E" w14:textId="43F7E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9D97E7" w14:textId="7C774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D944E5" w14:textId="6FED58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34E613" w14:textId="11E864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6B3B6D" w14:textId="20DAF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D373E1" w14:textId="4AAA1B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83556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49B0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814E09D" w14:textId="3808D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F9DE8B" w14:textId="6AEBDB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DB6FE9" w14:textId="37193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610953" w14:textId="5A91A9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AF7A2A" w14:textId="7D9FF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EE5BE5" w14:textId="2F77A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485AB4" w14:textId="14114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CC5E45" w14:textId="4297A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493D5C" w14:textId="7C4DD2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C3B70F" w14:textId="5493F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527C9C" w14:textId="1D5D1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6D7F0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670E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46EF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1F4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C6F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33472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3E1FB9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226CE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5DA46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1D27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31BB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A9983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5394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7A2ABD" w14:textId="77777777" w:rsidTr="00503750">
        <w:tc>
          <w:tcPr>
            <w:tcW w:w="1944" w:type="dxa"/>
            <w:vAlign w:val="center"/>
          </w:tcPr>
          <w:p w14:paraId="5EAF11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D49B7C9" w14:textId="56EC00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01C9894" w14:textId="5CBC33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16114D" w14:textId="01236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A27EE7" w14:textId="16E89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EB4C24" w14:textId="3AC25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D4F451" w14:textId="2766B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ADAF59" w14:textId="2EAE1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2CE723" w14:textId="43177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C0295" w14:textId="492F8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EBD1F0" w14:textId="47894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E1CCCA" w14:textId="46709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8A21AF" w14:textId="77777777" w:rsidTr="00503750">
        <w:tc>
          <w:tcPr>
            <w:tcW w:w="15685" w:type="dxa"/>
            <w:gridSpan w:val="12"/>
            <w:vAlign w:val="center"/>
          </w:tcPr>
          <w:p w14:paraId="05C66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1D6F24D" w14:textId="77777777" w:rsidTr="00503750">
        <w:tc>
          <w:tcPr>
            <w:tcW w:w="1944" w:type="dxa"/>
            <w:vAlign w:val="center"/>
          </w:tcPr>
          <w:p w14:paraId="793AFF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5982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DF2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ABDEB3" w14:textId="43FB4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8B6F0B" w14:textId="375C3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FAFB2" w14:textId="2E0CE0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2740A12" w14:textId="6E6F98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B32D2E" w14:textId="25A77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D912FB" w14:textId="512B7B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B9F5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16E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D8BCFC" w14:textId="2D953A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5758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E1A5D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4781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C76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353CA6F" w14:textId="4CEE0A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89D386" w14:textId="0E8F16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84954C" w14:textId="1CE21F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604161" w14:textId="5DF173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B8E5A1" w14:textId="3B724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4E1E97" w14:textId="62635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F85D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1B4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1C71C6" w14:textId="4D3A5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5EEE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EBB53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385E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4FD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464A9F" w14:textId="0EE1C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A993DE" w14:textId="7F023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9AB13F" w14:textId="2D5204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8E92A1" w14:textId="339AA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150A" w14:textId="3ACB3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6DFDF59" w14:textId="4C735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8834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550C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0D3E90" w14:textId="7131A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1F535F" w14:textId="77777777" w:rsidTr="00503750">
        <w:tc>
          <w:tcPr>
            <w:tcW w:w="1944" w:type="dxa"/>
            <w:vAlign w:val="center"/>
          </w:tcPr>
          <w:p w14:paraId="2D4B16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4BA1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F08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F16FB5" w14:textId="73FC9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5755A9" w14:textId="59C38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7E053D" w14:textId="52EF3D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9BF4FE" w14:textId="11112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126342" w14:textId="01AA9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8768A2F" w14:textId="55A8D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9FF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F476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66C84F" w14:textId="0C88A9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8234FB" w14:textId="77777777" w:rsidTr="00503750">
        <w:tc>
          <w:tcPr>
            <w:tcW w:w="15685" w:type="dxa"/>
            <w:gridSpan w:val="12"/>
            <w:vAlign w:val="center"/>
          </w:tcPr>
          <w:p w14:paraId="6BCE2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A17900" w14:textId="77777777" w:rsidTr="00503750">
        <w:tc>
          <w:tcPr>
            <w:tcW w:w="1944" w:type="dxa"/>
            <w:vAlign w:val="center"/>
          </w:tcPr>
          <w:p w14:paraId="21377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70FD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095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574FF3" w14:textId="438E7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A31A08" w14:textId="3E947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12A8F62" w14:textId="72751A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CB5A5A" w14:textId="41444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55E792" w14:textId="056C2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A17A59" w14:textId="7A408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DF658D" w14:textId="619F6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447950F" w14:textId="384B3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2E3B30" w14:textId="21289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FDE7F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6ABE9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2FF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52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B53D048" w14:textId="16E49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6A2B87" w14:textId="362DA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914BDED" w14:textId="6038F7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C6E571" w14:textId="439EE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5D10AC" w14:textId="4838CF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554A43" w14:textId="645BFD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0EB385" w14:textId="5A718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09E495" w14:textId="6ADE0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931E4A" w14:textId="729130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3875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AB86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F2D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EE0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196979" w14:textId="4DE61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F020CB" w14:textId="1CCBE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2703C7" w14:textId="05C8C7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C8E90C" w14:textId="591CB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9A13FA9" w14:textId="13778F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14091D" w14:textId="1C89CC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AE8BC0" w14:textId="6E7BD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C344C5F" w14:textId="79B406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62A9A8" w14:textId="3FCAA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3794DA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13D0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106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983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66CC358" w14:textId="3E02C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8EE9F3" w14:textId="07F61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B1E717" w14:textId="516E7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FB5910" w14:textId="4F619C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949075" w14:textId="0ECD34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876A395" w14:textId="494F7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6E651E" w14:textId="7E8BC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2A0F81" w14:textId="40BAE8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0A1BF5F" w14:textId="2FB787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12146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75633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A3529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DA5E4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465799" w14:textId="768F3B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9B4FFD" w14:textId="48BA1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587AB8" w14:textId="11272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68CE91" w14:textId="1C2BA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C975E8" w14:textId="0B582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BD07F8" w14:textId="7D72D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7E781E6" w14:textId="27FD2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6F0F00" w14:textId="1723D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9F408C" w14:textId="345C3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7C3AFC" w14:textId="50E45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EFC69E" w14:textId="51B03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D39B8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3A572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298948" w14:textId="7D84D3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84701C" w14:textId="097E87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CCDE42D" w14:textId="05334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1B74B84" w14:textId="2EFB54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D8F77E" w14:textId="23CEC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9B963C" w14:textId="036DE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DF4036" w14:textId="3D028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AF04DF" w14:textId="4581BD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5AD421" w14:textId="4AC38E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88A5DF" w14:textId="4DB821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50121D" w14:textId="14FF3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0379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4D28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09B0A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3BEDA9F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CCB3D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C0160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56A775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79E64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29411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CAE08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7065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2F3A3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164E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D13CA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B51F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50E35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BE807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F6416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BBEDA6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CE52E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86F05C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D4F30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62055E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031645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A4E9F4D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63C8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C0248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E958C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523E70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5421B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141D1F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C40E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98651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E321F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3F66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E663A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D27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2DC70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956BC8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63932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B47EC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15639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3ED34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3E0D4E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F9384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D6B3B98" w14:textId="77777777" w:rsidTr="00503750">
        <w:trPr>
          <w:trHeight w:val="1073"/>
        </w:trPr>
        <w:tc>
          <w:tcPr>
            <w:tcW w:w="3614" w:type="dxa"/>
            <w:vMerge/>
          </w:tcPr>
          <w:p w14:paraId="0F8AE6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EBD62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2884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1A3C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448AB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52DCEE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0AE65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45666A8" w14:textId="77777777" w:rsidTr="00503750">
        <w:trPr>
          <w:trHeight w:val="283"/>
        </w:trPr>
        <w:tc>
          <w:tcPr>
            <w:tcW w:w="3614" w:type="dxa"/>
          </w:tcPr>
          <w:p w14:paraId="55DA1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0E3C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C30BC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B0B6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568C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54939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359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2383FC7" w14:textId="77777777" w:rsidTr="00503750">
        <w:trPr>
          <w:trHeight w:val="283"/>
        </w:trPr>
        <w:tc>
          <w:tcPr>
            <w:tcW w:w="3614" w:type="dxa"/>
          </w:tcPr>
          <w:p w14:paraId="11AD1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7DE4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A9C8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7D7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9C4A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E662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67BF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4EDB59F" w14:textId="77777777" w:rsidTr="00503750">
        <w:trPr>
          <w:trHeight w:val="283"/>
        </w:trPr>
        <w:tc>
          <w:tcPr>
            <w:tcW w:w="3614" w:type="dxa"/>
          </w:tcPr>
          <w:p w14:paraId="02F37B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1D5BE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009A9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DAD9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7D8E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6D8F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D928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E5D860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4EC932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451F6D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2D58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5A4C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D02E2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2CB1F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5774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D3283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5DF11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9AA09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1B3E69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745DFA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777500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1E470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A2E67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A7004F3" w14:textId="7CFCE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7AAE13" w14:textId="11C74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74F9E6" w14:textId="533AFB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A3D515" w14:textId="14EDF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324903" w14:textId="6C0C7E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7F5BF" w14:textId="5BA83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0B6B65" w14:textId="700F3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623AE5A" w14:textId="5DADF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F306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3ABE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4B9DB23" w14:textId="47532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18B4F6" w14:textId="2AB13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34D1C" w14:textId="6E82E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1FBE0" w14:textId="6D6E21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8658B" w14:textId="76E7C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C3C93" w14:textId="6DB91E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8C8AEB" w14:textId="6046E8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5BA1472" w14:textId="6F2DE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013C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E0D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A461011" w14:textId="7D13A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E31C2A" w14:textId="386CC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BC6CC0" w14:textId="2CBA4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A4AE08" w14:textId="58872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B55029" w14:textId="39625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0F3EA" w14:textId="25ED2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A0244" w14:textId="6861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5D5A1" w14:textId="5006E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75F0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81C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E7F1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DD8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B69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1F8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DD4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4F3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87EB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E74D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E4D6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85A75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A71DB52" w14:textId="0DC36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F7B867" w14:textId="695F1D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9F234" w14:textId="4E578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7D83DD" w14:textId="363C2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8A05B" w14:textId="4A829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6CB2A1" w14:textId="0E956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0D8FB9" w14:textId="3BFD56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4F7FC1" w14:textId="55730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4DE8C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814E9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FD017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E8E78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A05E9F9" w14:textId="44373E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DD272" w14:textId="225B7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AF22D9" w14:textId="1A16F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8CAF4" w14:textId="6E0D1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ED09B" w14:textId="35471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5753E" w14:textId="4C0D9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2FA86F" w14:textId="7B9FF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65D8D29" w14:textId="74AEFB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E8F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E2ED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EBA2A4" w14:textId="4CFE38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B5F8C" w14:textId="3CE05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1D3BE6" w14:textId="7D53AF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8FCFAE" w14:textId="682D2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F19FB" w14:textId="20683F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348EDF" w14:textId="15B9F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9CEF0" w14:textId="3A59F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64A36E" w14:textId="12761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F823A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310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217ED02" w14:textId="5CA377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C1AB3" w14:textId="627AA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92EFA" w14:textId="056D60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1C1799" w14:textId="4C075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C1F5EA" w14:textId="61AFC5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3E7BA" w14:textId="37CF4C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DD9C9E" w14:textId="4D308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CE2F45" w14:textId="254BAE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9B02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7DE49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B6490C" w14:textId="10AD9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1D17F2" w14:textId="7303ED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C566F" w14:textId="386EBE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CD104" w14:textId="4BDAB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EB677B" w14:textId="454049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DE282" w14:textId="6D95B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173C6B" w14:textId="5ED27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758846" w14:textId="247578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D1D2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E6E5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9AB6C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396F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64487E" w14:textId="6E2C5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3DE8DC" w14:textId="4406C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1B06A7" w14:textId="1713B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DB207E" w14:textId="3F49C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7A43F0" w14:textId="19D08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8D1093" w14:textId="5BB19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1AEB2" w14:textId="05BAD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57AD97" w14:textId="2C411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AE1C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0657A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02959C4" w14:textId="4332E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65B095" w14:textId="7BFF5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4320D" w14:textId="22BB27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70E22F" w14:textId="67F71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A1E72A" w14:textId="33CE6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2DF1AE" w14:textId="0324A7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9D5543" w14:textId="20E4F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DCB5E5" w14:textId="3A2D6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F3F2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8A31C2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47B2BFB" w14:textId="2E3D499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452F7A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48A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7BFD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38779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50FB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2C75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657A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C94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9FF9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316B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07F61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799B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4B11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C96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4A1B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0578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E589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A785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276F0F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807851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3893D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DC4FFA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306BE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4BB22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A3064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D85E9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654E093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2D5738A" w14:textId="77777777" w:rsidTr="00503750">
        <w:trPr>
          <w:trHeight w:val="437"/>
        </w:trPr>
        <w:tc>
          <w:tcPr>
            <w:tcW w:w="2594" w:type="dxa"/>
          </w:tcPr>
          <w:p w14:paraId="098FF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3E74C3D" w14:textId="57206C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B64C430" w14:textId="233AF96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3C71B03" w14:textId="3F9E35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864170E" w14:textId="333BAB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D3044D5" w14:textId="77777777" w:rsidTr="00503750">
        <w:trPr>
          <w:trHeight w:val="420"/>
        </w:trPr>
        <w:tc>
          <w:tcPr>
            <w:tcW w:w="2594" w:type="dxa"/>
          </w:tcPr>
          <w:p w14:paraId="41BE4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3CC039F1" w14:textId="628FDF9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57B98E9" w14:textId="1B815B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A5EB9F" w14:textId="6F9C7F7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54D2FD1" w14:textId="7CD4D9B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FDA5D78" w14:textId="77777777" w:rsidTr="00503750">
        <w:trPr>
          <w:trHeight w:val="630"/>
        </w:trPr>
        <w:tc>
          <w:tcPr>
            <w:tcW w:w="2594" w:type="dxa"/>
          </w:tcPr>
          <w:p w14:paraId="6FCD8C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3B9009FC" w14:textId="51E2A5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DBD5CD" w14:textId="0F9229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FA5D75D" w14:textId="7E313A6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843E5FA" w14:textId="3774E8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2297725" w14:textId="77777777" w:rsidTr="00503750">
        <w:trPr>
          <w:trHeight w:val="420"/>
        </w:trPr>
        <w:tc>
          <w:tcPr>
            <w:tcW w:w="2594" w:type="dxa"/>
          </w:tcPr>
          <w:p w14:paraId="0740A0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555B5660" w14:textId="087FB58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C0D79F7" w14:textId="692F2A4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C0CD173" w14:textId="34289A3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2CBDEA7" w14:textId="0CAE48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16EB47" w14:textId="77777777" w:rsidTr="00503750">
        <w:trPr>
          <w:trHeight w:val="437"/>
        </w:trPr>
        <w:tc>
          <w:tcPr>
            <w:tcW w:w="2594" w:type="dxa"/>
          </w:tcPr>
          <w:p w14:paraId="1BCCB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758575C" w14:textId="5B1DF5E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31C3293" w14:textId="6FA2A2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CCF62F" w14:textId="403FDD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10D5F89" w14:textId="63C4AE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810E93A" w14:textId="77777777" w:rsidTr="00503750">
        <w:trPr>
          <w:trHeight w:val="420"/>
        </w:trPr>
        <w:tc>
          <w:tcPr>
            <w:tcW w:w="2594" w:type="dxa"/>
          </w:tcPr>
          <w:p w14:paraId="5F4CDAD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27407A1" w14:textId="358CBCF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85574B1" w14:textId="56B9E60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16A95E5" w14:textId="7E657E4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1056C19" w14:textId="79D26B3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BD0305D" w14:textId="77777777" w:rsidR="00944C3D" w:rsidRDefault="00944C3D" w:rsidP="00944C3D">
      <w:pPr>
        <w:rPr>
          <w:rFonts w:ascii="Arial" w:hAnsi="Arial"/>
          <w:b/>
        </w:rPr>
      </w:pPr>
    </w:p>
    <w:p w14:paraId="1CDC0E8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8AB1021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126AB2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038114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9F737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6C0AFD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C9E86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A99BC5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596C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036B26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9FEC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2420A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B7451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06DA7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729CB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981B7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07B49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262EF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5E27F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D4E1D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8BEBC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56DB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4C89B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3EE5B31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0D1389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18E52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C124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74C9B2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0EA222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64C93B" w14:textId="77777777" w:rsidTr="00503750">
        <w:tc>
          <w:tcPr>
            <w:tcW w:w="2835" w:type="dxa"/>
            <w:vAlign w:val="center"/>
          </w:tcPr>
          <w:p w14:paraId="412D2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C76C9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413A2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05D1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DF27A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A522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7F4BC2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1889DE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11F3722" w14:textId="151D23F5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2E95F" w14:textId="7FDD2C7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0FA91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D5DCE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892B37" w14:textId="5E88E370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2FE3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18803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936BA3B" w14:textId="171EF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32E39" w14:textId="4FA56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0E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0ED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8A32FD" w14:textId="6FA72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14893E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9701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BBAF892" w14:textId="6C4D5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DECCF5" w14:textId="45533F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69B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9C8F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2D61FB" w14:textId="53E939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7BC78A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2E1C5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6A2404" w14:textId="02451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48C17" w14:textId="4190A8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AF11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449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8B850B" w14:textId="2EAEAE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BF1C4F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0A303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8C8389B" w14:textId="3274C6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306662" w14:textId="0DBD3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D46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DDA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FAE8BA" w14:textId="2BB64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DB0A9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ADD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EF26BCD" w14:textId="17496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E9760" w14:textId="70017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A21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D09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F1830F" w14:textId="69E37D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4A740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BAF37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C00AA6D" w14:textId="29CA70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970E0F" w14:textId="614D279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03360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3CAFF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F386A15" w14:textId="6F4661A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D53216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935C1AA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E5385BB" w14:textId="5C6C01E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53E0ADD" w14:textId="77777777" w:rsidR="00944C3D" w:rsidRDefault="00944C3D" w:rsidP="00944C3D">
      <w:pPr>
        <w:rPr>
          <w:rFonts w:ascii="Arial" w:hAnsi="Arial"/>
          <w:b/>
        </w:rPr>
      </w:pPr>
    </w:p>
    <w:p w14:paraId="38336F0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DD29B72" w14:textId="77777777" w:rsidTr="00503750">
        <w:tc>
          <w:tcPr>
            <w:tcW w:w="2835" w:type="dxa"/>
            <w:vAlign w:val="center"/>
          </w:tcPr>
          <w:p w14:paraId="2837B9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CDA58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F9019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63445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0E63BD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361E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C6EFDA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3A264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7E993EC" w14:textId="122F23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C9775" w14:textId="2802E4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AB2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AB49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366936" w14:textId="196876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396A5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05E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1E1A5EE" w14:textId="562E2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A760C4" w14:textId="00FD7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3840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FF2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DFD69E" w14:textId="4B672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3B3A6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2B0E6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7997264" w14:textId="2980A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C62618" w14:textId="3EAC18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B03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239B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E20DE0" w14:textId="1D64D3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DD7A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3BF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17406B2" w14:textId="4ADC83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31A4B1" w14:textId="57677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880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543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D9A4F35" w14:textId="5479A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B6739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29FF76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DE1EF9F" w14:textId="050A7D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B2871F" w14:textId="4DA954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F67A5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C1344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FF5040" w14:textId="429C93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97DB84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146E9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0D9502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5E454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38C8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0923F56" w14:textId="77777777" w:rsidTr="00503750">
        <w:trPr>
          <w:trHeight w:val="699"/>
        </w:trPr>
        <w:tc>
          <w:tcPr>
            <w:tcW w:w="3502" w:type="dxa"/>
            <w:vMerge/>
          </w:tcPr>
          <w:p w14:paraId="0BE43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D394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96AC8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D42D3A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947D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C929392" w14:textId="592B5396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E3408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A7534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7BEF6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403E86A" w14:textId="4DFF702B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4F808C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738C2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67134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65C554E" w14:textId="3B6CEED3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F414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990E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BFBA0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AB93FD7" w14:textId="77777777" w:rsidTr="00503750">
        <w:trPr>
          <w:trHeight w:val="593"/>
        </w:trPr>
        <w:tc>
          <w:tcPr>
            <w:tcW w:w="3497" w:type="dxa"/>
          </w:tcPr>
          <w:p w14:paraId="0750F8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854BC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5CBE9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846042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D2EE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A25C3EE" w14:textId="66B69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DA71A2" w14:textId="45FBD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8FC0E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1B389F" w14:textId="560063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57F26A" w14:textId="59BD9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FBD7B9" w14:textId="63EF82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C3B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E93372" w14:textId="139F528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674CBE" w14:textId="1D4D1E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F7F4EF" w14:textId="61886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6C62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02C2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7EDEE7E" w14:textId="15096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320C2" w14:textId="62ECF7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F5616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1758BF" w14:textId="2519C69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B45E0B" w14:textId="765F6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88B0D9" w14:textId="391388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30F5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A68DD3" w14:textId="107DEE9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9BB696" w14:textId="7D763C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B877A7" w14:textId="423F5B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6DF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017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9531DA8" w14:textId="031601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A5944B" w14:textId="1D8DD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4F9C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1805D0" w14:textId="36C0238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A3BB5A" w14:textId="33C9D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74DC8" w14:textId="724BE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4C70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28CA69" w14:textId="12462AC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EA1594" w14:textId="370BC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4ABD48" w14:textId="32DE98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E602A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77C87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5F631697" w14:textId="7BAE7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668415" w14:textId="12B205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8C3F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D019A2A" w14:textId="4B6161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18405A5" w14:textId="38C1F1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D929E3" w14:textId="632A3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33A4B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4F3434F" w14:textId="5D79527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6A0058" w14:textId="791EC0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9C1738" w14:textId="6C87A0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431DD4" w14:textId="77777777" w:rsidR="00944C3D" w:rsidRDefault="00944C3D" w:rsidP="00944C3D">
      <w:pPr>
        <w:rPr>
          <w:rFonts w:ascii="Arial" w:hAnsi="Arial"/>
          <w:b/>
        </w:rPr>
      </w:pPr>
    </w:p>
    <w:p w14:paraId="7CDC38F0" w14:textId="77777777" w:rsidR="00944C3D" w:rsidRDefault="00944C3D" w:rsidP="00944C3D">
      <w:pPr>
        <w:rPr>
          <w:rFonts w:ascii="Arial" w:hAnsi="Arial"/>
          <w:b/>
        </w:rPr>
      </w:pPr>
    </w:p>
    <w:p w14:paraId="278147C0" w14:textId="77777777" w:rsidR="00944C3D" w:rsidRDefault="00944C3D" w:rsidP="00944C3D">
      <w:pPr>
        <w:rPr>
          <w:rFonts w:ascii="Arial" w:hAnsi="Arial"/>
          <w:b/>
        </w:rPr>
      </w:pPr>
    </w:p>
    <w:p w14:paraId="25AA4E45" w14:textId="77777777" w:rsidR="00944C3D" w:rsidRDefault="00944C3D" w:rsidP="00944C3D">
      <w:pPr>
        <w:rPr>
          <w:rFonts w:ascii="Arial" w:hAnsi="Arial"/>
          <w:b/>
        </w:rPr>
      </w:pPr>
    </w:p>
    <w:p w14:paraId="1189656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8316E53" w14:textId="77777777" w:rsidTr="00503750">
        <w:tc>
          <w:tcPr>
            <w:tcW w:w="2622" w:type="dxa"/>
            <w:vAlign w:val="center"/>
          </w:tcPr>
          <w:p w14:paraId="5F045D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458DDB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E3A13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50ABC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7E166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D2A2F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67AE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3CF1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B8CEB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08BE3F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622E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709E3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B60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FE5BAE6" w14:textId="06E33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3FD682" w14:textId="097C9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15019C" w14:textId="228901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EB8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0CB1B2" w14:textId="64536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E884E3" w14:textId="77777777" w:rsidTr="00503750">
        <w:tc>
          <w:tcPr>
            <w:tcW w:w="2622" w:type="dxa"/>
            <w:vAlign w:val="center"/>
          </w:tcPr>
          <w:p w14:paraId="3170B1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B5A32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E51D0EA" w14:textId="0EB53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C899B9" w14:textId="1B3ED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BDF339" w14:textId="4A2C9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28A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BD3D61" w14:textId="30C3B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CF76B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3EB9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42599713" w14:textId="1B265C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058487" w14:textId="17A8CE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B9F39B" w14:textId="2488E8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C33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F4FE5F" w14:textId="1E8A4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6723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0A9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081E744" w14:textId="269948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91EA01" w14:textId="5E3626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CAFB16" w14:textId="360B5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0F4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846016" w14:textId="37B03B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D78CBB" w14:textId="77777777" w:rsidTr="00503750">
        <w:tc>
          <w:tcPr>
            <w:tcW w:w="2622" w:type="dxa"/>
            <w:vAlign w:val="center"/>
          </w:tcPr>
          <w:p w14:paraId="20C42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05B8380" w14:textId="533A2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18870.00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D078C0" w14:textId="6ADEAF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35322.00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540E1" w14:textId="28D146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22537.00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86D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EED7BF" w14:textId="38FCD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31656.00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6F9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23ED3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F4B6359" w14:textId="12B91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2F1C74" w14:textId="5ACE9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638725" w14:textId="48F53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44A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59726A" w14:textId="45BE0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A5A8C" w14:textId="77777777" w:rsidTr="00503750">
        <w:tc>
          <w:tcPr>
            <w:tcW w:w="2622" w:type="dxa"/>
            <w:vAlign w:val="center"/>
          </w:tcPr>
          <w:p w14:paraId="6822E3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D736D07" w14:textId="40CBD9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2A7A49" w14:textId="2A9866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A22D12" w14:textId="2AA8D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A7C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0CBA77" w14:textId="04F2A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B170B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C50755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B6421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3D7F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095C060F" w14:textId="6FA0C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11E3B" w14:textId="4C8D9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D17A6C" w14:textId="2732A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527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67C101" w14:textId="52BB05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CC1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708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749E63E" w14:textId="571BE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12D342" w14:textId="1FBEB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3F52B0" w14:textId="5A38D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53D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67E86E" w14:textId="567E4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C7E3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AC9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4EC6370" w14:textId="16D13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BAFA36A" w14:textId="51BC4F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1D10A4" w14:textId="2061E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145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2B0E13" w14:textId="6A41E8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4B45FF" w14:textId="77777777" w:rsidTr="00503750">
        <w:tc>
          <w:tcPr>
            <w:tcW w:w="2622" w:type="dxa"/>
            <w:vAlign w:val="center"/>
          </w:tcPr>
          <w:p w14:paraId="176F3B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14B9352" w14:textId="39384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5F6C21" w14:textId="6C161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C428CC" w14:textId="50B60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5DE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BB1617" w14:textId="284CD8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35B52F" w14:textId="77777777" w:rsidTr="00503750">
        <w:tc>
          <w:tcPr>
            <w:tcW w:w="2622" w:type="dxa"/>
            <w:vAlign w:val="center"/>
          </w:tcPr>
          <w:p w14:paraId="71C939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9F8E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7213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B9C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4702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322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F907D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C749C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09544A0" w14:textId="22566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18870.00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7663EC" w14:textId="333982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35322.00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E43E9B" w14:textId="42CE46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22537.00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42B3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E929E5" w14:textId="3450E15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31656.00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AF82A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34F5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0E77FE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6AD858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9E853E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0163B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21FF8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F53E2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49908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FEAD4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2A924A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3A2C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C8852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5285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EFDB5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5BE1C5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1403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E50D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75042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1561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C753F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0EDC1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B074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3A26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CBAA0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2087C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69F8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67C7EF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EDC7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069F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2CB37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890F7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FB24D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3C1B0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B8D3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862A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20C0F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9B3A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8600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3CB50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834F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9EF70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E7863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8C6F1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795AFF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33D3A6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8DE5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0A273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3BA3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F6208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34A2A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03EC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FEB4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6880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9CB20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9981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80721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A8AC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663C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F1C02E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60F4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F0FD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5338A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BF1E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BE4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8BCD8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20300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3718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A3681E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BDE31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443BCAFE" w14:textId="77777777" w:rsidTr="00503750">
        <w:tc>
          <w:tcPr>
            <w:tcW w:w="2835" w:type="dxa"/>
            <w:vAlign w:val="center"/>
          </w:tcPr>
          <w:p w14:paraId="261327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47EDCA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87373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03229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F628F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7323EC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D895CD7" w14:textId="77777777" w:rsidTr="00503750">
        <w:tc>
          <w:tcPr>
            <w:tcW w:w="2835" w:type="dxa"/>
            <w:vAlign w:val="center"/>
          </w:tcPr>
          <w:p w14:paraId="44E74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8C7418C" w14:textId="2651A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2A9CB6" w14:textId="4C71D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AA78A" w14:textId="5F0C2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8A4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C08A60" w14:textId="178CF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45C1F" w14:textId="77777777" w:rsidTr="00503750">
        <w:tc>
          <w:tcPr>
            <w:tcW w:w="2835" w:type="dxa"/>
            <w:vAlign w:val="center"/>
          </w:tcPr>
          <w:p w14:paraId="29BB87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A45AE4B" w14:textId="5C239F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3C381A" w14:textId="7B490A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413AE0" w14:textId="3CFDA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C7F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43F3FF" w14:textId="0784BB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DE0AC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57EEC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155F2E3" w14:textId="1DA98D9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53AD8E" w14:textId="06D1D59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35F82D" w14:textId="494A86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7EC89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E30906" w14:textId="54C4E49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2F13F2C" w14:textId="77777777" w:rsidTr="00503750">
        <w:tc>
          <w:tcPr>
            <w:tcW w:w="2835" w:type="dxa"/>
            <w:vAlign w:val="center"/>
          </w:tcPr>
          <w:p w14:paraId="7A50B8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5C40876" w14:textId="04B03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853C42" w14:textId="62121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657BF5" w14:textId="2E1F7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512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598932" w14:textId="52780E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BA2BB" w14:textId="77777777" w:rsidTr="00503750">
        <w:tc>
          <w:tcPr>
            <w:tcW w:w="2835" w:type="dxa"/>
            <w:vAlign w:val="center"/>
          </w:tcPr>
          <w:p w14:paraId="4C1146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DBC8DAC" w14:textId="3986A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3DAF9" w14:textId="6927E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453FB" w14:textId="2359B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68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D136AE" w14:textId="6C559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8B761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D0E9A8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44B0888" w14:textId="315D3FE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31AED" w14:textId="34050DDF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7CE7EA" w14:textId="2DA581B0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9D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6F3D33" w14:textId="083556E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DE6F6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F3D27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8313B17" w14:textId="31D83A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B4973B" w14:textId="24540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A7CEA" w14:textId="0FB37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36E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13923F" w14:textId="1FADF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64874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2A685D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7443A59" w14:textId="77777777" w:rsidTr="00503750">
        <w:tc>
          <w:tcPr>
            <w:tcW w:w="2552" w:type="dxa"/>
            <w:vAlign w:val="center"/>
          </w:tcPr>
          <w:p w14:paraId="296A25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826201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9AADF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B43E84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733BF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D3D6F52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F7F62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4F42BCA" w14:textId="647BD53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640AE2F" w14:textId="0A527EF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30.00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A673E0E" w14:textId="038E9AA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30.00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5C47806" w14:textId="4269EB4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C3F849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8E481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213FFDDF" w14:textId="7999AAE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EFB2AA1" w14:textId="32CC6AA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49F3B6D" w14:textId="2C7EFD5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1BB7B5BE" w14:textId="6E06C1F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619068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91D16C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F4717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BFFBC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CDDAD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60FAA7C" w14:textId="77777777" w:rsidTr="00503750">
        <w:tc>
          <w:tcPr>
            <w:tcW w:w="4395" w:type="dxa"/>
            <w:vMerge/>
          </w:tcPr>
          <w:p w14:paraId="255AFE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EAF3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691E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21E714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20C10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EDFD7C" w14:textId="5EF86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227CE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65121F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EB7B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8DE0F33" w14:textId="6A00EC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F9FC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37A4DD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18FD9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6A0200B" w14:textId="4CEDED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7FA02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D6C8BCE" w14:textId="77777777" w:rsidTr="00503750">
        <w:tc>
          <w:tcPr>
            <w:tcW w:w="4395" w:type="dxa"/>
            <w:vAlign w:val="center"/>
          </w:tcPr>
          <w:p w14:paraId="3ABC9F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1329872" w14:textId="43E32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0F423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AD3F5D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83C2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64DFAC1" w14:textId="6BD711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99AEC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D293D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08C281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BEB6136" w14:textId="451AD35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FD20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2396E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57F4A5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F537430" w14:textId="496F4F4A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60875.00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F9D14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6097E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CAF27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62F077D6" w14:textId="77777777" w:rsidTr="00503750">
        <w:tc>
          <w:tcPr>
            <w:tcW w:w="4395" w:type="dxa"/>
            <w:vAlign w:val="center"/>
          </w:tcPr>
          <w:p w14:paraId="067F73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730A5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25FDE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0AB404E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E3226B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504B38B" w14:textId="3FB7DE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068ACA5" w14:textId="3F7D43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B94AC7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72D70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5319E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BA45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E8353F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1A98B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60623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3B33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C62DE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F39C4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36387B66" w14:textId="7325CED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FE2D305" w14:textId="468A89C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1233D7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CDC9F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6CDF01D" w14:textId="51F026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5816C45" w14:textId="5D2E78F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FA43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0882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4794BC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EE6B126" w14:textId="77777777" w:rsidTr="00503750">
        <w:tc>
          <w:tcPr>
            <w:tcW w:w="1843" w:type="dxa"/>
            <w:vAlign w:val="center"/>
          </w:tcPr>
          <w:p w14:paraId="0C5D078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7F6B8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EFE092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2B120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029CC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E9288F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69D62D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BB34AFF" w14:textId="77777777" w:rsidTr="00503750">
        <w:tc>
          <w:tcPr>
            <w:tcW w:w="1843" w:type="dxa"/>
            <w:vAlign w:val="center"/>
          </w:tcPr>
          <w:p w14:paraId="1326B1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4E7E26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8A0CA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B78C5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340EF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D400D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4BB03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924D4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8511A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A805E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B3B3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DF8F9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3776E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7DA95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9CEF3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C624D8" w14:textId="77777777" w:rsidTr="00503750">
        <w:tc>
          <w:tcPr>
            <w:tcW w:w="1843" w:type="dxa"/>
            <w:vAlign w:val="center"/>
          </w:tcPr>
          <w:p w14:paraId="09AB6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EDC7A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448C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FC0F5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83FC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79E1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D4D39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4385C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F8035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4A3AA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E086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9414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8EBB0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D4BC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03DFD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9B2B92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A70EA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8DB799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6D3F86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ED9F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0227D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BF77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459D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7565C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ACD887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473743F" w14:textId="77777777" w:rsidTr="00503750">
        <w:trPr>
          <w:trHeight w:val="664"/>
        </w:trPr>
        <w:tc>
          <w:tcPr>
            <w:tcW w:w="3372" w:type="dxa"/>
          </w:tcPr>
          <w:p w14:paraId="39F9E20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261E0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FFC7D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161607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C3F6D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8458A37" w14:textId="0EDD26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D44B80" w14:textId="7B5147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EBC27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FBD9B19" w14:textId="56CA4F24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7F41C4C" w14:textId="506E2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AEE6028" w14:textId="1C90D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25A0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090F4BA" w14:textId="213E11F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0949B5" w14:textId="76187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5D58D4" w14:textId="3C033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2478C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117AB15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AF18E73" w14:textId="0CB95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F2AEB1" w14:textId="48D4C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5E693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39E772" w14:textId="0302C8B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70DE27" w14:textId="5370F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073A8F" w14:textId="395180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7580D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3F7917D" w14:textId="6478EBC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B9543D3" w14:textId="27C84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57C034" w14:textId="2530BC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DC1B1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608CFB2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7F48437" w14:textId="77777777" w:rsidTr="00503750">
        <w:tc>
          <w:tcPr>
            <w:tcW w:w="2835" w:type="dxa"/>
            <w:vAlign w:val="center"/>
          </w:tcPr>
          <w:p w14:paraId="5B14C7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72E43B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4E98C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EAE486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F1D73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8989860" w14:textId="77777777" w:rsidTr="00503750">
        <w:tc>
          <w:tcPr>
            <w:tcW w:w="2835" w:type="dxa"/>
          </w:tcPr>
          <w:p w14:paraId="0A81124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4A67DD8" w14:textId="0CE55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36715A" w14:textId="5FBB2E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DA77825" w14:textId="29AF7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B8CCE0" w14:textId="0D08E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B7CFFD" w14:textId="77777777" w:rsidTr="00503750">
        <w:tc>
          <w:tcPr>
            <w:tcW w:w="2835" w:type="dxa"/>
          </w:tcPr>
          <w:p w14:paraId="611A5D0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B700B05" w14:textId="20FB2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63961C" w14:textId="247D9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827B1A" w14:textId="3B48C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B9607F" w14:textId="3BA778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7D663F" w14:textId="77777777" w:rsidTr="00503750">
        <w:tc>
          <w:tcPr>
            <w:tcW w:w="2835" w:type="dxa"/>
          </w:tcPr>
          <w:p w14:paraId="2FB2ED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E4C8574" w14:textId="0DEFB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A8BF2E" w14:textId="4ED91C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BB3448" w14:textId="24838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D18F91" w14:textId="3556C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CA1F6E" w14:textId="77777777" w:rsidTr="00503750">
        <w:tc>
          <w:tcPr>
            <w:tcW w:w="2835" w:type="dxa"/>
            <w:vAlign w:val="center"/>
          </w:tcPr>
          <w:p w14:paraId="53C85E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48CCC00F" w14:textId="1C108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F0E726" w14:textId="42FA9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E085A1" w14:textId="20821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734FD2" w14:textId="365B6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50CEAF" w14:textId="77777777" w:rsidTr="00503750">
        <w:tc>
          <w:tcPr>
            <w:tcW w:w="2835" w:type="dxa"/>
            <w:vAlign w:val="center"/>
          </w:tcPr>
          <w:p w14:paraId="042487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8662069" w14:textId="34653B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F6146A" w14:textId="4C73B7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7A1029" w14:textId="14107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CAACB7" w14:textId="2A7C0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927BD1" w14:textId="77777777" w:rsidTr="00503750">
        <w:tc>
          <w:tcPr>
            <w:tcW w:w="2835" w:type="dxa"/>
          </w:tcPr>
          <w:p w14:paraId="0D15E0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B43E938" w14:textId="335CEE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56C8A9" w14:textId="4A19C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5CC186" w14:textId="5E27A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79327B" w14:textId="74A34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D82AA3" w14:textId="77777777" w:rsidTr="00503750">
        <w:tc>
          <w:tcPr>
            <w:tcW w:w="2835" w:type="dxa"/>
          </w:tcPr>
          <w:p w14:paraId="5EA4C0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172B086" w14:textId="4BAD5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EB015C" w14:textId="1D361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A009D9" w14:textId="10D123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A6CB76" w14:textId="601B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172D45" w14:textId="77777777" w:rsidTr="00503750">
        <w:tc>
          <w:tcPr>
            <w:tcW w:w="2835" w:type="dxa"/>
          </w:tcPr>
          <w:p w14:paraId="7BE86E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EE7FD6A" w14:textId="0178A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F17B89" w14:textId="093702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1D212A" w14:textId="5754DA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8E45C4" w14:textId="5FB970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308B54" w14:textId="77777777" w:rsidR="00944C3D" w:rsidRDefault="00944C3D" w:rsidP="00944C3D">
      <w:pPr>
        <w:rPr>
          <w:rFonts w:ascii="Arial" w:hAnsi="Arial"/>
          <w:b/>
        </w:rPr>
      </w:pPr>
    </w:p>
    <w:p w14:paraId="415DF87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330BEC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D12F7F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BBF20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E6139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2D8F8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8B502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D565A84" w14:textId="77777777" w:rsidTr="00503750">
        <w:trPr>
          <w:trHeight w:val="443"/>
        </w:trPr>
        <w:tc>
          <w:tcPr>
            <w:tcW w:w="2560" w:type="dxa"/>
          </w:tcPr>
          <w:p w14:paraId="4012ED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13D46BB" w14:textId="18FBCC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6CF3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07C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2D9170F" w14:textId="1A7C9D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504E5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4DB39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9283296" w14:textId="46C67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298B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2D19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AE0DB2" w14:textId="3BD53B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53AA6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61DA2F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A6D8C84" w14:textId="54A64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7B44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A6BA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E0F3AE8" w14:textId="164C7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0A5F88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9BDF0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6CA4885" w14:textId="0E0B0A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94D1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D23A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E2E8D0" w14:textId="0B3735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FFDACA" w14:textId="77777777" w:rsidR="00944C3D" w:rsidRDefault="00944C3D" w:rsidP="00944C3D">
      <w:pPr>
        <w:rPr>
          <w:rFonts w:ascii="Arial" w:hAnsi="Arial"/>
          <w:b/>
        </w:rPr>
      </w:pPr>
    </w:p>
    <w:p w14:paraId="68797749" w14:textId="77777777" w:rsidR="00944C3D" w:rsidRDefault="00944C3D" w:rsidP="00944C3D">
      <w:pPr>
        <w:rPr>
          <w:rFonts w:ascii="Arial" w:hAnsi="Arial"/>
          <w:b/>
        </w:rPr>
      </w:pPr>
    </w:p>
    <w:p w14:paraId="16E207C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85067F4" w14:textId="77777777" w:rsidR="00944C3D" w:rsidRDefault="00944C3D" w:rsidP="00944C3D">
      <w:pPr>
        <w:rPr>
          <w:rFonts w:ascii="Arial" w:hAnsi="Arial"/>
          <w:b/>
        </w:rPr>
      </w:pPr>
    </w:p>
    <w:p w14:paraId="3FB0EA9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0AF0AEE1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1253C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CA07E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42142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F852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E71B3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ED3D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A6DF9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3E82AA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C7066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F1D36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ECA59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E72A86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B8BE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661D4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21659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FB4766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92E28B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D95112E" w14:textId="77777777" w:rsidTr="00503750">
        <w:trPr>
          <w:trHeight w:val="677"/>
        </w:trPr>
        <w:tc>
          <w:tcPr>
            <w:tcW w:w="3358" w:type="dxa"/>
          </w:tcPr>
          <w:p w14:paraId="5ADD37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3B8FB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A864F1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FAFAD1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C0D3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28A1AE4" w14:textId="63EA6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36783D" w14:textId="7ADAC8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8AED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18FA7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F26B932" w14:textId="004EF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9BA80F" w14:textId="2B3D9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8E22F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D4FE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72B90FB" w14:textId="7F6EC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65C6F3" w14:textId="675BA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6B5AA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E0D4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B4C7E83" w14:textId="626575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9E5D3B" w14:textId="269C9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E246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F8197AE" w14:textId="53B35E6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9A4ADF9" w14:textId="07420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B31966" w14:textId="5138C2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57A5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AF0508" w14:textId="64E318A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660EBAE" w14:textId="09095E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3E6214" w14:textId="7D75E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7477F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229FB8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29AC2D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FA3D6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B6F299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6C371B0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632B0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975C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192FD5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2ED3D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6541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ECFF8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3F0E2C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DDF5C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14CEF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55A9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4292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E9667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BA5DA3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A0CE5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BCB87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A1A3D1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CE2273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B25C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98B1563" w14:textId="27683A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C07200" w14:textId="450096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B7D34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B0752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2E88974" w14:textId="2114C6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EDD958" w14:textId="0A53D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391E3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F30E7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2391589" w14:textId="3158B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2FC0ADB" w14:textId="3FC9F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2E868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C482534" w14:textId="0EEE0C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6C808D7" w14:textId="7B93D3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080EDA" w14:textId="09971C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3AFCF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EEADD61" w14:textId="4C3E4AC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33B95E6" w14:textId="7C6060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F27339" w14:textId="69FAF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067B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CED1C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35008B8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15397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2EDCE87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CF85E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30217D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6B37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C41416D" w14:textId="60B4A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77BFB3" w14:textId="43C8B3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6BE595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259AB8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5158599" w14:textId="1CA23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B323A9" w14:textId="403FF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0CEC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A5361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BC27E03" w14:textId="3E72D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69346B" w14:textId="677AAD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6A15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4D8C4AF" w14:textId="3C1D1A8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AFE4889" w14:textId="6F87C0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319D3E" w14:textId="4BDD9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9B1B2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AC90395" w14:textId="4D77556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9B4AAA" w14:textId="37BAF4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C8C2603" w14:textId="08D1C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6D8DB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E3A56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6BE49F4" w14:textId="77777777" w:rsidTr="00503750">
        <w:tc>
          <w:tcPr>
            <w:tcW w:w="3686" w:type="dxa"/>
            <w:vAlign w:val="center"/>
          </w:tcPr>
          <w:p w14:paraId="5D4DA2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66D931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4B174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ABB4B7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27DB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243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12530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97373C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E4B35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57FE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8CE32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1CC52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D2E2E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AD6E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B6A7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A1B0C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DC5883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E06C43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A0834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D44EF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8F27A3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E693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6A914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F8E80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37AF0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947B1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E7812F0" w14:textId="5CEB0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7B59FA" w14:textId="539173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98758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54265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F4C17E7" w14:textId="347D5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3DA965" w14:textId="1FB66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2E6A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8E1ED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E68B935" w14:textId="796E3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95DD2D" w14:textId="306AA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5E0D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96796AC" w14:textId="74DD099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60BFD95" w14:textId="42E13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0C0058" w14:textId="2F0A2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586AD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D3EC29D" w14:textId="3F3169C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BBCD136" w14:textId="74A22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5B2C5BA" w14:textId="6360AD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0817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8698F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4A75F74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98D9F7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405943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5131E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FBD2C0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2B0A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34240D0" w14:textId="24103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EED9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4DDD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147DCD0" w14:textId="1F886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3BB0AF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22936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2244013" w14:textId="5DFDE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5B9A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9FAA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D6D04BC" w14:textId="7B7C58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338E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4EAA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FDCA1AF" w14:textId="30492F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84A9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F5E72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6B1AE9D" w14:textId="171A7B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5A417D" w14:textId="77777777" w:rsidR="00944C3D" w:rsidRDefault="00944C3D" w:rsidP="00944C3D">
      <w:pPr>
        <w:rPr>
          <w:sz w:val="22"/>
          <w:szCs w:val="22"/>
        </w:rPr>
      </w:pPr>
    </w:p>
    <w:p w14:paraId="5E8F5012" w14:textId="77777777" w:rsidR="00944C3D" w:rsidRDefault="00944C3D" w:rsidP="00944C3D">
      <w:pPr>
        <w:rPr>
          <w:sz w:val="22"/>
          <w:szCs w:val="22"/>
        </w:rPr>
      </w:pPr>
    </w:p>
    <w:p w14:paraId="3AFF9F7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B94E19B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99FE78E" w14:textId="4AB5D3D5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682E9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563EC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B281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28847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EDB1CB8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E6E50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92448F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00F87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3F87F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6E9A1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BF7B335" w14:textId="76ECE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A2EBDE" w14:textId="5BB45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BCD46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5063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C1845B6" w14:textId="16B2A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37336F" w14:textId="1193E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8F4C0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12D84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A45EF14" w14:textId="6AE22E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F1B3E6" w14:textId="526053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614C4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A64A1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19C4538" w14:textId="2ADEBD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182C1E" w14:textId="6152F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03774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CB7D6F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3BDE0A0" w14:textId="083F0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65F2460" w14:textId="04481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BD61F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04AB8C" w14:textId="3621F83F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1360D52" w14:textId="7D2BC0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A9FF8B" w14:textId="6D1B9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D813D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9644534" w14:textId="2D3B982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6BFBB20" w14:textId="3B914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7A8F4C" w14:textId="0E51B6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7D6E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127BE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3B15787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329586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430C2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DA76D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1F582A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BB9B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53E5DFA" w14:textId="4679F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4A82738" w14:textId="6C7A1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FF208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A255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38C1789A" w14:textId="24AF5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3C8675" w14:textId="5B2D8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B26167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8FB5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33D9239" w14:textId="5F730E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1F6303" w14:textId="7DED8E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4D9CC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3801A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2A3851C" w14:textId="32D9F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365451" w14:textId="0312C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B1F3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83CFEA" w14:textId="3988D5C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CCC0D24" w14:textId="16E312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0DC58" w14:textId="45A8F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AABE0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DC7B9F" w14:textId="12417E6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C7F6092" w14:textId="3FEF9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DA8AAC3" w14:textId="1EADD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71B2B6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EBFD539" w14:textId="34AF445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063DEE0" w14:textId="7A4A4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69F1E5" w14:textId="655A3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86ABD" w:rsidRPr="00FA7C6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E1C5C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6C94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D99D55D" w14:textId="7935F97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19B0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DCA60E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2DB3610" w14:textId="26B0C5D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7EB5C8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DA85D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404C3AD4" w14:textId="66A2A125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779AE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2F36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5D18F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694B1FF" w14:textId="77777777" w:rsidR="00944C3D" w:rsidRPr="003607F0" w:rsidRDefault="00944C3D" w:rsidP="00944C3D"/>
    <w:p w14:paraId="417D68CA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E2C676" w14:textId="77777777" w:rsidR="004E001B" w:rsidRDefault="004E001B">
      <w:r>
        <w:separator/>
      </w:r>
    </w:p>
  </w:endnote>
  <w:endnote w:type="continuationSeparator" w:id="0">
    <w:p w14:paraId="2C210125" w14:textId="77777777" w:rsidR="004E001B" w:rsidRDefault="004E0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CF82B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2698C4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F330E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FA91B6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3012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2AF1CD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163BB3" w14:textId="77777777" w:rsidR="004E001B" w:rsidRDefault="004E001B">
      <w:r>
        <w:separator/>
      </w:r>
    </w:p>
  </w:footnote>
  <w:footnote w:type="continuationSeparator" w:id="0">
    <w:p w14:paraId="790B7235" w14:textId="77777777" w:rsidR="004E001B" w:rsidRDefault="004E001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815146">
    <w:abstractNumId w:val="13"/>
  </w:num>
  <w:num w:numId="2" w16cid:durableId="206600483">
    <w:abstractNumId w:val="17"/>
  </w:num>
  <w:num w:numId="3" w16cid:durableId="1497914664">
    <w:abstractNumId w:val="8"/>
  </w:num>
  <w:num w:numId="4" w16cid:durableId="504169247">
    <w:abstractNumId w:val="7"/>
  </w:num>
  <w:num w:numId="5" w16cid:durableId="88784210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4367491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41513418">
    <w:abstractNumId w:val="20"/>
  </w:num>
  <w:num w:numId="8" w16cid:durableId="51320995">
    <w:abstractNumId w:val="10"/>
  </w:num>
  <w:num w:numId="9" w16cid:durableId="1144086935">
    <w:abstractNumId w:val="0"/>
  </w:num>
  <w:num w:numId="10" w16cid:durableId="1558932646">
    <w:abstractNumId w:val="19"/>
  </w:num>
  <w:num w:numId="11" w16cid:durableId="2135173339">
    <w:abstractNumId w:val="6"/>
  </w:num>
  <w:num w:numId="12" w16cid:durableId="307632910">
    <w:abstractNumId w:val="9"/>
  </w:num>
  <w:num w:numId="13" w16cid:durableId="1250189216">
    <w:abstractNumId w:val="12"/>
  </w:num>
  <w:num w:numId="14" w16cid:durableId="133909372">
    <w:abstractNumId w:val="15"/>
  </w:num>
  <w:num w:numId="15" w16cid:durableId="2040617164">
    <w:abstractNumId w:val="14"/>
  </w:num>
  <w:num w:numId="16" w16cid:durableId="919602995">
    <w:abstractNumId w:val="2"/>
  </w:num>
  <w:num w:numId="17" w16cid:durableId="1128157471">
    <w:abstractNumId w:val="4"/>
  </w:num>
  <w:num w:numId="18" w16cid:durableId="666059092">
    <w:abstractNumId w:val="11"/>
  </w:num>
  <w:num w:numId="19" w16cid:durableId="1771005684">
    <w:abstractNumId w:val="5"/>
  </w:num>
  <w:num w:numId="20" w16cid:durableId="638340760">
    <w:abstractNumId w:val="18"/>
  </w:num>
  <w:num w:numId="21" w16cid:durableId="3637558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666"/>
    <w:docVar w:name="arg2" w:val="Driver=asa17;DBF=D:\anasoft\data\tebys.db;DBN=tebys;ENG=SQL17;commlinks=TCPIP{ip=192.168.1.241};uid=kostelna;con=finus(12.0);pwd=Marec2023"/>
    <w:docVar w:name="arg3" w:val="656386"/>
    <w:docVar w:name="arg4" w:val="C:\Users\kostelna\AppData\Local\Temp\27136282.doc"/>
    <w:docVar w:name="arg5" w:val="3"/>
  </w:docVars>
  <w:rsids>
    <w:rsidRoot w:val="00F86ABD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4EDA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001B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6ABD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F00F91"/>
  <w15:docId w15:val="{9F809279-4291-499F-8F2F-AD768050A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2026-02-26T13:27:00Z</dcterms:created>
  <dcterms:modified xsi:type="dcterms:W3CDTF">2026-02-26T13:28:00Z</dcterms:modified>
</cp:coreProperties>
</file>