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3FFC3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B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7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9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A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8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7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D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6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8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4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2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7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1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2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F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5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6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1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6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98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0961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29C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07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3A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36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32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31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8AF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2C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91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82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82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9FA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DC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D1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48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5FA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1A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E40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96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1F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C2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8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74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4F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C2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41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E3E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43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86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38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9F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96D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AC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DDFC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60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8F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1ED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9E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78B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12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3B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F9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172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09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8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14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BE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A0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8B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61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4F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6F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BC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05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EDF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6D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9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698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F0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1E4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D5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F0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5C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07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61B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E9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456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D128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671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47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A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565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0B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0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1C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D8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CC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6B4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FF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69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BD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C50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7D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3C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13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89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28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90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F47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3F3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9D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76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2D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0C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CA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66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D5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7C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9B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C5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1FA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0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C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C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3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0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7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1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96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1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6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72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DE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8A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9C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EC5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4B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9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A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82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4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3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8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6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C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18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3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8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9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3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9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DF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63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C9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4AEF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A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1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7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4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6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E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8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A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E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4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9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6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2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E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0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9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468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C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C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6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F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5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48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27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41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3AF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88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76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BF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72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426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62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B8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B1E4C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C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C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C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B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FCD3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2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4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1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F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5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B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C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8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3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B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F719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6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0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1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E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7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9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E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2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9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8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F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A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0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F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8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835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A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0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0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C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D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A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2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C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4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A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9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E7F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4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1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C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5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8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E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7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3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B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8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D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2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186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A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0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B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7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7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0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2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FF0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87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3E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B071D3" w14:textId="4E3B977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69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34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2B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FC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64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E5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38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6F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B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6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B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B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4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299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0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0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A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5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5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F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00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0E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4E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08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8874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288874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6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30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EA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D3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7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E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A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E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C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9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7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0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7FC21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E7F3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951C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17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EA03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FAEA03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BDF1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41BDF1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F582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89F582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3633A" w14:textId="3CF5F576" w:rsidR="000B647F" w:rsidRDefault="000B647F" w:rsidP="00944C3D">
                                  <w:fldSimple w:instr=" MERGEFIELD  aDMOD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33633A" w14:textId="3CF5F576" w:rsidR="000B647F" w:rsidRDefault="000B647F" w:rsidP="00944C3D">
                            <w:fldSimple w:instr=" MERGEFIELD  aDMOD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4FACC" w14:textId="271803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594FACC" w14:textId="271803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CBD00" w14:textId="406396B7" w:rsidR="000B647F" w:rsidRDefault="000B647F" w:rsidP="00944C3D">
                                  <w:fldSimple w:instr=" MERGEFIELD  aDRD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E4CBD00" w14:textId="406396B7" w:rsidR="000B647F" w:rsidRDefault="000B647F" w:rsidP="00944C3D">
                            <w:fldSimple w:instr=" MERGEFIELD  aDRD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903B5" w14:textId="11402AF0" w:rsidR="000B647F" w:rsidRDefault="000B647F" w:rsidP="00944C3D">
                                  <w:fldSimple w:instr=" MERGEFIELD  aDMD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16903B5" w14:textId="11402AF0" w:rsidR="000B647F" w:rsidRDefault="000B647F" w:rsidP="00944C3D">
                            <w:fldSimple w:instr=" MERGEFIELD  aDMD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02F16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F349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B5375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5904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6A5904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E73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C2E730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E60C0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FE60C0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2F143" w14:textId="6A5A6642" w:rsidR="000B647F" w:rsidRDefault="000B647F" w:rsidP="00944C3D">
                                  <w:fldSimple w:instr=" MERGEFIELD  aDRDO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052F143" w14:textId="6A5A6642" w:rsidR="000B647F" w:rsidRDefault="000B647F" w:rsidP="00944C3D">
                            <w:fldSimple w:instr=" MERGEFIELD  aDRDO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827CC" w14:textId="40AF9CB6" w:rsidR="000B647F" w:rsidRDefault="000B647F" w:rsidP="00944C3D">
                                  <w:fldSimple w:instr=" MERGEFIELD  aDMD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E5827CC" w14:textId="40AF9CB6" w:rsidR="000B647F" w:rsidRDefault="000B647F" w:rsidP="00944C3D">
                            <w:fldSimple w:instr=" MERGEFIELD  aDMD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9A63B" w14:textId="26B1BA19" w:rsidR="000B647F" w:rsidRDefault="000B647F" w:rsidP="00944C3D">
                                  <w:fldSimple w:instr=" MERGEFIELD  aDROD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BC9A63B" w14:textId="26B1BA19" w:rsidR="000B647F" w:rsidRDefault="000B647F" w:rsidP="00944C3D">
                            <w:fldSimple w:instr=" MERGEFIELD  aDROD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C433C" w14:textId="7A3A9693" w:rsidR="000B647F" w:rsidRDefault="000B647F" w:rsidP="00944C3D">
                                  <w:fldSimple w:instr=" MERGEFIELD  aDMOD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BFC433C" w14:textId="7A3A9693" w:rsidR="000B647F" w:rsidRDefault="000B647F" w:rsidP="00944C3D">
                            <w:fldSimple w:instr=" MERGEFIELD  aDMOD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2C56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A1C68B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CA8E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F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51A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5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5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D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6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5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C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3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A6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3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7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9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9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7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E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0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E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6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5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8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F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4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DD8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9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C1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B5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8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7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3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6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A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C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1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4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3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F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4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E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E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7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3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79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49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AA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6B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F2C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95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70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9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F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E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DC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8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0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3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8EF6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1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8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7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B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E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6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5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5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B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0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1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A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0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A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0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9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7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0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2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9EF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8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C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5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9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9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D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7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5524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0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B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C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1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7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4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6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0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8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7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E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8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8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5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7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F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0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B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6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BD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D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4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7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9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E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3E66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0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3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3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F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B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E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D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3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C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E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9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8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7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F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3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3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0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B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62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3DB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07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C1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D0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45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190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C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C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1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7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9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5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4590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7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A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3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0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5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E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1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B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C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5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3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8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8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6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3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B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22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5E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71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9A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1B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48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4D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A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B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C95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F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E53E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1E53EA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D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E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D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2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D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6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0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A0BD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58A0BD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D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A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8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E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2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F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F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D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0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7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D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D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5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A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B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3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6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7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A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5544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FA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97FA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6DC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3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336C1" w14:textId="66E9663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37920502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0C336C1" w14:textId="66E9663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37920502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6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1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9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6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4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D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A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3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F5CB59" w14:textId="618BE0A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2021916831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FF5CB59" w14:textId="618BE0A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2021916831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D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8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B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0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C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F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8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F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1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55FD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A89AB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929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3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4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B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6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D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7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6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0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3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2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0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1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2360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52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A61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6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BA544" w14:textId="58646D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TN 2666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70BA544" w14:textId="58646D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SVB TN 2666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7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6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6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1B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B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9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8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C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1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7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5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E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3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3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2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9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4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D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3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8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8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4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E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E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8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9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CE56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B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DB4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AEF2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F999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6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2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7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2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9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E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C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7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4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7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2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6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4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B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A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7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F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2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A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EFDB5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BC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53E7CA" w14:textId="23A8024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Novomeského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853E7CA" w14:textId="23A8024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Novomeského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913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F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89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1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5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C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7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2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0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8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B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3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0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5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0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65A01F" w14:textId="47A1ECDD" w:rsidR="000B647F" w:rsidRDefault="000B647F" w:rsidP="00944C3D">
                                  <w:fldSimple w:instr=" MERGEFIELD  aSUB_ULICA_CISLO  \* MERGEFORMAT ">
                                    <w:r w:rsidR="00F86ABD" w:rsidRPr="00F86AB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765A01F" w14:textId="47A1ECDD" w:rsidR="000B647F" w:rsidRDefault="000B647F" w:rsidP="00944C3D">
                            <w:fldSimple w:instr=" MERGEFIELD  aSUB_ULICA_CISLO  \* MERGEFORMAT ">
                              <w:r w:rsidR="00F86ABD" w:rsidRPr="00F86ABD">
                                <w:rPr>
                                  <w:rFonts w:ascii="Arial" w:hAnsi="Arial" w:cs="Arial"/>
                                  <w:noProof/>
                                </w:rPr>
                                <w:t>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2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0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C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9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A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2E9B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BC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F04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70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E33B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76228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64629" w14:textId="073FEA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38964629" w14:textId="073FEA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E6FE1" w14:textId="019FE0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86ABD" w:rsidRPr="00FA7C6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D4E6FE1" w14:textId="019FE0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86ABD" w:rsidRPr="00FA7C6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AF3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F72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2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E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37D4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B62F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CAB16" w14:textId="33F7107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39CAB16" w14:textId="33F7107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C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0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B9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99B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A9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F3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34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4EBFF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CBB32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111C1" w14:textId="283F248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D8111C1" w14:textId="283F248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7F3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9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2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5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1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2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2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F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F72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9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C526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6AF3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0FDF8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3CCD4" w14:textId="196A43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F73CCD4" w14:textId="196A43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3CCD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ABE7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DDF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0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C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A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1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F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5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5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B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D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3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D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4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7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F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F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3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F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9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7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E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1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4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0B74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A7F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F98536" w14:textId="7AB35FA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86ABD">
              <w:rPr>
                <w:rFonts w:ascii="Arial" w:hAnsi="Arial"/>
                <w:lang w:eastAsia="sk-SK"/>
              </w:rPr>
              <w:t>26.2.2025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786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1DE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2E6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F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4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87A7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38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26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5C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91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57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003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3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72A1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20F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E0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8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2A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1B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A52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3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1554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7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5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04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93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46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B54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7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65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34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5F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D2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4C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0C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CAA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B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805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F67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C3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B0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9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9F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CDF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7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9609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51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F0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DB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A4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0B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EDB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5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B39B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03C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10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78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01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F9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28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7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A6A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9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B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2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B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A5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EB02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CE7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E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E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3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8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7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D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6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9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0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0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1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A9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A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5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2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1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0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241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A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E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99F40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833C341" w14:textId="77777777" w:rsidR="00944C3D" w:rsidRDefault="00944C3D" w:rsidP="00944C3D">
      <w:pPr>
        <w:rPr>
          <w:rFonts w:ascii="Arial" w:hAnsi="Arial"/>
        </w:rPr>
      </w:pPr>
    </w:p>
    <w:p w14:paraId="14D6611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F5880D4" w14:textId="1CA3AA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153496B" w14:textId="4DCF587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3343FD8" w14:textId="2682BBA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682479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F01567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F6545A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15F72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5B357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C22D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AD0DC1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B2EBDD7" w14:textId="5D7AEC32" w:rsidR="00944C3D" w:rsidRPr="008D0433" w:rsidRDefault="00F86AB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fabo</w:t>
            </w:r>
            <w:proofErr w:type="spellEnd"/>
          </w:p>
        </w:tc>
        <w:tc>
          <w:tcPr>
            <w:tcW w:w="3260" w:type="dxa"/>
            <w:vAlign w:val="center"/>
          </w:tcPr>
          <w:p w14:paraId="1B35993B" w14:textId="62041918" w:rsidR="00944C3D" w:rsidRPr="008D0433" w:rsidRDefault="00F86AB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724421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89345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997F7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F198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648D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6A6C1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6A8E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86678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394D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C0A3D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159421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8498342" w14:textId="0064F1E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73D747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A8B1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9EDF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F8CB23" w14:textId="3B9FBE7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195FA3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AE186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241D5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EEA24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934F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94F59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D75622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886D3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77FB0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89D81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FAEC1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B423D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7448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BE24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FCE50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C3ECE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097D4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BBCE7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C4C4EF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8EA8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8E7CE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FE4EF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C3F0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FF51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F4CFA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CFD666" w14:textId="7A59EB5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D60C3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39B58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F70CB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4AE785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44B17C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FDC8216" w14:textId="524396F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F86AB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97780CC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895073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AFCA97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842EB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A62A5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58002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97E5BE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9FF22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BDAD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53C68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37DF1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F97E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0BFC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96D2B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435D9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676B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32DF1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497BD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697B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B04F0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D477E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C0830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296F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DAEBF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03E7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DF25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F9D59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28F8E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84752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3394F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8A0C6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AE533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5FE045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CF875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2C1E8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3EE43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6914D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F51812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4D3F6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B0F81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1768FA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A2937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A434A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29A36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13BE2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2C6B815" w14:textId="77777777" w:rsidTr="00503750">
        <w:trPr>
          <w:trHeight w:val="302"/>
        </w:trPr>
        <w:tc>
          <w:tcPr>
            <w:tcW w:w="4510" w:type="dxa"/>
          </w:tcPr>
          <w:p w14:paraId="7C70EF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3B21C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30262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7955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858FA0" w14:textId="77777777" w:rsidTr="00503750">
        <w:trPr>
          <w:trHeight w:val="302"/>
        </w:trPr>
        <w:tc>
          <w:tcPr>
            <w:tcW w:w="4510" w:type="dxa"/>
          </w:tcPr>
          <w:p w14:paraId="0C90D1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ACC72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041E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A9761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F0745B" w14:textId="77777777" w:rsidTr="00503750">
        <w:trPr>
          <w:trHeight w:val="302"/>
        </w:trPr>
        <w:tc>
          <w:tcPr>
            <w:tcW w:w="4510" w:type="dxa"/>
          </w:tcPr>
          <w:p w14:paraId="4AE3C0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E634E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2BE60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9BC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370B58" w14:textId="77777777" w:rsidTr="00503750">
        <w:trPr>
          <w:trHeight w:val="302"/>
        </w:trPr>
        <w:tc>
          <w:tcPr>
            <w:tcW w:w="4510" w:type="dxa"/>
          </w:tcPr>
          <w:p w14:paraId="29AC97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D3E1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260FB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D8EE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4CEDC2" w14:textId="77777777" w:rsidTr="00503750">
        <w:trPr>
          <w:trHeight w:val="327"/>
        </w:trPr>
        <w:tc>
          <w:tcPr>
            <w:tcW w:w="4510" w:type="dxa"/>
          </w:tcPr>
          <w:p w14:paraId="20BB2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6C5CB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D1BC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3E3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49FC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7314D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CF35EEF" w14:textId="66A72FB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F8DE72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E934B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A97DB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EC985A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418C26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4E639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3FFA1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46A267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3FA5F20" w14:textId="77777777" w:rsidTr="00503750">
        <w:tc>
          <w:tcPr>
            <w:tcW w:w="2302" w:type="dxa"/>
            <w:vAlign w:val="center"/>
          </w:tcPr>
          <w:p w14:paraId="675167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900AC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9D75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5799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5B36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D9D2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1B263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38EAF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9C297A0" w14:textId="77777777" w:rsidTr="00503750">
        <w:tc>
          <w:tcPr>
            <w:tcW w:w="15593" w:type="dxa"/>
            <w:gridSpan w:val="8"/>
            <w:vAlign w:val="center"/>
          </w:tcPr>
          <w:p w14:paraId="77203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B93959" w14:textId="77777777" w:rsidTr="00503750">
        <w:tc>
          <w:tcPr>
            <w:tcW w:w="2302" w:type="dxa"/>
            <w:vAlign w:val="center"/>
          </w:tcPr>
          <w:p w14:paraId="293FA1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2E222B" w14:textId="00EC9D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E17B0D" w14:textId="1DE3C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A7ABC" w14:textId="74FDE4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37668" w14:textId="1FEC56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25424" w14:textId="49DEA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2B330" w14:textId="6A2107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0DE33" w14:textId="543BB1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AF630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D9D7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B315211" w14:textId="32C2C0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261A35" w14:textId="179871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C860C2" w14:textId="52C343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4D5E9" w14:textId="28BB7C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F008B" w14:textId="5B7061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4B77A" w14:textId="6D7DB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F9B23" w14:textId="0B0929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F923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780C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71DFED" w14:textId="3EBC88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A86536" w14:textId="629C2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F817D" w14:textId="4EB82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76D14" w14:textId="295DF7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007BD8" w14:textId="1116E6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BF6BE" w14:textId="21CA0C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5B8CF" w14:textId="1ACB20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24A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BA6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5C68D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D2BC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20B1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4D6E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897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759E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405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31987C" w14:textId="77777777" w:rsidTr="00503750">
        <w:tc>
          <w:tcPr>
            <w:tcW w:w="2302" w:type="dxa"/>
            <w:vAlign w:val="center"/>
          </w:tcPr>
          <w:p w14:paraId="4AF0C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F55DC2" w14:textId="4F472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1A9BC5" w14:textId="2BD925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68232" w14:textId="22A87C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4DA9C1" w14:textId="25D7D7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6390A" w14:textId="62BCDE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70C00" w14:textId="2EA67B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42DE5" w14:textId="1EB466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E0B62" w14:textId="77777777" w:rsidTr="00503750">
        <w:tc>
          <w:tcPr>
            <w:tcW w:w="15593" w:type="dxa"/>
            <w:gridSpan w:val="8"/>
            <w:vAlign w:val="center"/>
          </w:tcPr>
          <w:p w14:paraId="50B3B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EFA649F" w14:textId="77777777" w:rsidTr="00503750">
        <w:tc>
          <w:tcPr>
            <w:tcW w:w="2302" w:type="dxa"/>
            <w:vAlign w:val="center"/>
          </w:tcPr>
          <w:p w14:paraId="7C4776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AC66DB" w14:textId="79150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F2BA25" w14:textId="406B7F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DC0E6E" w14:textId="5BDF87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28EDE" w14:textId="7D5982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FAC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1E1E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8B1D92" w14:textId="0155B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ACA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F307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82B7C0" w14:textId="244E7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D03F9A" w14:textId="0EA3FA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24E4B7" w14:textId="1FFC72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671E4A" w14:textId="07B591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1E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F8AD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2649D2" w14:textId="503B9F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24C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5D7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5AADBE" w14:textId="41F1E5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C8142F" w14:textId="2D113D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BB37D4" w14:textId="4C4D1E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97118" w14:textId="7FDC2A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47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890F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3022C2" w14:textId="116478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40C11" w14:textId="77777777" w:rsidTr="00503750">
        <w:tc>
          <w:tcPr>
            <w:tcW w:w="2302" w:type="dxa"/>
            <w:vAlign w:val="center"/>
          </w:tcPr>
          <w:p w14:paraId="383D57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5AF5DA" w14:textId="304F93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967506" w14:textId="2C2710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14564D" w14:textId="57BCB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F89C3" w14:textId="607A41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94C3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266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955393" w14:textId="3C8FAF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DE3FB" w14:textId="77777777" w:rsidTr="00503750">
        <w:tc>
          <w:tcPr>
            <w:tcW w:w="15593" w:type="dxa"/>
            <w:gridSpan w:val="8"/>
            <w:vAlign w:val="center"/>
          </w:tcPr>
          <w:p w14:paraId="503F9D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6404581" w14:textId="77777777" w:rsidTr="00503750">
        <w:tc>
          <w:tcPr>
            <w:tcW w:w="2302" w:type="dxa"/>
            <w:vAlign w:val="center"/>
          </w:tcPr>
          <w:p w14:paraId="656FE6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0DD5B6F" w14:textId="5C56D9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096F11" w14:textId="5989C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F6AC6D" w14:textId="439A0D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1B5DB" w14:textId="3401F5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EA4763" w14:textId="21F1A3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C1569C" w14:textId="58AD82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24A0F8" w14:textId="2861FB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09D5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AB71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E42858B" w14:textId="0DE0D0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0A021B" w14:textId="136D94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FFB322" w14:textId="5CC627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D35A" w14:textId="410351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3FFC9" w14:textId="5EA8B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87E8F" w14:textId="015508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C2B29" w14:textId="6DE083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9E94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D1A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182009" w14:textId="66468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919F43" w14:textId="66E5E2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78457" w14:textId="0D5922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CC905" w14:textId="1DE917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8AAFC" w14:textId="15C2D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43F65" w14:textId="2C2E6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0C1DD" w14:textId="38FBD7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F632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A57A9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1FC8F6" w14:textId="33A21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6D5E9C" w14:textId="11A948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346F5" w14:textId="478B65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561F5D" w14:textId="148970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DFE04" w14:textId="3DE4E7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06A104" w14:textId="1F61BA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5BEDD2" w14:textId="715B9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AE2E6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84CF0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9A867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735E5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9BBDE86" w14:textId="1D2C4F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54AA7A" w14:textId="2AEB2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CBE19" w14:textId="701876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58C44" w14:textId="6B6D95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D2D59C" w14:textId="1DDC09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599166" w14:textId="26FFC6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2BB3B9" w14:textId="704182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F347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6265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71C66D6" w14:textId="457185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1D8EA" w14:textId="4E9151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B5330" w14:textId="710321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32B88" w14:textId="237E06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9EB1C" w14:textId="30A7E1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2D3775" w14:textId="50F095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57CBC" w14:textId="240340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0C1F3B" w14:textId="77777777" w:rsidR="00944C3D" w:rsidRDefault="00944C3D" w:rsidP="00944C3D">
      <w:pPr>
        <w:rPr>
          <w:rFonts w:ascii="Arial" w:hAnsi="Arial"/>
          <w:b/>
        </w:rPr>
      </w:pPr>
    </w:p>
    <w:p w14:paraId="6716F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72D4053" w14:textId="77777777" w:rsidTr="00503750">
        <w:tc>
          <w:tcPr>
            <w:tcW w:w="1944" w:type="dxa"/>
            <w:vAlign w:val="center"/>
          </w:tcPr>
          <w:p w14:paraId="767DB4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F923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7FC4E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550FE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F424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C1191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F933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B3D26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3EEBC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8BCBC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96C6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2544D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504ED6" w14:textId="77777777" w:rsidTr="00503750">
        <w:tc>
          <w:tcPr>
            <w:tcW w:w="15685" w:type="dxa"/>
            <w:gridSpan w:val="12"/>
            <w:vAlign w:val="center"/>
          </w:tcPr>
          <w:p w14:paraId="2E0985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7C981B9" w14:textId="77777777" w:rsidTr="00503750">
        <w:tc>
          <w:tcPr>
            <w:tcW w:w="1944" w:type="dxa"/>
            <w:vAlign w:val="center"/>
          </w:tcPr>
          <w:p w14:paraId="29ED2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564132" w14:textId="69F0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0FD78F" w14:textId="71942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CD4BDD" w14:textId="3E1AF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E418A1" w14:textId="7AF1E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91ACEE" w14:textId="3EFE90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A41B7F" w14:textId="5E06A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BFCCB3" w14:textId="57E58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1CC8A3" w14:textId="3B936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4A1EB5" w14:textId="766ED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88EB95" w14:textId="7B794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C28734" w14:textId="1DAE4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149D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8827A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8F9CD4" w14:textId="1DC66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08065C1" w14:textId="66E86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CC76F3" w14:textId="4D528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FC4051" w14:textId="04EA8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3C1674" w14:textId="5E4B5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62E5E" w14:textId="43F7E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9D97E7" w14:textId="7C774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D944E5" w14:textId="6FED5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34E613" w14:textId="11E86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96B3B6D" w14:textId="20DAF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D373E1" w14:textId="4AAA1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3556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49B0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814E09D" w14:textId="3808D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F9DE8B" w14:textId="6AEBD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DB6FE9" w14:textId="37193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610953" w14:textId="5A91A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AF7A2A" w14:textId="7D9FF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EE5BE5" w14:textId="2F77A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485AB4" w14:textId="14114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CC5E45" w14:textId="4297A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493D5C" w14:textId="7C4DD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C3B70F" w14:textId="5493F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527C9C" w14:textId="1D5D1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D7F0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670E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46EF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1F4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C6F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3347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E1FB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226C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5DA4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1D27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31BB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998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539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C7A2ABD" w14:textId="77777777" w:rsidTr="00503750">
        <w:tc>
          <w:tcPr>
            <w:tcW w:w="1944" w:type="dxa"/>
            <w:vAlign w:val="center"/>
          </w:tcPr>
          <w:p w14:paraId="5EAF1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49B7C9" w14:textId="56EC0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1C9894" w14:textId="5CBC3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16114D" w14:textId="01236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A27EE7" w14:textId="16E89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EB4C24" w14:textId="3AC25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D4F451" w14:textId="2766B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ADAF59" w14:textId="2EAE1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2CE723" w14:textId="43177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C0295" w14:textId="492F8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EBD1F0" w14:textId="478940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E1CCCA" w14:textId="46709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A21AF" w14:textId="77777777" w:rsidTr="00503750">
        <w:tc>
          <w:tcPr>
            <w:tcW w:w="15685" w:type="dxa"/>
            <w:gridSpan w:val="12"/>
            <w:vAlign w:val="center"/>
          </w:tcPr>
          <w:p w14:paraId="05C66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1D6F24D" w14:textId="77777777" w:rsidTr="00503750">
        <w:tc>
          <w:tcPr>
            <w:tcW w:w="1944" w:type="dxa"/>
            <w:vAlign w:val="center"/>
          </w:tcPr>
          <w:p w14:paraId="793AFF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598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DF2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ABDEB3" w14:textId="43FB4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8B6F0B" w14:textId="375C3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FAFB2" w14:textId="2E0CE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740A12" w14:textId="6E6F9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B32D2E" w14:textId="25A77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D912FB" w14:textId="512B7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B9F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16E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D8BCFC" w14:textId="2D953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5758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E1A5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781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C76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53CA6F" w14:textId="4CEE0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89D386" w14:textId="0E8F1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84954C" w14:textId="1CE21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604161" w14:textId="5DF17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B8E5A1" w14:textId="3B724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4E1E97" w14:textId="62635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F85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C1B4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1C71C6" w14:textId="4D3A5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5EEE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EBB5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385E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4FD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464A9F" w14:textId="0EE1C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A993DE" w14:textId="7F023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9AB13F" w14:textId="2D520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8E92A1" w14:textId="339AA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150A" w14:textId="3ACB3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FDF59" w14:textId="4C735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883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550C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0D3E90" w14:textId="7131A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F535F" w14:textId="77777777" w:rsidTr="00503750">
        <w:tc>
          <w:tcPr>
            <w:tcW w:w="1944" w:type="dxa"/>
            <w:vAlign w:val="center"/>
          </w:tcPr>
          <w:p w14:paraId="2D4B16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BA1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F08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F16FB5" w14:textId="73FC9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755A9" w14:textId="59C38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7E053D" w14:textId="52EF3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9BF4FE" w14:textId="11112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126342" w14:textId="01AA9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768A2F" w14:textId="55A8D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9FF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F47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66C84F" w14:textId="0C88A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234FB" w14:textId="77777777" w:rsidTr="00503750">
        <w:tc>
          <w:tcPr>
            <w:tcW w:w="15685" w:type="dxa"/>
            <w:gridSpan w:val="12"/>
            <w:vAlign w:val="center"/>
          </w:tcPr>
          <w:p w14:paraId="6BCE2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A17900" w14:textId="77777777" w:rsidTr="00503750">
        <w:tc>
          <w:tcPr>
            <w:tcW w:w="1944" w:type="dxa"/>
            <w:vAlign w:val="center"/>
          </w:tcPr>
          <w:p w14:paraId="21377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0FD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095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574FF3" w14:textId="438E7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A31A08" w14:textId="3E947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2A8F62" w14:textId="72751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CB5A5A" w14:textId="41444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55E792" w14:textId="056C2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A17A59" w14:textId="7A408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DF658D" w14:textId="619F6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47950F" w14:textId="384B3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2E3B30" w14:textId="21289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DE7F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ABE9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2FF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52A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53D048" w14:textId="16E49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6A2B87" w14:textId="362DA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14BDED" w14:textId="6038F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C6E571" w14:textId="439EE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5D10AC" w14:textId="4838C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554A43" w14:textId="645BFD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0EB385" w14:textId="5A718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09E495" w14:textId="6ADE0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931E4A" w14:textId="72913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387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B86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F2D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EE0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196979" w14:textId="4DE61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F020CB" w14:textId="1CCBE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2703C7" w14:textId="05C8C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C8E90C" w14:textId="591CB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A13FA9" w14:textId="13778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14091D" w14:textId="1C89C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AE8BC0" w14:textId="6E7BD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344C5F" w14:textId="79B40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62A9A8" w14:textId="3FCAA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794D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13D0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106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983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6CC358" w14:textId="3E02C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8EE9F3" w14:textId="07F61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B1E717" w14:textId="516E7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FB5910" w14:textId="4F619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949075" w14:textId="0ECD3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76A395" w14:textId="494F7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6E651E" w14:textId="7E8BC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2A0F81" w14:textId="40BAE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A1BF5F" w14:textId="2FB78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2146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75633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A3529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DA5E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465799" w14:textId="768F3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9B4FFD" w14:textId="48BA1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587AB8" w14:textId="11272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68CE91" w14:textId="1C2BA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C975E8" w14:textId="0B582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BD07F8" w14:textId="7D72D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E781E6" w14:textId="27FD2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6F0F00" w14:textId="1723D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9F408C" w14:textId="345C3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7C3AFC" w14:textId="50E45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EFC69E" w14:textId="51B03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39B8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3A57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298948" w14:textId="7D84D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84701C" w14:textId="097E8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CDE42D" w14:textId="05334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B74B84" w14:textId="2EFB5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D8F77E" w14:textId="23CEC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9B963C" w14:textId="036DE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DF4036" w14:textId="3D028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AF04DF" w14:textId="4581B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5AD421" w14:textId="4AC38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88A5DF" w14:textId="4DB82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50121D" w14:textId="14FF3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03793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4D28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9B0A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BEDA9F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CCB3D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C0160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56A775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79E6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2941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CAE08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7065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2F3A3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164E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D13C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B51F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50E35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BE80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F641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BEDA6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CE52E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86F05C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D4F30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2055E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31645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A4E9F4D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63C8D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0248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E958C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523E7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5421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41D1F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C40E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9865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E321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3F66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E663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D27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2DC70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956BC8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6393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B47EC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15639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3ED34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E0D4E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F9384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D6B3B98" w14:textId="77777777" w:rsidTr="00503750">
        <w:trPr>
          <w:trHeight w:val="1073"/>
        </w:trPr>
        <w:tc>
          <w:tcPr>
            <w:tcW w:w="3614" w:type="dxa"/>
            <w:vMerge/>
          </w:tcPr>
          <w:p w14:paraId="0F8AE6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BD6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2884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1A3CE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48AB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2DCE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0AE6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45666A8" w14:textId="77777777" w:rsidTr="00503750">
        <w:trPr>
          <w:trHeight w:val="283"/>
        </w:trPr>
        <w:tc>
          <w:tcPr>
            <w:tcW w:w="3614" w:type="dxa"/>
          </w:tcPr>
          <w:p w14:paraId="55DA19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0E3C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30BC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B0B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568C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493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359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383FC7" w14:textId="77777777" w:rsidTr="00503750">
        <w:trPr>
          <w:trHeight w:val="283"/>
        </w:trPr>
        <w:tc>
          <w:tcPr>
            <w:tcW w:w="3614" w:type="dxa"/>
          </w:tcPr>
          <w:p w14:paraId="11AD1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DE42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A9C8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7D7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9C4A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E662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67B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EDB59F" w14:textId="77777777" w:rsidTr="00503750">
        <w:trPr>
          <w:trHeight w:val="283"/>
        </w:trPr>
        <w:tc>
          <w:tcPr>
            <w:tcW w:w="3614" w:type="dxa"/>
          </w:tcPr>
          <w:p w14:paraId="02F37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D5BE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09A9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AD9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D8E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D8F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BD92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5D860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4EC932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451F6D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2D58D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5A4C4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D02E2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2CB1F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5774F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D328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5DF11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9AA09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B3E69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745DFA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7775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E470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A2E6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A7004F3" w14:textId="7CFCE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AAE13" w14:textId="11C74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4F9E6" w14:textId="533AF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3D515" w14:textId="14EDF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24903" w14:textId="6C0C7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7F5BF" w14:textId="5BA83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0B6B65" w14:textId="700F3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23AE5A" w14:textId="5DADF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F30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ABE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4B9DB23" w14:textId="47532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18B4F6" w14:textId="2AB13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34D1C" w14:textId="6E82E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1FBE0" w14:textId="6D6E2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8658B" w14:textId="76E7C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C3C93" w14:textId="6DB91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8C8AEB" w14:textId="6046E8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BA1472" w14:textId="6F2DE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013C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E0D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461011" w14:textId="7D13A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31C2A" w14:textId="386CC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C6CC0" w14:textId="2CBA4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A4AE08" w14:textId="58872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B55029" w14:textId="39625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D0F3EA" w14:textId="25ED2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2A0244" w14:textId="6861E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5D5A1" w14:textId="5006E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75F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81C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E7F1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DD8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B69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1F8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DD4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4F3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87E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E74D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E4D6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85A75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71DB52" w14:textId="0DC36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7B867" w14:textId="695F1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9F234" w14:textId="4E578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D83DD" w14:textId="363C2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8A05B" w14:textId="4A829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6CB2A1" w14:textId="0E956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D8FB9" w14:textId="3BFD5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4F7FC1" w14:textId="55730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DE8C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14E9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FD017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E8E78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05E9F9" w14:textId="44373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DD272" w14:textId="225B7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AF22D9" w14:textId="1A16F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8CAF4" w14:textId="6E0D1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EED09B" w14:textId="35471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5753E" w14:textId="4C0D9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FA86F" w14:textId="7B9FF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5D8D29" w14:textId="74AEF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E8F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2ED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EBA2A4" w14:textId="4CFE3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B5F8C" w14:textId="3CE05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D3BE6" w14:textId="7D53A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FCFAE" w14:textId="682D2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F19FB" w14:textId="20683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48EDF" w14:textId="15B9F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9CEF0" w14:textId="3A59F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64A36E" w14:textId="12761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823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310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217ED02" w14:textId="5CA37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C1AB3" w14:textId="627AA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92EFA" w14:textId="056D6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1C1799" w14:textId="4C075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1F5EA" w14:textId="61AFC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3E7BA" w14:textId="37CF4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D9C9E" w14:textId="4D308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CE2F45" w14:textId="254BA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F9B0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7DE49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B6490C" w14:textId="10AD9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D17F2" w14:textId="7303E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2C566F" w14:textId="386EB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CD104" w14:textId="4BDAB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B677B" w14:textId="454049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EDE282" w14:textId="6D95B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173C6B" w14:textId="5ED27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758846" w14:textId="24757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D1D2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E6E5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9AB6C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396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64487E" w14:textId="6E2C5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DE8DC" w14:textId="4406C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B06A7" w14:textId="1713B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DB207E" w14:textId="3F49C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A43F0" w14:textId="19D08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D1093" w14:textId="5BB19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1AEB2" w14:textId="05BAD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57AD97" w14:textId="2C411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AE1C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0657A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02959C4" w14:textId="4332E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65B095" w14:textId="7BFF5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4320D" w14:textId="22BB2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0E22F" w14:textId="67F71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1E72A" w14:textId="33CE6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DF1AE" w14:textId="0324A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D5543" w14:textId="20E4F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DCB5E5" w14:textId="3A2D6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F3F2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A31C2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47B2BFB" w14:textId="2E3D499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452F7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48A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7BF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3877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0FB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2C7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657A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C94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9FF9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316B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7F6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799B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4B11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C96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A1B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0578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E589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CA785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276F0F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07851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3893D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DC4FFA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306BE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4BB22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5A306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D85E9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54E09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2D5738A" w14:textId="77777777" w:rsidTr="00503750">
        <w:trPr>
          <w:trHeight w:val="437"/>
        </w:trPr>
        <w:tc>
          <w:tcPr>
            <w:tcW w:w="2594" w:type="dxa"/>
          </w:tcPr>
          <w:p w14:paraId="098FF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3E74C3D" w14:textId="57206C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64C430" w14:textId="233AF9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C71B03" w14:textId="3F9E35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864170E" w14:textId="333BAB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3044D5" w14:textId="77777777" w:rsidTr="00503750">
        <w:trPr>
          <w:trHeight w:val="420"/>
        </w:trPr>
        <w:tc>
          <w:tcPr>
            <w:tcW w:w="2594" w:type="dxa"/>
          </w:tcPr>
          <w:p w14:paraId="41BE4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CC039F1" w14:textId="628FDF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57B98E9" w14:textId="1B815B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A5EB9F" w14:textId="6F9C7F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54D2FD1" w14:textId="7CD4D9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DA5D78" w14:textId="77777777" w:rsidTr="00503750">
        <w:trPr>
          <w:trHeight w:val="630"/>
        </w:trPr>
        <w:tc>
          <w:tcPr>
            <w:tcW w:w="2594" w:type="dxa"/>
          </w:tcPr>
          <w:p w14:paraId="6FCD8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3B9009FC" w14:textId="51E2A5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DBD5CD" w14:textId="0F9229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FA5D75D" w14:textId="7E313A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843E5FA" w14:textId="3774E8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2297725" w14:textId="77777777" w:rsidTr="00503750">
        <w:trPr>
          <w:trHeight w:val="420"/>
        </w:trPr>
        <w:tc>
          <w:tcPr>
            <w:tcW w:w="2594" w:type="dxa"/>
          </w:tcPr>
          <w:p w14:paraId="0740A0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55B5660" w14:textId="087FB5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0D79F7" w14:textId="692F2A4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C0CD173" w14:textId="34289A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CBDEA7" w14:textId="0CAE48A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16EB47" w14:textId="77777777" w:rsidTr="00503750">
        <w:trPr>
          <w:trHeight w:val="437"/>
        </w:trPr>
        <w:tc>
          <w:tcPr>
            <w:tcW w:w="2594" w:type="dxa"/>
          </w:tcPr>
          <w:p w14:paraId="1BCCB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758575C" w14:textId="5B1DF5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31C3293" w14:textId="6FA2A2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CCF62F" w14:textId="403FDD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0D5F89" w14:textId="63C4AE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810E93A" w14:textId="77777777" w:rsidTr="00503750">
        <w:trPr>
          <w:trHeight w:val="420"/>
        </w:trPr>
        <w:tc>
          <w:tcPr>
            <w:tcW w:w="2594" w:type="dxa"/>
          </w:tcPr>
          <w:p w14:paraId="5F4CDAD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227407A1" w14:textId="358CBCF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85574B1" w14:textId="56B9E60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6A95E5" w14:textId="7E657E4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1056C19" w14:textId="79D26B3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BD0305D" w14:textId="77777777" w:rsidR="00944C3D" w:rsidRDefault="00944C3D" w:rsidP="00944C3D">
      <w:pPr>
        <w:rPr>
          <w:rFonts w:ascii="Arial" w:hAnsi="Arial"/>
          <w:b/>
        </w:rPr>
      </w:pPr>
    </w:p>
    <w:p w14:paraId="1CDC0E8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8AB1021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126AB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38114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9F737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C0AFD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C9E86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A99BC5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596C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36B2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09FE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2420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B7451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6DA7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729CB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981B7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07B49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262EF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05E27F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D4E1D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8BEBC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56DB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4C89BB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EE5B31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D1389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18E52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C124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4C9B2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0EA222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C64C93B" w14:textId="77777777" w:rsidTr="00503750">
        <w:tc>
          <w:tcPr>
            <w:tcW w:w="2835" w:type="dxa"/>
            <w:vAlign w:val="center"/>
          </w:tcPr>
          <w:p w14:paraId="412D2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C76C9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13A2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05D1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DF27A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A522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F4BC2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1889DE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11F3722" w14:textId="151D23F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2E95F" w14:textId="7FDD2C7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FA91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D5DCE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892B37" w14:textId="5E88E37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2FE3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803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936BA3B" w14:textId="171EF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32E39" w14:textId="4FA56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0E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ED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8A32FD" w14:textId="6FA72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14893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9701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BBAF892" w14:textId="6C4D5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DECCF5" w14:textId="45533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69B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C8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2D61FB" w14:textId="53E93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BC78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2E1C5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A6A2404" w14:textId="02451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F48C17" w14:textId="4190A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AF11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449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8B850B" w14:textId="2EAEA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F1C4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0A30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8C8389B" w14:textId="3274C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306662" w14:textId="0DBD3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D46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DDA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FAE8BA" w14:textId="2BB64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DB0A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ADDC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EF26BCD" w14:textId="17496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E9760" w14:textId="70017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21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D09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F1830F" w14:textId="69E37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A74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AF37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C00AA6D" w14:textId="29CA70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70E0F" w14:textId="614D27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0336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3CAF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386A15" w14:textId="6F4661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53216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35C1A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5385BB" w14:textId="5C6C01E1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53E0ADD" w14:textId="77777777" w:rsidR="00944C3D" w:rsidRDefault="00944C3D" w:rsidP="00944C3D">
      <w:pPr>
        <w:rPr>
          <w:rFonts w:ascii="Arial" w:hAnsi="Arial"/>
          <w:b/>
        </w:rPr>
      </w:pPr>
    </w:p>
    <w:p w14:paraId="38336F0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DD29B72" w14:textId="77777777" w:rsidTr="00503750">
        <w:tc>
          <w:tcPr>
            <w:tcW w:w="2835" w:type="dxa"/>
            <w:vAlign w:val="center"/>
          </w:tcPr>
          <w:p w14:paraId="2837B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CDA58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F901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63445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E63B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361E6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C6EFDA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3A26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E993EC" w14:textId="122F2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C9775" w14:textId="2802E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B2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AB4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366936" w14:textId="19687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6A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05E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1E1A5EE" w14:textId="562E2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A760C4" w14:textId="00FD7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384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F2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DFD69E" w14:textId="4B672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3B3A6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B0E6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7997264" w14:textId="2980A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C62618" w14:textId="3EAC1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B03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39B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E20DE0" w14:textId="1D64D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DD7A0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3BF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17406B2" w14:textId="4ADC8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31A4B1" w14:textId="57677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880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543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9A4F35" w14:textId="5479A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6739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29FF7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DE1EF9F" w14:textId="050A7D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B2871F" w14:textId="4DA9544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67A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C134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FF5040" w14:textId="429C93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7DB84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146E9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0D9502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5E45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38C85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0923F56" w14:textId="77777777" w:rsidTr="00503750">
        <w:trPr>
          <w:trHeight w:val="699"/>
        </w:trPr>
        <w:tc>
          <w:tcPr>
            <w:tcW w:w="3502" w:type="dxa"/>
            <w:vMerge/>
          </w:tcPr>
          <w:p w14:paraId="0BE43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D394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96AC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42D3A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947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C929392" w14:textId="592B539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E3408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A75346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7BEF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403E86A" w14:textId="4DFF702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F808C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38C2E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6713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65C554E" w14:textId="3B6CEED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414D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990E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FBA0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AB93FD7" w14:textId="77777777" w:rsidTr="00503750">
        <w:trPr>
          <w:trHeight w:val="593"/>
        </w:trPr>
        <w:tc>
          <w:tcPr>
            <w:tcW w:w="3497" w:type="dxa"/>
          </w:tcPr>
          <w:p w14:paraId="0750F8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854BC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CBE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4604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D2E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A25C3EE" w14:textId="66B69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DA71A2" w14:textId="45FBD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8FC0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1B389F" w14:textId="560063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57F26A" w14:textId="59BD9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FBD7B9" w14:textId="63EF8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C3B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E93372" w14:textId="139F528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674CBE" w14:textId="1D4D1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F7F4EF" w14:textId="61886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C62C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02C2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7EDEE7E" w14:textId="15096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320C2" w14:textId="62ECF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561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1758BF" w14:textId="2519C69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B45E0B" w14:textId="765F6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88B0D9" w14:textId="39138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30F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A68DD3" w14:textId="107DEE9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9BB696" w14:textId="7D763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877A7" w14:textId="423F5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6DF0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0170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9531DA8" w14:textId="03160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A5944B" w14:textId="1D8DD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F9C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1805D0" w14:textId="36C0238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A3BB5A" w14:textId="33C9D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74DC8" w14:textId="724BE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C70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28CA69" w14:textId="12462AC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EA1594" w14:textId="370BC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4ABD48" w14:textId="32DE9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602AE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77C87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F631697" w14:textId="7BAE7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68415" w14:textId="12B20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8C3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019A2A" w14:textId="4B6161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8405A5" w14:textId="38C1F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D929E3" w14:textId="632A3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3A4B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4F3434F" w14:textId="5D79527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6A0058" w14:textId="791EC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C1738" w14:textId="6C87A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431DD4" w14:textId="77777777" w:rsidR="00944C3D" w:rsidRDefault="00944C3D" w:rsidP="00944C3D">
      <w:pPr>
        <w:rPr>
          <w:rFonts w:ascii="Arial" w:hAnsi="Arial"/>
          <w:b/>
        </w:rPr>
      </w:pPr>
    </w:p>
    <w:p w14:paraId="7CDC38F0" w14:textId="77777777" w:rsidR="00944C3D" w:rsidRDefault="00944C3D" w:rsidP="00944C3D">
      <w:pPr>
        <w:rPr>
          <w:rFonts w:ascii="Arial" w:hAnsi="Arial"/>
          <w:b/>
        </w:rPr>
      </w:pPr>
    </w:p>
    <w:p w14:paraId="278147C0" w14:textId="77777777" w:rsidR="00944C3D" w:rsidRDefault="00944C3D" w:rsidP="00944C3D">
      <w:pPr>
        <w:rPr>
          <w:rFonts w:ascii="Arial" w:hAnsi="Arial"/>
          <w:b/>
        </w:rPr>
      </w:pPr>
    </w:p>
    <w:p w14:paraId="25AA4E45" w14:textId="77777777" w:rsidR="00944C3D" w:rsidRDefault="00944C3D" w:rsidP="00944C3D">
      <w:pPr>
        <w:rPr>
          <w:rFonts w:ascii="Arial" w:hAnsi="Arial"/>
          <w:b/>
        </w:rPr>
      </w:pPr>
    </w:p>
    <w:p w14:paraId="1189656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8316E53" w14:textId="77777777" w:rsidTr="00503750">
        <w:tc>
          <w:tcPr>
            <w:tcW w:w="2622" w:type="dxa"/>
            <w:vAlign w:val="center"/>
          </w:tcPr>
          <w:p w14:paraId="5F045D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8DD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E3A13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50ABC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7E16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D2A2F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67AE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3CF1C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B8CEB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8BE3F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622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709E3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B60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FE5BAE6" w14:textId="06E33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FD682" w14:textId="097C9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15019C" w14:textId="22890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EB8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0CB1B2" w14:textId="64536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884E3" w14:textId="77777777" w:rsidTr="00503750">
        <w:tc>
          <w:tcPr>
            <w:tcW w:w="2622" w:type="dxa"/>
            <w:vAlign w:val="center"/>
          </w:tcPr>
          <w:p w14:paraId="3170B1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B5A32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E51D0EA" w14:textId="0EB53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C899B9" w14:textId="1B3ED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BDF339" w14:textId="4A2C9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28A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BD3D61" w14:textId="30C3B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F76B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3EB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2599713" w14:textId="1B265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058487" w14:textId="17A8C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9F39B" w14:textId="2488E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C33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F4FE5F" w14:textId="1E8A4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67235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0A9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081E744" w14:textId="26994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91EA01" w14:textId="5E362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CAFB16" w14:textId="360B5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0F4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846016" w14:textId="37B03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78CBB" w14:textId="77777777" w:rsidTr="00503750">
        <w:tc>
          <w:tcPr>
            <w:tcW w:w="2622" w:type="dxa"/>
            <w:vAlign w:val="center"/>
          </w:tcPr>
          <w:p w14:paraId="20C428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05B8380" w14:textId="533A2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18870.00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D078C0" w14:textId="6ADEA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35322.00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540E1" w14:textId="28D14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22537.00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86D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EED7BF" w14:textId="38FCD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31656.00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6F9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3ED3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4B6359" w14:textId="12B91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2F1C74" w14:textId="5ACE9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638725" w14:textId="48F53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44A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59726A" w14:textId="45BE0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A5A8C" w14:textId="77777777" w:rsidTr="00503750">
        <w:tc>
          <w:tcPr>
            <w:tcW w:w="2622" w:type="dxa"/>
            <w:vAlign w:val="center"/>
          </w:tcPr>
          <w:p w14:paraId="6822E3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D736D07" w14:textId="40CBD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2A7A49" w14:textId="2A986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A22D12" w14:textId="2AA8D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A7C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0CBA77" w14:textId="04F2A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B170B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C50755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B6421C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3D7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95C060F" w14:textId="6FA0C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11E3B" w14:textId="4C8D9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D17A6C" w14:textId="2732A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527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67C101" w14:textId="52BB0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CC1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708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749E63E" w14:textId="571BE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12D342" w14:textId="1FBEB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3F52B0" w14:textId="5A38D6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53D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67E86E" w14:textId="567E4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7E3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AC9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4EC6370" w14:textId="16D13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AFA36A" w14:textId="51BC4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1D10A4" w14:textId="2061E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145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2B0E13" w14:textId="6A41E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4B45FF" w14:textId="77777777" w:rsidTr="00503750">
        <w:tc>
          <w:tcPr>
            <w:tcW w:w="2622" w:type="dxa"/>
            <w:vAlign w:val="center"/>
          </w:tcPr>
          <w:p w14:paraId="176F3B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14B9352" w14:textId="39384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5F6C21" w14:textId="6C161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C428CC" w14:textId="50B60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5DE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BB1617" w14:textId="284C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35B52F" w14:textId="77777777" w:rsidTr="00503750">
        <w:tc>
          <w:tcPr>
            <w:tcW w:w="2622" w:type="dxa"/>
            <w:vAlign w:val="center"/>
          </w:tcPr>
          <w:p w14:paraId="71C93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9F8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7213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B9C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702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322E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8F907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749C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09544A0" w14:textId="225661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18870.00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7663EC" w14:textId="333982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35322.00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43E9B" w14:textId="42CE46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22537.00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42B3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E929E5" w14:textId="3450E1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31656.00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AF82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34F5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0E77FE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6AD858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9E853E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0163B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21FF8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F53E2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49908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FFEAD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2A924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A2C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C8852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5285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EFDB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5BE1C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1403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E50D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75042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561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C753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0EDC1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B074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43A2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CBAA0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2087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69F8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67C7E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EDC7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69F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12CB3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0F7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FB24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C1B0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B8D3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862A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20C0F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9B3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8600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CB50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834F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EF70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E7863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8C6F1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95AF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33D3A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8DE5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A273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3BA3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F620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4A2A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03EC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FEB4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F6880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9CB2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9981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80721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A8AC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663C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F1C02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60F4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F0FD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338A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BF1E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BE4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8BCD8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20300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3718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A3681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BDE31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43BCAFE" w14:textId="77777777" w:rsidTr="00503750">
        <w:tc>
          <w:tcPr>
            <w:tcW w:w="2835" w:type="dxa"/>
            <w:vAlign w:val="center"/>
          </w:tcPr>
          <w:p w14:paraId="26132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7EDCA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87373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03229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F628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323E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895CD7" w14:textId="77777777" w:rsidTr="00503750">
        <w:tc>
          <w:tcPr>
            <w:tcW w:w="2835" w:type="dxa"/>
            <w:vAlign w:val="center"/>
          </w:tcPr>
          <w:p w14:paraId="44E74E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8C7418C" w14:textId="2651A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2A9CB6" w14:textId="4C71D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AA78A" w14:textId="5F0C2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A4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C08A60" w14:textId="178CF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45C1F" w14:textId="77777777" w:rsidTr="00503750">
        <w:tc>
          <w:tcPr>
            <w:tcW w:w="2835" w:type="dxa"/>
            <w:vAlign w:val="center"/>
          </w:tcPr>
          <w:p w14:paraId="29BB87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A45AE4B" w14:textId="5C239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C381A" w14:textId="7B490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13AE0" w14:textId="3CFDA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7C7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43F3FF" w14:textId="0784B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E0AC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57EEC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55F2E3" w14:textId="1DA98D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53AD8E" w14:textId="06D1D5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35F82D" w14:textId="494A86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EC8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E30906" w14:textId="54C4E4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2F13F2C" w14:textId="77777777" w:rsidTr="00503750">
        <w:tc>
          <w:tcPr>
            <w:tcW w:w="2835" w:type="dxa"/>
            <w:vAlign w:val="center"/>
          </w:tcPr>
          <w:p w14:paraId="7A50B8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5C40876" w14:textId="04B03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53C42" w14:textId="62121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657BF5" w14:textId="2E1F7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1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98932" w14:textId="52780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BA2BB" w14:textId="77777777" w:rsidTr="00503750">
        <w:tc>
          <w:tcPr>
            <w:tcW w:w="2835" w:type="dxa"/>
            <w:vAlign w:val="center"/>
          </w:tcPr>
          <w:p w14:paraId="4C114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DBC8DAC" w14:textId="3986A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3DAF9" w14:textId="6927E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453FB" w14:textId="2359B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68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D136AE" w14:textId="6C559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B761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D0E9A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44B0888" w14:textId="315D3FE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931AED" w14:textId="34050DD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CE7EA" w14:textId="2DA581B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9D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6F3D33" w14:textId="083556E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E6F6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F3D27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8313B17" w14:textId="31D83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4973B" w14:textId="24540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A7CEA" w14:textId="0FB37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36E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13923F" w14:textId="1FADF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64874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2A685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7443A59" w14:textId="77777777" w:rsidTr="00503750">
        <w:tc>
          <w:tcPr>
            <w:tcW w:w="2552" w:type="dxa"/>
            <w:vAlign w:val="center"/>
          </w:tcPr>
          <w:p w14:paraId="296A25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82620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19AADF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B43E8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733B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D3D6F5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F7F6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4F42BCA" w14:textId="647BD53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640AE2F" w14:textId="0A527EF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30.00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A673E0E" w14:textId="038E9A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30.00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5C47806" w14:textId="4269EB4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C3F849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68E48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13FFDDF" w14:textId="7999AAE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EFB2AA1" w14:textId="32CC6AA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49F3B6D" w14:textId="2C7EFD5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BB7B5BE" w14:textId="6E06C1F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19068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91D16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F4717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FFB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CDDAD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60FAA7C" w14:textId="77777777" w:rsidTr="00503750">
        <w:tc>
          <w:tcPr>
            <w:tcW w:w="4395" w:type="dxa"/>
            <w:vMerge/>
          </w:tcPr>
          <w:p w14:paraId="255AFE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EEAF3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691E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21E714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20C1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3EDFD7C" w14:textId="5EF86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227CE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65121F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EB7B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8DE0F33" w14:textId="6A00EC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F9FC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37A4D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18FD9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6A0200B" w14:textId="4CEDED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FA0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D6C8BCE" w14:textId="77777777" w:rsidTr="00503750">
        <w:tc>
          <w:tcPr>
            <w:tcW w:w="4395" w:type="dxa"/>
            <w:vAlign w:val="center"/>
          </w:tcPr>
          <w:p w14:paraId="3ABC9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1329872" w14:textId="43E32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0F42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AD3F5D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83C2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64DFAC1" w14:textId="6BD711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99AEC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D293D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08C28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BEB6136" w14:textId="451AD3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FD2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2396E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57F4A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F537430" w14:textId="496F4F4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60875.00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D14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6097E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AF273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2F077D6" w14:textId="77777777" w:rsidTr="00503750">
        <w:tc>
          <w:tcPr>
            <w:tcW w:w="4395" w:type="dxa"/>
            <w:vAlign w:val="center"/>
          </w:tcPr>
          <w:p w14:paraId="067F73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2730A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25FDE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AB404E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E3226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504B38B" w14:textId="3FB7DE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68ACA5" w14:textId="3F7D43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B94AC7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72D70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5319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BA45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E8353F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1A98B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0623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B33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C62DE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F39C4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6387B66" w14:textId="7325CED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E2D305" w14:textId="468A89C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1233D7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CDC9F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6CDF01D" w14:textId="51F026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816C45" w14:textId="5D2E78F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FA43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0882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794BC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EE6B126" w14:textId="77777777" w:rsidTr="00503750">
        <w:tc>
          <w:tcPr>
            <w:tcW w:w="1843" w:type="dxa"/>
            <w:vAlign w:val="center"/>
          </w:tcPr>
          <w:p w14:paraId="0C5D07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7F6B8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EFE09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2B120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029CC6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E9288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69D62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BB34AFF" w14:textId="77777777" w:rsidTr="00503750">
        <w:tc>
          <w:tcPr>
            <w:tcW w:w="1843" w:type="dxa"/>
            <w:vAlign w:val="center"/>
          </w:tcPr>
          <w:p w14:paraId="1326B1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E7E26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A0CA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78C5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40EF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400D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4BB0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A924D4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8511A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A805E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B3B3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F8F9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776E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DA95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9CEF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FC624D8" w14:textId="77777777" w:rsidTr="00503750">
        <w:tc>
          <w:tcPr>
            <w:tcW w:w="1843" w:type="dxa"/>
            <w:vAlign w:val="center"/>
          </w:tcPr>
          <w:p w14:paraId="09AB6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DC7A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448C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C0F5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83FC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79E1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4D3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4385C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F8035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4A3AA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E086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414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EBB0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D4BC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3DFD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9B2B92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A70EA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8DB79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D3F8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ED9F3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0227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BF77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459D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7565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CD88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473743F" w14:textId="77777777" w:rsidTr="00503750">
        <w:trPr>
          <w:trHeight w:val="664"/>
        </w:trPr>
        <w:tc>
          <w:tcPr>
            <w:tcW w:w="3372" w:type="dxa"/>
          </w:tcPr>
          <w:p w14:paraId="39F9E2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261E0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FC7D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161607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C3F6D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8458A37" w14:textId="0EDD2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D44B80" w14:textId="7B514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EBC27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FBD9B19" w14:textId="56CA4F2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7F41C4C" w14:textId="506E2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EE6028" w14:textId="1C90D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25A0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90F4BA" w14:textId="213E11F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0949B5" w14:textId="76187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5D58D4" w14:textId="3C033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2478C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17AB1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AF18E73" w14:textId="0CB95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F2AEB1" w14:textId="48D4C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5E693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39E772" w14:textId="0302C8B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70DE27" w14:textId="5370F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073A8F" w14:textId="39518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7580D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F7917D" w14:textId="6478EB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B9543D3" w14:textId="27C84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57C034" w14:textId="2530B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DC1B1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608CFB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7F48437" w14:textId="77777777" w:rsidTr="00503750">
        <w:tc>
          <w:tcPr>
            <w:tcW w:w="2835" w:type="dxa"/>
            <w:vAlign w:val="center"/>
          </w:tcPr>
          <w:p w14:paraId="5B14C7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72E43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4E98C0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EAE48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1D73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989860" w14:textId="77777777" w:rsidTr="00503750">
        <w:tc>
          <w:tcPr>
            <w:tcW w:w="2835" w:type="dxa"/>
          </w:tcPr>
          <w:p w14:paraId="0A8112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4A67DD8" w14:textId="0CE55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36715A" w14:textId="5FBB2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A77825" w14:textId="29AF7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B8CCE0" w14:textId="0D08E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B7CFFD" w14:textId="77777777" w:rsidTr="00503750">
        <w:tc>
          <w:tcPr>
            <w:tcW w:w="2835" w:type="dxa"/>
          </w:tcPr>
          <w:p w14:paraId="611A5D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B700B05" w14:textId="20FB2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63961C" w14:textId="247D9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827B1A" w14:textId="3B48C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B9607F" w14:textId="3BA77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7D663F" w14:textId="77777777" w:rsidTr="00503750">
        <w:tc>
          <w:tcPr>
            <w:tcW w:w="2835" w:type="dxa"/>
          </w:tcPr>
          <w:p w14:paraId="2FB2ED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E4C8574" w14:textId="0DEFB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A8BF2E" w14:textId="4ED91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BB3448" w14:textId="24838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D18F91" w14:textId="3556C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CA1F6E" w14:textId="77777777" w:rsidTr="00503750">
        <w:tc>
          <w:tcPr>
            <w:tcW w:w="2835" w:type="dxa"/>
            <w:vAlign w:val="center"/>
          </w:tcPr>
          <w:p w14:paraId="53C85E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8CCC00F" w14:textId="1C108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F0E726" w14:textId="42FA9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E085A1" w14:textId="20821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734FD2" w14:textId="365B6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50CEAF" w14:textId="77777777" w:rsidTr="00503750">
        <w:tc>
          <w:tcPr>
            <w:tcW w:w="2835" w:type="dxa"/>
            <w:vAlign w:val="center"/>
          </w:tcPr>
          <w:p w14:paraId="042487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8662069" w14:textId="34653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F6146A" w14:textId="4C73B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7A1029" w14:textId="14107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CAACB7" w14:textId="2A7C0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927BD1" w14:textId="77777777" w:rsidTr="00503750">
        <w:tc>
          <w:tcPr>
            <w:tcW w:w="2835" w:type="dxa"/>
          </w:tcPr>
          <w:p w14:paraId="0D15E0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B43E938" w14:textId="335CE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56C8A9" w14:textId="4A19C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5CC186" w14:textId="5E27A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79327B" w14:textId="74A34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D82AA3" w14:textId="77777777" w:rsidTr="00503750">
        <w:tc>
          <w:tcPr>
            <w:tcW w:w="2835" w:type="dxa"/>
          </w:tcPr>
          <w:p w14:paraId="5EA4C0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172B086" w14:textId="4BAD5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EB015C" w14:textId="1D361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A009D9" w14:textId="10D12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A6CB76" w14:textId="601BD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172D45" w14:textId="77777777" w:rsidTr="00503750">
        <w:tc>
          <w:tcPr>
            <w:tcW w:w="2835" w:type="dxa"/>
          </w:tcPr>
          <w:p w14:paraId="7BE86E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EE7FD6A" w14:textId="0178A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F17B89" w14:textId="09370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1D212A" w14:textId="5754D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8E45C4" w14:textId="5FB97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308B54" w14:textId="77777777" w:rsidR="00944C3D" w:rsidRDefault="00944C3D" w:rsidP="00944C3D">
      <w:pPr>
        <w:rPr>
          <w:rFonts w:ascii="Arial" w:hAnsi="Arial"/>
          <w:b/>
        </w:rPr>
      </w:pPr>
    </w:p>
    <w:p w14:paraId="415DF87F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330BEC2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D12F7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BBF20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E6139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2D8F8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8B5029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D565A84" w14:textId="77777777" w:rsidTr="00503750">
        <w:trPr>
          <w:trHeight w:val="443"/>
        </w:trPr>
        <w:tc>
          <w:tcPr>
            <w:tcW w:w="2560" w:type="dxa"/>
          </w:tcPr>
          <w:p w14:paraId="4012ED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13D46BB" w14:textId="18FBC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CF3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07C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D9170F" w14:textId="1A7C9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504E5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4DB39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9283296" w14:textId="46C67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298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D19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AE0DB2" w14:textId="3BD53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3AA6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1DA2F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A6D8C84" w14:textId="54A64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B44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A6BA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0F3AE8" w14:textId="164C7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0A5F8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9BDF0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6CA4885" w14:textId="0E0B0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4D1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23A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E2E8D0" w14:textId="0B373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FFDACA" w14:textId="77777777" w:rsidR="00944C3D" w:rsidRDefault="00944C3D" w:rsidP="00944C3D">
      <w:pPr>
        <w:rPr>
          <w:rFonts w:ascii="Arial" w:hAnsi="Arial"/>
          <w:b/>
        </w:rPr>
      </w:pPr>
    </w:p>
    <w:p w14:paraId="68797749" w14:textId="77777777" w:rsidR="00944C3D" w:rsidRDefault="00944C3D" w:rsidP="00944C3D">
      <w:pPr>
        <w:rPr>
          <w:rFonts w:ascii="Arial" w:hAnsi="Arial"/>
          <w:b/>
        </w:rPr>
      </w:pPr>
    </w:p>
    <w:p w14:paraId="16E207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85067F4" w14:textId="77777777" w:rsidR="00944C3D" w:rsidRDefault="00944C3D" w:rsidP="00944C3D">
      <w:pPr>
        <w:rPr>
          <w:rFonts w:ascii="Arial" w:hAnsi="Arial"/>
          <w:b/>
        </w:rPr>
      </w:pPr>
    </w:p>
    <w:p w14:paraId="3FB0EA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AF0AEE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1253C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CA07E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42142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F8520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71B3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ED3D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A6DF9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E82AA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7066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1D36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ECA59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72A86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B8BE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661D4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1659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B4766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92E28B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D95112E" w14:textId="77777777" w:rsidTr="00503750">
        <w:trPr>
          <w:trHeight w:val="677"/>
        </w:trPr>
        <w:tc>
          <w:tcPr>
            <w:tcW w:w="3358" w:type="dxa"/>
          </w:tcPr>
          <w:p w14:paraId="5ADD37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3B8FB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864F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AFAD1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C0D3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28A1AE4" w14:textId="63EA6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36783D" w14:textId="7ADAC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8AED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18FA7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26B932" w14:textId="004EF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9BA80F" w14:textId="2B3D9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8E22F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D4F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72B90FB" w14:textId="7F6EC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65C6F3" w14:textId="675BA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6B5AA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E0D4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B4C7E83" w14:textId="62657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9E5D3B" w14:textId="269C9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E246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8197AE" w14:textId="53B35E6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A4ADF9" w14:textId="07420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B31966" w14:textId="5138C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57A5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AF0508" w14:textId="64E318A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60EBAE" w14:textId="09095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3E6214" w14:textId="7D75E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7477F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229FB8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29AC2D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FA3D6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B6F29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6C371B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632B0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975C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92FD5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2ED3D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6541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ECFF8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F0E2C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DF5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B14CE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855A90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4292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E9667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BA5DA3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A0CE5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BCB87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A1A3D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E2273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B25C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98B1563" w14:textId="27683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C07200" w14:textId="45009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8B7D3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B0752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2E88974" w14:textId="2114C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EDD958" w14:textId="0A53D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391E3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F30E7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2391589" w14:textId="3158B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FC0ADB" w14:textId="3FC9F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2E868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C482534" w14:textId="0EEE0C9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C808D7" w14:textId="7B93D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080EDA" w14:textId="09971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3AFCF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EEADD61" w14:textId="4C3E4AC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33B95E6" w14:textId="7C6060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F27339" w14:textId="69FAF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067B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CED1C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35008B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15397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EDCE8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CF85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0217D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06B3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C41416D" w14:textId="60B4A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77BFB3" w14:textId="43C8B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6BE5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59A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5158599" w14:textId="1CA23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B323A9" w14:textId="403FF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0CEC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536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BC27E03" w14:textId="3E72D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F69346B" w14:textId="677AA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6A158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D8C4AF" w14:textId="3C1D1A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FE4889" w14:textId="6F87C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319D3E" w14:textId="4BDD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9B1B2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AC90395" w14:textId="4D77556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9B4AAA" w14:textId="37BAF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8C2603" w14:textId="08D1C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6D8DB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E3A56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6BE49F4" w14:textId="77777777" w:rsidTr="00503750">
        <w:tc>
          <w:tcPr>
            <w:tcW w:w="3686" w:type="dxa"/>
            <w:vAlign w:val="center"/>
          </w:tcPr>
          <w:p w14:paraId="5D4DA2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66D93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4B174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ABB4B7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D27DB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2435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12530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7373C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4B35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657FE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CE32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1CC52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2E2E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AD6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6A7B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A1B0C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DC588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E06C43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0834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D44EF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8F27A3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E693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6A914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F8E80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37AF0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47B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E7812F0" w14:textId="5CEB0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7B59FA" w14:textId="53917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9875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4265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F4C17E7" w14:textId="347D5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3DA965" w14:textId="1FB66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52E6A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8E1ED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68B935" w14:textId="796E3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95DD2D" w14:textId="306AA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75E0D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96796AC" w14:textId="74DD09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0BFD95" w14:textId="42E13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0C0058" w14:textId="2F0A2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586AD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D3EC29D" w14:textId="3F3169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BCD136" w14:textId="74A22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B2C5BA" w14:textId="6360A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0817D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8698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4A75F7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98D9F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05943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5131E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FBD2C0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2B0A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34240D0" w14:textId="24103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EED9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4DDD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147DCD0" w14:textId="1F886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B0A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293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2244013" w14:textId="5DFDE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5B9A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9FAA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D6D04BC" w14:textId="7B7C58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338E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4EAA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FDCA1AF" w14:textId="30492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84A9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F5E72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6B1AE9D" w14:textId="171A7B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15A417D" w14:textId="77777777" w:rsidR="00944C3D" w:rsidRDefault="00944C3D" w:rsidP="00944C3D">
      <w:pPr>
        <w:rPr>
          <w:sz w:val="22"/>
          <w:szCs w:val="22"/>
        </w:rPr>
      </w:pPr>
    </w:p>
    <w:p w14:paraId="5E8F5012" w14:textId="77777777" w:rsidR="00944C3D" w:rsidRDefault="00944C3D" w:rsidP="00944C3D">
      <w:pPr>
        <w:rPr>
          <w:sz w:val="22"/>
          <w:szCs w:val="22"/>
        </w:rPr>
      </w:pPr>
    </w:p>
    <w:p w14:paraId="3AFF9F7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B94E19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99FE78E" w14:textId="4AB5D3D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682E9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563EC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2B281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8847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EDB1CB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E6E50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92448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00F87D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3F87F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6E9A1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F7B335" w14:textId="76ECE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A2EBDE" w14:textId="5BB45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BCD4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5063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C1845B6" w14:textId="16B2A1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37336F" w14:textId="1193E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8F4C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2D84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A45EF14" w14:textId="6AE22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F1B3E6" w14:textId="52605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614C4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64A1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19C4538" w14:textId="2ADEB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182C1E" w14:textId="6152F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03774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CB7D6F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3BDE0A0" w14:textId="083F01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5F2460" w14:textId="04481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BD61F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F04AB8C" w14:textId="3621F83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1360D52" w14:textId="7D2BC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A9FF8B" w14:textId="6D1B9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D813D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9644534" w14:textId="2D3B982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6BFBB20" w14:textId="3B914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7A8F4C" w14:textId="0E51B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7D6E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127BE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B15787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6329586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430C2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DA76D3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1F582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BB9B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53E5DFA" w14:textId="4679F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A82738" w14:textId="6C7A1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FF20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A255C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8C1789A" w14:textId="24AF5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3C8675" w14:textId="5B2D8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26167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8FB5C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33D9239" w14:textId="5F730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C1F6303" w14:textId="7DED8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4D9CC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3801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2A3851C" w14:textId="32D9F0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365451" w14:textId="0312C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B1F3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83CFEA" w14:textId="3988D5C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CC0D24" w14:textId="16E31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20DC58" w14:textId="45A8F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ABE0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DC7B9F" w14:textId="12417E6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7F6092" w14:textId="3FEF9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A8AAC3" w14:textId="1EADDF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71B2B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EBFD539" w14:textId="34AF445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63DEE0" w14:textId="7A4A4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69F1E5" w14:textId="655A3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86ABD" w:rsidRPr="00FA7C6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E1C5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C94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D99D55D" w14:textId="7935F97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19B0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DCA60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2DB3610" w14:textId="26B0C5D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EB5C8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DA85D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04C3AD4" w14:textId="66A2A12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779AE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F36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5D18F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694B1FF" w14:textId="77777777" w:rsidR="00944C3D" w:rsidRPr="003607F0" w:rsidRDefault="00944C3D" w:rsidP="00944C3D"/>
    <w:p w14:paraId="417D68C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2C676" w14:textId="77777777" w:rsidR="004E001B" w:rsidRDefault="004E001B">
      <w:r>
        <w:separator/>
      </w:r>
    </w:p>
  </w:endnote>
  <w:endnote w:type="continuationSeparator" w:id="0">
    <w:p w14:paraId="2C210125" w14:textId="77777777" w:rsidR="004E001B" w:rsidRDefault="004E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F82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2698C4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30E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A91B6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012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2AF1CD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3BB3" w14:textId="77777777" w:rsidR="004E001B" w:rsidRDefault="004E001B">
      <w:r>
        <w:separator/>
      </w:r>
    </w:p>
  </w:footnote>
  <w:footnote w:type="continuationSeparator" w:id="0">
    <w:p w14:paraId="790B7235" w14:textId="77777777" w:rsidR="004E001B" w:rsidRDefault="004E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5146">
    <w:abstractNumId w:val="13"/>
  </w:num>
  <w:num w:numId="2" w16cid:durableId="206600483">
    <w:abstractNumId w:val="17"/>
  </w:num>
  <w:num w:numId="3" w16cid:durableId="1497914664">
    <w:abstractNumId w:val="8"/>
  </w:num>
  <w:num w:numId="4" w16cid:durableId="504169247">
    <w:abstractNumId w:val="7"/>
  </w:num>
  <w:num w:numId="5" w16cid:durableId="88784210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7491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513418">
    <w:abstractNumId w:val="20"/>
  </w:num>
  <w:num w:numId="8" w16cid:durableId="51320995">
    <w:abstractNumId w:val="10"/>
  </w:num>
  <w:num w:numId="9" w16cid:durableId="1144086935">
    <w:abstractNumId w:val="0"/>
  </w:num>
  <w:num w:numId="10" w16cid:durableId="1558932646">
    <w:abstractNumId w:val="19"/>
  </w:num>
  <w:num w:numId="11" w16cid:durableId="2135173339">
    <w:abstractNumId w:val="6"/>
  </w:num>
  <w:num w:numId="12" w16cid:durableId="307632910">
    <w:abstractNumId w:val="9"/>
  </w:num>
  <w:num w:numId="13" w16cid:durableId="1250189216">
    <w:abstractNumId w:val="12"/>
  </w:num>
  <w:num w:numId="14" w16cid:durableId="133909372">
    <w:abstractNumId w:val="15"/>
  </w:num>
  <w:num w:numId="15" w16cid:durableId="2040617164">
    <w:abstractNumId w:val="14"/>
  </w:num>
  <w:num w:numId="16" w16cid:durableId="919602995">
    <w:abstractNumId w:val="2"/>
  </w:num>
  <w:num w:numId="17" w16cid:durableId="1128157471">
    <w:abstractNumId w:val="4"/>
  </w:num>
  <w:num w:numId="18" w16cid:durableId="666059092">
    <w:abstractNumId w:val="11"/>
  </w:num>
  <w:num w:numId="19" w16cid:durableId="1771005684">
    <w:abstractNumId w:val="5"/>
  </w:num>
  <w:num w:numId="20" w16cid:durableId="638340760">
    <w:abstractNumId w:val="18"/>
  </w:num>
  <w:num w:numId="21" w16cid:durableId="36375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666"/>
    <w:docVar w:name="arg2" w:val="Driver=asa17;DBF=D:\anasoft\data\tebys.db;DBN=tebys;ENG=SQL17;commlinks=TCPIP{ip=192.168.1.241};uid=kostelna;con=finus(12.0);pwd=Marec2023"/>
    <w:docVar w:name="arg3" w:val="656386"/>
    <w:docVar w:name="arg4" w:val="C:\Users\kostelna\AppData\Local\Temp\27136282.doc"/>
    <w:docVar w:name="arg5" w:val="3"/>
  </w:docVars>
  <w:rsids>
    <w:rsidRoot w:val="00F86ABD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4EDA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001B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6ABD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00F91"/>
  <w15:docId w15:val="{9F809279-4291-499F-8F2F-AD768050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2026-02-26T13:27:00Z</dcterms:created>
  <dcterms:modified xsi:type="dcterms:W3CDTF">2026-02-26T13:28:00Z</dcterms:modified>
</cp:coreProperties>
</file>