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3F5F5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F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D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7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0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9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3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2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1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C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B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5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1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F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C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0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4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A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C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E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4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CE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0B08D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E43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B2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DCB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75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E8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0D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96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5E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29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D8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10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BED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5B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C7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960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6D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7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61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2D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0E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0F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AE9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C21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D2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46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F1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ED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783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4C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9F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B1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BC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B9585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85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1A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3E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5A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ACA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BDB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90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17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0A0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824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7F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7C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AB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09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914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B6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250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B79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DE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64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C9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7B8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297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CF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9F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50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06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F4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90C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036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D5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C7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96C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7D12A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464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91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AE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69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44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AF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546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8A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A6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59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E7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38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C0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46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39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19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B1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00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AB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748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59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B9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3B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47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2D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4B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B53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8A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32E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35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EE6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12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4A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C4004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59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3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A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8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6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C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C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E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5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0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9F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7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73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6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35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0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F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F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5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F6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8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E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5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2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B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EE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58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87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6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01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6D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C9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F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5591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C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3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6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3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9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7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C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B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0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A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0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2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F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7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E4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D19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B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4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8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4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1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B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D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EE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79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D4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A2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8A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E33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A4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30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5C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5A6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1B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2920C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5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3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C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D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1D8E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55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3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E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7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0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3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1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F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8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4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9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DDE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0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C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C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F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B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B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2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4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8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D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5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F0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334F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0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5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F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C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2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E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4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F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D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C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C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D1A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E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B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9E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A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0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B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3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4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7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0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4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6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8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9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A9F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9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A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8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B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C1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9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1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F6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D6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C8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0E9F5" w14:textId="3942820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45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96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80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92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7A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44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6A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66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C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6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0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1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D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C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4A78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5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1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9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E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9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7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8B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0A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25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9D4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C570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CBC570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6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64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D8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C7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6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9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1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5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7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E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4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7D56A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6EDE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97073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D2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FDB4E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EFDB4E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FDFD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F7FDFD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64E2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D564E2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41E43C" w14:textId="4EA2287D" w:rsidR="000B647F" w:rsidRDefault="000B647F" w:rsidP="00944C3D">
                                  <w:fldSimple w:instr=" MERGEFIELD  aDMOD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441E43C" w14:textId="4EA2287D" w:rsidR="000B647F" w:rsidRDefault="000B647F" w:rsidP="00944C3D">
                            <w:fldSimple w:instr=" MERGEFIELD  aDMOD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7556DA" w14:textId="049836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5915" w:rsidRPr="00B02A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C7556DA" w14:textId="049836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5915" w:rsidRPr="00B02A3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1AF00" w14:textId="070D5581" w:rsidR="000B647F" w:rsidRDefault="000B647F" w:rsidP="00944C3D">
                                  <w:fldSimple w:instr=" MERGEFIELD  aDRDO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DD1AF00" w14:textId="070D5581" w:rsidR="000B647F" w:rsidRDefault="000B647F" w:rsidP="00944C3D">
                            <w:fldSimple w:instr=" MERGEFIELD  aDRDO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74E3F" w14:textId="4728CCDD" w:rsidR="000B647F" w:rsidRDefault="000B647F" w:rsidP="00944C3D">
                                  <w:fldSimple w:instr=" MERGEFIELD  aDMDO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4B74E3F" w14:textId="4728CCDD" w:rsidR="000B647F" w:rsidRDefault="000B647F" w:rsidP="00944C3D">
                            <w:fldSimple w:instr=" MERGEFIELD  aDMDO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B7B54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B1892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E797C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354B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5E354B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9257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7B9257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455E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D5455E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6002C" w14:textId="35C3BE8C" w:rsidR="000B647F" w:rsidRDefault="000B647F" w:rsidP="00944C3D">
                                  <w:fldSimple w:instr=" MERGEFIELD  aDRDOo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296002C" w14:textId="35C3BE8C" w:rsidR="000B647F" w:rsidRDefault="000B647F" w:rsidP="00944C3D">
                            <w:fldSimple w:instr=" MERGEFIELD  aDRDOo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EEF5B" w14:textId="17440C24" w:rsidR="000B647F" w:rsidRDefault="000B647F" w:rsidP="00944C3D">
                                  <w:fldSimple w:instr=" MERGEFIELD  aDMDO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AFEEF5B" w14:textId="17440C24" w:rsidR="000B647F" w:rsidRDefault="000B647F" w:rsidP="00944C3D">
                            <w:fldSimple w:instr=" MERGEFIELD  aDMDO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C22B1" w14:textId="752F7CEF" w:rsidR="000B647F" w:rsidRDefault="000B647F" w:rsidP="00944C3D">
                                  <w:fldSimple w:instr=" MERGEFIELD  aDRODo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E0C22B1" w14:textId="752F7CEF" w:rsidR="000B647F" w:rsidRDefault="000B647F" w:rsidP="00944C3D">
                            <w:fldSimple w:instr=" MERGEFIELD  aDRODo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DED22" w14:textId="3F83C613" w:rsidR="000B647F" w:rsidRDefault="000B647F" w:rsidP="00944C3D">
                                  <w:fldSimple w:instr=" MERGEFIELD  aDMOD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06DED22" w14:textId="3F83C613" w:rsidR="000B647F" w:rsidRDefault="000B647F" w:rsidP="00944C3D">
                            <w:fldSimple w:instr=" MERGEFIELD  aDMOD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B580E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81E39A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FB5F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E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F6C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4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9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F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F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C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9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C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2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9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EB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D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E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D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0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9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5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D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D6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8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D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B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E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06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48CC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8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53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21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9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B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9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3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2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2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F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6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2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4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6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5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8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5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487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B77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BBE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8A8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CE3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C88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09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B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7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A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3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E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3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C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A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BD80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5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F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3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B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4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6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5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9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D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4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3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2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0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A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3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1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1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5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7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E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CCF2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7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C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8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C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C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D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72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9ED2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B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B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A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B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2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5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A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9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A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4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6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8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3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6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6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8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6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C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13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6C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B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1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4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3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5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C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4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B48E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C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5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4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7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0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F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6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D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4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5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0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D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0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A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6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6C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9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57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7D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62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07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B8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A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EC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92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2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1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B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7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2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B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6D6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2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A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7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5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B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3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A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8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3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9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8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8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0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0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B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9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1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6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1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3D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1D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1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E2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E9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EB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F97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2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2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3964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0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C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C6BC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8BC6BC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8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D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C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7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B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4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84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3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0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8343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CD8343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8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6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2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A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B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F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1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6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9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5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9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4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5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9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6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5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5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D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D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9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3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6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55D8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3D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DDC5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FB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F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4D3C9" w14:textId="7E451F8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5915" w:rsidRPr="00B02A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36118443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064D3C9" w14:textId="7E451F8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5915" w:rsidRPr="00B02A39">
                              <w:rPr>
                                <w:rFonts w:ascii="Arial" w:hAnsi="Arial" w:cs="Arial"/>
                                <w:noProof/>
                              </w:rPr>
                              <w:t>36118443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1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B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6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6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8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B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5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7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51F9E" w14:textId="7961ABE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5915" w:rsidRPr="00B02A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2021537562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F551F9E" w14:textId="7961ABE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5915" w:rsidRPr="00B02A39">
                              <w:rPr>
                                <w:rFonts w:ascii="Arial" w:hAnsi="Arial" w:cs="Arial"/>
                                <w:noProof/>
                              </w:rPr>
                              <w:t>2021537562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E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B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A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0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0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5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A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4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D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A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B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A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5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9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B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E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DD79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7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54F83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63D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2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B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D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A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9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2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2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8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D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1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6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2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4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8141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3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1E2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3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FFFF7" w14:textId="2947DA2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5915" w:rsidRPr="00B02A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Kukučínova 499/16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DBFFFF7" w14:textId="2947DA2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5915" w:rsidRPr="00B02A39">
                              <w:rPr>
                                <w:rFonts w:ascii="Arial" w:hAnsi="Arial" w:cs="Arial"/>
                                <w:noProof/>
                              </w:rPr>
                              <w:t>SVB Kukučínova 499/16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8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7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9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E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F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4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D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5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7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B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6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1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2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C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B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6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2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C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D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4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8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0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3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1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2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6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7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A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6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1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F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D4D2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7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3A6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59E0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1119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5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9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F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9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2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F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F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0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F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0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2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E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B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8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D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D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B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7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C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4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E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6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A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9931D3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C5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82A6E" w14:textId="06F9E02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5915" w:rsidRPr="00B02A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Kukučínova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FC82A6E" w14:textId="06F9E02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5915" w:rsidRPr="00B02A39">
                              <w:rPr>
                                <w:rFonts w:ascii="Arial" w:hAnsi="Arial" w:cs="Arial"/>
                                <w:noProof/>
                              </w:rPr>
                              <w:t>Kukučínova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2BF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0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D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A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5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C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C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4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0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2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4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E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20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7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D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0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2DB81" w14:textId="6D3D6506" w:rsidR="000B647F" w:rsidRDefault="000B647F" w:rsidP="00944C3D">
                                  <w:fldSimple w:instr=" MERGEFIELD  aSUB_ULICA_CISLO  \* MERGEFORMAT ">
                                    <w:r w:rsidR="00AD5915" w:rsidRPr="00AD591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702DB81" w14:textId="6D3D6506" w:rsidR="000B647F" w:rsidRDefault="000B647F" w:rsidP="00944C3D">
                            <w:fldSimple w:instr=" MERGEFIELD  aSUB_ULICA_CISLO  \* MERGEFORMAT ">
                              <w:r w:rsidR="00AD5915" w:rsidRPr="00AD5915">
                                <w:rPr>
                                  <w:rFonts w:ascii="Arial" w:hAnsi="Arial" w:cs="Arial"/>
                                  <w:noProof/>
                                </w:rPr>
                                <w:t>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4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F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3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2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A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ECD8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2F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446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5A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C48B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73614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05811" w14:textId="5DEB4B3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5915" w:rsidRPr="00B02A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E405811" w14:textId="5DEB4B3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5915" w:rsidRPr="00B02A39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AD9FC" w14:textId="7F9B484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5915" w:rsidRPr="00B02A3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9DAD9FC" w14:textId="7F9B484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5915" w:rsidRPr="00B02A39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C981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8C0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8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A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7345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5D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FD49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2D7E54" w14:textId="61705F2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F2D7E54" w14:textId="61705F2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F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98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55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6A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03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23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1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09B72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68A84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D074B" w14:textId="2EFF1E7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AED074B" w14:textId="2EFF1E7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FE8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9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4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8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9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9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8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5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1578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4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769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DAAD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43FE7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77303" w14:textId="0C403D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1E77303" w14:textId="0C403D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9314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82F3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B73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B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6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2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4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F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4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9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1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8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9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E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7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8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D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F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7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C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1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3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B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E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2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8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A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4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C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6D4F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C2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7F005E" w14:textId="33077DC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D5915">
              <w:rPr>
                <w:rFonts w:ascii="Arial" w:hAnsi="Arial"/>
                <w:lang w:eastAsia="sk-SK"/>
              </w:rPr>
              <w:t>24.2.2026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3E0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59D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BB8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6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B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56F6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F3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CA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FD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F2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57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D64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E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9B6D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DB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78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3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3D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A4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2DA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B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845D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85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49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D0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24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26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5D8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5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4252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D9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D2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BC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7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1D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792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0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9884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F5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0C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FC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1B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D6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5D2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4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664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E4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B9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0A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29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C1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FBE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F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9F36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15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C8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F9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54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3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575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0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E9BD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3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7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3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2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B41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C5FC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660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1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8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5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4C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7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9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2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B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A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9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5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2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5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C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C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B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B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F1F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5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4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D11D32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FDF4901" w14:textId="77777777" w:rsidR="00944C3D" w:rsidRDefault="00944C3D" w:rsidP="00944C3D">
      <w:pPr>
        <w:rPr>
          <w:rFonts w:ascii="Arial" w:hAnsi="Arial"/>
        </w:rPr>
      </w:pPr>
    </w:p>
    <w:p w14:paraId="7400752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09BC93D" w14:textId="2BBDD95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384021B" w14:textId="2D48798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A516A38" w14:textId="506B51D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064F13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B85883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29628B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CC889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44203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37AA1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192587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5A424C2" w14:textId="697ECC2E" w:rsidR="00944C3D" w:rsidRPr="008D0433" w:rsidRDefault="00AD591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Brlej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7522F61F" w14:textId="51E7886B" w:rsidR="00944C3D" w:rsidRPr="008D0433" w:rsidRDefault="00AD591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59490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D079E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659A9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8C291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51D1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62A599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4E0DB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4ABB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B010D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77D85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9B361E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1BF2AF7" w14:textId="402E789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DE015F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B806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6D52E8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B65CF92" w14:textId="51D6405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BD9038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F695D0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F40F245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822F9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0DB33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4572C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9D4E8E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99AFF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A5656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D46A2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6BD4D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7F8E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331E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C1FF0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5C12C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3D16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466DF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99071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9EF4F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8492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A80B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6C3B9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8D8B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0E99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21E11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5C50334" w14:textId="236FBFA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2189F2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59F97E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2695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9E0A10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98D47C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C0781C6" w14:textId="3A695ED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D5915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70A52A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211ED0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B85E080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4BF9C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5D2B5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F9754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A73CCA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A025C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79AD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A611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F9D4E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77F0C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0085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BFC0F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3288D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E6A45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E0056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E07B1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B8A9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84C58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EA9E7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ACD9E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D3672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CD687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D23F2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7229E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62207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28524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8C75C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3253D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6A3A2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E9F76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68C3C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CE7B0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F6E2E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0F608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9AEC2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06E2D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DE1CB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5B104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439B62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428B97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02DEC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CDE13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E9FD1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863283" w14:textId="77777777" w:rsidTr="00503750">
        <w:trPr>
          <w:trHeight w:val="302"/>
        </w:trPr>
        <w:tc>
          <w:tcPr>
            <w:tcW w:w="4510" w:type="dxa"/>
          </w:tcPr>
          <w:p w14:paraId="350EA8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E53B9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CFD45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B5164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1FA0BD" w14:textId="77777777" w:rsidTr="00503750">
        <w:trPr>
          <w:trHeight w:val="302"/>
        </w:trPr>
        <w:tc>
          <w:tcPr>
            <w:tcW w:w="4510" w:type="dxa"/>
          </w:tcPr>
          <w:p w14:paraId="234CBD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1FCB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6DAF1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87B1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B793D3" w14:textId="77777777" w:rsidTr="00503750">
        <w:trPr>
          <w:trHeight w:val="302"/>
        </w:trPr>
        <w:tc>
          <w:tcPr>
            <w:tcW w:w="4510" w:type="dxa"/>
          </w:tcPr>
          <w:p w14:paraId="49663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16CC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41D4B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2F901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110D1E" w14:textId="77777777" w:rsidTr="00503750">
        <w:trPr>
          <w:trHeight w:val="302"/>
        </w:trPr>
        <w:tc>
          <w:tcPr>
            <w:tcW w:w="4510" w:type="dxa"/>
          </w:tcPr>
          <w:p w14:paraId="2EAEE3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6590F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1B7F9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9D8A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EBEA9A" w14:textId="77777777" w:rsidTr="00503750">
        <w:trPr>
          <w:trHeight w:val="327"/>
        </w:trPr>
        <w:tc>
          <w:tcPr>
            <w:tcW w:w="4510" w:type="dxa"/>
          </w:tcPr>
          <w:p w14:paraId="64313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03F03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C8211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4E79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93D43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40F34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1C1FEED" w14:textId="1118F07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A5DA7E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FF590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06608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FB18A0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9094C3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4BCD4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26D2D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B747D0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46BDE71" w14:textId="77777777" w:rsidTr="00503750">
        <w:tc>
          <w:tcPr>
            <w:tcW w:w="2302" w:type="dxa"/>
            <w:vAlign w:val="center"/>
          </w:tcPr>
          <w:p w14:paraId="4EECF1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021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2102F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1FAB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AE9D0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EA23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F6378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6004B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C71ADA" w14:textId="77777777" w:rsidTr="00503750">
        <w:tc>
          <w:tcPr>
            <w:tcW w:w="15593" w:type="dxa"/>
            <w:gridSpan w:val="8"/>
            <w:vAlign w:val="center"/>
          </w:tcPr>
          <w:p w14:paraId="394157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D408A5" w14:textId="77777777" w:rsidTr="00503750">
        <w:tc>
          <w:tcPr>
            <w:tcW w:w="2302" w:type="dxa"/>
            <w:vAlign w:val="center"/>
          </w:tcPr>
          <w:p w14:paraId="635DE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00C6CB" w14:textId="188D31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D717B6" w14:textId="0A1B97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58345" w14:textId="4B89C1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79EC52" w14:textId="05E63E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6BE22D" w14:textId="54C16F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0B0C4" w14:textId="3D0172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1A0F90" w14:textId="45D794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95B6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5C42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F771BE0" w14:textId="5A0064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753439" w14:textId="3AF13E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612BFF" w14:textId="728C49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1C5CD" w14:textId="74E106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6E4674" w14:textId="624488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91A914" w14:textId="0675C8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05568" w14:textId="696FF3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724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24A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D86CCF8" w14:textId="493933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7223E7" w14:textId="28A5CB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83EA5" w14:textId="2DBAA9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7FEBC" w14:textId="7ECC38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42E05" w14:textId="45497D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62BE1" w14:textId="0B9AF0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E0874" w14:textId="5AF894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5E95A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B774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30209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04318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0D21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DC80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350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5DEF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AC5C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264E322" w14:textId="77777777" w:rsidTr="00503750">
        <w:tc>
          <w:tcPr>
            <w:tcW w:w="2302" w:type="dxa"/>
            <w:vAlign w:val="center"/>
          </w:tcPr>
          <w:p w14:paraId="659ED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402669" w14:textId="79E32D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0E4BDC" w14:textId="6C64F8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0F5DE" w14:textId="246B6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4E8F0" w14:textId="7D2D11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92E3B" w14:textId="1D233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7F7A15" w14:textId="19A08F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7B39CA" w14:textId="6BC19A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092DF" w14:textId="77777777" w:rsidTr="00503750">
        <w:tc>
          <w:tcPr>
            <w:tcW w:w="15593" w:type="dxa"/>
            <w:gridSpan w:val="8"/>
            <w:vAlign w:val="center"/>
          </w:tcPr>
          <w:p w14:paraId="036A6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FBA30AC" w14:textId="77777777" w:rsidTr="00503750">
        <w:tc>
          <w:tcPr>
            <w:tcW w:w="2302" w:type="dxa"/>
            <w:vAlign w:val="center"/>
          </w:tcPr>
          <w:p w14:paraId="5F3F41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AFEAAA" w14:textId="617D10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CA4C28" w14:textId="099DE9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8708C" w14:textId="539637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298C7" w14:textId="798CC7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BF6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6D9E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790B7B" w14:textId="1A6808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FE2D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E9F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EFA7A6F" w14:textId="7B6865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37C35F" w14:textId="735E1A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F058D" w14:textId="3626C5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4DDBF" w14:textId="0A5531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BB4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2A33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0BA7C5" w14:textId="1C4716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9D85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01E4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991A42" w14:textId="719CFF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914492" w14:textId="780D44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0072C7" w14:textId="08B0CC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3FF8AF" w14:textId="16A5BA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343A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C278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99FA72" w14:textId="0F0CC3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E3A37" w14:textId="77777777" w:rsidTr="00503750">
        <w:tc>
          <w:tcPr>
            <w:tcW w:w="2302" w:type="dxa"/>
            <w:vAlign w:val="center"/>
          </w:tcPr>
          <w:p w14:paraId="515D04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880AC3B" w14:textId="496C24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5C4852" w14:textId="424E60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F596B" w14:textId="6B08A7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61970" w14:textId="47FC6E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AAC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A28C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05F03D" w14:textId="38F10E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2170E" w14:textId="77777777" w:rsidTr="00503750">
        <w:tc>
          <w:tcPr>
            <w:tcW w:w="15593" w:type="dxa"/>
            <w:gridSpan w:val="8"/>
            <w:vAlign w:val="center"/>
          </w:tcPr>
          <w:p w14:paraId="686C12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1CF1770" w14:textId="77777777" w:rsidTr="00503750">
        <w:tc>
          <w:tcPr>
            <w:tcW w:w="2302" w:type="dxa"/>
            <w:vAlign w:val="center"/>
          </w:tcPr>
          <w:p w14:paraId="720B3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45ACA0F" w14:textId="23EAE4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066E1A" w14:textId="7243FD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AAE52" w14:textId="11DEEB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E2F38" w14:textId="3A0FFE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26505C" w14:textId="4CD23A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E5AB2B" w14:textId="0DE780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470FC" w14:textId="40F3E5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BCFB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C2FD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8D9554" w14:textId="28E985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A6848A" w14:textId="655832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797D8" w14:textId="3DDF1D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92105" w14:textId="443531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497B5" w14:textId="44CBA9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CBAE4" w14:textId="4C87FC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AA940" w14:textId="37C6B4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A301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87CAD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206773A" w14:textId="43C39B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18C0D0" w14:textId="43671B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9D61C" w14:textId="54F8C6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87D567" w14:textId="4B2971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12931A" w14:textId="4206FD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A23F9C" w14:textId="16F8DA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F248F" w14:textId="6587DD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86FD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7451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659A37" w14:textId="416DC9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DA3056" w14:textId="59821D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7D0C90" w14:textId="5AD4C5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57C86E" w14:textId="03D01B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B0EED0" w14:textId="5F5F3E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C68D02" w14:textId="40C0E2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C71DA" w14:textId="43A55E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A3CC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7F86F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B4530F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2B41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7586C9" w14:textId="45C0D1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09600" w14:textId="32C6E3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754B2" w14:textId="180226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8EA35" w14:textId="4B5919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DE046" w14:textId="10D3A0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E1C249" w14:textId="0AF649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E730B9" w14:textId="0CF6E6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43DE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74C5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2D35C59" w14:textId="752E8B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8A9701" w14:textId="1ADAF4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FBE94" w14:textId="3B96DC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CF1CF7" w14:textId="4A3927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970A78" w14:textId="0F312E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97629" w14:textId="74BD6B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6D133" w14:textId="754AC0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46F552" w14:textId="77777777" w:rsidR="00944C3D" w:rsidRDefault="00944C3D" w:rsidP="00944C3D">
      <w:pPr>
        <w:rPr>
          <w:rFonts w:ascii="Arial" w:hAnsi="Arial"/>
          <w:b/>
        </w:rPr>
      </w:pPr>
    </w:p>
    <w:p w14:paraId="083E2C0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0DADA2C" w14:textId="77777777" w:rsidTr="00503750">
        <w:tc>
          <w:tcPr>
            <w:tcW w:w="1944" w:type="dxa"/>
            <w:vAlign w:val="center"/>
          </w:tcPr>
          <w:p w14:paraId="542C99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E041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F37B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8A046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7C3F9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452BB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4E6BD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2ED83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CE0E2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A588F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2853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B29E2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38863D9" w14:textId="77777777" w:rsidTr="00503750">
        <w:tc>
          <w:tcPr>
            <w:tcW w:w="15685" w:type="dxa"/>
            <w:gridSpan w:val="12"/>
            <w:vAlign w:val="center"/>
          </w:tcPr>
          <w:p w14:paraId="36F080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0AB3FE" w14:textId="77777777" w:rsidTr="00503750">
        <w:tc>
          <w:tcPr>
            <w:tcW w:w="1944" w:type="dxa"/>
            <w:vAlign w:val="center"/>
          </w:tcPr>
          <w:p w14:paraId="626B5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43A7D3" w14:textId="7C12F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8A3A45" w14:textId="775E0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EA4322" w14:textId="7B3EB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1E2F91" w14:textId="46B52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139AB4" w14:textId="7B5898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22BABC" w14:textId="085D5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62CC36" w14:textId="5401D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410EA8" w14:textId="43B4A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DC111A" w14:textId="4B1B6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891CFD" w14:textId="19C3B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29EA35" w14:textId="563DF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20F7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A7EE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47DBB58" w14:textId="390B3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890924" w14:textId="1A294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23092AF" w14:textId="2BE11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77E691" w14:textId="621A5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D51BD9" w14:textId="54510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9A3624" w14:textId="0E73B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1BC28C" w14:textId="74D63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032291" w14:textId="1FEA6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51E6DF" w14:textId="515F7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12DCD1" w14:textId="6A322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AE15AB" w14:textId="5083A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4860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E9954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B580CC0" w14:textId="734EB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EE0362" w14:textId="2EC1B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049427" w14:textId="0E5D6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B475EE" w14:textId="73D45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1D1C87" w14:textId="4B3BE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DC44A1" w14:textId="7E2A8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41A94F" w14:textId="5DE2A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0906DB" w14:textId="3A8D6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8BA27" w14:textId="4EC11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EA45A8" w14:textId="1E5BD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7F0F8F" w14:textId="1059E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D01C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81704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6052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0D5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01B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9E28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2864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3FDD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C051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A01B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F588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781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4C8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8CB3A4" w14:textId="77777777" w:rsidTr="00503750">
        <w:tc>
          <w:tcPr>
            <w:tcW w:w="1944" w:type="dxa"/>
            <w:vAlign w:val="center"/>
          </w:tcPr>
          <w:p w14:paraId="672A5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8B5AE4" w14:textId="01A16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2AB925" w14:textId="49DD4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20D6B87" w14:textId="3228D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2DE87" w14:textId="2F28A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7FCA02" w14:textId="1742B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7574A4" w14:textId="5E863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0856BF" w14:textId="2A806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F4CCCF" w14:textId="10613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61EF80" w14:textId="65D5FB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2DD438" w14:textId="73B53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335691" w14:textId="011D2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FADFB7" w14:textId="77777777" w:rsidTr="00503750">
        <w:tc>
          <w:tcPr>
            <w:tcW w:w="15685" w:type="dxa"/>
            <w:gridSpan w:val="12"/>
            <w:vAlign w:val="center"/>
          </w:tcPr>
          <w:p w14:paraId="48D49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48AEA7" w14:textId="77777777" w:rsidTr="00503750">
        <w:tc>
          <w:tcPr>
            <w:tcW w:w="1944" w:type="dxa"/>
            <w:vAlign w:val="center"/>
          </w:tcPr>
          <w:p w14:paraId="196524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318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10B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0F463C" w14:textId="745D0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0667CD" w14:textId="64E99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C914E9" w14:textId="74C32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342EFF" w14:textId="13703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FBCC51" w14:textId="74280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DA3DE7" w14:textId="7CF47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85B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F5D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FE0D14" w14:textId="51104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02AF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4611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B9DCB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918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9CFB54" w14:textId="2B7C3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629F5B" w14:textId="3000A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8837BB" w14:textId="1BE3B4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CEDA54" w14:textId="19C29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9A7062" w14:textId="19614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D604FD" w14:textId="65BE2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8A5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359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29AD0A" w14:textId="2B863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8422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6DDAA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E52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E86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781195" w14:textId="7C02E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476861" w14:textId="0C272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7C36C4" w14:textId="72BB7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4DDBC3" w14:textId="1A341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F4AA86" w14:textId="02D6F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3E92A0" w14:textId="4E43A8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8BC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DB4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3FC954C" w14:textId="0979F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67A0D" w14:textId="77777777" w:rsidTr="00503750">
        <w:tc>
          <w:tcPr>
            <w:tcW w:w="1944" w:type="dxa"/>
            <w:vAlign w:val="center"/>
          </w:tcPr>
          <w:p w14:paraId="4E0DA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664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EB7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7BAE41" w14:textId="672A0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D8CEA6" w14:textId="16ECD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7CAABD" w14:textId="711E0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AF1F34" w14:textId="1FEEF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4CE22F" w14:textId="1E39A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8E0C2D" w14:textId="08A7A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75F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C9A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BB7A0F" w14:textId="2B0F3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9E871" w14:textId="77777777" w:rsidTr="00503750">
        <w:tc>
          <w:tcPr>
            <w:tcW w:w="15685" w:type="dxa"/>
            <w:gridSpan w:val="12"/>
            <w:vAlign w:val="center"/>
          </w:tcPr>
          <w:p w14:paraId="4AC50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531ABFD" w14:textId="77777777" w:rsidTr="00503750">
        <w:tc>
          <w:tcPr>
            <w:tcW w:w="1944" w:type="dxa"/>
            <w:vAlign w:val="center"/>
          </w:tcPr>
          <w:p w14:paraId="6B16DB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026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551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980E6" w14:textId="207FC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E2E253" w14:textId="656C8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18436" w14:textId="5430F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09E168" w14:textId="0D706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195229" w14:textId="5297D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71C0A3" w14:textId="060CF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F833EF" w14:textId="051F0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ED4871" w14:textId="536E7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00F130" w14:textId="0D950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BA79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D9FA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871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94E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4C141C" w14:textId="2C373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AC7DDF" w14:textId="26749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6585B1" w14:textId="021AA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C69B30" w14:textId="45775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3C49A5" w14:textId="2C332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E2042D" w14:textId="5EF6D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C705E4" w14:textId="7808D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9E9F8" w14:textId="02697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D1CFC0" w14:textId="0D299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29482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F8C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EDF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977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831753" w14:textId="4A9FD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228A52" w14:textId="4E9D0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2123FC" w14:textId="29E79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6E5D3A" w14:textId="5FA76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FB5C60" w14:textId="34BCB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13B4B4" w14:textId="7AE37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083177" w14:textId="6C1FA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5E4E11" w14:textId="2906E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E59F9E" w14:textId="53A23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A392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AC15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DE4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E99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98CE56" w14:textId="17F0D6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30951B" w14:textId="2F721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D4FACE" w14:textId="7FBA1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A6B469" w14:textId="52653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63F87C" w14:textId="54AD1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408CCF" w14:textId="7FF69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6699EB" w14:textId="42975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2BB978" w14:textId="5DADD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76F60E" w14:textId="67C8F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EF09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E002E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6A9AA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031A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C050B37" w14:textId="58620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8C1312" w14:textId="6AAA8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C48E6E" w14:textId="1388C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98D339" w14:textId="32426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EC1391" w14:textId="0FC22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B75DB1" w14:textId="4D044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923C18" w14:textId="41A96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185B08" w14:textId="019DF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69147A" w14:textId="364CA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436C9A" w14:textId="4A330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AA3971" w14:textId="286A1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00D0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6BC3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206EC7" w14:textId="5BA28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4688CF" w14:textId="5AD1C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FB2FBD" w14:textId="0E98D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632486" w14:textId="0AD62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7D11BA" w14:textId="5BA85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1DFFE3" w14:textId="5A189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EE6FD9" w14:textId="770A0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459D23" w14:textId="009E6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AA4898" w14:textId="4B6D9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AFB2E1" w14:textId="4DD86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6E3C68" w14:textId="70D70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D024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2377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B4BF9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B0A2AB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226AC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0C75B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1ED060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01513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3918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758F1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D0D98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3DA261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49731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DFF96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14E3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D239B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9D165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11D29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FDC8F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14D2E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DC7639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1ECA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E697A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F7F9D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795E68B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544A7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E8C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2D4A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957B3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CBA68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4F3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9B29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2A4D3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FA485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5A48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196A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E21B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456DB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9E0E36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A8DEC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1BBA1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629AA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7AE7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1137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21139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94F06DF" w14:textId="77777777" w:rsidTr="00503750">
        <w:trPr>
          <w:trHeight w:val="1073"/>
        </w:trPr>
        <w:tc>
          <w:tcPr>
            <w:tcW w:w="3614" w:type="dxa"/>
            <w:vMerge/>
          </w:tcPr>
          <w:p w14:paraId="637F99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1417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6B178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15BF0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F234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687D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3810F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6330441" w14:textId="77777777" w:rsidTr="00503750">
        <w:trPr>
          <w:trHeight w:val="283"/>
        </w:trPr>
        <w:tc>
          <w:tcPr>
            <w:tcW w:w="3614" w:type="dxa"/>
          </w:tcPr>
          <w:p w14:paraId="27C76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EFF9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431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58DAC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25A3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FFBE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3729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F4DE0A8" w14:textId="77777777" w:rsidTr="00503750">
        <w:trPr>
          <w:trHeight w:val="283"/>
        </w:trPr>
        <w:tc>
          <w:tcPr>
            <w:tcW w:w="3614" w:type="dxa"/>
          </w:tcPr>
          <w:p w14:paraId="5E36F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8EAC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26A8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ADF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E207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3A9C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8FA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EAD577" w14:textId="77777777" w:rsidTr="00503750">
        <w:trPr>
          <w:trHeight w:val="283"/>
        </w:trPr>
        <w:tc>
          <w:tcPr>
            <w:tcW w:w="3614" w:type="dxa"/>
          </w:tcPr>
          <w:p w14:paraId="29B053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C848B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F8A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52DF1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A3C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1FCA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A85C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0BECA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81B16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326273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A7ED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F853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4CC1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3F39A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36CD6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17594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6D870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84E94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992E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6C46E4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9BB05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E756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C70BA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7161307" w14:textId="064BB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4D0D4" w14:textId="76B73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C3452" w14:textId="17432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02FCA" w14:textId="05FE0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637D8" w14:textId="61EBC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91CAE" w14:textId="2C4BC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E166D" w14:textId="50698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AF3DEC" w14:textId="36E95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732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00C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A43F54A" w14:textId="229CD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5DC84" w14:textId="1E0A1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899C7B" w14:textId="41746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4DD25" w14:textId="55637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4B2B3" w14:textId="4F47B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A86A33" w14:textId="62789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EF2F5" w14:textId="7FC36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BB5EF9" w14:textId="16C27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2B2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8F9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9F2D665" w14:textId="7C257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178BC6" w14:textId="36A4E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A15C7" w14:textId="249E5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024DE1" w14:textId="720BD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2A1BB" w14:textId="37A0D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35979" w14:textId="51377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C6F4B" w14:textId="2AC87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C65F4B" w14:textId="56088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0AC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BE8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5236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469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62B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72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226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BAC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CC2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E59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5615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C3B40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DDD8CF7" w14:textId="58440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5AA35" w14:textId="5D33F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FA238" w14:textId="4E62C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CF3F00" w14:textId="1949CE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091D4" w14:textId="19BE6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76002" w14:textId="7111B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B1F72" w14:textId="1D66A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420F6A" w14:textId="0F84F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0509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80A7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7308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104A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6FAAFB0" w14:textId="72354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32B8C5" w14:textId="21B0B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7427F" w14:textId="40F48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EECF50" w14:textId="018C3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40D5A" w14:textId="253C4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0EEA4" w14:textId="2E6A7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FE538" w14:textId="688F3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E94E70" w14:textId="175F0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A70F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10C9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D1136E8" w14:textId="15B47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458D1" w14:textId="046D3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803167" w14:textId="76BB5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F4106A" w14:textId="79D38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267DBC" w14:textId="086EF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27D3A" w14:textId="563BA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ACB26" w14:textId="1F6CD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D049AB" w14:textId="19E24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E89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0298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DB16610" w14:textId="6A622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A51C7F" w14:textId="33C5A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43262D" w14:textId="7BD45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1C77B8" w14:textId="50575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9B2EB" w14:textId="6F348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1E2ED" w14:textId="3946B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B53D3" w14:textId="18010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3B8232" w14:textId="399C1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2B4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DB118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33D49C8" w14:textId="4DFFD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44455D" w14:textId="02E54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5D41C" w14:textId="20372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46E90B" w14:textId="64D88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75803" w14:textId="5CD18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83F3C" w14:textId="113A6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EB9F5" w14:textId="11940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80F20D" w14:textId="6D819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11A5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57346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B5806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0C67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FCC825" w14:textId="073B6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6F860" w14:textId="1D1CA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C358E8" w14:textId="4BFD7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6BAE9" w14:textId="07311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D5570" w14:textId="299F8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B36688" w14:textId="6D7BC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135C5" w14:textId="36A54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28692E" w14:textId="7C68D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D3490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B086D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519824" w14:textId="12290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465E7E" w14:textId="49BB9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A3D134" w14:textId="36D73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D9207" w14:textId="59FC8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F80416" w14:textId="5203E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1AF6A" w14:textId="2A2B7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32CE2" w14:textId="0166A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D8D967E" w14:textId="4CB88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A633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04C77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465F753" w14:textId="61F0BD5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6CE21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D845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F2DB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CA14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7CAF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75AC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6E4E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D16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F7E7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7693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007B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939A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94E7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3A9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3CEB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666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3DF9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A6F57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E23A4D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877479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303096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38B1F7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68CBD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0501A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C0410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6301BB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474E5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D33F46" w14:textId="77777777" w:rsidTr="00503750">
        <w:trPr>
          <w:trHeight w:val="437"/>
        </w:trPr>
        <w:tc>
          <w:tcPr>
            <w:tcW w:w="2594" w:type="dxa"/>
          </w:tcPr>
          <w:p w14:paraId="2B43DF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5DFD481" w14:textId="2C2971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E84CA0" w14:textId="154F25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8D08851" w14:textId="740561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30A5E5F" w14:textId="69FD9C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6E12CD" w14:textId="77777777" w:rsidTr="00503750">
        <w:trPr>
          <w:trHeight w:val="420"/>
        </w:trPr>
        <w:tc>
          <w:tcPr>
            <w:tcW w:w="2594" w:type="dxa"/>
          </w:tcPr>
          <w:p w14:paraId="062F35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C1D8346" w14:textId="2DFE19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341F143" w14:textId="599431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3D19991" w14:textId="05EF8C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AFD1DD3" w14:textId="7873D6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F6F13C" w14:textId="77777777" w:rsidTr="00503750">
        <w:trPr>
          <w:trHeight w:val="630"/>
        </w:trPr>
        <w:tc>
          <w:tcPr>
            <w:tcW w:w="2594" w:type="dxa"/>
          </w:tcPr>
          <w:p w14:paraId="08D412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AD94B8C" w14:textId="487B47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D3411E7" w14:textId="2B0A7E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9F8ECE" w14:textId="7C1C3A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1363E0C" w14:textId="3E6714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5F0AB5" w14:textId="77777777" w:rsidTr="00503750">
        <w:trPr>
          <w:trHeight w:val="420"/>
        </w:trPr>
        <w:tc>
          <w:tcPr>
            <w:tcW w:w="2594" w:type="dxa"/>
          </w:tcPr>
          <w:p w14:paraId="549137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621D6B77" w14:textId="5ECABF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DB09D22" w14:textId="67AD63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B88E038" w14:textId="776EA5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D0E8707" w14:textId="1A39BC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349BD3" w14:textId="77777777" w:rsidTr="00503750">
        <w:trPr>
          <w:trHeight w:val="437"/>
        </w:trPr>
        <w:tc>
          <w:tcPr>
            <w:tcW w:w="2594" w:type="dxa"/>
          </w:tcPr>
          <w:p w14:paraId="162AA2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CAE1BBB" w14:textId="4938DD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E6AD0F1" w14:textId="0BADC1D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2DE78B5" w14:textId="73DCB9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BC97259" w14:textId="26B39F9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DE59F1" w14:textId="77777777" w:rsidTr="00503750">
        <w:trPr>
          <w:trHeight w:val="420"/>
        </w:trPr>
        <w:tc>
          <w:tcPr>
            <w:tcW w:w="2594" w:type="dxa"/>
          </w:tcPr>
          <w:p w14:paraId="1F4A98D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BD52F05" w14:textId="1B2321C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C7982ED" w14:textId="0B5F639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CA062BD" w14:textId="39A1502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FF8BFAF" w14:textId="3ED8C63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12D4354" w14:textId="77777777" w:rsidR="00944C3D" w:rsidRDefault="00944C3D" w:rsidP="00944C3D">
      <w:pPr>
        <w:rPr>
          <w:rFonts w:ascii="Arial" w:hAnsi="Arial"/>
          <w:b/>
        </w:rPr>
      </w:pPr>
    </w:p>
    <w:p w14:paraId="407C99A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EF2495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71F4E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717FC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E3DE8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81CC7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311DA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D88A5B5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FF58E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A6733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433D3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33FB1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F93DD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E49EB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4D939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C7E83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C7502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BB98D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07C6A3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A8872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F9E95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1E60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4602D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14E4241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0F4842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21D7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F0F33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E81CF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8AB28C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24E9313" w14:textId="77777777" w:rsidTr="00503750">
        <w:tc>
          <w:tcPr>
            <w:tcW w:w="2835" w:type="dxa"/>
            <w:vAlign w:val="center"/>
          </w:tcPr>
          <w:p w14:paraId="49487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CBDF2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E0D9B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B0601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083F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214C8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056E81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B6D1339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2874AF3" w14:textId="7B42CF4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530C90" w14:textId="30F84D1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5EAA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D893C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AA74FD" w14:textId="63558A2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E534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113E1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2C95428" w14:textId="63B8F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AE333D" w14:textId="0B7EA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F06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CD3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D680F7" w14:textId="7668B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56609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E6EA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7002390" w14:textId="224F1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61138C" w14:textId="19DF3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379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E4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30CDDD" w14:textId="2BA6D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6AECF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BC366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24E952A" w14:textId="32128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D346B" w14:textId="1B85A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909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EE6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E4324F" w14:textId="238C8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CD7C3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911D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BB1C654" w14:textId="0623B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12622E" w14:textId="7A5B81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4D3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DBA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01F980" w14:textId="4977F2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46F9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8232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77DFCE6" w14:textId="43751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5BD321" w14:textId="3EEC0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F6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154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578ACB" w14:textId="26C78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13D7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EA49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B0BE1F3" w14:textId="619652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E7F73A" w14:textId="488F98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043E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E3F9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F5566B" w14:textId="273C5E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A0862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2466FC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33B5D04" w14:textId="55B6F80B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76C4AFA" w14:textId="77777777" w:rsidR="00944C3D" w:rsidRDefault="00944C3D" w:rsidP="00944C3D">
      <w:pPr>
        <w:rPr>
          <w:rFonts w:ascii="Arial" w:hAnsi="Arial"/>
          <w:b/>
        </w:rPr>
      </w:pPr>
    </w:p>
    <w:p w14:paraId="1085589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D100784" w14:textId="77777777" w:rsidTr="00503750">
        <w:tc>
          <w:tcPr>
            <w:tcW w:w="2835" w:type="dxa"/>
            <w:vAlign w:val="center"/>
          </w:tcPr>
          <w:p w14:paraId="66A3C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51745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8C33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34AAA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27F0D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F355B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685741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AFD1B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B0E778E" w14:textId="346CE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D36BD" w14:textId="15887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F9B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878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8A9BBC" w14:textId="22248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FEFA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8C31B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0151133" w14:textId="2CF81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1A106" w14:textId="55E54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CB5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156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ADC874" w14:textId="45016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C722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CA51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BAF42D7" w14:textId="4386F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3F0E4" w14:textId="3BE0C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5D6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B64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924DFF" w14:textId="0E74D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D475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94B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DA7926F" w14:textId="52AEA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A989AF" w14:textId="24A28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3E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3F5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EE63F3" w14:textId="4978C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2433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264A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E04899C" w14:textId="6603E7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1FE43D" w14:textId="30832C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83C5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3651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E2876D" w14:textId="2CCCA25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88FD3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A67840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6E2E2B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04087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69B82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D6B84A4" w14:textId="77777777" w:rsidTr="00503750">
        <w:trPr>
          <w:trHeight w:val="699"/>
        </w:trPr>
        <w:tc>
          <w:tcPr>
            <w:tcW w:w="3502" w:type="dxa"/>
            <w:vMerge/>
          </w:tcPr>
          <w:p w14:paraId="79218F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78190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09ACB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1711D7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0CC4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85DFE9A" w14:textId="151349D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8FD1DE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C6317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B83D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B33CB51" w14:textId="407D6FD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D0BCD0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CE925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6519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F95A03C" w14:textId="79E9835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A3121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4D210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CBA9E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108A587" w14:textId="77777777" w:rsidTr="00503750">
        <w:trPr>
          <w:trHeight w:val="593"/>
        </w:trPr>
        <w:tc>
          <w:tcPr>
            <w:tcW w:w="3497" w:type="dxa"/>
          </w:tcPr>
          <w:p w14:paraId="55424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B4052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D9826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5AAA74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C32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0CA671E" w14:textId="535F3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E2AA44" w14:textId="63F44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F1A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E12270" w14:textId="2A48505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3315A" w14:textId="6380B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B91D8B" w14:textId="42284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9F8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A38130" w14:textId="7DDCC55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9FE522" w14:textId="16823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2602E5" w14:textId="4BA3F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5E0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C41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B522C2B" w14:textId="3D879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7528AA" w14:textId="5072F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05A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A9C576" w14:textId="27C78CD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090D92" w14:textId="1A2E1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5A5B60" w14:textId="1B659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8101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546349" w14:textId="26227AA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71D4B0" w14:textId="6FE8D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F956BA" w14:textId="21B09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F521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32B6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E983C02" w14:textId="521CE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42F50B" w14:textId="7DF70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5A1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BCB41D" w14:textId="258099F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569720" w14:textId="706F9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F07141" w14:textId="7C657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5392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744D81" w14:textId="63433CB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CE1CC4" w14:textId="446A1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3248F2" w14:textId="4A0D0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5924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80EE4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E6150C7" w14:textId="480BD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64BE4E" w14:textId="081BC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8AC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295C67" w14:textId="61558A9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CA8E26" w14:textId="54DA5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BBFA28" w14:textId="2E51E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E8B1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B88CC0B" w14:textId="409F748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08B0F7" w14:textId="6AF90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79CDF2" w14:textId="0E054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9CFF5" w14:textId="77777777" w:rsidR="00944C3D" w:rsidRDefault="00944C3D" w:rsidP="00944C3D">
      <w:pPr>
        <w:rPr>
          <w:rFonts w:ascii="Arial" w:hAnsi="Arial"/>
          <w:b/>
        </w:rPr>
      </w:pPr>
    </w:p>
    <w:p w14:paraId="5AFBE077" w14:textId="77777777" w:rsidR="00944C3D" w:rsidRDefault="00944C3D" w:rsidP="00944C3D">
      <w:pPr>
        <w:rPr>
          <w:rFonts w:ascii="Arial" w:hAnsi="Arial"/>
          <w:b/>
        </w:rPr>
      </w:pPr>
    </w:p>
    <w:p w14:paraId="0BDF15D1" w14:textId="77777777" w:rsidR="00944C3D" w:rsidRDefault="00944C3D" w:rsidP="00944C3D">
      <w:pPr>
        <w:rPr>
          <w:rFonts w:ascii="Arial" w:hAnsi="Arial"/>
          <w:b/>
        </w:rPr>
      </w:pPr>
    </w:p>
    <w:p w14:paraId="0854AB93" w14:textId="77777777" w:rsidR="00944C3D" w:rsidRDefault="00944C3D" w:rsidP="00944C3D">
      <w:pPr>
        <w:rPr>
          <w:rFonts w:ascii="Arial" w:hAnsi="Arial"/>
          <w:b/>
        </w:rPr>
      </w:pPr>
    </w:p>
    <w:p w14:paraId="3346E62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03E92F87" w14:textId="77777777" w:rsidTr="00503750">
        <w:tc>
          <w:tcPr>
            <w:tcW w:w="2622" w:type="dxa"/>
            <w:vAlign w:val="center"/>
          </w:tcPr>
          <w:p w14:paraId="41F8C9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04B91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E1DA6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27FAE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765D1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81FFF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E9D2F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F29A9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C4812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1452E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3D107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C4FF5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BD3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0519B03" w14:textId="19B9B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B4AE0F" w14:textId="290CD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866BD6" w14:textId="0083A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E3C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D40852" w14:textId="7B1C9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9B335" w14:textId="77777777" w:rsidTr="00503750">
        <w:tc>
          <w:tcPr>
            <w:tcW w:w="2622" w:type="dxa"/>
            <w:vAlign w:val="center"/>
          </w:tcPr>
          <w:p w14:paraId="02825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D6B47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7B0E152" w14:textId="41A98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C0F72E" w14:textId="3CBF3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D78B3C" w14:textId="1E91A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054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DCB3C7" w14:textId="0F04C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18C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8CD0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B36B676" w14:textId="0933F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029B9D" w14:textId="50DE8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18D292" w14:textId="350D0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52D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8E46DF" w14:textId="5A3A4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AA0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BD28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5D3F7CD" w14:textId="6868F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D64273" w14:textId="35B0E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BFFA7C" w14:textId="7BECD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F95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79D0C2" w14:textId="54E0E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A62139" w14:textId="77777777" w:rsidTr="00503750">
        <w:tc>
          <w:tcPr>
            <w:tcW w:w="2622" w:type="dxa"/>
            <w:vAlign w:val="center"/>
          </w:tcPr>
          <w:p w14:paraId="11FC6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A667E68" w14:textId="1411B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3478.00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0C16E6" w14:textId="362A0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10984.00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D75B76" w14:textId="47D3B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9789.00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DC7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230C92" w14:textId="7768F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4673.00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338B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553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9F4B572" w14:textId="390F7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E1B20D" w14:textId="58993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787C2F" w14:textId="3B785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40D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02F9BC" w14:textId="68BA4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29DBB" w14:textId="77777777" w:rsidTr="00503750">
        <w:tc>
          <w:tcPr>
            <w:tcW w:w="2622" w:type="dxa"/>
            <w:vAlign w:val="center"/>
          </w:tcPr>
          <w:p w14:paraId="71802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BC9124C" w14:textId="56A77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CFE7F8" w14:textId="2D918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02E053" w14:textId="3CDCF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49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36F0DA" w14:textId="740CF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88B1F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729F42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B5E64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1F5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05B1649" w14:textId="78DB3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72E26E" w14:textId="1FCE5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659629" w14:textId="37321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3E9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CD55B9" w14:textId="30E2B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38C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3B1D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DBA943" w14:textId="58F7C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F91541" w14:textId="3283D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B13501" w14:textId="7E638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4B5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8C7CFC" w14:textId="63A66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9270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535E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75A62B4" w14:textId="44673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894478" w14:textId="1F9DF8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148875" w14:textId="7AD04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C3D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A90785" w14:textId="1EC56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8FEDF" w14:textId="77777777" w:rsidTr="00503750">
        <w:tc>
          <w:tcPr>
            <w:tcW w:w="2622" w:type="dxa"/>
            <w:vAlign w:val="center"/>
          </w:tcPr>
          <w:p w14:paraId="73DFB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7944B44" w14:textId="6B262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186C9C" w14:textId="37B98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B6EA5" w14:textId="17404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A07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EE236" w14:textId="399DF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DBDEC" w14:textId="77777777" w:rsidTr="00503750">
        <w:tc>
          <w:tcPr>
            <w:tcW w:w="2622" w:type="dxa"/>
            <w:vAlign w:val="center"/>
          </w:tcPr>
          <w:p w14:paraId="3F466E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C196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C83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856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AF9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CF1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E6BB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BBE2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AFF34EF" w14:textId="5CCD7F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3478.00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9EA3CB" w14:textId="005412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10984.00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FE7D08" w14:textId="11ABE9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9789.00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0F97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2F97FE" w14:textId="391156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4673.00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8BD6B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CD054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289118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55193D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5A0BD4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C35FF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7304C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A8ADC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D37EB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E84D4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17C2E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B16D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5B450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BEEB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030E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46020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6AD9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6E8E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D63CA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E9A6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1E53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482E0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9D9B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9E6C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1A268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F8A8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62BC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9E7C1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F297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760F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C34D5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CE3C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9FC3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61D65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6F0F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FD59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C6930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D1A9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B0BD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45D8C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BA75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71E56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57BAD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AFAE3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372C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CC0F1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BBF1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22B28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B0DB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0A75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94803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5287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DFE1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0DA99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71B8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16DF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289C5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B2D8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C565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ACA94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76E0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2554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33593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1A34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87C1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310F8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16843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F2C4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68EFA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FC00B9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53F73FC" w14:textId="77777777" w:rsidTr="00503750">
        <w:tc>
          <w:tcPr>
            <w:tcW w:w="2835" w:type="dxa"/>
            <w:vAlign w:val="center"/>
          </w:tcPr>
          <w:p w14:paraId="558902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422C1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6F5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EE1A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20896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E7338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541FFD" w14:textId="77777777" w:rsidTr="00503750">
        <w:tc>
          <w:tcPr>
            <w:tcW w:w="2835" w:type="dxa"/>
            <w:vAlign w:val="center"/>
          </w:tcPr>
          <w:p w14:paraId="1E516F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5342850" w14:textId="33E28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B6113" w14:textId="35657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C7F1D7" w14:textId="1BB3C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59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44A3FF" w14:textId="77946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564AF" w14:textId="77777777" w:rsidTr="00503750">
        <w:tc>
          <w:tcPr>
            <w:tcW w:w="2835" w:type="dxa"/>
            <w:vAlign w:val="center"/>
          </w:tcPr>
          <w:p w14:paraId="775C0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0D7C149" w14:textId="5BA02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1ED647" w14:textId="7D36B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0F2395" w14:textId="53CA9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D4D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64322A" w14:textId="6DD11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303A9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D5435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295B550" w14:textId="03E2D8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5985EC" w14:textId="6A3817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7369A0" w14:textId="104111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A816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737A86" w14:textId="47CC3D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B326C97" w14:textId="77777777" w:rsidTr="00503750">
        <w:tc>
          <w:tcPr>
            <w:tcW w:w="2835" w:type="dxa"/>
            <w:vAlign w:val="center"/>
          </w:tcPr>
          <w:p w14:paraId="2444E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2D9B8F1" w14:textId="2D3D5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8A62D" w14:textId="60863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2C0821" w14:textId="65E69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0C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1C7147" w14:textId="2B921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FAC89" w14:textId="77777777" w:rsidTr="00503750">
        <w:tc>
          <w:tcPr>
            <w:tcW w:w="2835" w:type="dxa"/>
            <w:vAlign w:val="center"/>
          </w:tcPr>
          <w:p w14:paraId="287C8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D6F21EA" w14:textId="5B493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74DF75" w14:textId="08E62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D4FFE" w14:textId="0B82A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E27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0F3421" w14:textId="318E7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A4D2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49AAF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D46EB22" w14:textId="17BF843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781D2" w14:textId="0CEEA31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C228B" w14:textId="6D9327F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C5E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0A6D27" w14:textId="3AAF9F0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9F6B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63FB9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5C1EA46" w14:textId="6206B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456628" w14:textId="3B0B3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CE792" w14:textId="23A03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C9A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12EB7" w14:textId="6DEAA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5A112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5512D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4BD25128" w14:textId="77777777" w:rsidTr="00503750">
        <w:tc>
          <w:tcPr>
            <w:tcW w:w="2552" w:type="dxa"/>
            <w:vAlign w:val="center"/>
          </w:tcPr>
          <w:p w14:paraId="6649B9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57132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2BD2A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E2500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C9784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37213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5E805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B28B01" w14:textId="11A71CF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B8BAE69" w14:textId="386F0B7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182.00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8AEAE2A" w14:textId="2AEDD0A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182.00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05C47B1" w14:textId="69A4753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446A85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10366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A8C6692" w14:textId="15CB0AB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747D889" w14:textId="3FB23D6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A4AF661" w14:textId="0F7308F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8DAD5AF" w14:textId="3E94667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1B7694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44D9CB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423B3E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080B6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4EBC6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BC8716B" w14:textId="77777777" w:rsidTr="00503750">
        <w:tc>
          <w:tcPr>
            <w:tcW w:w="4395" w:type="dxa"/>
            <w:vMerge/>
          </w:tcPr>
          <w:p w14:paraId="18B920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131CC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E714D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4B35D9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3B3DF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68A671C" w14:textId="081E3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  <w:lang w:eastAsia="sk-SK"/>
              </w:rPr>
              <w:t>32.40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A28AC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FEFBFF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01B6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67F9C43" w14:textId="0FCB5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9AA66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589270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BA490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34BE897" w14:textId="729C06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32.40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26CC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EBBF142" w14:textId="77777777" w:rsidTr="00503750">
        <w:tc>
          <w:tcPr>
            <w:tcW w:w="4395" w:type="dxa"/>
            <w:vAlign w:val="center"/>
          </w:tcPr>
          <w:p w14:paraId="69AA4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3B2143F" w14:textId="4EA29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BF9B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8D81D4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B234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26797B4" w14:textId="2AA6D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33AF4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CD93E5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5E8B2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B1B1D98" w14:textId="71A10A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4B11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9B9E2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5387E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34D222C" w14:textId="72352DD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3128.00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24B0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0EA02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421A55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D307C8D" w14:textId="77777777" w:rsidTr="00503750">
        <w:tc>
          <w:tcPr>
            <w:tcW w:w="4395" w:type="dxa"/>
            <w:vAlign w:val="center"/>
          </w:tcPr>
          <w:p w14:paraId="09D00F6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DEAFF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B4DA7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19644F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82709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C9CFE9A" w14:textId="4C55C0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E05129" w14:textId="3BDB96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26E5F4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CE1BF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B891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5211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5FD0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F4AF3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9711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2441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3C7CE5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EC84A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4E31493" w14:textId="6FFFE4B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98ECF9" w14:textId="23500DC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AA2B0A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342EC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97E1D88" w14:textId="4EDFEC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3FDA33" w14:textId="025F25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6057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0214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CF5E5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23E9600" w14:textId="77777777" w:rsidTr="00503750">
        <w:tc>
          <w:tcPr>
            <w:tcW w:w="1843" w:type="dxa"/>
            <w:vAlign w:val="center"/>
          </w:tcPr>
          <w:p w14:paraId="49625A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D41B9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D77F2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D95322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FB2D9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B5434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873EC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CDE2097" w14:textId="77777777" w:rsidTr="00503750">
        <w:tc>
          <w:tcPr>
            <w:tcW w:w="1843" w:type="dxa"/>
            <w:vAlign w:val="center"/>
          </w:tcPr>
          <w:p w14:paraId="660D7A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E1CC9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5DEF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B158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945B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80A6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9053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62A7B6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0953B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81617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9CAE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ECB9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9C5C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8C99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F947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C1DDBE" w14:textId="77777777" w:rsidTr="00503750">
        <w:tc>
          <w:tcPr>
            <w:tcW w:w="1843" w:type="dxa"/>
            <w:vAlign w:val="center"/>
          </w:tcPr>
          <w:p w14:paraId="56CD04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22024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33CF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B087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59DE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C5B9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5B68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E8397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2646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005A3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5732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2F4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319F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B5EB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169F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363D4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5F21EC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49415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1A30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C4F9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9ABA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21C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0CEE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D8D3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47523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90F4412" w14:textId="77777777" w:rsidTr="00503750">
        <w:trPr>
          <w:trHeight w:val="664"/>
        </w:trPr>
        <w:tc>
          <w:tcPr>
            <w:tcW w:w="3372" w:type="dxa"/>
          </w:tcPr>
          <w:p w14:paraId="2F28D7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CE112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192D5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0979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B33B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C0D22AB" w14:textId="0D3A4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F7E499" w14:textId="48A17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F6B45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834A9F" w14:textId="378B6B6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D28650" w14:textId="7847B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7768A7" w14:textId="13DE1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516B5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71808A" w14:textId="47D0ED5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5D0F8A" w14:textId="39C48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2A0011" w14:textId="53139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A92B5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B8F8F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D91F841" w14:textId="30961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EDA394" w14:textId="5FE3A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61DC2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F0D337" w14:textId="07746EA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E3D5C0" w14:textId="5871C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8BE876" w14:textId="54F9A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9124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5484DA4" w14:textId="2333D90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D75544" w14:textId="3333C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EEB48C" w14:textId="27C11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22974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511F0C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A0893F4" w14:textId="77777777" w:rsidTr="00503750">
        <w:tc>
          <w:tcPr>
            <w:tcW w:w="2835" w:type="dxa"/>
            <w:vAlign w:val="center"/>
          </w:tcPr>
          <w:p w14:paraId="7C4F03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E5071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F234D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86CB37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D2E087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C40721C" w14:textId="77777777" w:rsidTr="00503750">
        <w:tc>
          <w:tcPr>
            <w:tcW w:w="2835" w:type="dxa"/>
          </w:tcPr>
          <w:p w14:paraId="2620CA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30E78FE" w14:textId="2E069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449B49" w14:textId="5F17F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0638C0" w14:textId="06F79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BC1A0F" w14:textId="5E899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108D85" w14:textId="77777777" w:rsidTr="00503750">
        <w:tc>
          <w:tcPr>
            <w:tcW w:w="2835" w:type="dxa"/>
          </w:tcPr>
          <w:p w14:paraId="7F6693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D2290DD" w14:textId="4D4F2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C3FBB" w14:textId="3E4C8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C5D3C9" w14:textId="411BC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5A7A3E" w14:textId="4FCE2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F7170E" w14:textId="77777777" w:rsidTr="00503750">
        <w:tc>
          <w:tcPr>
            <w:tcW w:w="2835" w:type="dxa"/>
          </w:tcPr>
          <w:p w14:paraId="3811D7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F84F51C" w14:textId="43DE0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BC0212" w14:textId="68135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A850A5" w14:textId="4ADCF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2A9731" w14:textId="1C407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F7439F" w14:textId="77777777" w:rsidTr="00503750">
        <w:tc>
          <w:tcPr>
            <w:tcW w:w="2835" w:type="dxa"/>
            <w:vAlign w:val="center"/>
          </w:tcPr>
          <w:p w14:paraId="6F3C4F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7BA0C70" w14:textId="22C64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7C26FD" w14:textId="70ADF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F08CF4" w14:textId="1B680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5C4CB4" w14:textId="72B3C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D6FB1E" w14:textId="77777777" w:rsidTr="00503750">
        <w:tc>
          <w:tcPr>
            <w:tcW w:w="2835" w:type="dxa"/>
            <w:vAlign w:val="center"/>
          </w:tcPr>
          <w:p w14:paraId="0AEA07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F29B4D5" w14:textId="79CF3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0B29BF" w14:textId="55BEF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4D3A1C" w14:textId="10F78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BB2713" w14:textId="10AB1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DB8F42" w14:textId="77777777" w:rsidTr="00503750">
        <w:tc>
          <w:tcPr>
            <w:tcW w:w="2835" w:type="dxa"/>
          </w:tcPr>
          <w:p w14:paraId="466C61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6D4F210" w14:textId="7D756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5739AF" w14:textId="36037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4CE1AB" w14:textId="41700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7A1098" w14:textId="7B05A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A5B0A8" w14:textId="77777777" w:rsidTr="00503750">
        <w:tc>
          <w:tcPr>
            <w:tcW w:w="2835" w:type="dxa"/>
          </w:tcPr>
          <w:p w14:paraId="46138A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6A7D654" w14:textId="78F97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D63E64" w14:textId="7EFD7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244F20" w14:textId="6556A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FC85CD" w14:textId="5D333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3D6178" w14:textId="77777777" w:rsidTr="00503750">
        <w:tc>
          <w:tcPr>
            <w:tcW w:w="2835" w:type="dxa"/>
          </w:tcPr>
          <w:p w14:paraId="59771D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9A68423" w14:textId="078DF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280F2E" w14:textId="4A8C72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B10BB" w14:textId="4ABCC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1DB889" w14:textId="090CB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D1229E" w14:textId="77777777" w:rsidR="00944C3D" w:rsidRDefault="00944C3D" w:rsidP="00944C3D">
      <w:pPr>
        <w:rPr>
          <w:rFonts w:ascii="Arial" w:hAnsi="Arial"/>
          <w:b/>
        </w:rPr>
      </w:pPr>
    </w:p>
    <w:p w14:paraId="6C29E22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5D747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DD531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6D065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3D6CB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25BA8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16409C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D4ED77F" w14:textId="77777777" w:rsidTr="00503750">
        <w:trPr>
          <w:trHeight w:val="443"/>
        </w:trPr>
        <w:tc>
          <w:tcPr>
            <w:tcW w:w="2560" w:type="dxa"/>
          </w:tcPr>
          <w:p w14:paraId="1EEA1B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62629AC" w14:textId="56887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197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8F78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B080ED" w14:textId="68FD2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91276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4ADDC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D036BB6" w14:textId="00396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481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FAB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121323D" w14:textId="05036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93144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8A15AB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121A5C1" w14:textId="66E95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E08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E73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EBF141" w14:textId="25387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91B63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97D63B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A687793" w14:textId="3C832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BFE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EA0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CE9709B" w14:textId="2CD8F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080F87" w14:textId="77777777" w:rsidR="00944C3D" w:rsidRDefault="00944C3D" w:rsidP="00944C3D">
      <w:pPr>
        <w:rPr>
          <w:rFonts w:ascii="Arial" w:hAnsi="Arial"/>
          <w:b/>
        </w:rPr>
      </w:pPr>
    </w:p>
    <w:p w14:paraId="2F48AD0C" w14:textId="77777777" w:rsidR="00944C3D" w:rsidRDefault="00944C3D" w:rsidP="00944C3D">
      <w:pPr>
        <w:rPr>
          <w:rFonts w:ascii="Arial" w:hAnsi="Arial"/>
          <w:b/>
        </w:rPr>
      </w:pPr>
    </w:p>
    <w:p w14:paraId="12237AB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62720F5" w14:textId="77777777" w:rsidR="00944C3D" w:rsidRDefault="00944C3D" w:rsidP="00944C3D">
      <w:pPr>
        <w:rPr>
          <w:rFonts w:ascii="Arial" w:hAnsi="Arial"/>
          <w:b/>
        </w:rPr>
      </w:pPr>
    </w:p>
    <w:p w14:paraId="5628417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C922B3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164C3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1AD12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79AE6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E2678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E9189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0529C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C47DC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C0046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7AB5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28067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144C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9A92E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D74F8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B6832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769B6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02CA0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C0EA45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D9B1286" w14:textId="77777777" w:rsidTr="00503750">
        <w:trPr>
          <w:trHeight w:val="677"/>
        </w:trPr>
        <w:tc>
          <w:tcPr>
            <w:tcW w:w="3358" w:type="dxa"/>
          </w:tcPr>
          <w:p w14:paraId="68C3D0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B2C87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6678D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FD25F9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2280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3ACCA06" w14:textId="72253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CF0A7E" w14:textId="78443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DD0A0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AA4E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4887C50" w14:textId="0E9DC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15D018" w14:textId="019A0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FF0F5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8D76C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B717F38" w14:textId="23D11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2A54AC" w14:textId="65D0F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32CC2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FC7A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5E287A8" w14:textId="38BA5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7B1073" w14:textId="7F4FE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F3210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1CE5C0B" w14:textId="38190B6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ADD942" w14:textId="4D0F2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74627D" w14:textId="4EAEA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80C9F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546547F" w14:textId="106F7EB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244EE5" w14:textId="6B639F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F3A153" w14:textId="3E568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D1CAC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5CDBE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F552A6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6E16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3689C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44CF5D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148DD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61A6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BA347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780E2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67279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3A1E5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27B3B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9A22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AA8D0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F214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027D8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595B77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A63491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BAC6F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133EE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05EA8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9286D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F866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D935A50" w14:textId="48138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FC92A4" w14:textId="43777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41281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C4C3A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37C845C" w14:textId="369FB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EEB275" w14:textId="0E664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2A614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AAED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0742162" w14:textId="4250A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318E3C" w14:textId="63D45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4995E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EE28D39" w14:textId="2AB753C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50B8E5" w14:textId="1B8A9D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D20654" w14:textId="70A15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06235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5080959" w14:textId="0B17A08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05B53AD" w14:textId="4DBCD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A60476" w14:textId="041A1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87BAC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14E77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BFE588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2FFA5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482DC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4187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CAF3B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970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94346DC" w14:textId="48D61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023C2A" w14:textId="38963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A1BC0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F4B9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472C8AE" w14:textId="16806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897030" w14:textId="41297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602E5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0B723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CCD2587" w14:textId="02351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257E05" w14:textId="55F3B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156E0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DF16CD" w14:textId="6DC069F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7A83B9" w14:textId="4CD5B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1C3477" w14:textId="38E06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FE061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42BEB19" w14:textId="07A0C1D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E6FA05" w14:textId="641C3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1266C9" w14:textId="354EE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3D38E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ABC38B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2B0F22F" w14:textId="77777777" w:rsidTr="00503750">
        <w:tc>
          <w:tcPr>
            <w:tcW w:w="3686" w:type="dxa"/>
            <w:vAlign w:val="center"/>
          </w:tcPr>
          <w:p w14:paraId="61D81B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AB202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A1B41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AF5750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947E0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71BA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71851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D365D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96B7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1CBB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3FC0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6EC7B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BF6C7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5F47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3593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671BF1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9F05A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D166F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A7D8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191D8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53E94E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68FA3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F7E95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325D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01EF98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CE20F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774799E" w14:textId="4F4C5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6A6E87" w14:textId="03549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89F19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F566F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20AFBB0" w14:textId="6F24A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6652F9" w14:textId="06087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210B7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1065D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C4E947B" w14:textId="2E3A0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A319C9" w14:textId="05798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49377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FC186BC" w14:textId="33FB61B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E5A9E1A" w14:textId="14599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705A68" w14:textId="63857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FAFC3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DE2FCBE" w14:textId="5142255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06FDBD" w14:textId="4940F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40E0C1" w14:textId="60024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AABB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E2185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9CD186C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4D3A6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2EDE5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D15B5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9CA86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B22C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C5025E5" w14:textId="2492C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F78E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A055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6F57E35" w14:textId="1CD5F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85B0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15FC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C820EFC" w14:textId="1DF2A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02EC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C6F4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68E1D32" w14:textId="5F2B5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A9766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2542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C62C196" w14:textId="4C3A4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A191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3112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0AC4A0C" w14:textId="459B18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688D75" w14:textId="77777777" w:rsidR="00944C3D" w:rsidRDefault="00944C3D" w:rsidP="00944C3D">
      <w:pPr>
        <w:rPr>
          <w:sz w:val="22"/>
          <w:szCs w:val="22"/>
        </w:rPr>
      </w:pPr>
    </w:p>
    <w:p w14:paraId="2F07C993" w14:textId="77777777" w:rsidR="00944C3D" w:rsidRDefault="00944C3D" w:rsidP="00944C3D">
      <w:pPr>
        <w:rPr>
          <w:sz w:val="22"/>
          <w:szCs w:val="22"/>
        </w:rPr>
      </w:pPr>
    </w:p>
    <w:p w14:paraId="58CCE0D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6DAB38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F25516D" w14:textId="6D6CFE7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5B19C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C2A6B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B83D3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7D92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AE5DC0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E63901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C9C1F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C7E789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7F118A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F36CC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462D496" w14:textId="51C98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E824DD6" w14:textId="71C41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58313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4BC01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014409E" w14:textId="15BA7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FFAB37" w14:textId="7FE21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88757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6451A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F9D9BF5" w14:textId="7A1A2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74DE7F" w14:textId="62BB6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96DB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0F53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700B72C" w14:textId="7678A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7FD18D" w14:textId="220A6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FE704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96BB5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418A9FE" w14:textId="01D86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3E3184" w14:textId="47505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114E4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26B0D6" w14:textId="04F923B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45AAF13" w14:textId="3FED1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FB419F" w14:textId="7EDF4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C8AF4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9F4A147" w14:textId="345BB61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8DC1682" w14:textId="4F295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583A7D" w14:textId="62B2E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F8A6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0E202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F0833E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0F4D9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C423E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47170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80481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BC4C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AD3C3C8" w14:textId="077D3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0A9197" w14:textId="3201F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98C46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5971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362D266" w14:textId="03815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2E69AC" w14:textId="4CA33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CA93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B454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015CB5A" w14:textId="35B8A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272BDC" w14:textId="4C704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8362F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98DD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D840BB4" w14:textId="59802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C1B682" w14:textId="271F7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7C36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A7820A7" w14:textId="468F83E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D8983BB" w14:textId="2F097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8F6756" w14:textId="445C8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F6E5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39C6DB" w14:textId="660FDCA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E8EB3C6" w14:textId="08C9E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938234" w14:textId="18D67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E9199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6CE31F7" w14:textId="0DEB096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5FB6DC" w14:textId="7FC6F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5F6DF80" w14:textId="0E0D0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5915" w:rsidRPr="00B02A3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8701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59466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CEEF2E7" w14:textId="1BDFBD6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5E949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BD6A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AB1C14A" w14:textId="71725C6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05123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C41EA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5D808A4" w14:textId="4B50C86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BD042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983C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42CA5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358DBCB" w14:textId="77777777" w:rsidR="00944C3D" w:rsidRPr="003607F0" w:rsidRDefault="00944C3D" w:rsidP="00944C3D"/>
    <w:p w14:paraId="12F4EE7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4439" w14:textId="77777777" w:rsidR="000B32F7" w:rsidRDefault="000B32F7">
      <w:r>
        <w:separator/>
      </w:r>
    </w:p>
  </w:endnote>
  <w:endnote w:type="continuationSeparator" w:id="0">
    <w:p w14:paraId="31DBBFCE" w14:textId="77777777" w:rsidR="000B32F7" w:rsidRDefault="000B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88B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CECD24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80C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3A9149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6BE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6F6148A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0B73" w14:textId="77777777" w:rsidR="000B32F7" w:rsidRDefault="000B32F7">
      <w:r>
        <w:separator/>
      </w:r>
    </w:p>
  </w:footnote>
  <w:footnote w:type="continuationSeparator" w:id="0">
    <w:p w14:paraId="387C555D" w14:textId="77777777" w:rsidR="000B32F7" w:rsidRDefault="000B3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681502">
    <w:abstractNumId w:val="13"/>
  </w:num>
  <w:num w:numId="2" w16cid:durableId="84155178">
    <w:abstractNumId w:val="17"/>
  </w:num>
  <w:num w:numId="3" w16cid:durableId="2039043494">
    <w:abstractNumId w:val="8"/>
  </w:num>
  <w:num w:numId="4" w16cid:durableId="1768455392">
    <w:abstractNumId w:val="7"/>
  </w:num>
  <w:num w:numId="5" w16cid:durableId="13773186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898078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0661274">
    <w:abstractNumId w:val="20"/>
  </w:num>
  <w:num w:numId="8" w16cid:durableId="607929039">
    <w:abstractNumId w:val="10"/>
  </w:num>
  <w:num w:numId="9" w16cid:durableId="1663895749">
    <w:abstractNumId w:val="0"/>
  </w:num>
  <w:num w:numId="10" w16cid:durableId="803543074">
    <w:abstractNumId w:val="19"/>
  </w:num>
  <w:num w:numId="11" w16cid:durableId="2036230772">
    <w:abstractNumId w:val="6"/>
  </w:num>
  <w:num w:numId="12" w16cid:durableId="687757523">
    <w:abstractNumId w:val="9"/>
  </w:num>
  <w:num w:numId="13" w16cid:durableId="1364552590">
    <w:abstractNumId w:val="12"/>
  </w:num>
  <w:num w:numId="14" w16cid:durableId="353305333">
    <w:abstractNumId w:val="15"/>
  </w:num>
  <w:num w:numId="15" w16cid:durableId="1963656014">
    <w:abstractNumId w:val="14"/>
  </w:num>
  <w:num w:numId="16" w16cid:durableId="751505658">
    <w:abstractNumId w:val="2"/>
  </w:num>
  <w:num w:numId="17" w16cid:durableId="430471097">
    <w:abstractNumId w:val="4"/>
  </w:num>
  <w:num w:numId="18" w16cid:durableId="2118480206">
    <w:abstractNumId w:val="11"/>
  </w:num>
  <w:num w:numId="19" w16cid:durableId="1586183090">
    <w:abstractNumId w:val="5"/>
  </w:num>
  <w:num w:numId="20" w16cid:durableId="872696915">
    <w:abstractNumId w:val="18"/>
  </w:num>
  <w:num w:numId="21" w16cid:durableId="2034959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63"/>
    <w:docVar w:name="arg2" w:val="Driver=asa17;DBF=D:\anasoft\data\tebys.db;DBN=tebys;ENG=SQL17;commlinks=TCPIP{ip=192.168.1.241};uid=kostelna;con=finus(12.0);pwd=Marec2023"/>
    <w:docVar w:name="arg3" w:val="591306"/>
    <w:docVar w:name="arg4" w:val="C:\Users\kostelna\AppData\Local\Temp\4714734.doc"/>
    <w:docVar w:name="arg5" w:val="1"/>
  </w:docVars>
  <w:rsids>
    <w:rsidRoot w:val="00AD591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32F7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233B2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915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89401"/>
  <w15:docId w15:val="{DD2D5736-39EA-48B0-955A-B945F3CB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5334</Words>
  <Characters>30409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2026-02-24T07:18:00Z</dcterms:created>
  <dcterms:modified xsi:type="dcterms:W3CDTF">2026-02-24T07:20:00Z</dcterms:modified>
</cp:coreProperties>
</file>