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D2A2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30D6EA1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3FE0537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1BEF02E1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762ED334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4E34E0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24F45A0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05EA4C51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9680D" w14:textId="5029E6F3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B973BE">
              <w:rPr>
                <w:sz w:val="22"/>
              </w:rPr>
              <w:t>LES TOMÁŠOVCE, POZEMKOVÉ SPOLOČENSTVO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FC9A5CB" w14:textId="47F60139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B973BE">
              <w:rPr>
                <w:sz w:val="22"/>
              </w:rPr>
              <w:t>Štúrova, 1, 01001, Žilina</w:t>
            </w:r>
          </w:p>
        </w:tc>
      </w:tr>
    </w:tbl>
    <w:p w14:paraId="087E84A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8B41AF0" w14:textId="7D179D5F" w:rsidR="005D536A" w:rsidRPr="00295AD5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295AD5">
        <w:rPr>
          <w:b/>
          <w:bCs/>
          <w:color w:val="auto"/>
          <w:sz w:val="23"/>
          <w:szCs w:val="23"/>
        </w:rPr>
        <w:t>nemá</w:t>
      </w:r>
    </w:p>
    <w:p w14:paraId="307A575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0753251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B18307C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08BD7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C5975D0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F09A8DF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00A033AE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1CEB445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8A8DAC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DDD3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68FD52D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61CF233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5FE08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E34FCB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317A3D5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6B3B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4A88EC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82D094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FEC4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1691A9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4F913A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22D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FA76C7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85E1AB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274DD3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856789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D34C097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BCD4B54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DCFB3B3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642DC04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A3747D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45CC560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3CF5E3FF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B0D3098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40E2031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34F7357B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0389291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55B91DA" w14:textId="0DFD5348" w:rsidR="008420B2" w:rsidRPr="00536B52" w:rsidRDefault="00295AD5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0</w:t>
            </w:r>
          </w:p>
        </w:tc>
      </w:tr>
    </w:tbl>
    <w:p w14:paraId="0ACB8EF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E3981E9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3F39A71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1CC7A0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3C71E90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7905C23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6CF9219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C8B1EF0" w14:textId="4A7097BE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14:paraId="702E98C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6A70D76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11BC50B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103E13C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70749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5347F1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9FD94B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386F35D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8AA70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3634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C962DF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C15DC1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71B81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EB070F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1EBBF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C7E8F8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A8206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5F04AB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E70126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C25D00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54D18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6F8388A" w14:textId="40C6AF3E" w:rsidR="00536B52" w:rsidRPr="00536B52" w:rsidRDefault="00295AD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B9DB49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5869D4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1A9BDC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7E19E0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577871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4C9368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4B91E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629ACE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7DAED2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90D81B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3DC3D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A8DFC9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421357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91F00B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636B8C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5C707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153062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F6FF6B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56B7FC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81246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01E8F6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558F9A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16EBC2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0353CB9" w14:textId="66E175B5" w:rsidR="005D536A" w:rsidRPr="00295AD5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295AD5">
        <w:rPr>
          <w:b/>
          <w:bCs/>
          <w:color w:val="auto"/>
          <w:sz w:val="23"/>
          <w:szCs w:val="23"/>
        </w:rPr>
        <w:t>Neodpisuje sa</w:t>
      </w:r>
    </w:p>
    <w:p w14:paraId="3567582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943B7B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8ADACE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CFFB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EAA42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6A9558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5D2F5CE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EC025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23483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95E95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026023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6E95002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0D00B5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E10F5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315A8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0EC917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4AACB6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532EEE4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E03993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B1A8F0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4EDDFA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74A53A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9775B8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2FFE0B3" w14:textId="76141DC9" w:rsidR="005D536A" w:rsidRPr="00295AD5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295AD5">
        <w:rPr>
          <w:b/>
          <w:bCs/>
          <w:color w:val="auto"/>
          <w:sz w:val="23"/>
          <w:szCs w:val="23"/>
        </w:rPr>
        <w:t>neboli</w:t>
      </w:r>
    </w:p>
    <w:p w14:paraId="5D5C20F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3015E91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268CFB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F647B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82B4C2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0135925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39CA8C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035FF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8863F4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DE8FE3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F3C7C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E83491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D973C1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79F003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6C94B5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691EE13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7670E5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C5035D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9D8368B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6B12FF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688E1E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C2E2C6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26B621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C9DBB16" w14:textId="6EF81631" w:rsidR="005D536A" w:rsidRPr="00295AD5" w:rsidRDefault="005D536A" w:rsidP="005D536A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295AD5">
        <w:rPr>
          <w:b/>
          <w:bCs/>
          <w:color w:val="auto"/>
          <w:sz w:val="22"/>
          <w:szCs w:val="22"/>
        </w:rPr>
        <w:t>neboli</w:t>
      </w:r>
    </w:p>
    <w:p w14:paraId="1A1EE21B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ADC76C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D4F89B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E5221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FCDF27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1ED24B2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6C5BA8A" w14:textId="4399BF26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1F88F" w14:textId="7C46EDAB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CF930D0" w14:textId="4818A34B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5681C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998B09" w14:textId="743D5CEB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77B6A" w14:textId="71229A0E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FC64C41" w14:textId="577D007F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09A3C3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620E220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68FD8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7659F3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80553D7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F6E1F9F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EBFE4C2" w14:textId="3A791EDB" w:rsidR="005D536A" w:rsidRPr="00295AD5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295AD5">
        <w:rPr>
          <w:color w:val="auto"/>
          <w:sz w:val="23"/>
          <w:szCs w:val="23"/>
        </w:rPr>
        <w:t xml:space="preserve"> </w:t>
      </w:r>
      <w:r w:rsidR="00295AD5">
        <w:rPr>
          <w:b/>
          <w:bCs/>
          <w:color w:val="auto"/>
          <w:sz w:val="23"/>
          <w:szCs w:val="23"/>
        </w:rPr>
        <w:t>neboli</w:t>
      </w:r>
    </w:p>
    <w:p w14:paraId="22B7EA0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D4D805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49ACD1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B9BE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DD0C62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7B280CC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420EE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1B6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9F731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275D6DB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A7E39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5EB7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7B49FA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4646A0C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E91EA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EDC0B8D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3AB40EE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28AC258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6F28B10A" w14:textId="6CF4D8DD" w:rsidR="005D536A" w:rsidRPr="00295AD5" w:rsidRDefault="005D536A" w:rsidP="0011611B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295AD5">
        <w:rPr>
          <w:b/>
          <w:bCs/>
          <w:color w:val="auto"/>
          <w:sz w:val="23"/>
          <w:szCs w:val="23"/>
        </w:rPr>
        <w:t>neboli</w:t>
      </w:r>
    </w:p>
    <w:p w14:paraId="071CB64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682C97D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389C67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7909D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F8F2A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613D586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7896C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3E20E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7FE2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89D824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F349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D69BC8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C73916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08996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9B5B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1F51F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897A10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A5EC4E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0F0D4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25C59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E1A19D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48AE61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B452F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0DFBC6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24B79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FAAB55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FAF79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0F9057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C5292B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6D29DE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DDDEA6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900FF62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524996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2A59103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576C61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9940D4" w14:textId="2EF55B98" w:rsidR="008420B2" w:rsidRPr="00E23D62" w:rsidRDefault="00B973BE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6484F74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D0942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D08B84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3690E73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C0F651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5A503D5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A07568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03AF0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5D9AC5" w14:textId="240E36EC" w:rsidR="008420B2" w:rsidRPr="00E23D62" w:rsidRDefault="00B973BE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68E8606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68E4BA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F96019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053985E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35C7D1B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4DC477EC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D2E1B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729C115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77E124C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10D23053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34D0A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A869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F62C89E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A94A0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2DEC2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6E878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67FD914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BB74F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5D10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CE13D6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179DA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5BB41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BBDB3B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7A4B74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7226F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088D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2A36C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B85509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4B02D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A4EDE0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880C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160D15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452DD3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AB8D9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08E5C6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07BB16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9FE7F4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3655B8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275EFD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117EC6C0" w14:textId="6442598C" w:rsidR="005D536A" w:rsidRPr="00295AD5" w:rsidRDefault="005D536A" w:rsidP="005D536A">
      <w:pPr>
        <w:pStyle w:val="Default"/>
        <w:spacing w:after="28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  <w:r w:rsidR="00295AD5">
        <w:rPr>
          <w:b/>
          <w:bCs/>
          <w:color w:val="auto"/>
          <w:sz w:val="23"/>
          <w:szCs w:val="23"/>
        </w:rPr>
        <w:t>neboli</w:t>
      </w:r>
    </w:p>
    <w:p w14:paraId="479B7DB4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333246F2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2AD8829D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4F178C90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55784DBF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0BE9301A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4B85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3526B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1DF953C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E702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4E14E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85C14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5487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E8AB1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3CD748D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10F9D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168D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48D8F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B8555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AEF41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7A399A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1206F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A322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70703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D8E637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89E8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485151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A4AE7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AD488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C4FF1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7B2C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6958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D0432B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86C9C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F835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563BB1B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4B1E1AB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F3B8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3C6481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5194A9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64FC66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7BD40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281221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F05FCF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798727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C7F1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989556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49D50D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2322EF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4015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F263B4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E6BF3C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E7319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0AA887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941C3F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080E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CE4F90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BC4E1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0C66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5B8B16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797B7DB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92842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1E289BA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7325D1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22AAD4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472A4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2EC92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8E8B13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24E4BC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ACA981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3A47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BD9F28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3B04F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3AF1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F2954B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BEF50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CBDE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12598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01BB2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76A8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1FE5B6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A2C9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0C396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702385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B39713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B87F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06049B11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79BD943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8EB24C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6FEE74E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A07ABF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035C174B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7EF64A72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992EC14" w14:textId="16AC54DF" w:rsidR="005D536A" w:rsidRPr="00295AD5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  <w:r w:rsidR="00295AD5">
        <w:rPr>
          <w:b/>
          <w:bCs/>
          <w:color w:val="auto"/>
          <w:sz w:val="23"/>
          <w:szCs w:val="23"/>
        </w:rPr>
        <w:t>neboli</w:t>
      </w:r>
    </w:p>
    <w:p w14:paraId="24778E1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CC3D20E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1991CAA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0917AC5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6C3BCA1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6BE1EF11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F5E41E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E11D9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DC7A8B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A141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85EED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CD1680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91C9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342FE13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9D4B1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5E0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3F4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EDF9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B36E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5AA2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1DBE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F7E77F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DF6C3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7828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6406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C118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B1D0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55A0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8B992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37B467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CDAEB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4E7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38E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205C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DBF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5B6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A942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98EF6C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4B0E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0C6B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32D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77250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38CB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99A4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2F60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0F979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2C9F234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18A6C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C391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AB771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05A2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46314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DD83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DA937BD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FCC297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65EE7D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1EFD18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846265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63AEDC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DC1522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C7947A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3BDE4CC" w14:textId="742BB263" w:rsidR="005D536A" w:rsidRPr="00295AD5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 w:rsidR="00295AD5">
        <w:rPr>
          <w:b/>
          <w:bCs/>
          <w:color w:val="auto"/>
          <w:sz w:val="23"/>
          <w:szCs w:val="23"/>
        </w:rPr>
        <w:t>neúčtovalo sa</w:t>
      </w:r>
    </w:p>
    <w:p w14:paraId="06FF42E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4BD318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539E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7B4B6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D088B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7C7668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5ECE78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23BCB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20C954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BC9DF9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7B47F63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87E3F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2413CE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38C822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A93083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AEB21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9F4131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D043A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69686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6D83D7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0BBFC7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C8FD9F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EC05E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4EC650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BECF56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5A9DF9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0F3EEF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92423C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A7E1276" w14:textId="18FC57F3" w:rsidR="005D536A" w:rsidRPr="00295AD5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  <w:r w:rsidR="00295AD5">
        <w:rPr>
          <w:b/>
          <w:bCs/>
          <w:color w:val="auto"/>
          <w:sz w:val="23"/>
          <w:szCs w:val="23"/>
        </w:rPr>
        <w:t>neúčtovalo sa</w:t>
      </w:r>
    </w:p>
    <w:p w14:paraId="3197326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107564B9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2A5D5BE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2F0586E8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215448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4F3D70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3B393F4F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98BE58F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6F25F2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27DCDBA0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3E9D9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331855F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DD6789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5CBD7C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E2476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9D99EF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CB5640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14A5AD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22E39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80CA2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0D9096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3B0C15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C8C645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F337B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DACA7D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EFCC5A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F5405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1B1B2A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92080D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10DFBB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2384F7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54C9AD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6DCD61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128CB3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07F2AC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999A34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61AE75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507FC8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E70A0A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1D15641" w14:textId="7C745532" w:rsidR="005D536A" w:rsidRPr="00295AD5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295AD5">
        <w:rPr>
          <w:b/>
          <w:bCs/>
          <w:color w:val="auto"/>
          <w:sz w:val="23"/>
          <w:szCs w:val="23"/>
        </w:rPr>
        <w:t>neboli</w:t>
      </w:r>
    </w:p>
    <w:p w14:paraId="16E6DF0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207844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569BAF4" w14:textId="455A18A9" w:rsidR="005D536A" w:rsidRPr="00295AD5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295AD5">
        <w:rPr>
          <w:b/>
          <w:bCs/>
          <w:color w:val="auto"/>
          <w:sz w:val="23"/>
          <w:szCs w:val="23"/>
        </w:rPr>
        <w:t>neboli</w:t>
      </w:r>
    </w:p>
    <w:p w14:paraId="243620D2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B95EDA2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1CA356B" w14:textId="67320FC5" w:rsidR="005D536A" w:rsidRPr="00295AD5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  <w:r w:rsidR="00295AD5">
        <w:rPr>
          <w:b/>
          <w:bCs/>
          <w:color w:val="auto"/>
          <w:sz w:val="23"/>
          <w:szCs w:val="23"/>
        </w:rPr>
        <w:t>neboli</w:t>
      </w:r>
    </w:p>
    <w:p w14:paraId="55703458" w14:textId="77777777" w:rsidR="00B973BE" w:rsidRDefault="00B973BE" w:rsidP="005D536A">
      <w:pPr>
        <w:jc w:val="both"/>
      </w:pPr>
    </w:p>
    <w:sectPr w:rsidR="00B973BE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BECB2" w14:textId="77777777" w:rsidR="001145C8" w:rsidRDefault="001145C8" w:rsidP="00536B52">
      <w:pPr>
        <w:spacing w:after="0" w:line="240" w:lineRule="auto"/>
      </w:pPr>
      <w:r>
        <w:separator/>
      </w:r>
    </w:p>
  </w:endnote>
  <w:endnote w:type="continuationSeparator" w:id="0">
    <w:p w14:paraId="6953C573" w14:textId="77777777" w:rsidR="001145C8" w:rsidRDefault="001145C8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7FBF2" w14:textId="77777777" w:rsidR="001145C8" w:rsidRDefault="001145C8" w:rsidP="00536B52">
      <w:pPr>
        <w:spacing w:after="0" w:line="240" w:lineRule="auto"/>
      </w:pPr>
      <w:r>
        <w:separator/>
      </w:r>
    </w:p>
  </w:footnote>
  <w:footnote w:type="continuationSeparator" w:id="0">
    <w:p w14:paraId="05C693D7" w14:textId="77777777" w:rsidR="001145C8" w:rsidRDefault="001145C8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95AD5" w14:paraId="1C13EF11" w14:textId="77777777" w:rsidTr="00185D24">
      <w:tc>
        <w:tcPr>
          <w:tcW w:w="3890" w:type="dxa"/>
        </w:tcPr>
        <w:p w14:paraId="5CCE6E8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6729D7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26108E97" w14:textId="3BFD9A36" w:rsidR="00536B52" w:rsidRDefault="00295A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643B0A19" w14:textId="0B11D958" w:rsidR="00536B52" w:rsidRDefault="00295A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47FF59B7" w14:textId="46CBC2A2" w:rsidR="00536B52" w:rsidRDefault="00295A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2A21AC41" w14:textId="11F6AD80" w:rsidR="00536B52" w:rsidRDefault="00295A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68DA0D3B" w14:textId="3F6AC983" w:rsidR="00536B52" w:rsidRDefault="00295A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103A858D" w14:textId="7EC18166" w:rsidR="00536B52" w:rsidRDefault="00295A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30222207" w14:textId="608E2BF3" w:rsidR="00536B52" w:rsidRDefault="00295A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28803C0A" w14:textId="4938F9E5" w:rsidR="00536B52" w:rsidRDefault="00295A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5A8C08C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49397629" w14:textId="29D7A042" w:rsidR="00536B52" w:rsidRDefault="00295A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C76E1C1" w14:textId="502BC430" w:rsidR="00536B52" w:rsidRDefault="00295A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37BF814E" w14:textId="3A1258D4" w:rsidR="00536B52" w:rsidRDefault="00295A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8D05F28" w14:textId="6CE68C5D" w:rsidR="00536B52" w:rsidRDefault="00295A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7CDF68DB" w14:textId="63A3B356" w:rsidR="00536B52" w:rsidRDefault="00295A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21C685E8" w14:textId="1A23C548" w:rsidR="00536B52" w:rsidRDefault="00295A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580BE1EF" w14:textId="6954293B" w:rsidR="00536B52" w:rsidRDefault="00295A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5AE760B2" w14:textId="5CBEA09C" w:rsidR="00536B52" w:rsidRDefault="00295A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79756274" w14:textId="18247B42" w:rsidR="00536B52" w:rsidRDefault="00295A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274EFB85" w14:textId="4A994CBF" w:rsidR="00536B52" w:rsidRDefault="00295AD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43C7192C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BE"/>
    <w:rsid w:val="00014F35"/>
    <w:rsid w:val="00104CBE"/>
    <w:rsid w:val="00104CF6"/>
    <w:rsid w:val="0010796B"/>
    <w:rsid w:val="001145C8"/>
    <w:rsid w:val="0011611B"/>
    <w:rsid w:val="00123F1F"/>
    <w:rsid w:val="00172443"/>
    <w:rsid w:val="002052C4"/>
    <w:rsid w:val="00222B0D"/>
    <w:rsid w:val="00295AD5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2058C"/>
    <w:rsid w:val="008420B2"/>
    <w:rsid w:val="008948EC"/>
    <w:rsid w:val="008C12FE"/>
    <w:rsid w:val="008D018D"/>
    <w:rsid w:val="00962DA0"/>
    <w:rsid w:val="009D09A4"/>
    <w:rsid w:val="00A65CD7"/>
    <w:rsid w:val="00A97476"/>
    <w:rsid w:val="00AD23CF"/>
    <w:rsid w:val="00B202C7"/>
    <w:rsid w:val="00B973BE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4EB25"/>
  <w15:docId w15:val="{D7B50340-F99A-402F-8B43-E397B6191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48B19-D30C-4D7F-8905-F8136AC82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</TotalTime>
  <Pages>6</Pages>
  <Words>1436</Words>
  <Characters>8191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 Vricanova</cp:lastModifiedBy>
  <cp:revision>2</cp:revision>
  <cp:lastPrinted>2026-03-06T17:24:00Z</cp:lastPrinted>
  <dcterms:created xsi:type="dcterms:W3CDTF">2026-03-06T17:25:00Z</dcterms:created>
  <dcterms:modified xsi:type="dcterms:W3CDTF">2026-03-06T17:25:00Z</dcterms:modified>
</cp:coreProperties>
</file>