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2D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D6DF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ED9E2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7CF6ED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09604B5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DD389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D152BF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3E93B1A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4BC6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A4B56">
              <w:rPr>
                <w:sz w:val="22"/>
              </w:rPr>
              <w:t xml:space="preserve">BIMI, </w:t>
            </w:r>
            <w:proofErr w:type="spellStart"/>
            <w:r w:rsidR="004A4B56">
              <w:rPr>
                <w:sz w:val="22"/>
              </w:rPr>
              <w:t>s.r.o</w:t>
            </w:r>
            <w:proofErr w:type="spellEnd"/>
            <w:r w:rsidR="004A4B56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05D39C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A4B56">
              <w:rPr>
                <w:sz w:val="22"/>
              </w:rPr>
              <w:t>Štúrova 1, 1, 01001, Žilina</w:t>
            </w:r>
          </w:p>
        </w:tc>
      </w:tr>
    </w:tbl>
    <w:p w14:paraId="431262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690399" w14:textId="39110B75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2B2D9B">
        <w:rPr>
          <w:b/>
          <w:bCs/>
          <w:color w:val="auto"/>
          <w:sz w:val="23"/>
          <w:szCs w:val="23"/>
        </w:rPr>
        <w:t>nemá</w:t>
      </w:r>
    </w:p>
    <w:p w14:paraId="5EBBC9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5318AD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A8EE1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C1DB5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F08784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FB870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676D5D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7F6F7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87518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501F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ED7EC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2E9343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E50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78BC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CC581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357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04AF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49AF6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664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D57D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CB00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8D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624A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D5C15F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D5F29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C771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0C4C76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823A11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E829A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A91D9E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86104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CF8EC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2E54AF3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9E119C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163B1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491A3D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794092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3AED0EA" w14:textId="5DF16A08" w:rsidR="008420B2" w:rsidRPr="00536B52" w:rsidRDefault="002B2D9B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324701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21382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A755C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6BB8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682B0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EB871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4F035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F7C28" w14:textId="117DAFA4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248ADC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31702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9A852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6D6C5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6913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22F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5B54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9CDA33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521E0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569C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2C48F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29FAA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FB17A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C7FF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296E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E40B8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5746C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42A1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402B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730EB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9B47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245CE4" w14:textId="3FA62BCE" w:rsidR="00536B52" w:rsidRPr="00536B52" w:rsidRDefault="002B2D9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0C7D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5A028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D829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2F9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FDF44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CCBC6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1ED3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9358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BB49B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943463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63F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105B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CA4C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9A4114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E8A2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B83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DDF46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8FBF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38C0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33DB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273A5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AC40A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E0EF7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4E75E8" w14:textId="54D77262" w:rsidR="005D536A" w:rsidRPr="002B2D9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2B2D9B">
        <w:rPr>
          <w:b/>
          <w:bCs/>
          <w:color w:val="auto"/>
          <w:sz w:val="23"/>
          <w:szCs w:val="23"/>
        </w:rPr>
        <w:t>Neodpisovalo sa</w:t>
      </w:r>
    </w:p>
    <w:p w14:paraId="220DED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E84F33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4C90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4990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2FC7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0F3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5643B7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2DB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4C13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8DDD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8961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2E0257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497FE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BC5B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0443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AA85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9F493E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094C2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BC11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942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3DEE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D9C2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E153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801A6C" w14:textId="195F5B85" w:rsidR="005D536A" w:rsidRPr="002B2D9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2B2D9B">
        <w:rPr>
          <w:b/>
          <w:bCs/>
          <w:color w:val="auto"/>
          <w:sz w:val="23"/>
          <w:szCs w:val="23"/>
        </w:rPr>
        <w:t>nemá</w:t>
      </w:r>
    </w:p>
    <w:p w14:paraId="6D8273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ECF31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9046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FC9B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D815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818C7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A0FE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46B8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818BD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822DE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934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73CF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EF5F2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2894D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CCDA3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DC5B9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B2104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3F22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2FCE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0D3357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77492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1BA2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4645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BF08BEF" w14:textId="00AC6BCF" w:rsidR="005D536A" w:rsidRPr="002B2D9B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2B2D9B">
        <w:rPr>
          <w:b/>
          <w:bCs/>
          <w:color w:val="auto"/>
          <w:sz w:val="22"/>
          <w:szCs w:val="22"/>
        </w:rPr>
        <w:t>nemá</w:t>
      </w:r>
    </w:p>
    <w:p w14:paraId="36352E16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6D05B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35C8CD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52C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7857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A1185F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4CAAD0" w14:textId="2A4C0885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CCB9" w14:textId="41EF97BB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57A2E9" w14:textId="1F9CAA5E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BFFA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4DD703" w14:textId="58408BEC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517D" w14:textId="3F44CA48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C8FDDD" w14:textId="4D10F510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9598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3F95E7B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AA83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87278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F9EBC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9D6F7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6D64B6C" w14:textId="18F41455" w:rsidR="005D536A" w:rsidRPr="002B2D9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B2D9B">
        <w:rPr>
          <w:b/>
          <w:bCs/>
          <w:color w:val="auto"/>
          <w:sz w:val="23"/>
          <w:szCs w:val="23"/>
        </w:rPr>
        <w:t>neboli</w:t>
      </w:r>
    </w:p>
    <w:p w14:paraId="16185D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B4565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CDA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822B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BF20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5312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ABF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F1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633E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762E3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0590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837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C3FA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BC99F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6B04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9873B7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4012E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6C6D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6ACB09F" w14:textId="5A70D22B" w:rsidR="005D536A" w:rsidRPr="002B2D9B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2B2D9B">
        <w:rPr>
          <w:b/>
          <w:bCs/>
          <w:color w:val="auto"/>
          <w:sz w:val="23"/>
          <w:szCs w:val="23"/>
        </w:rPr>
        <w:t>nebolo</w:t>
      </w:r>
    </w:p>
    <w:p w14:paraId="0A00BF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3F6D4B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9B2B4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7CA4B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AFA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86D79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4C0A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1D1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E3E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A1CC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08F7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152F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DD8E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D7791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34B5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1754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4FF010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305D2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4DD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EC62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E8B9D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9D326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7302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4142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B187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A389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CDF7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68A23E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C8F4D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AC3E4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8E440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DD2B6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D664C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D605F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8FB49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F8108" w14:textId="03B709CE" w:rsidR="008420B2" w:rsidRPr="00E23D62" w:rsidRDefault="004A4B5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40C720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B0C54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8E079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CBC72C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46E67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0505C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5CA35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AEB1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9CC2A" w14:textId="3205AB7D" w:rsidR="008420B2" w:rsidRPr="00E23D62" w:rsidRDefault="004A4B5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E2C5AE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3E1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5C7C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C60DCA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6A7292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5E1A41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FE95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A0D46" w14:textId="78B3FCCA" w:rsidR="005D536A" w:rsidRPr="002B2D9B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2B2D9B">
        <w:rPr>
          <w:b/>
          <w:bCs/>
          <w:color w:val="auto"/>
          <w:sz w:val="23"/>
          <w:szCs w:val="23"/>
        </w:rPr>
        <w:t>Neúčtovalo sa</w:t>
      </w:r>
    </w:p>
    <w:p w14:paraId="696BF3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09C45F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57EB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E5F2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19F093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341F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BC2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2702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33F00D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3105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2B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0210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EB7C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1047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8906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D0662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D53F1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13F3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60D8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6618E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9A24D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E216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AD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F136F1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358F0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F852C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FD41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8D7BB3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BC26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278A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FC797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CCD271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0562960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2221B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190729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D88E7C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8302D0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E638A0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3C7C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767B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22434E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B36D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F9B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6D2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056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91C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B38B1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0E09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91A1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DB10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06E7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D62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154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EC9E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8EE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C48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F95F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C6B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D4D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AAB4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C87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36E8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201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E13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4EA7A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4BDF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D507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E8105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6AC2E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15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7F9EC0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25826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ACBB8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60B9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C655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C18A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544F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DF8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47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CD46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09F3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D91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136F3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87D1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3F3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252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D466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87A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7134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9E5E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8942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0B8BA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9D5CF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9E5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C4B6F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EEC5C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CB1CB6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D492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0F68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262E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B4C3F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AB7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2744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8784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F8D1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BF6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C875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CDB8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3AA9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76B6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4E795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297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1511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E03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F01A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73C68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37B89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1AA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83B994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174212C" w14:textId="0BC1FF3B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2B2D9B">
        <w:rPr>
          <w:b/>
          <w:bCs/>
          <w:color w:val="auto"/>
          <w:sz w:val="23"/>
          <w:szCs w:val="23"/>
        </w:rPr>
        <w:t>nemá</w:t>
      </w:r>
    </w:p>
    <w:p w14:paraId="2F2949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DF306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F5AF0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EB9E88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D1AE0D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B301808" w14:textId="4431FA58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2B2D9B">
        <w:rPr>
          <w:b/>
          <w:bCs/>
          <w:color w:val="auto"/>
          <w:sz w:val="23"/>
          <w:szCs w:val="23"/>
        </w:rPr>
        <w:t>neboli</w:t>
      </w:r>
    </w:p>
    <w:p w14:paraId="3F16BDD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8A661AF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67E30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228FB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95478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844B907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FE52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AD60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631D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6213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8552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AF4D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4146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05FDA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B0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1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47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004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67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4D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96C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57F1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BF6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F3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1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EA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41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C7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1414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ED19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B5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2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D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C2B1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F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9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5286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E1DB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800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B3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5C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B76B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7D5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FD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D5E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BFE5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5BC52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583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06A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F0F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8DE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F83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2CD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D6168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2C389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843E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F6AADB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9744D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397DA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96E9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87DDCA" w14:textId="5A05FF73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2B2D9B">
        <w:rPr>
          <w:color w:val="auto"/>
          <w:sz w:val="23"/>
          <w:szCs w:val="23"/>
        </w:rPr>
        <w:t xml:space="preserve">   </w:t>
      </w:r>
      <w:r w:rsidR="002B2D9B">
        <w:rPr>
          <w:b/>
          <w:bCs/>
          <w:color w:val="auto"/>
          <w:sz w:val="23"/>
          <w:szCs w:val="23"/>
        </w:rPr>
        <w:t>neúčtovalo sa</w:t>
      </w:r>
    </w:p>
    <w:p w14:paraId="7F545A8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2211C0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CFAC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4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057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18C9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DFB69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2AE0C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FE60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DA3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7C40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16ADD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191A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0B4C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BC8A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C376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AE53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BB9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AF14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2620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AB98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0B68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15FC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EC350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5E399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77D2C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88190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35EC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C48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CF2EC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F4181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F11C7D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2B7F3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7BCE043" w14:textId="43A6B2CD" w:rsidR="005D536A" w:rsidRPr="002B2D9B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2B2D9B">
        <w:rPr>
          <w:color w:val="auto"/>
          <w:sz w:val="23"/>
          <w:szCs w:val="23"/>
        </w:rPr>
        <w:t xml:space="preserve">   </w:t>
      </w:r>
      <w:r w:rsidR="002B2D9B">
        <w:rPr>
          <w:b/>
          <w:bCs/>
          <w:color w:val="auto"/>
          <w:sz w:val="23"/>
          <w:szCs w:val="23"/>
        </w:rPr>
        <w:t>nebolo</w:t>
      </w:r>
    </w:p>
    <w:p w14:paraId="63F43E7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0DF4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72E8A3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5E9B4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78B1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02CF6F6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78FE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D2E4F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A5EAC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ECFE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0B225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306D4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2DDB7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59B7B4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FC2B8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1F3F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DB857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2A7B96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D5E96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6EE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E224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D7A0E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80895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21E8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E1A0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680DF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44733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03FE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3E13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CA45E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908B6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E3B615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7120EA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CE7E81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C0616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66519C" w14:textId="5B63C00F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2B2D9B" w:rsidRPr="002B2D9B">
        <w:rPr>
          <w:b/>
          <w:bCs/>
          <w:color w:val="auto"/>
          <w:sz w:val="23"/>
          <w:szCs w:val="23"/>
        </w:rPr>
        <w:t>nebolo</w:t>
      </w:r>
    </w:p>
    <w:p w14:paraId="7255C4A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664B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7CB145" w14:textId="178D5FEE" w:rsidR="005D536A" w:rsidRPr="002B2D9B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2B2D9B">
        <w:rPr>
          <w:b/>
          <w:bCs/>
          <w:color w:val="auto"/>
          <w:sz w:val="23"/>
          <w:szCs w:val="23"/>
        </w:rPr>
        <w:t>nemá</w:t>
      </w:r>
    </w:p>
    <w:p w14:paraId="34A997E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93572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6BF7D5" w14:textId="21C9BD73" w:rsidR="005D536A" w:rsidRPr="002B2D9B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2B2D9B">
        <w:rPr>
          <w:b/>
          <w:bCs/>
          <w:color w:val="auto"/>
          <w:sz w:val="23"/>
          <w:szCs w:val="23"/>
        </w:rPr>
        <w:t>nemá</w:t>
      </w:r>
    </w:p>
    <w:p w14:paraId="430F7B46" w14:textId="77777777" w:rsidR="004A4B56" w:rsidRDefault="004A4B56" w:rsidP="005D536A">
      <w:pPr>
        <w:jc w:val="both"/>
      </w:pPr>
    </w:p>
    <w:sectPr w:rsidR="004A4B5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F253" w14:textId="77777777" w:rsidR="009E197D" w:rsidRDefault="009E197D" w:rsidP="00536B52">
      <w:pPr>
        <w:spacing w:after="0" w:line="240" w:lineRule="auto"/>
      </w:pPr>
      <w:r>
        <w:separator/>
      </w:r>
    </w:p>
  </w:endnote>
  <w:endnote w:type="continuationSeparator" w:id="0">
    <w:p w14:paraId="775399A4" w14:textId="77777777" w:rsidR="009E197D" w:rsidRDefault="009E197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3B9B" w14:textId="77777777" w:rsidR="009E197D" w:rsidRDefault="009E197D" w:rsidP="00536B52">
      <w:pPr>
        <w:spacing w:after="0" w:line="240" w:lineRule="auto"/>
      </w:pPr>
      <w:r>
        <w:separator/>
      </w:r>
    </w:p>
  </w:footnote>
  <w:footnote w:type="continuationSeparator" w:id="0">
    <w:p w14:paraId="69CD3340" w14:textId="77777777" w:rsidR="009E197D" w:rsidRDefault="009E197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B2D9B" w14:paraId="2F6951C4" w14:textId="77777777" w:rsidTr="00185D24">
      <w:tc>
        <w:tcPr>
          <w:tcW w:w="3890" w:type="dxa"/>
        </w:tcPr>
        <w:p w14:paraId="65098C8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A6012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2B81F5B" w14:textId="532C6D86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C97B09D" w14:textId="6A7298D3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25F469C" w14:textId="495DCD1D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C24A4C4" w14:textId="2E92B20B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4D1C1BA" w14:textId="4CC52809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E01E432" w14:textId="429DCB85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99C3406" w14:textId="3A957686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8848632" w14:textId="12F0B7EB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F1D18F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A536551" w14:textId="37CC5F8E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C62A700" w14:textId="367A925E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AD64EB" w14:textId="174DFA71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A0574DF" w14:textId="258D6FCF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E615F42" w14:textId="3E0718DD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5890556B" w14:textId="3151A6C2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429E009" w14:textId="24773D77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5847DE7" w14:textId="0D7DC1AB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06DEEF72" w14:textId="2C7B82E1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3194AACD" w14:textId="1958CFB3" w:rsidR="00536B52" w:rsidRDefault="002B2D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6729721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4B56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B2D9B"/>
    <w:rsid w:val="0031338E"/>
    <w:rsid w:val="00320ED4"/>
    <w:rsid w:val="003652EB"/>
    <w:rsid w:val="003B69B1"/>
    <w:rsid w:val="003E317F"/>
    <w:rsid w:val="0040300D"/>
    <w:rsid w:val="00426E80"/>
    <w:rsid w:val="004A4B56"/>
    <w:rsid w:val="004B403F"/>
    <w:rsid w:val="004D2D6A"/>
    <w:rsid w:val="0052082A"/>
    <w:rsid w:val="00536B52"/>
    <w:rsid w:val="005D536A"/>
    <w:rsid w:val="005E1C8A"/>
    <w:rsid w:val="006171F8"/>
    <w:rsid w:val="006A0AB4"/>
    <w:rsid w:val="006A7C8A"/>
    <w:rsid w:val="006C090D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9E197D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A7F4"/>
  <w15:docId w15:val="{5096197D-B268-42B1-8A1E-AD918258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7D20-27AE-4B62-977C-65F7956E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</TotalTime>
  <Pages>6</Pages>
  <Words>1433</Words>
  <Characters>8174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2026-03-07T10:32:00Z</dcterms:created>
  <dcterms:modified xsi:type="dcterms:W3CDTF">2026-03-07T10:39:00Z</dcterms:modified>
</cp:coreProperties>
</file>