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0177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63505E2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1D3A1D4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598168FB" w14:textId="77777777"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14:paraId="1F38C225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4A556A0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5F9121D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14:paraId="06880918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CD696" w14:textId="3C700D53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3C41FD">
              <w:rPr>
                <w:sz w:val="22"/>
              </w:rPr>
              <w:t>DAIS, s.r.o.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3412DD4" w14:textId="1286F612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3C41FD">
              <w:rPr>
                <w:sz w:val="22"/>
              </w:rPr>
              <w:t>Štúrova, 156/2, 01001, Žilina</w:t>
            </w:r>
          </w:p>
        </w:tc>
      </w:tr>
    </w:tbl>
    <w:p w14:paraId="2BD1807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F3AF9A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3489398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0F70445D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0FB5B3B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5E7D02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492973AF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647E2A8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1ECF17F5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09D6CC1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05FC5F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53ACFD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7C43C0D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0E4C2EB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E4A0D9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9F81BB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56F5EAF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9309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4BB0D3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AA8319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2E6B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89A833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C0332E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4381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867AA7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AFE78A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1C3BC8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D254CC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F679847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6449AE10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79A78695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2AE2FC1D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60EEB34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4060CDB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14:paraId="78D9D875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CBFAE6E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0939577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14:paraId="253B3268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85205BA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5DB288E9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</w:p>
        </w:tc>
      </w:tr>
    </w:tbl>
    <w:p w14:paraId="6B09788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560B398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49D6BA0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DABFA1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59A5D96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4A926C8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6E5B748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5914870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14:paraId="7194C6E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3A074EB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6DB2614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5EFEC0B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F4A5E5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31149E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94DF6B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55B44C7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E341E7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080DFD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4B173E0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6DF8CD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0E75A7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6862EC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4BDF7F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EE832D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92AC51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8D8951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17DB9B7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8843D2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CF26F2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B9F860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1E5D0B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E0D8F4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42B61C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3F53E4B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107B1CD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198362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93ECC0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926AAC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B7138A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A857EE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761CF2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E540CD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397D648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D5F87D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E616BA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A6BF7C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B0D6EC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45C0FF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4EAD16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F70C3F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419FF1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7ADC4A5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01C075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E52E05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4C75189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4F12766E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33D082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76DF1C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FE1D2B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55E55E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1E92178F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25628F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E6D43E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0D297B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A11F93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47493594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59E9081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F1A909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92A922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135C81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5FEADD4F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E993CD7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7BFE84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83F0CB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5D88EC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038F83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496372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1CDEA3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539E47A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59F7EF6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A2F69B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7F7B47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4D27C5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1B4BFCE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7A893F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94252F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07673F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A4C47F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D324E3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DF03A9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404E184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410C7F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B70AADE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C57B09B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B1F1FB9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4193B92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2D3F459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851B4D9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193E3B7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5B31CBB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060926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3DC72D9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2B2EBFFB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3EE1C05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B87CF29" w14:textId="77777777"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4231C9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20D2F7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14:paraId="1D7ED7F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59BBB17" w14:textId="5E9ADE63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54F1F" w14:textId="76527199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3995C83" w14:textId="53DD0187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35F337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6311347" w14:textId="60907720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D42C4" w14:textId="2136F3B9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EB726FA" w14:textId="5430C5AA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A9C364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5647271D" w14:textId="77777777"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2B4622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5D26F54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5DA3275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6ECE79FC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022A9D5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37E25ED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53F441C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25CD7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EC4AE0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A5542E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3BCFCFE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8D43E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35E2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EF082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1CF580D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2E68797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909615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7E8118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115BE03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CB5755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863A93B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1260045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08944C0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3C34DBF8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52E77A8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480F2A87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55396A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42C7852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4CB0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78BE82EA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8DF4CD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993BF1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1730F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C0B3366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FB14FA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048C0D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2199F9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D775D9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4BFB2F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941583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AE20F7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BD417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74EF16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A8EE98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7A2EC3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D2F6CC3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8144A5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D7529E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2D62AA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F6C46B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7E2889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89EF11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04937F8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298F5FC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51355A4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C5A9FBF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BAF5AA6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7641B01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6D677E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C254F2" w14:textId="414E1A09" w:rsidR="008420B2" w:rsidRPr="00E23D62" w:rsidRDefault="003C41FD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14:paraId="1C66B6C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10C423C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E55CB57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4CD65EC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B7DBE0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1F05AC1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5E06EF3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FEC8C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68E431" w14:textId="608F31FF" w:rsidR="008420B2" w:rsidRPr="00E23D62" w:rsidRDefault="003C41FD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14:paraId="24C2CB2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B14BCE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5A06154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5A55D0F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5FF95A5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7C0B58AD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93E982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15F0241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14E6506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12BF1008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2A762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A7F5A7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571C32FF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6D6B33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5A6E4B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EA0BA6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7E4302AC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FDD4D3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7CBA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27CF15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EB9C7F3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BCA748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0E606A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39964B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AD2A15C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8389EB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F2D28A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27E1AB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2C3F6B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D8534F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CD86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116623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511919B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32DC664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C4C9A8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31D1B4C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E0BDA8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7CC14A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B407AA4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73ADE614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71607AE2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1D57266A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33698328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71D9566B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39D52C40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6115B845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20F63F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37A2CC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1783448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94B1C5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89FC7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5A6F4B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106CCA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E5D0A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73D25C8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1E9DA8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370FF7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105B90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397DC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F39CC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90F43E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8357A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6A5413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CC2E01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B1BFD1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CA403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217627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9AD6D7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D4CE83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A7631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5A62D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8F009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BE5585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628A05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F9BAC7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0233B43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1496305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C8A1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9EBC1E6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87BE77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446B877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C39965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84A19F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DD405B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4063F2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47A89E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C08DAE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AC2990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67645F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67D2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6554A6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B258C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B054D7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579D9B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EA3567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390A8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A16536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113890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57D0CC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4960782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14EE30A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CE6C1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46677E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258A591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47892D9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4A79A7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CDE2E3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2A08DA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FF4D00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A1218D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35057D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C4765A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A1332C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909D7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9F86D8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DDD0CB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43E55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6679FF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0715DB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240C4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10699F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A8F2E3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1ED8B3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21037C0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1DB9DC5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47514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454D6BFA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4634281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59F2E52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564CF69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619D8D6B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74473E66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6C31CAE9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4D42303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7F40E3F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66B656E0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7776F5E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29C4004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5F4B4C2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4DF65369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C2FCB3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09479F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B16CE6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4F9BDB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BF0874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582683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6E3D8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6802156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EACEF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2C22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040A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ACBCE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8B8C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5544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EE10A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00797D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FD2EB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547A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B3F4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46EC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9E05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FF4F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E06A57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BB27F0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5998A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3292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F4E4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BAFD1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B580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C0E9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892DE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72E690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BF613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2687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F122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18F38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28DA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222A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39383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3DB01C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6A7F08B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7EBEB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66F83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4E889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D9E9F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F045C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B18F7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3E03F3B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CE691A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46E77A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1CF02BA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4C7D9D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1FE13E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B4F7C1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3581DA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26774CD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9CBA98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32C80C8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3563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D7F625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AEC355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5BA0638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F944A90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6FD5BC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0B645C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982E3F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317D3CB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424D5B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4284F9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1DD13C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D717CB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5C9379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3676D6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B3DAB7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94CDA2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45A566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8B24CE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7AC184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17E8A54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5318E6C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7D5A98F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02CF52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7C58EF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10A839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B679E0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3126991C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30CC98D8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34106FDC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75A01925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19F1928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390440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0A88FF3D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308D9BDA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3A0CA98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59BFEF20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4B48EB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DD3EE3A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667088E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2F7F912C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34579AA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B593CD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97F9B8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A4A970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BF0FEC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76A0DA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A9B7E5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A268DF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A902BE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7F1004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3A488F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35792BA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422408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1138E6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64A16C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089BB7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1A4AE4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5BEC94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33CDA2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AFD1FB4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5EE9D85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4C1E459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4060C1F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BB61E7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4BBD8E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57C102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4385390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8EABC7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04C9D5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663CB4FF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41F882CA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75BE454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1F7513C8" w14:textId="77777777" w:rsidR="003C41FD" w:rsidRDefault="003C41FD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C6888" w14:textId="77777777" w:rsidR="003C41FD" w:rsidRDefault="003C41FD" w:rsidP="00536B52">
      <w:pPr>
        <w:spacing w:after="0" w:line="240" w:lineRule="auto"/>
      </w:pPr>
      <w:r>
        <w:separator/>
      </w:r>
    </w:p>
  </w:endnote>
  <w:endnote w:type="continuationSeparator" w:id="0">
    <w:p w14:paraId="5FDA471F" w14:textId="77777777" w:rsidR="003C41FD" w:rsidRDefault="003C41FD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92BC8" w14:textId="77777777" w:rsidR="003C41FD" w:rsidRDefault="003C41FD" w:rsidP="00536B52">
      <w:pPr>
        <w:spacing w:after="0" w:line="240" w:lineRule="auto"/>
      </w:pPr>
      <w:r>
        <w:separator/>
      </w:r>
    </w:p>
  </w:footnote>
  <w:footnote w:type="continuationSeparator" w:id="0">
    <w:p w14:paraId="0B96E5AA" w14:textId="77777777" w:rsidR="003C41FD" w:rsidRDefault="003C41FD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3890"/>
      <w:gridCol w:w="613"/>
      <w:gridCol w:w="283"/>
      <w:gridCol w:w="284"/>
      <w:gridCol w:w="283"/>
      <w:gridCol w:w="284"/>
      <w:gridCol w:w="283"/>
      <w:gridCol w:w="236"/>
      <w:gridCol w:w="236"/>
      <w:gridCol w:w="237"/>
      <w:gridCol w:w="992"/>
      <w:gridCol w:w="284"/>
      <w:gridCol w:w="283"/>
      <w:gridCol w:w="284"/>
      <w:gridCol w:w="283"/>
      <w:gridCol w:w="284"/>
      <w:gridCol w:w="283"/>
      <w:gridCol w:w="284"/>
      <w:gridCol w:w="283"/>
      <w:gridCol w:w="249"/>
      <w:gridCol w:w="236"/>
    </w:tblGrid>
    <w:tr w:rsidR="00536B52" w14:paraId="7DB3A014" w14:textId="77777777" w:rsidTr="00185D24">
      <w:tc>
        <w:tcPr>
          <w:tcW w:w="3890" w:type="dxa"/>
        </w:tcPr>
        <w:p w14:paraId="6EB8CF15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42ED5BC1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26E5D029" w14:textId="77777777"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14:paraId="596F6E97" w14:textId="77777777"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14:paraId="22F26B74" w14:textId="77777777"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14:paraId="4910F763" w14:textId="77777777"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14:paraId="2AEF7E49" w14:textId="77777777"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6" w:type="dxa"/>
        </w:tcPr>
        <w:p w14:paraId="40CC90E2" w14:textId="77777777"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6" w:type="dxa"/>
        </w:tcPr>
        <w:p w14:paraId="02DF0A31" w14:textId="77777777"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7" w:type="dxa"/>
        </w:tcPr>
        <w:p w14:paraId="4196B658" w14:textId="77777777"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992" w:type="dxa"/>
          <w:tcBorders>
            <w:top w:val="nil"/>
            <w:bottom w:val="nil"/>
          </w:tcBorders>
        </w:tcPr>
        <w:p w14:paraId="4DDE1ED1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5D512864" w14:textId="77777777"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14:paraId="0D8776D2" w14:textId="77777777"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14:paraId="20E61EBF" w14:textId="77777777"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14:paraId="373651AA" w14:textId="77777777"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14:paraId="39E7BD27" w14:textId="77777777"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14:paraId="0A504535" w14:textId="77777777"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14:paraId="447BB308" w14:textId="77777777"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14:paraId="58901D43" w14:textId="77777777"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49" w:type="dxa"/>
        </w:tcPr>
        <w:p w14:paraId="2BBF67A3" w14:textId="77777777"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6" w:type="dxa"/>
        </w:tcPr>
        <w:p w14:paraId="68F798F3" w14:textId="77777777" w:rsidR="00536B52" w:rsidRDefault="00536B52" w:rsidP="00185D24">
          <w:pPr>
            <w:pStyle w:val="Default"/>
            <w:rPr>
              <w:color w:val="auto"/>
            </w:rPr>
          </w:pPr>
        </w:p>
      </w:tc>
    </w:tr>
  </w:tbl>
  <w:p w14:paraId="6F111E7E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C41FD"/>
    <w:rsid w:val="00014F35"/>
    <w:rsid w:val="00104CBE"/>
    <w:rsid w:val="00104CF6"/>
    <w:rsid w:val="0010796B"/>
    <w:rsid w:val="0011611B"/>
    <w:rsid w:val="00123F1F"/>
    <w:rsid w:val="00172443"/>
    <w:rsid w:val="002052C4"/>
    <w:rsid w:val="00222B0D"/>
    <w:rsid w:val="0031338E"/>
    <w:rsid w:val="00320ED4"/>
    <w:rsid w:val="003652EB"/>
    <w:rsid w:val="003B69B1"/>
    <w:rsid w:val="003C41FD"/>
    <w:rsid w:val="003E317F"/>
    <w:rsid w:val="0040300D"/>
    <w:rsid w:val="00426E80"/>
    <w:rsid w:val="004B403F"/>
    <w:rsid w:val="004E4486"/>
    <w:rsid w:val="0052082A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962DA0"/>
    <w:rsid w:val="009D09A4"/>
    <w:rsid w:val="00A65CD7"/>
    <w:rsid w:val="00AD23CF"/>
    <w:rsid w:val="00B202C7"/>
    <w:rsid w:val="00BA61F6"/>
    <w:rsid w:val="00BB6695"/>
    <w:rsid w:val="00BD039E"/>
    <w:rsid w:val="00BE22EC"/>
    <w:rsid w:val="00D10215"/>
    <w:rsid w:val="00D20B35"/>
    <w:rsid w:val="00D73AA9"/>
    <w:rsid w:val="00E23D62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F420A"/>
  <w15:docId w15:val="{3059F23C-4514-4107-85E5-BA25B635E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0</TotalTime>
  <Pages>3</Pages>
  <Words>1416</Words>
  <Characters>8076</Characters>
  <Application>Microsoft Office Word</Application>
  <DocSecurity>0</DocSecurity>
  <Lines>67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Vlasta</dc:creator>
  <cp:lastModifiedBy>Vlasta Vricanova</cp:lastModifiedBy>
  <cp:revision>1</cp:revision>
  <dcterms:created xsi:type="dcterms:W3CDTF">2026-03-06T18:07:00Z</dcterms:created>
  <dcterms:modified xsi:type="dcterms:W3CDTF">2026-03-06T18:07:00Z</dcterms:modified>
</cp:coreProperties>
</file>