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C73B8" w14:textId="56CF9D75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>Účtovná závierka k 31.12.202</w:t>
      </w:r>
      <w:r w:rsidR="00766FDB">
        <w:rPr>
          <w:color w:val="auto"/>
        </w:rPr>
        <w:t>5</w:t>
      </w:r>
    </w:p>
    <w:p w14:paraId="504C73B9" w14:textId="6E160FB0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Zostavená: </w:t>
      </w:r>
      <w:r w:rsidR="00766FDB">
        <w:rPr>
          <w:color w:val="auto"/>
        </w:rPr>
        <w:t>7.3.2026</w:t>
      </w:r>
    </w:p>
    <w:p w14:paraId="504C73BA" w14:textId="41A90243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Schválená: </w:t>
      </w:r>
      <w:r w:rsidR="00766FDB">
        <w:rPr>
          <w:color w:val="auto"/>
        </w:rPr>
        <w:t>9.3.2026</w:t>
      </w:r>
    </w:p>
    <w:p w14:paraId="504C73BB" w14:textId="77777777" w:rsidR="00016097" w:rsidRDefault="005D536A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04C73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14:paraId="504C73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C73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04C73B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04C73C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04C73C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3" w14:textId="585DD4CF" w:rsidR="00BA61F6" w:rsidRPr="00536B52" w:rsidRDefault="00ED357C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VD Desing</w:t>
            </w:r>
            <w:r w:rsidR="00E06895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4" w14:textId="5A0FB003" w:rsidR="00BA61F6" w:rsidRPr="00536B52" w:rsidRDefault="00ED357C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Muškátová</w:t>
            </w:r>
            <w:r w:rsidR="00CC0F58">
              <w:rPr>
                <w:rFonts w:eastAsia="Times New Roman"/>
                <w:sz w:val="22"/>
                <w:lang w:eastAsia="sk-SK"/>
              </w:rPr>
              <w:t xml:space="preserve"> 2634/15</w:t>
            </w:r>
            <w:r w:rsidR="00FD0E60">
              <w:rPr>
                <w:rFonts w:eastAsia="Times New Roman"/>
                <w:sz w:val="22"/>
                <w:lang w:eastAsia="sk-SK"/>
              </w:rPr>
              <w:t>, 91105 Trenčín</w:t>
            </w:r>
          </w:p>
        </w:tc>
      </w:tr>
    </w:tbl>
    <w:p w14:paraId="504C73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C7" w14:textId="0CC52951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A2204C">
        <w:rPr>
          <w:color w:val="auto"/>
          <w:sz w:val="23"/>
          <w:szCs w:val="23"/>
        </w:rPr>
        <w:t>- účtovná jednotka nie je súčasťou</w:t>
      </w:r>
      <w:r w:rsidR="0033341C">
        <w:rPr>
          <w:color w:val="auto"/>
          <w:sz w:val="23"/>
          <w:szCs w:val="23"/>
        </w:rPr>
        <w:t xml:space="preserve"> konsolidovaného celku</w:t>
      </w:r>
      <w:r>
        <w:rPr>
          <w:color w:val="auto"/>
          <w:sz w:val="23"/>
          <w:szCs w:val="23"/>
        </w:rPr>
        <w:t xml:space="preserve"> </w:t>
      </w:r>
    </w:p>
    <w:p w14:paraId="504C73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4C73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4C73C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3C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04C73CC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04C73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04C73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04C73D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04C73D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3D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D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4C73E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4C73E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04C73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04C73E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04C73E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E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504C73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04C73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04C73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04C73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F" w14:textId="77777777" w:rsidR="005D536A" w:rsidRPr="006A364B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A364B">
        <w:rPr>
          <w:b/>
          <w:color w:val="auto"/>
          <w:sz w:val="23"/>
          <w:szCs w:val="23"/>
        </w:rPr>
        <w:t xml:space="preserve">Áno </w:t>
      </w:r>
      <w:r w:rsidRPr="006A364B">
        <w:rPr>
          <w:b/>
          <w:color w:val="auto"/>
          <w:sz w:val="23"/>
          <w:szCs w:val="23"/>
        </w:rPr>
        <w:tab/>
        <w:t xml:space="preserve"> </w:t>
      </w:r>
    </w:p>
    <w:p w14:paraId="504C73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F1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04C73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4C73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04C73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8" w14:textId="77777777" w:rsidR="00536B52" w:rsidRPr="00536B52" w:rsidRDefault="00536B52" w:rsidP="00BE164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3F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BE164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D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5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0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04C74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04C7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04C742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C44B3E" w:rsidRPr="00536B52" w14:paraId="1BDE8F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27DB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B44E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F392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FFCB5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36B52" w:rsidRPr="00536B52" w14:paraId="504C7427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3" w14:textId="41111EB2" w:rsidR="00536B52" w:rsidRPr="00210323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4" w14:textId="0BCC8B8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5" w14:textId="7DD5BD4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6" w14:textId="623A9E3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2C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8" w14:textId="70CA3318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9" w14:textId="2C19B1E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A" w14:textId="703E965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B" w14:textId="48D3610A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32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D" w14:textId="336A6FEA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E" w14:textId="73AF9EC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F" w14:textId="55E2AA6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1" w14:textId="75DDB7D7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630519" w:rsidRPr="00536B52" w14:paraId="504C743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3" w14:textId="2CA508FD" w:rsidR="00630519" w:rsidRDefault="00630519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4" w14:textId="7F9FB30D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5" w14:textId="592F1E06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6" w14:textId="15542C2B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4B41" w:rsidRPr="00536B52" w14:paraId="1492851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264EC" w14:textId="13FBCD5B" w:rsidR="004C4B41" w:rsidRDefault="004C4B41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69EAE" w14:textId="49E93DFC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2573E" w14:textId="5DFCE4FA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559E426" w14:textId="525690C6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504C74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04C743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C74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04C74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04C744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5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04C745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4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2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504C7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6" w14:textId="5882D428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7" w14:textId="2E11E5BD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8" w14:textId="7FA74A04" w:rsidR="00E23D62" w:rsidRPr="006A364B" w:rsidRDefault="00E23D62" w:rsidP="00BA61F6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</w:tr>
      <w:tr w:rsidR="00E23D62" w:rsidRPr="00E23D62" w14:paraId="504C74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A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B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C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4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6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4C74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4C74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04C74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04C74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04C74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04C747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033C9E" w14:textId="77777777" w:rsidR="00E72249" w:rsidRDefault="00E7224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04C7473" w14:textId="728ED80C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4C74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04C747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04C74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04C747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04C747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8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04C749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04C749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04C74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4C7498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97" w14:textId="70818B92" w:rsidR="008420B2" w:rsidRPr="00E23D62" w:rsidRDefault="008420B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04C749B" w14:textId="77777777" w:rsidTr="00757CB9">
        <w:trPr>
          <w:trHeight w:val="277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A" w14:textId="77777777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9E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D" w14:textId="34D440B3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A1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49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A0" w14:textId="1FCB77E1" w:rsidR="008420B2" w:rsidRPr="00E23D62" w:rsidRDefault="008420B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04C74A4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A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A3" w14:textId="7D1B6A57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A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4A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04C74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04C74A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4C74B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74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04C74B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C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04C74C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04C74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4C74C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04C74C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04C74CD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04C74C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04C74D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04C74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04C7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F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04C752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4C752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04C75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04C75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4C752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04C752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04C752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04C75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04C752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04C752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4C75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04C753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4C75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04C75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4C75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5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4C75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04C75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04C75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5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04C75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04C757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C757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04C757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2a. nie je pravdepodobné, že na splnenie tejto povinnosti bude potrebný úbytok ekonomických úžitkov, alebo </w:t>
      </w:r>
    </w:p>
    <w:p w14:paraId="504C7580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04C75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04C758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8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04C758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8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8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04C75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59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9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A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A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2" w14:textId="104C5A73" w:rsidR="005D536A" w:rsidRPr="00B51E6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opise významných finančných povinností a v</w:t>
      </w:r>
      <w:r w:rsidR="00B51E65">
        <w:rPr>
          <w:color w:val="auto"/>
          <w:sz w:val="23"/>
          <w:szCs w:val="23"/>
        </w:rPr>
        <w:t xml:space="preserve">ýznamných podmienených záväzkov : </w:t>
      </w:r>
    </w:p>
    <w:p w14:paraId="504C75A3" w14:textId="77777777" w:rsidR="00F31652" w:rsidRDefault="00F316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04C75A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5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04C75A7" w14:textId="77777777" w:rsidR="00FD1B4A" w:rsidRDefault="00FD1B4A" w:rsidP="005D536A">
      <w:pPr>
        <w:jc w:val="both"/>
      </w:pPr>
    </w:p>
    <w:sectPr w:rsidR="00FD1B4A" w:rsidSect="007162A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B5031" w14:textId="77777777" w:rsidR="008923B2" w:rsidRDefault="008923B2" w:rsidP="00536B52">
      <w:pPr>
        <w:spacing w:after="0" w:line="240" w:lineRule="auto"/>
      </w:pPr>
      <w:r>
        <w:separator/>
      </w:r>
    </w:p>
  </w:endnote>
  <w:endnote w:type="continuationSeparator" w:id="0">
    <w:p w14:paraId="1427F4BF" w14:textId="77777777" w:rsidR="008923B2" w:rsidRDefault="008923B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F6CC7" w14:textId="77777777" w:rsidR="008923B2" w:rsidRDefault="008923B2" w:rsidP="00536B52">
      <w:pPr>
        <w:spacing w:after="0" w:line="240" w:lineRule="auto"/>
      </w:pPr>
      <w:r>
        <w:separator/>
      </w:r>
    </w:p>
  </w:footnote>
  <w:footnote w:type="continuationSeparator" w:id="0">
    <w:p w14:paraId="66E59ED3" w14:textId="77777777" w:rsidR="008923B2" w:rsidRDefault="008923B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267" w:type="dxa"/>
      <w:tblLook w:val="04A0" w:firstRow="1" w:lastRow="0" w:firstColumn="1" w:lastColumn="0" w:noHBand="0" w:noVBand="1"/>
    </w:tblPr>
    <w:tblGrid>
      <w:gridCol w:w="2771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75B6E" w14:paraId="504C75C1" w14:textId="77777777" w:rsidTr="00F75B6E">
      <w:tc>
        <w:tcPr>
          <w:tcW w:w="2859" w:type="dxa"/>
        </w:tcPr>
        <w:p w14:paraId="504C75A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04C75A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504C75AE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AF" w14:textId="6415719E" w:rsidR="00536B52" w:rsidRDefault="005A42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14:paraId="504C75B0" w14:textId="3EE60818" w:rsidR="00536B52" w:rsidRDefault="005A42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504C75B1" w14:textId="1C379FB4" w:rsidR="00536B52" w:rsidRDefault="005A42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2" w14:textId="2F1951CA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B3" w14:textId="77E3CC86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4" w14:textId="5FD93FEB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5" w14:textId="48D2577D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847" w:type="dxa"/>
          <w:tcBorders>
            <w:top w:val="nil"/>
            <w:bottom w:val="nil"/>
          </w:tcBorders>
        </w:tcPr>
        <w:p w14:paraId="504C75B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14:paraId="504C75B7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8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9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A" w14:textId="07C98502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B" w14:textId="7EC76C13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C" w14:textId="2072DFEC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D" w14:textId="4CFB52B4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504C75BE" w14:textId="0E9F9C62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F" w14:textId="39DC07D1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04C75C0" w14:textId="21BAC0E9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504C75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95"/>
    <w:rsid w:val="00014F35"/>
    <w:rsid w:val="00016097"/>
    <w:rsid w:val="000B18D8"/>
    <w:rsid w:val="00104CBE"/>
    <w:rsid w:val="00104CF6"/>
    <w:rsid w:val="0010796B"/>
    <w:rsid w:val="0011611B"/>
    <w:rsid w:val="00123F1F"/>
    <w:rsid w:val="00147A5E"/>
    <w:rsid w:val="0015252A"/>
    <w:rsid w:val="00172443"/>
    <w:rsid w:val="002052C4"/>
    <w:rsid w:val="00210323"/>
    <w:rsid w:val="00222B0D"/>
    <w:rsid w:val="00246286"/>
    <w:rsid w:val="00303018"/>
    <w:rsid w:val="0031338E"/>
    <w:rsid w:val="00320ED4"/>
    <w:rsid w:val="0033341C"/>
    <w:rsid w:val="00341256"/>
    <w:rsid w:val="003417AE"/>
    <w:rsid w:val="00353EBC"/>
    <w:rsid w:val="003652EB"/>
    <w:rsid w:val="003B69B1"/>
    <w:rsid w:val="003D5C99"/>
    <w:rsid w:val="003E317F"/>
    <w:rsid w:val="0040300D"/>
    <w:rsid w:val="00426E80"/>
    <w:rsid w:val="004B403F"/>
    <w:rsid w:val="004C4B41"/>
    <w:rsid w:val="0052082A"/>
    <w:rsid w:val="00531901"/>
    <w:rsid w:val="00536B52"/>
    <w:rsid w:val="005A4207"/>
    <w:rsid w:val="005D536A"/>
    <w:rsid w:val="005E1C8A"/>
    <w:rsid w:val="00606664"/>
    <w:rsid w:val="006128AF"/>
    <w:rsid w:val="006171F8"/>
    <w:rsid w:val="00630519"/>
    <w:rsid w:val="00635CB9"/>
    <w:rsid w:val="00692217"/>
    <w:rsid w:val="006A0AB4"/>
    <w:rsid w:val="006A364B"/>
    <w:rsid w:val="006A7C8A"/>
    <w:rsid w:val="007162A5"/>
    <w:rsid w:val="00747BF9"/>
    <w:rsid w:val="00757CB9"/>
    <w:rsid w:val="007619D7"/>
    <w:rsid w:val="00766105"/>
    <w:rsid w:val="00766FDB"/>
    <w:rsid w:val="00786CB1"/>
    <w:rsid w:val="007A0F50"/>
    <w:rsid w:val="007F1B68"/>
    <w:rsid w:val="00820524"/>
    <w:rsid w:val="00823B80"/>
    <w:rsid w:val="00827528"/>
    <w:rsid w:val="00832336"/>
    <w:rsid w:val="008420B2"/>
    <w:rsid w:val="008923B2"/>
    <w:rsid w:val="008948EC"/>
    <w:rsid w:val="008C12FE"/>
    <w:rsid w:val="008D018D"/>
    <w:rsid w:val="008F3BC5"/>
    <w:rsid w:val="00901965"/>
    <w:rsid w:val="00933F8E"/>
    <w:rsid w:val="009527A6"/>
    <w:rsid w:val="00962DA0"/>
    <w:rsid w:val="009A1A90"/>
    <w:rsid w:val="009D09A4"/>
    <w:rsid w:val="00A2204C"/>
    <w:rsid w:val="00A366A0"/>
    <w:rsid w:val="00A65CD7"/>
    <w:rsid w:val="00A83401"/>
    <w:rsid w:val="00A837F3"/>
    <w:rsid w:val="00AC2AB9"/>
    <w:rsid w:val="00AD23CF"/>
    <w:rsid w:val="00AE083A"/>
    <w:rsid w:val="00AE6B4E"/>
    <w:rsid w:val="00B127F9"/>
    <w:rsid w:val="00B202C7"/>
    <w:rsid w:val="00B31F80"/>
    <w:rsid w:val="00B51E65"/>
    <w:rsid w:val="00BA61F6"/>
    <w:rsid w:val="00BB6695"/>
    <w:rsid w:val="00BD039E"/>
    <w:rsid w:val="00BE164D"/>
    <w:rsid w:val="00BE22EC"/>
    <w:rsid w:val="00C14CC7"/>
    <w:rsid w:val="00C44B3E"/>
    <w:rsid w:val="00C54858"/>
    <w:rsid w:val="00C950F4"/>
    <w:rsid w:val="00CC0F58"/>
    <w:rsid w:val="00CE14D4"/>
    <w:rsid w:val="00D10215"/>
    <w:rsid w:val="00D20B35"/>
    <w:rsid w:val="00D73AA9"/>
    <w:rsid w:val="00E06895"/>
    <w:rsid w:val="00E23D62"/>
    <w:rsid w:val="00E64826"/>
    <w:rsid w:val="00E72249"/>
    <w:rsid w:val="00E777EB"/>
    <w:rsid w:val="00E77D78"/>
    <w:rsid w:val="00E93DD4"/>
    <w:rsid w:val="00EA15CB"/>
    <w:rsid w:val="00EA5B96"/>
    <w:rsid w:val="00ED357C"/>
    <w:rsid w:val="00EF4638"/>
    <w:rsid w:val="00EF5CB9"/>
    <w:rsid w:val="00F01409"/>
    <w:rsid w:val="00F31652"/>
    <w:rsid w:val="00F75B6E"/>
    <w:rsid w:val="00FC2071"/>
    <w:rsid w:val="00FC65AB"/>
    <w:rsid w:val="00FD0E60"/>
    <w:rsid w:val="00FD1B4A"/>
    <w:rsid w:val="00FE14C8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73B8"/>
  <w15:docId w15:val="{F1C0DD70-CE94-42FA-8EE7-20AD9578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1</TotalTime>
  <Pages>5</Pages>
  <Words>1458</Words>
  <Characters>8314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Spackova</dc:creator>
  <cp:lastModifiedBy>Ivana Máleková</cp:lastModifiedBy>
  <cp:revision>3</cp:revision>
  <dcterms:created xsi:type="dcterms:W3CDTF">2026-03-09T06:46:00Z</dcterms:created>
  <dcterms:modified xsi:type="dcterms:W3CDTF">2026-03-09T06:46:00Z</dcterms:modified>
</cp:coreProperties>
</file>