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16E31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F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9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3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4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E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8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2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9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9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1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0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1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6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4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4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C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A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9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5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0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D7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178CA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E5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7C2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56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F8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B0D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92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A13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763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0C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AF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D05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69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5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00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FB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71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CE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39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698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CD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C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81C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DA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F2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37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1A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3B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C11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14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26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7C5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19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A5F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2D04B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09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22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563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08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2F5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03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2E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6E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B4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3BC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C2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11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75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781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E4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DB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DF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95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D1B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DCB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CC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0C1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626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2F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90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2DB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8D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BD5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28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4C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EF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38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69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81AC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FF3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1AB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1C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26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42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38D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5F0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FF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0D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F3A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83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507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C8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67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1A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9E8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16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3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F8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1B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8F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F58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4A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50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282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76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1FB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D6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3E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AA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CA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42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F3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DA096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FA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DF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E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14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3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D1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AB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D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8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7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7DB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5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C6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F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6C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B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C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4A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BC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0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6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A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9E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C2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D9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94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4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A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0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C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A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0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8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870DB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D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3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1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C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E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A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A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C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6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D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3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9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C4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D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8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3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4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60A8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A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3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D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A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5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9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50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29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59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6E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9B6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13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63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41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DD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61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475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3F373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3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D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3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7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E8AF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9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6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2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3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D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8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C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3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3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63A1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5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1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B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B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3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B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8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9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D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A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4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9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D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0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8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1CE5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6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9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A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4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1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1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E2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A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D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6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9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7E4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6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7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B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B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0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2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7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2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0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E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5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7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A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3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E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F457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D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E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9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2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6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1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8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43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C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73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DFC71" w14:textId="38EF880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7C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FC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A1D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79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8A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57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A7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21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5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B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7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5F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E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2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23DC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5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6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1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C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5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3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4B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FB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E9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A62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43E10AC" wp14:editId="1C1279D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222671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3E10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C222671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F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A5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12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BA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4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B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2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9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9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3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4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6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B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56CD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8D5C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144D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65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BD90167" wp14:editId="1F178D2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67415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9016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167415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58F0EF8" wp14:editId="3C3E3F5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F9F0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F0EF8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C6F9F0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1016F7" wp14:editId="734DC3F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3473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016F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603473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963CA74" wp14:editId="545A710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C979E" w14:textId="44F15089" w:rsidR="000B647F" w:rsidRDefault="000B647F" w:rsidP="00944C3D">
                                  <w:fldSimple w:instr=" MERGEFIELD  aDMOD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3CA7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AFC979E" w14:textId="44F15089" w:rsidR="000B647F" w:rsidRDefault="000B647F" w:rsidP="00944C3D">
                            <w:fldSimple w:instr=" MERGEFIELD  aDMOD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CAEC574" wp14:editId="47D9B78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36DA2" w14:textId="16078C5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EC57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8636DA2" w14:textId="16078C5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6636FD9" wp14:editId="2FC6803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C223E" w14:textId="102E9833" w:rsidR="000B647F" w:rsidRDefault="000B647F" w:rsidP="00944C3D">
                                  <w:fldSimple w:instr=" MERGEFIELD  aDRDO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36FD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BDC223E" w14:textId="102E9833" w:rsidR="000B647F" w:rsidRDefault="000B647F" w:rsidP="00944C3D">
                            <w:fldSimple w:instr=" MERGEFIELD  aDRDO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D31BA82" wp14:editId="27CD091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C04C1" w14:textId="3FC7CAB8" w:rsidR="000B647F" w:rsidRDefault="000B647F" w:rsidP="00944C3D">
                                  <w:fldSimple w:instr=" MERGEFIELD  aDMDO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1BA8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91C04C1" w14:textId="3FC7CAB8" w:rsidR="000B647F" w:rsidRDefault="000B647F" w:rsidP="00944C3D">
                            <w:fldSimple w:instr=" MERGEFIELD  aDMDO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330C5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6CDC2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47157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FE24E34" wp14:editId="27DF307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4DB6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E24E3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3C4DB6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52ACE1" wp14:editId="56BF0C4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3C57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52ACE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6D3C57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47DAA2" wp14:editId="319B71F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2BBA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7DAA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77C2BBA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36ECC0B" wp14:editId="3C96A341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215A2" w14:textId="1BF8D0AB" w:rsidR="000B647F" w:rsidRDefault="000B647F" w:rsidP="00944C3D">
                                  <w:fldSimple w:instr=" MERGEFIELD  aDRDOo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ECC0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D3215A2" w14:textId="1BF8D0AB" w:rsidR="000B647F" w:rsidRDefault="000B647F" w:rsidP="00944C3D">
                            <w:fldSimple w:instr=" MERGEFIELD  aDRDOo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A01C59C" wp14:editId="3106D91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B8384" w14:textId="0897C782" w:rsidR="000B647F" w:rsidRDefault="000B647F" w:rsidP="00944C3D">
                                  <w:fldSimple w:instr=" MERGEFIELD  aDMDO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1C59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CBB8384" w14:textId="0897C782" w:rsidR="000B647F" w:rsidRDefault="000B647F" w:rsidP="00944C3D">
                            <w:fldSimple w:instr=" MERGEFIELD  aDMDO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EC27ADA" wp14:editId="35EFEBF1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E8976F" w14:textId="0118F4E5" w:rsidR="000B647F" w:rsidRDefault="000B647F" w:rsidP="00944C3D">
                                  <w:fldSimple w:instr=" MERGEFIELD  aDRODo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27AD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6E8976F" w14:textId="0118F4E5" w:rsidR="000B647F" w:rsidRDefault="000B647F" w:rsidP="00944C3D">
                            <w:fldSimple w:instr=" MERGEFIELD  aDRODo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3B4202" wp14:editId="0C602F2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C95BD" w14:textId="7136A3DA" w:rsidR="000B647F" w:rsidRDefault="000B647F" w:rsidP="00944C3D">
                                  <w:fldSimple w:instr=" MERGEFIELD  aDMOD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B4202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EC95BD" w14:textId="7136A3DA" w:rsidR="000B647F" w:rsidRDefault="000B647F" w:rsidP="00944C3D">
                            <w:fldSimple w:instr=" MERGEFIELD  aDMOD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0E764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CDB6C2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E94F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1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DE4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8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7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A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D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3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8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7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8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F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DA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9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4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A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1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4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3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D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D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C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8E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8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E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8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871C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F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48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C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1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E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B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B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2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C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D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7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B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3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D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F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E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C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4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63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24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612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3A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3A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DDA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84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9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1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5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5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5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E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E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8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BFFA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4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0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D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EA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2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0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F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9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5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5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4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D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9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B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C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5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D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A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0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8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0A9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F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3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2C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1E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4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6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F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2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99EE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1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3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8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A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D4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1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1E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4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9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1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6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BF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A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D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3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B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0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FF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F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C8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2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2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F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6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5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0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A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EAF0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7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4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E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2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3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D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D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7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9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F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E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B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C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D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E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7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FC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9F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ED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B3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E9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AB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BC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14A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8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4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4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E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F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4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B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6D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C5D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D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5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4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2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9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4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F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B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D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7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A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6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7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A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6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9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8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F4C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1C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60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A5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F19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89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ED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0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7AA8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C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E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FEB321" wp14:editId="262AD46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7CEB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EB32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A47CEB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0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3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0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8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B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5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1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9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233DF9" wp14:editId="670D4907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D1F8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3DF9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F7D1F8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0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7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4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6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8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F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6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A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D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7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D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3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4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F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9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2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2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A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6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D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5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72B0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F7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6E2B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B2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B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B78E01" wp14:editId="33CF648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B0BFCD" w14:textId="193773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36118460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78E01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4B0BFCD" w14:textId="193773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36118460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A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0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7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9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4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6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D2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7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50504E" wp14:editId="4225A23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D00FE2" w14:textId="68DDDA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2021547638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0504E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8D00FE2" w14:textId="68DDDA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2021547638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5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3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8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6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2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0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7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5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B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C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D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8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C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1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4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7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AD09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0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11608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416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7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3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5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8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D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2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8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8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0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6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4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2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5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D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C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0F6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14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CEA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4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CC142F" wp14:editId="082F158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F2197" w14:textId="479A18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Pod Brezinou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C142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D8F2197" w14:textId="479A18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Pod Brezinou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6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6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F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0A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6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D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9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C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BE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4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3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F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F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8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4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9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8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C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F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C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A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4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F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A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9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2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6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2A14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2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4C5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69A3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8AD9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9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2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3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D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4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1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E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3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7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8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8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E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0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6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F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9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6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0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E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7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9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8FDC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4D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58EC2E" wp14:editId="1B694CEC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62E79" w14:textId="78C01F6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Hviezdoslavova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8EC2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BD62E79" w14:textId="78C01F6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Hviezdoslavova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55B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E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C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6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4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5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7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4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A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5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E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E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B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3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0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1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E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B8B3A8" wp14:editId="15D0F72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AF31D" w14:textId="7282C351" w:rsidR="000B647F" w:rsidRDefault="000B647F" w:rsidP="00944C3D">
                                  <w:fldSimple w:instr=" MERGEFIELD  aSUB_ULICA_CISLO  \* MERGEFORMAT ">
                                    <w:r w:rsidR="005B6900" w:rsidRPr="005B690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8B3A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B9AF31D" w14:textId="7282C351" w:rsidR="000B647F" w:rsidRDefault="000B647F" w:rsidP="00944C3D">
                            <w:fldSimple w:instr=" MERGEFIELD  aSUB_ULICA_CISLO  \* MERGEFORMAT ">
                              <w:r w:rsidR="005B6900" w:rsidRPr="005B6900">
                                <w:rPr>
                                  <w:rFonts w:ascii="Arial" w:hAnsi="Arial" w:cs="Arial"/>
                                  <w:noProof/>
                                </w:rPr>
                                <w:t>142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1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E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9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5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6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5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21C8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6A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E53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04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F5E7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6B93E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A6FCDF" wp14:editId="7D3FBF1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A370EF" w14:textId="6E7E7C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6FCD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6A370EF" w14:textId="6E7E7C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92CB85" wp14:editId="479672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B6AA8C" w14:textId="544DF22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2CB8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6B6AA8C" w14:textId="544DF22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A0FB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E19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0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4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BDF3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9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B21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A13FAC" wp14:editId="52148E1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78E99" w14:textId="127667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B6900" w:rsidRPr="002222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13FA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4978E99" w14:textId="127667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B6900" w:rsidRPr="002222F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4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B4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9B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50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C6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27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9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1566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6132F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9CC646" wp14:editId="0E6F602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94E9F" w14:textId="1F0C4D8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CC64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9D94E9F" w14:textId="1F0C4D8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22C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A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5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9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EC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7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B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69BE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A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48A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05AA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B6A12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C92B75" wp14:editId="7D951F8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3897E" w14:textId="3607306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92B75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173897E" w14:textId="3607306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58FA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38A6A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21B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7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F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8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4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3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17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6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9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4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C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1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7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8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7A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3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B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3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7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5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2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3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E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F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4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0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5AB5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B75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E62530" w14:textId="26D3833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B6900">
              <w:rPr>
                <w:rFonts w:ascii="Arial" w:hAnsi="Arial"/>
                <w:lang w:eastAsia="sk-SK"/>
              </w:rPr>
              <w:t>28.2.2026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2D8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D19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CBE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5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1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7E2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22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E3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49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3C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EC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7A03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B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8135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4E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1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BB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A8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D3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4C2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2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5929D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DDB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0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D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6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1F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D0C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26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6728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A7F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A3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FE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B7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54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4CC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2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D1E2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94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F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E9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2F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34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A40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5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3598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67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42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E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5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FE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FFB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5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BFF5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2C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5A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B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0C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C2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8A8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8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9E8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6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A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3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A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4B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43D3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111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9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9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8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8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4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D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E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C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5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5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3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E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F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4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6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C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4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8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A7C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E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D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4FD526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54E1E17" w14:textId="77777777" w:rsidR="00944C3D" w:rsidRDefault="00944C3D" w:rsidP="00944C3D">
      <w:pPr>
        <w:rPr>
          <w:rFonts w:ascii="Arial" w:hAnsi="Arial"/>
        </w:rPr>
      </w:pPr>
    </w:p>
    <w:p w14:paraId="50E543C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666FB99" w14:textId="6332C2F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7CED42E" w14:textId="2D6D4D4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4AEBA03" w14:textId="553A595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E22BBA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5853F0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EFA066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3D07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2FC7F6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551D2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4D74AF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8D4A4BC" w14:textId="36CCD2B5" w:rsidR="00944C3D" w:rsidRPr="008D0433" w:rsidRDefault="005B690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Mário Bezák</w:t>
            </w:r>
          </w:p>
        </w:tc>
        <w:tc>
          <w:tcPr>
            <w:tcW w:w="3260" w:type="dxa"/>
            <w:vAlign w:val="center"/>
          </w:tcPr>
          <w:p w14:paraId="40C0C226" w14:textId="053F6CF8" w:rsidR="00944C3D" w:rsidRPr="008D0433" w:rsidRDefault="005B690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3DE4F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56582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263E2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CF779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F5E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21B5AD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8805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E2E74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324F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437A3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FB3D3E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0D491E4" w14:textId="3A82091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5EDBD48" w14:textId="65E79591" w:rsidR="00944C3D" w:rsidRDefault="005B690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7C834A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3D768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9C4DB5F" w14:textId="29A390D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0208E7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C0786C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0596AD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7CBA9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B4138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021EB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FBBE4C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1655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8F77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9B2E9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87617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6443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3497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4C7DD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8A17B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EB2E0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F4E3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64B6C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AB24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ABC83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D162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6915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5571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F51D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7F8CA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843953E" w14:textId="02F79D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3C15CA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0CCA6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BD0FA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D0D814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A249EC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9EC6EBF" w14:textId="0061DC0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E61542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6E7246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6762C7A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C6D60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B2A9E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3D10BE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9C6BC8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E950D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72659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5549A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55A6F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83B34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24C7C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B6387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269AD9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4F315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7C9C97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5D0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0F7D4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44FB5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6BBCA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7324B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F80D9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D31DE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D2DF2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6B943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C5481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0E9A0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DBE66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C8051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1B2DC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5C041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BAA4D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F61F4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BE331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5ED2D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70A56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2B73EE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F644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B538E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46411D4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754B5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7B6A5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4E70F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F37A2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B15E9F0" w14:textId="77777777" w:rsidTr="00503750">
        <w:trPr>
          <w:trHeight w:val="302"/>
        </w:trPr>
        <w:tc>
          <w:tcPr>
            <w:tcW w:w="4510" w:type="dxa"/>
          </w:tcPr>
          <w:p w14:paraId="7E0CC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C851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986F9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A18F9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FED661" w14:textId="77777777" w:rsidTr="00503750">
        <w:trPr>
          <w:trHeight w:val="302"/>
        </w:trPr>
        <w:tc>
          <w:tcPr>
            <w:tcW w:w="4510" w:type="dxa"/>
          </w:tcPr>
          <w:p w14:paraId="42BC94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78968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D754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65FA3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9D4804" w14:textId="77777777" w:rsidTr="00503750">
        <w:trPr>
          <w:trHeight w:val="302"/>
        </w:trPr>
        <w:tc>
          <w:tcPr>
            <w:tcW w:w="4510" w:type="dxa"/>
          </w:tcPr>
          <w:p w14:paraId="74732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1443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1DFE3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1F9B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8C853D" w14:textId="77777777" w:rsidTr="00503750">
        <w:trPr>
          <w:trHeight w:val="302"/>
        </w:trPr>
        <w:tc>
          <w:tcPr>
            <w:tcW w:w="4510" w:type="dxa"/>
          </w:tcPr>
          <w:p w14:paraId="24E0A0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88714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12475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EC30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A1A2FF" w14:textId="77777777" w:rsidTr="00503750">
        <w:trPr>
          <w:trHeight w:val="327"/>
        </w:trPr>
        <w:tc>
          <w:tcPr>
            <w:tcW w:w="4510" w:type="dxa"/>
          </w:tcPr>
          <w:p w14:paraId="78E02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9E88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9977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28D73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F6EAB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196BB9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EA7F657" w14:textId="706165A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CA2109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6363E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FFCA4C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A4A5CE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DAF85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876D7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395A2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D43662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8B398CF" w14:textId="77777777" w:rsidTr="00503750">
        <w:tc>
          <w:tcPr>
            <w:tcW w:w="2302" w:type="dxa"/>
            <w:vAlign w:val="center"/>
          </w:tcPr>
          <w:p w14:paraId="1DB2A8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9F92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65B10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E914F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7B52C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C6F0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BC0FD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5D99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055B7B1" w14:textId="77777777" w:rsidTr="00503750">
        <w:tc>
          <w:tcPr>
            <w:tcW w:w="15593" w:type="dxa"/>
            <w:gridSpan w:val="8"/>
            <w:vAlign w:val="center"/>
          </w:tcPr>
          <w:p w14:paraId="5CFA10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3B1142" w14:textId="77777777" w:rsidTr="00503750">
        <w:tc>
          <w:tcPr>
            <w:tcW w:w="2302" w:type="dxa"/>
            <w:vAlign w:val="center"/>
          </w:tcPr>
          <w:p w14:paraId="73749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C11ECF4" w14:textId="21DF0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BC29C7" w14:textId="6EDC07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B88AA" w14:textId="5CE893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6C5A3" w14:textId="1F5EE4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8DCFF" w14:textId="78911E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F31A39" w14:textId="2CAFC2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41D2A6" w14:textId="0BD1FB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3B9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11D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8FD4188" w14:textId="51E0F8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C7DF98" w14:textId="6BEFED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D96DE3" w14:textId="46EF9A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59629F" w14:textId="7726CA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960B5" w14:textId="143B31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FA572" w14:textId="023E8E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AC7E7" w14:textId="2D4B85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C56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292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FE792F8" w14:textId="4DDE4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FE1FD7" w14:textId="12AD81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185CBD" w14:textId="446637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A8C35" w14:textId="14A136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1CD62" w14:textId="3423FE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0F34F" w14:textId="6E18EA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2D4D9" w14:textId="3D873C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A2ED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C64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398D3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8F368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FD76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A7CD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7852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FB45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B26A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B14794D" w14:textId="77777777" w:rsidTr="00503750">
        <w:tc>
          <w:tcPr>
            <w:tcW w:w="2302" w:type="dxa"/>
            <w:vAlign w:val="center"/>
          </w:tcPr>
          <w:p w14:paraId="6703A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3012FCB" w14:textId="0D97A5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9339CA" w14:textId="7D9A5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CD951" w14:textId="3E8CEA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C9D795" w14:textId="3ADBB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06332" w14:textId="13942D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A3695" w14:textId="168787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9C9532" w14:textId="31E30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15F360" w14:textId="77777777" w:rsidTr="00503750">
        <w:tc>
          <w:tcPr>
            <w:tcW w:w="15593" w:type="dxa"/>
            <w:gridSpan w:val="8"/>
            <w:vAlign w:val="center"/>
          </w:tcPr>
          <w:p w14:paraId="0B7E6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ABB31C9" w14:textId="77777777" w:rsidTr="00503750">
        <w:tc>
          <w:tcPr>
            <w:tcW w:w="2302" w:type="dxa"/>
            <w:vAlign w:val="center"/>
          </w:tcPr>
          <w:p w14:paraId="412661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6AB0C5" w14:textId="10C61C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0C62F7" w14:textId="5C9F03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3D58B2" w14:textId="6E3C6E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80A2FE" w14:textId="0D37CA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F9CD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4F8D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040EDF" w14:textId="67F182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E19A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A71F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0ED281C" w14:textId="7BA95D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28628F" w14:textId="73EE0E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59DE1F" w14:textId="6B5EE8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B05E5" w14:textId="35624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0DE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6F9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46C8B3" w14:textId="52C891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80ED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7BC0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945DF2" w14:textId="72CFBC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E4BAEB" w14:textId="64C3D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E3B772" w14:textId="3B075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13D60" w14:textId="70A00D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9C3E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2032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3A7B46" w14:textId="548C00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0D974" w14:textId="77777777" w:rsidTr="00503750">
        <w:tc>
          <w:tcPr>
            <w:tcW w:w="2302" w:type="dxa"/>
            <w:vAlign w:val="center"/>
          </w:tcPr>
          <w:p w14:paraId="6B7D0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A89196" w14:textId="4A6535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E5FA22" w14:textId="1B2766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9F7F7" w14:textId="5DCE26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6AA442" w14:textId="468498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2C56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00A8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4B2615" w14:textId="76EB96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1A6BF" w14:textId="77777777" w:rsidTr="00503750">
        <w:tc>
          <w:tcPr>
            <w:tcW w:w="15593" w:type="dxa"/>
            <w:gridSpan w:val="8"/>
            <w:vAlign w:val="center"/>
          </w:tcPr>
          <w:p w14:paraId="30A331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3091D4D" w14:textId="77777777" w:rsidTr="00503750">
        <w:tc>
          <w:tcPr>
            <w:tcW w:w="2302" w:type="dxa"/>
            <w:vAlign w:val="center"/>
          </w:tcPr>
          <w:p w14:paraId="5D56DF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BAC4A3" w14:textId="544F5B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167E46" w14:textId="0991D5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73432" w14:textId="4B9B50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9A4A29" w14:textId="1A623F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1C0B97" w14:textId="53EDE3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59411" w14:textId="3A8BED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3E45D1" w14:textId="5AD583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36DAA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FB5B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8A83CB0" w14:textId="71E736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2D0D44" w14:textId="093BE3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62E808" w14:textId="7C62B1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C5E55" w14:textId="659238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6BE481" w14:textId="723857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A0BFE" w14:textId="574EBA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1AF506" w14:textId="2AB8D0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6209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B6EC2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31F4168" w14:textId="551F1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1D0E0C" w14:textId="03D205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B09EF9" w14:textId="2E4584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FB4A2" w14:textId="6E427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1A68F" w14:textId="54AA68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F9198" w14:textId="744AC1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13F4C" w14:textId="4F9B4C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CC50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42D6D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DC2C1F3" w14:textId="2B4160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975640" w14:textId="7CEA5E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D4C053" w14:textId="08B9BF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2F95B" w14:textId="4CD486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503A7" w14:textId="1078DB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EA1794" w14:textId="42E10F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9750A0" w14:textId="74AE2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610FF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C1F21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FB0F8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AE4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F675908" w14:textId="0718D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F542E" w14:textId="17586D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D6577" w14:textId="4B5435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A70B5" w14:textId="608AE7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28793" w14:textId="0F0051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E7F89C" w14:textId="67813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3922DC" w14:textId="527FA2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AF5BA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8EFA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B23EF33" w14:textId="1A8B0B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9C51F7" w14:textId="51A8CE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153C9" w14:textId="17E07B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824CE" w14:textId="5EF3AA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A8C40F" w14:textId="4C9884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64964" w14:textId="236EC4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EA6848" w14:textId="1E4A2F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5C4381" w14:textId="77777777" w:rsidR="00944C3D" w:rsidRDefault="00944C3D" w:rsidP="00944C3D">
      <w:pPr>
        <w:rPr>
          <w:rFonts w:ascii="Arial" w:hAnsi="Arial"/>
          <w:b/>
        </w:rPr>
      </w:pPr>
    </w:p>
    <w:p w14:paraId="5F966EE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AB49A8A" w14:textId="77777777" w:rsidTr="00503750">
        <w:tc>
          <w:tcPr>
            <w:tcW w:w="1944" w:type="dxa"/>
            <w:vAlign w:val="center"/>
          </w:tcPr>
          <w:p w14:paraId="292A43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567AC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54F3A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B8322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0CE79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C0827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FEE58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5C7E3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072E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368C9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61959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57C40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F00EFA6" w14:textId="77777777" w:rsidTr="00503750">
        <w:tc>
          <w:tcPr>
            <w:tcW w:w="15685" w:type="dxa"/>
            <w:gridSpan w:val="12"/>
            <w:vAlign w:val="center"/>
          </w:tcPr>
          <w:p w14:paraId="4D9959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0AACE99" w14:textId="77777777" w:rsidTr="00503750">
        <w:tc>
          <w:tcPr>
            <w:tcW w:w="1944" w:type="dxa"/>
            <w:vAlign w:val="center"/>
          </w:tcPr>
          <w:p w14:paraId="31F66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6D3CDB" w14:textId="07C5D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C46DBA" w14:textId="7DA10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B28668" w14:textId="1976B9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DB3E24" w14:textId="52382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EBB661" w14:textId="5EF58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C09622" w14:textId="1BF85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4C699A" w14:textId="65A4A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7BE4DA" w14:textId="5D7A0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0769F8" w14:textId="583E5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7922B7" w14:textId="435FB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5953B" w14:textId="26017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16C7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3C4BF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DF10F30" w14:textId="0FF38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3E0AD09" w14:textId="0FB3F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5AEAD6" w14:textId="64AD1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F01944" w14:textId="78173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06138E" w14:textId="47A3D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28FDDB" w14:textId="46DE0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9FC182" w14:textId="1FFB5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CF50F3" w14:textId="170AC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614103" w14:textId="0770F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07D58D" w14:textId="36580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98444F" w14:textId="60A1C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8BC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42B86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4C437A2" w14:textId="41B12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69737CA" w14:textId="6102A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4416A1" w14:textId="080A4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24D496" w14:textId="79D2D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FC5DDF" w14:textId="0D77A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AA3CFC" w14:textId="32EFD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F24485" w14:textId="42B93B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3B8C45" w14:textId="2400D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80E08C" w14:textId="4E2AD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333E85" w14:textId="6B360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F22EC3" w14:textId="6A68ED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F66E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26022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D08B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357B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E42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ACEA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546E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C3B8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3CE9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6EAA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295B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D4C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CEB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2AD8D38" w14:textId="77777777" w:rsidTr="00503750">
        <w:tc>
          <w:tcPr>
            <w:tcW w:w="1944" w:type="dxa"/>
            <w:vAlign w:val="center"/>
          </w:tcPr>
          <w:p w14:paraId="3BDC9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FF18F9" w14:textId="6D94A8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D6DCD9F" w14:textId="393C94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875F2FA" w14:textId="73A57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F72CB8" w14:textId="3FA88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7B8F1E" w14:textId="47CDED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2E70E7" w14:textId="2D54C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AE2344" w14:textId="6A6C0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8B96E9" w14:textId="1EA97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292CC1" w14:textId="0A17B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A6C639" w14:textId="210EC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0F57F1" w14:textId="435687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1C6EE" w14:textId="77777777" w:rsidTr="00503750">
        <w:tc>
          <w:tcPr>
            <w:tcW w:w="15685" w:type="dxa"/>
            <w:gridSpan w:val="12"/>
            <w:vAlign w:val="center"/>
          </w:tcPr>
          <w:p w14:paraId="370F80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26AE71B" w14:textId="77777777" w:rsidTr="00503750">
        <w:tc>
          <w:tcPr>
            <w:tcW w:w="1944" w:type="dxa"/>
            <w:vAlign w:val="center"/>
          </w:tcPr>
          <w:p w14:paraId="52C999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B150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F5E3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13C95A" w14:textId="21EB3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206FE9" w14:textId="031E5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24543" w14:textId="4489A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D812DA" w14:textId="45A42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58042B" w14:textId="21DED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A4D0B2" w14:textId="316CE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70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D90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11A16F" w14:textId="46935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B2F7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A30D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DD28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B36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BEE00F" w14:textId="7FD8A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A67C6F" w14:textId="1043E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009820" w14:textId="3D510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D8C963" w14:textId="1074D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B29290" w14:textId="17E44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AD6F9B" w14:textId="5E398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9F9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87A8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98553F" w14:textId="21F15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94DE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2290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B68E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C42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27325D" w14:textId="6B61F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C4053C" w14:textId="69978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09AB68" w14:textId="5CA12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01A21A" w14:textId="02DC8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B499CF" w14:textId="05C01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7D764A" w14:textId="7011D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2FB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B67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77B5E1" w14:textId="43E681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B7A7F" w14:textId="77777777" w:rsidTr="00503750">
        <w:tc>
          <w:tcPr>
            <w:tcW w:w="1944" w:type="dxa"/>
            <w:vAlign w:val="center"/>
          </w:tcPr>
          <w:p w14:paraId="0F7F9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BFC01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E00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361CA7" w14:textId="12872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F5E3E6" w14:textId="2C3C3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34AEFF" w14:textId="4EF5D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2A2834" w14:textId="10766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553C3D" w14:textId="6C8DA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4D8FC" w14:textId="04A4C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351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52BE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F63D627" w14:textId="2F6B9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3C103" w14:textId="77777777" w:rsidTr="00503750">
        <w:tc>
          <w:tcPr>
            <w:tcW w:w="15685" w:type="dxa"/>
            <w:gridSpan w:val="12"/>
            <w:vAlign w:val="center"/>
          </w:tcPr>
          <w:p w14:paraId="0D373C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C844EA" w14:textId="77777777" w:rsidTr="00503750">
        <w:tc>
          <w:tcPr>
            <w:tcW w:w="1944" w:type="dxa"/>
            <w:vAlign w:val="center"/>
          </w:tcPr>
          <w:p w14:paraId="5FE041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94DA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ED8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4BF0F9" w14:textId="1A151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684D1B" w14:textId="70324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62FE0B" w14:textId="7142E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B8C1CA" w14:textId="132F4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EF3B67" w14:textId="05B9E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C689CC" w14:textId="0D83C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A15DD4" w14:textId="0B0A7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998A05" w14:textId="6BFB8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50D355" w14:textId="1CE536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C0FA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A0881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34D8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9443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F75D35" w14:textId="310C1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BFB941" w14:textId="443BF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32EE51" w14:textId="678DD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ED956F" w14:textId="7DCD9E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8A8E7B" w14:textId="29268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88BF48" w14:textId="1837F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1EE248" w14:textId="084D4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DBCCAF" w14:textId="62804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4817F7" w14:textId="09C91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EFE50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8191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FB0E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EF5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05E46C" w14:textId="79807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18D940" w14:textId="5D273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535A2C" w14:textId="7A71A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B70F5D" w14:textId="391AB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D56AA1" w14:textId="4C5459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688877" w14:textId="7536D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481F3D" w14:textId="20403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E3311D" w14:textId="57E35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E00A16" w14:textId="0D492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4761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43315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6D105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CBB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A54081" w14:textId="43920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A84EB6" w14:textId="6E643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E05849" w14:textId="5EA1E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A7BCE5" w14:textId="7ECAE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063E89" w14:textId="2AD09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99E116" w14:textId="58FB2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5D0899" w14:textId="332D1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1F95F2" w14:textId="468F7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C83FE1" w14:textId="16B2B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A8F06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18183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93AA6E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C1BC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029527" w14:textId="1A591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20A54E" w14:textId="14BD8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725449" w14:textId="793E6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186224" w14:textId="58054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79CEF4" w14:textId="1223B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05323E" w14:textId="58442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6558ED" w14:textId="4D690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11653A" w14:textId="09239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650F7B" w14:textId="3236D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0F9802" w14:textId="56AC0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4752A6" w14:textId="683BA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675E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A221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936C11" w14:textId="3A72E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A5804B" w14:textId="7C3EF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37BF52" w14:textId="7F848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B39337" w14:textId="29309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238A6F" w14:textId="5ED0E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829C11" w14:textId="779C4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AA068E" w14:textId="40A85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CA28EA" w14:textId="2A933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905CBE" w14:textId="015AC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42C6A8" w14:textId="489B4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CBE894" w14:textId="37CF5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059D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669A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42ACE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91EAA7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9EF991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67D10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406DAD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087F7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5369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FA9A0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6053B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1C0B5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19F2C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0F513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4ECD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E7E1DC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A8425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AACAF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D09F2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77243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94C900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6B431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9C9F9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4818E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FAD0E48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93ECB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905DE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1331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5B8A4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D09C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1C9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8D64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8DC05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1D57C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6225D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F738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1849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BE39D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E072D4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9BEE6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BACB2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B51C4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AE9FD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DA8C7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F02EB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691264D" w14:textId="77777777" w:rsidTr="00503750">
        <w:trPr>
          <w:trHeight w:val="1073"/>
        </w:trPr>
        <w:tc>
          <w:tcPr>
            <w:tcW w:w="3614" w:type="dxa"/>
            <w:vMerge/>
          </w:tcPr>
          <w:p w14:paraId="54608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715D5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BA34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322F6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F464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4580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6661D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32A22D6" w14:textId="77777777" w:rsidTr="00503750">
        <w:trPr>
          <w:trHeight w:val="283"/>
        </w:trPr>
        <w:tc>
          <w:tcPr>
            <w:tcW w:w="3614" w:type="dxa"/>
          </w:tcPr>
          <w:p w14:paraId="597704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F97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85C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1ACA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D35E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CA39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1F4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54A013" w14:textId="77777777" w:rsidTr="00503750">
        <w:trPr>
          <w:trHeight w:val="283"/>
        </w:trPr>
        <w:tc>
          <w:tcPr>
            <w:tcW w:w="3614" w:type="dxa"/>
          </w:tcPr>
          <w:p w14:paraId="628750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1D6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A2E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517C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1D66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F652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C9C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4D78B3" w14:textId="77777777" w:rsidTr="00503750">
        <w:trPr>
          <w:trHeight w:val="283"/>
        </w:trPr>
        <w:tc>
          <w:tcPr>
            <w:tcW w:w="3614" w:type="dxa"/>
          </w:tcPr>
          <w:p w14:paraId="0F8DF9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4A2F2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A340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A42F5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1B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89D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2812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1C41B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A120FC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BA7F40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1F325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7FCDB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A7A84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937C4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B789B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CEFF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CDDB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FCA39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C0089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C0470E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4891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82C372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6C9E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F12C1DA" w14:textId="182A4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3B871" w14:textId="46A0EB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E77E46" w14:textId="48958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E41840" w14:textId="303AE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831A68" w14:textId="0F407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98C261" w14:textId="20B70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5B85C" w14:textId="4EFD2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5E994F" w14:textId="66B0C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1D7C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34CA9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F149D38" w14:textId="1AB26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0405E" w14:textId="59D88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122A84" w14:textId="53423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5F806" w14:textId="63228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8D180" w14:textId="36DA5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F4BE" w14:textId="3E4CE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BEDD4F" w14:textId="60217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3D1A0F" w14:textId="3EF79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CBDD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44E0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B6FE34B" w14:textId="3A22A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6FAC81" w14:textId="37A68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39BF28" w14:textId="20A60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6749C2" w14:textId="276C2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85645B" w14:textId="61B55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7B879" w14:textId="7D244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CC364" w14:textId="5B718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80871B" w14:textId="7DB72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B34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1039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A6E8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39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794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22D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F5B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9162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7800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5D51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68B0B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43F24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B3681C" w14:textId="7A1E1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DE8FD" w14:textId="40B4A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0248D" w14:textId="24510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170B9D" w14:textId="78B7E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5706E" w14:textId="7D48E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72977" w14:textId="323F8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DE9DA9" w14:textId="17ACD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5337A8" w14:textId="38980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A1EA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F3249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0D937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85B5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19831C6" w14:textId="359F1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BA570B" w14:textId="68510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A9F9DE" w14:textId="70C42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38E51" w14:textId="4BCB2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D79D01" w14:textId="7A439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F18A3" w14:textId="61F4D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5106EB" w14:textId="69043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83602E" w14:textId="4C39E7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F40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DEE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A11EAC3" w14:textId="7C65A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81E58" w14:textId="1E4AD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60F833" w14:textId="004A1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E9B64" w14:textId="7938B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BFD29" w14:textId="58AE0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6BB95A" w14:textId="3B5F8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29906" w14:textId="3E88E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A54CC7" w14:textId="438A4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1FBE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E27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E285664" w14:textId="70834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73030" w14:textId="03606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09701" w14:textId="34EAF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BDB4B0" w14:textId="15DE6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C9AE09" w14:textId="38225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670E6" w14:textId="5D52A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C61B64" w14:textId="42C15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15C47C" w14:textId="50DBA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BD3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D4C0C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F56C17" w14:textId="53E2A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06C3F" w14:textId="4B3B5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858812" w14:textId="6389A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C21CEA" w14:textId="6AEB3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DC18F2" w14:textId="0B868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5D0E2" w14:textId="70F8A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B4732" w14:textId="1FFDF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86FB85" w14:textId="65EDEF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E3A33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491C9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8D836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F9BA4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16BA683" w14:textId="62DB82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FA0F8" w14:textId="222F2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2F1879" w14:textId="3A93D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CA98C9" w14:textId="778DD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542967" w14:textId="227D9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C53677" w14:textId="53554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72D87" w14:textId="616C6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2A53A9" w14:textId="21856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8B234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99DFE9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D3CC259" w14:textId="722C8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F87B7D" w14:textId="7293D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A65C3A" w14:textId="22DFD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2CF39E" w14:textId="476E9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AA003" w14:textId="7BB22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93BA2" w14:textId="3C9E8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E1643B" w14:textId="55361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CF15FC" w14:textId="5E73B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D49C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82E3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D526221" w14:textId="790A23F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C8B86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C4CE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36B7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38BC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9AE6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7946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9000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0F7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A828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2ADC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4921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A09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9935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EB1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0E3B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03D5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2636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F7913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38BB7A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211BAD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38B76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01DDAA0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3E084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75617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4CC24F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555FFF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5ECFAC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97165B1" w14:textId="77777777" w:rsidTr="00503750">
        <w:trPr>
          <w:trHeight w:val="437"/>
        </w:trPr>
        <w:tc>
          <w:tcPr>
            <w:tcW w:w="2594" w:type="dxa"/>
          </w:tcPr>
          <w:p w14:paraId="745912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1837F008" w14:textId="3B8E207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50025F8" w14:textId="7325B1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BD645F" w14:textId="260129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9C08314" w14:textId="6A4327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5835D1" w14:textId="77777777" w:rsidTr="00503750">
        <w:trPr>
          <w:trHeight w:val="420"/>
        </w:trPr>
        <w:tc>
          <w:tcPr>
            <w:tcW w:w="2594" w:type="dxa"/>
          </w:tcPr>
          <w:p w14:paraId="7E56FF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A930245" w14:textId="40A6E2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4CAF818" w14:textId="3B1E242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99C8132" w14:textId="2EA7DE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1511CA" w14:textId="63ED3A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59FC09" w14:textId="77777777" w:rsidTr="00503750">
        <w:trPr>
          <w:trHeight w:val="630"/>
        </w:trPr>
        <w:tc>
          <w:tcPr>
            <w:tcW w:w="2594" w:type="dxa"/>
          </w:tcPr>
          <w:p w14:paraId="6E157F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49B7CD52" w14:textId="631611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B4C943D" w14:textId="06ED44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3DFACA5" w14:textId="38711A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6EF1088" w14:textId="5A3559F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07F20B" w14:textId="77777777" w:rsidTr="00503750">
        <w:trPr>
          <w:trHeight w:val="420"/>
        </w:trPr>
        <w:tc>
          <w:tcPr>
            <w:tcW w:w="2594" w:type="dxa"/>
          </w:tcPr>
          <w:p w14:paraId="6326BB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FFFEC88" w14:textId="72A7BD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82212AA" w14:textId="2497DE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E330E3A" w14:textId="12496F4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7B59453" w14:textId="14744B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B4CC70" w14:textId="77777777" w:rsidTr="00503750">
        <w:trPr>
          <w:trHeight w:val="437"/>
        </w:trPr>
        <w:tc>
          <w:tcPr>
            <w:tcW w:w="2594" w:type="dxa"/>
          </w:tcPr>
          <w:p w14:paraId="47DD6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465C617" w14:textId="5C552A9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F6D15EE" w14:textId="6EF257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6EF206E" w14:textId="58EB29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EBBF50E" w14:textId="0F337D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18D8FD" w14:textId="77777777" w:rsidTr="00503750">
        <w:trPr>
          <w:trHeight w:val="420"/>
        </w:trPr>
        <w:tc>
          <w:tcPr>
            <w:tcW w:w="2594" w:type="dxa"/>
          </w:tcPr>
          <w:p w14:paraId="4213C0E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ADD0E94" w14:textId="20A865B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D850C5F" w14:textId="50AF6EC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43872B9" w14:textId="2C52488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49617B9" w14:textId="24E920C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D495860" w14:textId="77777777" w:rsidR="00944C3D" w:rsidRDefault="00944C3D" w:rsidP="00944C3D">
      <w:pPr>
        <w:rPr>
          <w:rFonts w:ascii="Arial" w:hAnsi="Arial"/>
          <w:b/>
        </w:rPr>
      </w:pPr>
    </w:p>
    <w:p w14:paraId="21D0150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BC65CC7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6C338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A6913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C29B5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7211C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C3C99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59FC9CC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3E23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19959F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C05BC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328F7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37418B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E0D7D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69016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0BE2C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AB9B3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53400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FDA3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1025C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2A44F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49384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096064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36CCCB0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99493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3DDCB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ED8D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C3A72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6F17B2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80661B" w14:textId="77777777" w:rsidTr="00503750">
        <w:tc>
          <w:tcPr>
            <w:tcW w:w="2835" w:type="dxa"/>
            <w:vAlign w:val="center"/>
          </w:tcPr>
          <w:p w14:paraId="690E99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023B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9F1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2A8E9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51683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BBCB5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0AB9B5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5D9E7F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3A48D27" w14:textId="4CBD500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C7E143" w14:textId="158C667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9CE3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08C5A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93A849" w14:textId="6556BDC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1BCD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2740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7CB075D" w14:textId="6FC2A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64E08" w14:textId="477CB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4C5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52B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6E50E3" w14:textId="7D7ED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D8FA8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456CD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1113E48" w14:textId="6A95D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8F0D4C" w14:textId="6D720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FDF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265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C947EC" w14:textId="2BE1A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C762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71100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25CD6FF" w14:textId="18AA9F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B09AC7" w14:textId="4148D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2E8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536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40E05F" w14:textId="64E8D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CA20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07C8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530ADDE" w14:textId="5AEDA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8AEAC0" w14:textId="2BAF0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5C9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28D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977692" w14:textId="4108C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0D5E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6D071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5A42933" w14:textId="4ED14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CD4FBC" w14:textId="4C4C0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78C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859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31874F" w14:textId="55F1D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A47D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BB41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AC447E3" w14:textId="14AC18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06BC7D" w14:textId="6A52CAA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9C5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A9F5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2DAE09" w14:textId="56F763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A22E24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4F188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06DCEF0" w14:textId="6D40749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FA88E60" w14:textId="77777777" w:rsidR="00944C3D" w:rsidRDefault="00944C3D" w:rsidP="00944C3D">
      <w:pPr>
        <w:rPr>
          <w:rFonts w:ascii="Arial" w:hAnsi="Arial"/>
          <w:b/>
        </w:rPr>
      </w:pPr>
    </w:p>
    <w:p w14:paraId="706AD3C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D5BCE3B" w14:textId="77777777" w:rsidTr="00503750">
        <w:tc>
          <w:tcPr>
            <w:tcW w:w="2835" w:type="dxa"/>
            <w:vAlign w:val="center"/>
          </w:tcPr>
          <w:p w14:paraId="4D4AC6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8A7E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BE3B4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97DBE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7F91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9AEAE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01A160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6039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229C5ED" w14:textId="6E771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AF7C8" w14:textId="3323D6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206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662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DC5E4A" w14:textId="78984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96E1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CCA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DA4401D" w14:textId="0BC14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3C6363" w14:textId="1E584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BDB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88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3D8EA9" w14:textId="4F9DA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0A6B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A4A7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5237720" w14:textId="18F5A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DA6C5" w14:textId="61F5F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13A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02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2B59CC" w14:textId="7E473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04A7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A8E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B07ACF0" w14:textId="68445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823175" w14:textId="58139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B00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1F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F7EA33" w14:textId="4FE38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F10B6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96A4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53D554A" w14:textId="617AD7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FDEBA6" w14:textId="47E7C3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460B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5EA4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9A425E" w14:textId="7BBBB5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4F66F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62E68A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6F9C7D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D7099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3CBA8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F98EF0C" w14:textId="77777777" w:rsidTr="00503750">
        <w:trPr>
          <w:trHeight w:val="699"/>
        </w:trPr>
        <w:tc>
          <w:tcPr>
            <w:tcW w:w="3502" w:type="dxa"/>
            <w:vMerge/>
          </w:tcPr>
          <w:p w14:paraId="477579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0CC76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ED86B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E84EAF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91753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EE2ECA4" w14:textId="2576E39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29D103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C8109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381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EA25E8F" w14:textId="614C321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61280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FD615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C30AF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2D00C10" w14:textId="5F000B4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6B8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D8BE9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9BC51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4FDB590" w14:textId="77777777" w:rsidTr="00503750">
        <w:trPr>
          <w:trHeight w:val="593"/>
        </w:trPr>
        <w:tc>
          <w:tcPr>
            <w:tcW w:w="3497" w:type="dxa"/>
          </w:tcPr>
          <w:p w14:paraId="61E579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B812A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5450C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6022E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2B23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5EDF1A9" w14:textId="6695C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5CC519" w14:textId="3CFF3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C53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C70C22" w14:textId="47FA153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292C2C" w14:textId="71BDC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907A31" w14:textId="187A6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E94C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1ECE80" w14:textId="5B6AFAB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E4EA2D" w14:textId="19003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F8ACEA" w14:textId="6857D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1B4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6E7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994114D" w14:textId="1D084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68B201" w14:textId="3DB68F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A3BD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E6CD7F" w14:textId="12DA90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662D44" w14:textId="1BCDD5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E38961" w14:textId="11FDD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00C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7736CB" w14:textId="5A4783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7DFBB5" w14:textId="635D5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2E5998" w14:textId="73F96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33E1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5808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C50F4F1" w14:textId="58096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D18836" w14:textId="5DBBA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B58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527E62" w14:textId="6C240AA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C730A6" w14:textId="2E6874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A208E1" w14:textId="2D4DD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A1A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C04D78" w14:textId="08E3DC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68DC4C" w14:textId="2DE4E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D81213" w14:textId="0659E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33DA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D22F1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08F2396" w14:textId="4EAEA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54EF75" w14:textId="20DA7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D0F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11544A" w14:textId="4177343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DB50E8" w14:textId="6DB9D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BBACB2" w14:textId="770F2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5F47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3A44A4B" w14:textId="44921C8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C2E65B" w14:textId="2F313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0BF2FF" w14:textId="5BC88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30F657" w14:textId="77777777" w:rsidR="00944C3D" w:rsidRDefault="00944C3D" w:rsidP="00944C3D">
      <w:pPr>
        <w:rPr>
          <w:rFonts w:ascii="Arial" w:hAnsi="Arial"/>
          <w:b/>
        </w:rPr>
      </w:pPr>
    </w:p>
    <w:p w14:paraId="0667316A" w14:textId="77777777" w:rsidR="00944C3D" w:rsidRDefault="00944C3D" w:rsidP="00944C3D">
      <w:pPr>
        <w:rPr>
          <w:rFonts w:ascii="Arial" w:hAnsi="Arial"/>
          <w:b/>
        </w:rPr>
      </w:pPr>
    </w:p>
    <w:p w14:paraId="3FDF5FC3" w14:textId="77777777" w:rsidR="00944C3D" w:rsidRDefault="00944C3D" w:rsidP="00944C3D">
      <w:pPr>
        <w:rPr>
          <w:rFonts w:ascii="Arial" w:hAnsi="Arial"/>
          <w:b/>
        </w:rPr>
      </w:pPr>
    </w:p>
    <w:p w14:paraId="776994C7" w14:textId="77777777" w:rsidR="00944C3D" w:rsidRDefault="00944C3D" w:rsidP="00944C3D">
      <w:pPr>
        <w:rPr>
          <w:rFonts w:ascii="Arial" w:hAnsi="Arial"/>
          <w:b/>
        </w:rPr>
      </w:pPr>
    </w:p>
    <w:p w14:paraId="287D877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1631"/>
        <w:gridCol w:w="1213"/>
        <w:gridCol w:w="1214"/>
        <w:gridCol w:w="1190"/>
        <w:gridCol w:w="1565"/>
      </w:tblGrid>
      <w:tr w:rsidR="00944C3D" w:rsidRPr="00050529" w14:paraId="7AF2FD3F" w14:textId="77777777" w:rsidTr="00503750">
        <w:tc>
          <w:tcPr>
            <w:tcW w:w="2622" w:type="dxa"/>
            <w:vAlign w:val="center"/>
          </w:tcPr>
          <w:p w14:paraId="72C191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7091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2833F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01E8C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EFB86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27348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BBD6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B657F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FD1B3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8C847E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6EA6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ECA32A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7C5A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B961C4D" w14:textId="34392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C88F70" w14:textId="41181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390E2" w14:textId="59972E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49F5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64F9A7" w14:textId="1594A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74B7C" w14:textId="77777777" w:rsidTr="00503750">
        <w:tc>
          <w:tcPr>
            <w:tcW w:w="2622" w:type="dxa"/>
            <w:vAlign w:val="center"/>
          </w:tcPr>
          <w:p w14:paraId="0E068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BEA52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776C8DA" w14:textId="5C985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43940" w14:textId="21120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150EDC" w14:textId="7224D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E7F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734CD4" w14:textId="44FCD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D42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F7D8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03A458D" w14:textId="5973F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8B06F8" w14:textId="50AB3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971C47" w14:textId="43176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24B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3BAA33" w14:textId="4A9AC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A0D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EE84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F4D7B82" w14:textId="1FC04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880351" w14:textId="428CC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F41324" w14:textId="52C1D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8F2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0A75E8" w14:textId="15D1C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5DEA8" w14:textId="77777777" w:rsidTr="00503750">
        <w:tc>
          <w:tcPr>
            <w:tcW w:w="2622" w:type="dxa"/>
            <w:vAlign w:val="center"/>
          </w:tcPr>
          <w:p w14:paraId="00D39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06EBC5C" w14:textId="5049C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103819.00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3D0092" w14:textId="1030D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56688.00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4BBC9B" w14:textId="1FDF5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64640.00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8F3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74E804" w14:textId="07F41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95867.00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043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6BC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5D61606" w14:textId="3B6626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17C5A9" w14:textId="1FE05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06CA4C" w14:textId="4A0AE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BA0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ECE61" w14:textId="7F0D3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53F6F" w14:textId="77777777" w:rsidTr="00503750">
        <w:tc>
          <w:tcPr>
            <w:tcW w:w="2622" w:type="dxa"/>
            <w:vAlign w:val="center"/>
          </w:tcPr>
          <w:p w14:paraId="550734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066367E" w14:textId="6B256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4534F9" w14:textId="0B92B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0E0CF3" w14:textId="44009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138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2C7084" w14:textId="332BF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564D0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BF6A1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F44FFA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D6A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A66A519" w14:textId="4A8BE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D899BB" w14:textId="1924D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8E7944" w14:textId="72248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CF1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1F3BC6" w14:textId="44AB1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775D8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50FD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CFD9F25" w14:textId="79CA6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CF1505" w14:textId="0DCAB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666511" w14:textId="70BC3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400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6FA0C4" w14:textId="6A730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6727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4C4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CFC66F4" w14:textId="52C57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065CFB" w14:textId="058C4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29E7D1" w14:textId="46D64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AF2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67B3BD" w14:textId="0074F3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4C5918" w14:textId="77777777" w:rsidTr="00503750">
        <w:tc>
          <w:tcPr>
            <w:tcW w:w="2622" w:type="dxa"/>
            <w:vAlign w:val="center"/>
          </w:tcPr>
          <w:p w14:paraId="56639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65F4E04" w14:textId="09731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40DC66" w14:textId="76AC2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5412F1" w14:textId="49041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677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88A5C5" w14:textId="32CAA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3028B9" w14:textId="77777777" w:rsidTr="00503750">
        <w:tc>
          <w:tcPr>
            <w:tcW w:w="2622" w:type="dxa"/>
            <w:vAlign w:val="center"/>
          </w:tcPr>
          <w:p w14:paraId="2402E8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E9C7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CE2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6A3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ADB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4F0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705F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9706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1F02FD3" w14:textId="410496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103819.00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6760B4" w14:textId="3E4622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56688.00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F5DC4A" w14:textId="31C2D4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64640.00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1100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42F9A8" w14:textId="2E3D9AD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95867.00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FFFD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A205D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80A4D4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EC6E14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EBDF26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3D807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43D5D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B7072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F09CF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1954E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4E86F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C1EF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EFD42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09A0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1BF9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039A2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1D6D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4F59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916BB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B276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F69F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F5889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88C4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693F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7BAAC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9053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F022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366CB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494E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EFB6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730E1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1277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6345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75D22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1808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74D9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3D02B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4220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1740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150A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9BE5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E117C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B5944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2D0FD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9BC62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444C89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C6A0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10FBF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0EFA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CF27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F3DD4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5956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B6DB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919A8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5858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585A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6A2E5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5293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3D6A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9393F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955D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0141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E29E0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B38B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3A2F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B39FD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50933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168C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51643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21C393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BD06643" w14:textId="77777777" w:rsidTr="00503750">
        <w:tc>
          <w:tcPr>
            <w:tcW w:w="2835" w:type="dxa"/>
            <w:vAlign w:val="center"/>
          </w:tcPr>
          <w:p w14:paraId="2FCBD6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9EA75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2ABEF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91E1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229DC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AECDC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E2084E6" w14:textId="77777777" w:rsidTr="00503750">
        <w:tc>
          <w:tcPr>
            <w:tcW w:w="2835" w:type="dxa"/>
            <w:vAlign w:val="center"/>
          </w:tcPr>
          <w:p w14:paraId="74EFE2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1C09C30" w14:textId="0FBED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34BA93" w14:textId="5C0CE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E66AC7" w14:textId="66815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9B1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0710E8" w14:textId="28682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7DF50" w14:textId="77777777" w:rsidTr="00503750">
        <w:tc>
          <w:tcPr>
            <w:tcW w:w="2835" w:type="dxa"/>
            <w:vAlign w:val="center"/>
          </w:tcPr>
          <w:p w14:paraId="30974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656A4FA" w14:textId="4623A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03D7D9" w14:textId="44A0A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7C6F2E" w14:textId="2CAC23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21F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362861" w14:textId="387C37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4951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1FEE4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A86F2BE" w14:textId="39859D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1B4328" w14:textId="2DB3DB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C3118" w14:textId="362A53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243E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7364F3" w14:textId="19605A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B7EE4F1" w14:textId="77777777" w:rsidTr="00503750">
        <w:tc>
          <w:tcPr>
            <w:tcW w:w="2835" w:type="dxa"/>
            <w:vAlign w:val="center"/>
          </w:tcPr>
          <w:p w14:paraId="32098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38F96CE" w14:textId="64752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91C14" w14:textId="36A82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6EA6E" w14:textId="3F3AF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EC5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A63CFF" w14:textId="21649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457CB8" w14:textId="77777777" w:rsidTr="00503750">
        <w:tc>
          <w:tcPr>
            <w:tcW w:w="2835" w:type="dxa"/>
            <w:vAlign w:val="center"/>
          </w:tcPr>
          <w:p w14:paraId="4E21E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6C2F0C2" w14:textId="45646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9AFD11" w14:textId="3677B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EB7706" w14:textId="0C8FB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21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CB4C93" w14:textId="30E32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82B4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BCE66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82FC351" w14:textId="789C8CB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64EC64" w14:textId="6098B66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D9CCF" w14:textId="28181C3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057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49CC1D" w14:textId="7547148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39F79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71247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33D616C" w14:textId="0BC7C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F2494" w14:textId="5ABCB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BB3262" w14:textId="55455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88C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D3DFB5" w14:textId="1F35F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DB8D8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5D2618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2A2ABB91" w14:textId="77777777" w:rsidTr="00503750">
        <w:tc>
          <w:tcPr>
            <w:tcW w:w="2552" w:type="dxa"/>
            <w:vAlign w:val="center"/>
          </w:tcPr>
          <w:p w14:paraId="72F4EC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93451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716EA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3541E8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C8A8C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C7955C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46A67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0FFE1C5" w14:textId="5C1D99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3851510" w14:textId="067147F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529.00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385E021" w14:textId="45AD474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529.00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1F41940" w14:textId="7B376E9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4EACDE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5DBE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FFE0474" w14:textId="5B97572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EFDBF43" w14:textId="4EA2704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79F6779" w14:textId="4DA7A33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95169A5" w14:textId="55B57CB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C4A96E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8B854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55C580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7854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F0BDE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5A59EF1" w14:textId="77777777" w:rsidTr="00503750">
        <w:tc>
          <w:tcPr>
            <w:tcW w:w="4395" w:type="dxa"/>
            <w:vMerge/>
          </w:tcPr>
          <w:p w14:paraId="32AA3B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7B186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0916A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C828B5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DCF7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BDEED2F" w14:textId="34853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  <w:lang w:eastAsia="sk-SK"/>
              </w:rPr>
              <w:t>1172.18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3DEB8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FB226C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72954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79A1F5E" w14:textId="5409A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B20D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1693C6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085E5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BC6FC59" w14:textId="41A3FF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1172.18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CBB8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44BE29A" w14:textId="77777777" w:rsidTr="00503750">
        <w:tc>
          <w:tcPr>
            <w:tcW w:w="4395" w:type="dxa"/>
            <w:vAlign w:val="center"/>
          </w:tcPr>
          <w:p w14:paraId="2D3E45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8EDFDEA" w14:textId="7015A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32E36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9302D9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E4120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38ED0C2" w14:textId="674E3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EB62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54DA02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851AB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01D2B6E" w14:textId="60FD88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17FC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8CA5CC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E06C7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50E0180" w14:textId="1A9D972D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65877.00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5C80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5570D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6D5E2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9E7AA66" w14:textId="77777777" w:rsidTr="00503750">
        <w:tc>
          <w:tcPr>
            <w:tcW w:w="4395" w:type="dxa"/>
            <w:vAlign w:val="center"/>
          </w:tcPr>
          <w:p w14:paraId="666AF3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014AF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49D197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137BBD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780EA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7B74CE7" w14:textId="785B7D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0E2F41" w14:textId="7DCC48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E9E510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22DD7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3BCF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32D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8EFEC4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A9694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DD31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556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D68A99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7475E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7EEA893" w14:textId="7402D13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C6098A" w14:textId="7F27A05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86EBED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33F7B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56514FD" w14:textId="1CF7C1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E2E4C3" w14:textId="0FE6FE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B9B37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B413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6301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0C037B7" w14:textId="77777777" w:rsidTr="00503750">
        <w:tc>
          <w:tcPr>
            <w:tcW w:w="1843" w:type="dxa"/>
            <w:vAlign w:val="center"/>
          </w:tcPr>
          <w:p w14:paraId="182F14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3041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35B9D1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CA570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1DD1B6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715A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9B21AF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985F3C7" w14:textId="77777777" w:rsidTr="00503750">
        <w:tc>
          <w:tcPr>
            <w:tcW w:w="1843" w:type="dxa"/>
            <w:vAlign w:val="center"/>
          </w:tcPr>
          <w:p w14:paraId="692628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7F5E2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0DBF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7B9C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1EB8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9DAF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5F2E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D6F264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2E5F8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B84C7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DF9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FF0A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4194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DC9D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91B2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164D0D6" w14:textId="77777777" w:rsidTr="00503750">
        <w:tc>
          <w:tcPr>
            <w:tcW w:w="1843" w:type="dxa"/>
            <w:vAlign w:val="center"/>
          </w:tcPr>
          <w:p w14:paraId="5C1D19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36974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9C14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CA9C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F066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8BFC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590D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E187E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AC6B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89571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2695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5220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C7F1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76B4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F458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80B4D3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027FC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90F2B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17998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6972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6933B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F12D9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6E28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9EC7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639E2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841F8F3" w14:textId="77777777" w:rsidTr="00503750">
        <w:trPr>
          <w:trHeight w:val="664"/>
        </w:trPr>
        <w:tc>
          <w:tcPr>
            <w:tcW w:w="3372" w:type="dxa"/>
          </w:tcPr>
          <w:p w14:paraId="6AB6E4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572AE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BAAF3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07BBC2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F845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09FE2DB" w14:textId="06E22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CE96CC" w14:textId="6911A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0258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EE9B79" w14:textId="7FB7F55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CF24A9" w14:textId="55B52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BE279B" w14:textId="457AB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9107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119A60" w14:textId="31F01C9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F5C3C6E" w14:textId="5406A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86FC7D" w14:textId="7A6CD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B0A46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7DB72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8BC07A0" w14:textId="551CC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7D6C4E" w14:textId="517AF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26C90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19F1859" w14:textId="5AEF826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75D284" w14:textId="0E148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19F709" w14:textId="749A1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6987E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3FA99DC" w14:textId="26E62F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FED6CFB" w14:textId="554FE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7AADC6" w14:textId="0FE39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8F963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D837C8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BFB6553" w14:textId="77777777" w:rsidTr="00503750">
        <w:tc>
          <w:tcPr>
            <w:tcW w:w="2835" w:type="dxa"/>
            <w:vAlign w:val="center"/>
          </w:tcPr>
          <w:p w14:paraId="184CFC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C89CE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DB4D9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DF66E4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1F195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D294A3E" w14:textId="77777777" w:rsidTr="00503750">
        <w:tc>
          <w:tcPr>
            <w:tcW w:w="2835" w:type="dxa"/>
          </w:tcPr>
          <w:p w14:paraId="266B13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4E60915" w14:textId="34DCB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F757E0" w14:textId="3D8A4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F2FFEC" w14:textId="0E9AA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50C884" w14:textId="5E911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C3ADFF" w14:textId="77777777" w:rsidTr="00503750">
        <w:tc>
          <w:tcPr>
            <w:tcW w:w="2835" w:type="dxa"/>
          </w:tcPr>
          <w:p w14:paraId="141201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D5D79C" w14:textId="087D9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3BD25C8" w14:textId="773A5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5F46A5" w14:textId="7BCD84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25EB60" w14:textId="33863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4C12CE" w14:textId="77777777" w:rsidTr="00503750">
        <w:tc>
          <w:tcPr>
            <w:tcW w:w="2835" w:type="dxa"/>
          </w:tcPr>
          <w:p w14:paraId="66F6ED9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A05D7E2" w14:textId="67922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37AFA6" w14:textId="59335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5A5623" w14:textId="69252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A74698" w14:textId="68255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55386F" w14:textId="77777777" w:rsidTr="00503750">
        <w:tc>
          <w:tcPr>
            <w:tcW w:w="2835" w:type="dxa"/>
            <w:vAlign w:val="center"/>
          </w:tcPr>
          <w:p w14:paraId="4D7A3D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59C212F" w14:textId="7DB3E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B1E908" w14:textId="51C3E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45B366" w14:textId="5863E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FFFB37" w14:textId="09C05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3B751A" w14:textId="77777777" w:rsidTr="00503750">
        <w:tc>
          <w:tcPr>
            <w:tcW w:w="2835" w:type="dxa"/>
            <w:vAlign w:val="center"/>
          </w:tcPr>
          <w:p w14:paraId="5C62D0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5F0C6C0" w14:textId="75E87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0586C6" w14:textId="463A9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10174C" w14:textId="5560B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5A8F62" w14:textId="14CA4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845003" w14:textId="77777777" w:rsidTr="00503750">
        <w:tc>
          <w:tcPr>
            <w:tcW w:w="2835" w:type="dxa"/>
          </w:tcPr>
          <w:p w14:paraId="0D0819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AC32551" w14:textId="0D4D2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7B3DEF" w14:textId="7A841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03EBCA" w14:textId="0257B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7988DD" w14:textId="4AD56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ADE188" w14:textId="77777777" w:rsidTr="00503750">
        <w:tc>
          <w:tcPr>
            <w:tcW w:w="2835" w:type="dxa"/>
          </w:tcPr>
          <w:p w14:paraId="1EFE79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378B795" w14:textId="1C3A1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27A080" w14:textId="0700B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453261" w14:textId="459D3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AA91F2" w14:textId="3E98F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71D40C" w14:textId="77777777" w:rsidTr="00503750">
        <w:tc>
          <w:tcPr>
            <w:tcW w:w="2835" w:type="dxa"/>
          </w:tcPr>
          <w:p w14:paraId="5CB1F8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295FA2C" w14:textId="4EFD4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AB3703" w14:textId="18B72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6A3D70" w14:textId="7BC8B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C3D93E" w14:textId="1676D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E0B6DC" w14:textId="77777777" w:rsidR="00944C3D" w:rsidRDefault="00944C3D" w:rsidP="00944C3D">
      <w:pPr>
        <w:rPr>
          <w:rFonts w:ascii="Arial" w:hAnsi="Arial"/>
          <w:b/>
        </w:rPr>
      </w:pPr>
    </w:p>
    <w:p w14:paraId="77D4025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1C422D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B6ABD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8F538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2913E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915DF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72C18E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4A237A1" w14:textId="77777777" w:rsidTr="00503750">
        <w:trPr>
          <w:trHeight w:val="443"/>
        </w:trPr>
        <w:tc>
          <w:tcPr>
            <w:tcW w:w="2560" w:type="dxa"/>
          </w:tcPr>
          <w:p w14:paraId="2C7A8D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48F20FF" w14:textId="03F37D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F1D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5E5A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635AFB2" w14:textId="36560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6156D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E3CC7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CC2F813" w14:textId="34A4C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B3D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C8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00C3531" w14:textId="29828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97F57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4D5F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74B3BEB" w14:textId="03F3F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C466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C07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995E5A7" w14:textId="7D029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1FA42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EB16A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74692D7" w14:textId="0C982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7BF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CB4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7F5E359" w14:textId="2F2DD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EA19D4" w14:textId="77777777" w:rsidR="00944C3D" w:rsidRDefault="00944C3D" w:rsidP="00944C3D">
      <w:pPr>
        <w:rPr>
          <w:rFonts w:ascii="Arial" w:hAnsi="Arial"/>
          <w:b/>
        </w:rPr>
      </w:pPr>
    </w:p>
    <w:p w14:paraId="6EEDBECB" w14:textId="77777777" w:rsidR="00944C3D" w:rsidRDefault="00944C3D" w:rsidP="00944C3D">
      <w:pPr>
        <w:rPr>
          <w:rFonts w:ascii="Arial" w:hAnsi="Arial"/>
          <w:b/>
        </w:rPr>
      </w:pPr>
    </w:p>
    <w:p w14:paraId="31BD57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47CCD6DC" w14:textId="77777777" w:rsidR="00944C3D" w:rsidRDefault="00944C3D" w:rsidP="00944C3D">
      <w:pPr>
        <w:rPr>
          <w:rFonts w:ascii="Arial" w:hAnsi="Arial"/>
          <w:b/>
        </w:rPr>
      </w:pPr>
    </w:p>
    <w:p w14:paraId="185B947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1D61222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C5C15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3AC73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9C81F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794435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67B7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FFCCC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02BB3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3B302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DE7A0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1242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982A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F7F6A6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DB341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E02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00CA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2188B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86E77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20D842F" w14:textId="77777777" w:rsidTr="00503750">
        <w:trPr>
          <w:trHeight w:val="677"/>
        </w:trPr>
        <w:tc>
          <w:tcPr>
            <w:tcW w:w="3358" w:type="dxa"/>
          </w:tcPr>
          <w:p w14:paraId="456B8E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A518F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607BD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367DB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94F8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D0F641A" w14:textId="09EBF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802C76" w14:textId="00914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33A60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8291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12E83C" w14:textId="3B3DD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63F825" w14:textId="62670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DB876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75BE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51BF6CB" w14:textId="32E84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D7C633" w14:textId="5465F2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E7B78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E6D5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E8B5B49" w14:textId="611EB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39C282" w14:textId="635F0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3C08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78F975" w14:textId="6344E1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06CC8D" w14:textId="28D94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E22F44" w14:textId="0ACAA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4FFC1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62CD2DD" w14:textId="3DE641D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A23457" w14:textId="00FA1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BEAF19" w14:textId="168BA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87E0E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CC5EE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663302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46295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1B60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A0CD0D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63C2F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00A6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7CC80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8B44F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85E80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FE5FD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A1326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B85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B08F3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72A9A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2E2B3D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1A59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89EB4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3E0FE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9901C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8B3E6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A302B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7545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CFEDCA1" w14:textId="47AC6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630426" w14:textId="51BBD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24E5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DAC09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BEE0BF2" w14:textId="23AB1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4CFA24" w14:textId="4F676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8450A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8683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7FD5B1" w14:textId="64F2F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35C2EF" w14:textId="36517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A2D93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A16B3A9" w14:textId="60CFE20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F765E9" w14:textId="266D1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0D7DE0" w14:textId="33AA2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D5DA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F74AAFC" w14:textId="39A914B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D07DBC" w14:textId="709FE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7461B9" w14:textId="1C90D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2D9C0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4C68AD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B79AE9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FCA09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4CC30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872E9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A65CD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62C90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6BC0B86" w14:textId="710E2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12E19B" w14:textId="3E3B9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1F70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E8B76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754F6F6" w14:textId="1AF93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92F79D" w14:textId="5E36C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B1FA3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DDDF1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68D5915" w14:textId="4C3DD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9F4F4D" w14:textId="5495D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E53F8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D7ECA3" w14:textId="62BD0AA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9E03F5" w14:textId="557A3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0A8035" w14:textId="45D020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FBB67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4C3FD4F" w14:textId="250E70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DD9878F" w14:textId="6DCBD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3233D9" w14:textId="6BBA7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93DAA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3745C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D5354BD" w14:textId="77777777" w:rsidTr="00503750">
        <w:tc>
          <w:tcPr>
            <w:tcW w:w="3686" w:type="dxa"/>
            <w:vAlign w:val="center"/>
          </w:tcPr>
          <w:p w14:paraId="227DB8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C1101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3793E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9B9B88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E68A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6DD0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AF666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A6BD6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E86B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36A6B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4A637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4951D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2BE0C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FE758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4DFF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57FD7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7D5AFD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BC8E72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BA45A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3F6BF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AEEDAA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B1DB0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D1792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6ADE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FE847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84675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2290535" w14:textId="04C17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B9B918" w14:textId="68193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FBEAC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2DA7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E721A52" w14:textId="73D61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689A81" w14:textId="3288F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75C25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069C8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5314CEC" w14:textId="22169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60ED1F" w14:textId="4F2D0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747DF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4AE2640" w14:textId="5FD98A0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FE557E" w14:textId="0C1A8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22A082" w14:textId="32332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2F1F4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A11EF74" w14:textId="0DF69F3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1C3D4A" w14:textId="18D9C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67F501" w14:textId="0C93A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CEA5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B7C0D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6E82E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EE9644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A1911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5490F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B5015B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B830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7365B0F" w14:textId="4133C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4822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5D90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2823C17" w14:textId="5A703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AF1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6A55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D62C8B6" w14:textId="456B4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3444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C2CC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B30CCF9" w14:textId="14BC9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CBB7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4025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1F994BB" w14:textId="0E952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E8A29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39735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F0B9F3C" w14:textId="5232248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B1E32D" w14:textId="77777777" w:rsidR="00944C3D" w:rsidRDefault="00944C3D" w:rsidP="00944C3D">
      <w:pPr>
        <w:rPr>
          <w:sz w:val="22"/>
          <w:szCs w:val="22"/>
        </w:rPr>
      </w:pPr>
    </w:p>
    <w:p w14:paraId="51652644" w14:textId="77777777" w:rsidR="00944C3D" w:rsidRDefault="00944C3D" w:rsidP="00944C3D">
      <w:pPr>
        <w:rPr>
          <w:sz w:val="22"/>
          <w:szCs w:val="22"/>
        </w:rPr>
      </w:pPr>
    </w:p>
    <w:p w14:paraId="3079CE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BEB4FE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D6485FE" w14:textId="60782AC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47522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BAC3A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3EFB3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C648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5C366B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ADE4B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CFD41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AC82B6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065857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EB3FBF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9D66DE7" w14:textId="10AE7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4306B7" w14:textId="6EB04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1BAAE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BE81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4882438" w14:textId="3701F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E24FC8" w14:textId="401E9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6631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778A4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B008808" w14:textId="17A4E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6F6443" w14:textId="6D1A3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37CE6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8639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967CEB9" w14:textId="6DD49D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726274" w14:textId="06239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B64F1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8F67C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3231711" w14:textId="1F750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38BCF9" w14:textId="3DE395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D138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005B6EB" w14:textId="0742438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64735BB" w14:textId="3157B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E51131" w14:textId="184CB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0A57C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F716D14" w14:textId="5BE73A3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D72654A" w14:textId="6527D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A4BD99" w14:textId="0ED76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ED5FB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1C77A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DA68FB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926BAF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DE0C2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2915CE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6D777D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E452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737E558" w14:textId="7BF7C8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661F9B" w14:textId="02C91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2DDB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1C66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3883FEA" w14:textId="08884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08A1A4" w14:textId="28F8A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C419F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5655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424F149" w14:textId="2310E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493006" w14:textId="69492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3A2F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25E7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92F55F2" w14:textId="15FEC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00F816" w14:textId="1FA1B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0126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353F23" w14:textId="561757C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C41B52" w14:textId="2E732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591180" w14:textId="09830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8554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40351C" w14:textId="3FC4004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3423E2D" w14:textId="3E4AF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58175E" w14:textId="60EB2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61760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3160C84" w14:textId="290C4C2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EAD015" w14:textId="2CB87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3DB54E" w14:textId="48354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B6900" w:rsidRPr="002222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FA05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A3458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9AF795A" w14:textId="7B0161C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BCF50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7EF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78C8AF9" w14:textId="7F1202A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5BC3B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358EE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EB7D7A9" w14:textId="70FC092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DD93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A6EF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30DDF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9C12FAA" w14:textId="77777777" w:rsidR="00944C3D" w:rsidRPr="003607F0" w:rsidRDefault="00944C3D" w:rsidP="00944C3D"/>
    <w:p w14:paraId="134E7729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13DE" w14:textId="77777777" w:rsidR="00E50891" w:rsidRDefault="00E50891">
      <w:r>
        <w:separator/>
      </w:r>
    </w:p>
  </w:endnote>
  <w:endnote w:type="continuationSeparator" w:id="0">
    <w:p w14:paraId="32B42DAA" w14:textId="77777777" w:rsidR="00E50891" w:rsidRDefault="00E5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9C6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75800570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303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F18016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8F4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06A56BC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945C" w14:textId="77777777" w:rsidR="00E50891" w:rsidRDefault="00E50891">
      <w:r>
        <w:separator/>
      </w:r>
    </w:p>
  </w:footnote>
  <w:footnote w:type="continuationSeparator" w:id="0">
    <w:p w14:paraId="2BB7DF62" w14:textId="77777777" w:rsidR="00E50891" w:rsidRDefault="00E5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442709">
    <w:abstractNumId w:val="13"/>
  </w:num>
  <w:num w:numId="2" w16cid:durableId="2073117228">
    <w:abstractNumId w:val="17"/>
  </w:num>
  <w:num w:numId="3" w16cid:durableId="1324352088">
    <w:abstractNumId w:val="8"/>
  </w:num>
  <w:num w:numId="4" w16cid:durableId="1167591888">
    <w:abstractNumId w:val="7"/>
  </w:num>
  <w:num w:numId="5" w16cid:durableId="2122323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90109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0028754">
    <w:abstractNumId w:val="20"/>
  </w:num>
  <w:num w:numId="8" w16cid:durableId="1318263462">
    <w:abstractNumId w:val="10"/>
  </w:num>
  <w:num w:numId="9" w16cid:durableId="1752316084">
    <w:abstractNumId w:val="0"/>
  </w:num>
  <w:num w:numId="10" w16cid:durableId="1311863833">
    <w:abstractNumId w:val="19"/>
  </w:num>
  <w:num w:numId="11" w16cid:durableId="1708795028">
    <w:abstractNumId w:val="6"/>
  </w:num>
  <w:num w:numId="12" w16cid:durableId="133719300">
    <w:abstractNumId w:val="9"/>
  </w:num>
  <w:num w:numId="13" w16cid:durableId="322006703">
    <w:abstractNumId w:val="12"/>
  </w:num>
  <w:num w:numId="14" w16cid:durableId="1108819251">
    <w:abstractNumId w:val="15"/>
  </w:num>
  <w:num w:numId="15" w16cid:durableId="238291914">
    <w:abstractNumId w:val="14"/>
  </w:num>
  <w:num w:numId="16" w16cid:durableId="1817840160">
    <w:abstractNumId w:val="2"/>
  </w:num>
  <w:num w:numId="17" w16cid:durableId="1054506394">
    <w:abstractNumId w:val="4"/>
  </w:num>
  <w:num w:numId="18" w16cid:durableId="1849100735">
    <w:abstractNumId w:val="11"/>
  </w:num>
  <w:num w:numId="19" w16cid:durableId="19595958">
    <w:abstractNumId w:val="5"/>
  </w:num>
  <w:num w:numId="20" w16cid:durableId="2025401193">
    <w:abstractNumId w:val="18"/>
  </w:num>
  <w:num w:numId="21" w16cid:durableId="1314482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42"/>
    <w:docVar w:name="arg2" w:val="Driver=asa17;DBF=D:\anasoft\data\tebys.db;DBN=tebys;ENG=SQL17;commlinks=TCPIP{ip=192.168.1.241};uid=hromnikova;con=finus(12.0);pwd=488300282956Vaveto1"/>
    <w:docVar w:name="arg3" w:val="918016"/>
    <w:docVar w:name="arg4" w:val="C:\Users\HROMNI~1.TEB\AppData\Local\Temp\16886281.doc"/>
    <w:docVar w:name="arg5" w:val="3"/>
  </w:docVars>
  <w:rsids>
    <w:rsidRoot w:val="005B690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B6900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AD4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0891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F9ADF"/>
  <w15:docId w15:val="{6FACA97E-CBAB-43C2-9EF5-151FBC5F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2026-02-27T12:13:00Z</dcterms:created>
  <dcterms:modified xsi:type="dcterms:W3CDTF">2026-02-27T12:15:00Z</dcterms:modified>
</cp:coreProperties>
</file>