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4D2A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4623703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5894FCD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66B5B965" w14:textId="77777777"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14:paraId="36449065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4965558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6550242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14:paraId="186F073C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43440" w14:textId="1E77868C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proofErr w:type="spellStart"/>
            <w:r w:rsidR="0092451F">
              <w:rPr>
                <w:sz w:val="22"/>
              </w:rPr>
              <w:t>saroli</w:t>
            </w:r>
            <w:proofErr w:type="spellEnd"/>
            <w:r w:rsidR="0092451F">
              <w:rPr>
                <w:sz w:val="22"/>
              </w:rPr>
              <w:t xml:space="preserve"> </w:t>
            </w:r>
            <w:proofErr w:type="spellStart"/>
            <w:r w:rsidR="0092451F">
              <w:rPr>
                <w:sz w:val="22"/>
              </w:rPr>
              <w:t>s.r.o</w:t>
            </w:r>
            <w:proofErr w:type="spellEnd"/>
            <w:r w:rsidR="0092451F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23578FB" w14:textId="1DD873E9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92451F">
              <w:rPr>
                <w:sz w:val="22"/>
              </w:rPr>
              <w:t>Hollého, 268/103, 01501, Rajec</w:t>
            </w:r>
          </w:p>
        </w:tc>
      </w:tr>
    </w:tbl>
    <w:p w14:paraId="7675384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9FDC1F6" w14:textId="54327F57" w:rsidR="005D536A" w:rsidRPr="00F15936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F15936">
        <w:rPr>
          <w:b/>
          <w:bCs/>
          <w:color w:val="auto"/>
          <w:sz w:val="23"/>
          <w:szCs w:val="23"/>
        </w:rPr>
        <w:t>nemá</w:t>
      </w:r>
    </w:p>
    <w:p w14:paraId="6706A1B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04765E18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C04812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3DC9FF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1F1DA44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64F2F21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6CFE951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6136AA9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93AEE0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4CA122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47264D6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6953720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375862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EA9209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725D98A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A737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03BD4B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1BEA7F2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5FC6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FA1156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B801B72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DCA1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F7F237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35B400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CA9930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079FFE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EB2F5DF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128F5CDB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20EA062B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4CFB5379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60BE171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778951F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14:paraId="710E6D8D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A19F41A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0B66A08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14:paraId="5316FF75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18DA05A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14D71E4" w14:textId="304C0F96" w:rsidR="008420B2" w:rsidRPr="00536B52" w:rsidRDefault="00F15936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4</w:t>
            </w:r>
          </w:p>
        </w:tc>
      </w:tr>
    </w:tbl>
    <w:p w14:paraId="34531E3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3BB27B4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6DEF0AA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67919B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6EDC41F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2DC962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3379FB3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9A72FAA" w14:textId="70FEC54E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14:paraId="4DDC7FE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F24618B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51BEDF0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1498116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27FA92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687FB5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9C1A30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105C6ED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8E01F0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13AA2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274A7F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091FC6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516271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DE5B10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FC480E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9AF1B2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B8CD73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528D34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A3E78D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4E499D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DB1D72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A98A6AD" w14:textId="2ABB22C7" w:rsidR="00536B52" w:rsidRPr="00536B52" w:rsidRDefault="00F1593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D3EFFB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A588E5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0EDE9D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2302A0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CC8470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6E9008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25A449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C059D7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E776EF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5C18C4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3C60C1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CBA2E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235671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E7799F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D2FDB0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FF2AE2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C10E03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D3B13E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D59903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FFE436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86CB3D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0E77102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8B3B1F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0BF05A1" w14:textId="3A817CBD" w:rsidR="005D536A" w:rsidRPr="00F15936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F15936">
        <w:rPr>
          <w:b/>
          <w:bCs/>
          <w:color w:val="auto"/>
          <w:sz w:val="23"/>
          <w:szCs w:val="23"/>
        </w:rPr>
        <w:t>Neúčtovalo sa</w:t>
      </w:r>
    </w:p>
    <w:p w14:paraId="6B47D47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79E5EBE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DAED77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78D8C6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C5156B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779776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36F3D98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498D09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586330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861548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8F4EB4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A81403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3EC700C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093670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1E5771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B16F35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9CFFB03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B897D5C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49B042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9FBC5F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AE6F84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ADD6A8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B4D492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EFB9A1C" w14:textId="364F8005" w:rsidR="005D536A" w:rsidRPr="00F15936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F15936">
        <w:rPr>
          <w:b/>
          <w:bCs/>
          <w:color w:val="auto"/>
          <w:sz w:val="23"/>
          <w:szCs w:val="23"/>
        </w:rPr>
        <w:t>Neúčtovalo sa</w:t>
      </w:r>
    </w:p>
    <w:p w14:paraId="6553E84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2CC5EB2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F02F04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EC83FF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349AED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18FEBAF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DA86E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D7699B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9F50CF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251272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F56824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4D07F4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DAFF4DA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40465D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E58332D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8B012AD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5C93BB5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7C3BA3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7C305AD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FBD9643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73A6F11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2ACB9E0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07B636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8A1BBA9" w14:textId="053D8519" w:rsidR="005D536A" w:rsidRPr="00F15936" w:rsidRDefault="005D536A" w:rsidP="005D536A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F15936">
        <w:rPr>
          <w:b/>
          <w:bCs/>
          <w:color w:val="auto"/>
          <w:sz w:val="22"/>
          <w:szCs w:val="22"/>
        </w:rPr>
        <w:t>Neúčtovalo sa</w:t>
      </w:r>
    </w:p>
    <w:p w14:paraId="6FA940A5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202C171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B21FCB1" w14:textId="77777777"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1E7EAC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927351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14:paraId="7294D4F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67F54A7" w14:textId="13E37C5A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F6F72" w14:textId="19263FD8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FC34E05" w14:textId="6B6C0F51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639E36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2BB7FBE" w14:textId="2B948C11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07EDA" w14:textId="7CCE228B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FAF6170" w14:textId="0B101B72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38EDC1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5D688FE" w14:textId="77777777"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2523B3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7B55BC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A9EB71F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45E40CD5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8CD28C9" w14:textId="09943522" w:rsidR="005D536A" w:rsidRPr="00F15936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F15936" w:rsidRPr="00F15936">
        <w:rPr>
          <w:b/>
          <w:bCs/>
          <w:color w:val="auto"/>
          <w:sz w:val="23"/>
          <w:szCs w:val="23"/>
        </w:rPr>
        <w:t>Neúčtovalo sa</w:t>
      </w:r>
    </w:p>
    <w:p w14:paraId="51A285F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4113B6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2F9C0C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266462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89EED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B2358E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0965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3683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C32924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2224ED9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6169A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C2AEDB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5ED78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7DBA73A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4F4567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CA5EA12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6411A2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13924E4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6ED0CEBB" w14:textId="603FD20A" w:rsidR="005D536A" w:rsidRPr="00F15936" w:rsidRDefault="005D536A" w:rsidP="0011611B">
      <w:pPr>
        <w:pStyle w:val="Default"/>
        <w:keepNext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F15936">
        <w:rPr>
          <w:b/>
          <w:bCs/>
          <w:color w:val="auto"/>
          <w:sz w:val="23"/>
          <w:szCs w:val="23"/>
        </w:rPr>
        <w:t>Neúčtovalo sa</w:t>
      </w:r>
    </w:p>
    <w:p w14:paraId="5B97C1D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4839D1C1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7F409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8280BB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56E91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081B6B25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D30B93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13F817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55F1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201AA0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EEA1E3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69611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62B30F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71EDA6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4E3A60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C6547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468E4D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8872C9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5AC746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3FAAA5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265054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67119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C6432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0AB55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6DA93D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F1A062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46AC02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E5AD58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6DBDDCA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27C6D93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32EE768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28912FE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FAA4A3B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701E7E1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144E7C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7C06D2" w14:textId="19E5D043" w:rsidR="008420B2" w:rsidRPr="00E23D62" w:rsidRDefault="0092451F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111B580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CD8B29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04924F4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1022433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10D68B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A7686E7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1B64A81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79025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5AFB39" w14:textId="0254DE6A" w:rsidR="008420B2" w:rsidRPr="00E23D62" w:rsidRDefault="0092451F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14C1BEC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90D02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8EF7B5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3B25880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67C0EB6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6F12B137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9E0A14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997083E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2223ECE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4DFD8C41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743D3C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02030D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347E3055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2FA7AA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E3FEE6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5A98C7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25FD4A9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810FFD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31E6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7229D6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567406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1244C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8A4ABD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061723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7D2580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51EB7D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6806A3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77753A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4E2F3F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B87331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00EE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F08EFC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6BB833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1B71D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8E7599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3E657EB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2A64A3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07A33B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B1FBAF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2B557A51" w14:textId="0FB29ACB" w:rsidR="005D536A" w:rsidRPr="00F15936" w:rsidRDefault="005D536A" w:rsidP="005D536A">
      <w:pPr>
        <w:pStyle w:val="Default"/>
        <w:spacing w:after="28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  <w:r w:rsidR="00F15936">
        <w:rPr>
          <w:b/>
          <w:bCs/>
          <w:color w:val="auto"/>
          <w:sz w:val="23"/>
          <w:szCs w:val="23"/>
        </w:rPr>
        <w:t>neúčtovalo sa</w:t>
      </w:r>
    </w:p>
    <w:p w14:paraId="09423951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4C9D7B44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508ECB4D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11A1C85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31C4E219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2FE5BF84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922B35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34818A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7674108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F0FB8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ED41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6F4E4D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FB126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FE93A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1ED359D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DAB5CE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21874A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40A10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D6E92B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0026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AE4C59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D2B7C6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85064B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F33BC0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EC06D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28FFA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E0CA27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7D31E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F07B7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ABCF9B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EC5B7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18D76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80F72E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C0DE4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1D4FF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0690C93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7B82FAD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DE2A7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38071CF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3B76B1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E936E0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EFD56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3D9F33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B54139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AA493E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9ABF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8B29A1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6CF8FA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3C78F5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D34F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790A07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6CB395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D63CDC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8DAC30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B77EA8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6D563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CB373D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69E3E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59F9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7DBFCE0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24EF42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FA26E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6A6172F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B6FC5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9FCEEF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767D51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566B40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014BD1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9C5F09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D4300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343611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AF0CCE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2F29FE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EE1C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9F669B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9ACC7D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47C942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A4B487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52904C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AA36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A250A9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D421F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CBEFD5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5609C0E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F3A570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28893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A1486F1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089B2F4" w14:textId="6D136E91" w:rsidR="005D536A" w:rsidRPr="00F15936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F15936">
        <w:rPr>
          <w:b/>
          <w:bCs/>
          <w:color w:val="auto"/>
          <w:sz w:val="23"/>
          <w:szCs w:val="23"/>
        </w:rPr>
        <w:t>neúčtovalo sa</w:t>
      </w:r>
    </w:p>
    <w:p w14:paraId="0DA3079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2671A9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08744B42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7077D720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4084D0A6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2454B0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775CBD8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372C5207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3BE10B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438758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3A67B23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37536F01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A53A7E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65D9F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0CBA62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FB2D6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ADFAC0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1D6AF4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410107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530882D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D65C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2B30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A36B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6195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3D7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AA02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BF7C1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E96EE9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8FDE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E11E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247F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5F1E7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109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55D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AE30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7F5E51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4B636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0623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5D4D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3320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8C41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798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68865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362A9E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633D8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C8C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4907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56F61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B36B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F794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3C6E5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519163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2B1CAB4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E4A59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B0FB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A2BF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97A7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0B25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B3142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E7684CA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3D10B6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5B050D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819B50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D418EA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70970D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03B6E8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30B28C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2E271815" w14:textId="6227C1D7" w:rsidR="005D536A" w:rsidRPr="00F15936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  <w:r w:rsidR="00F15936">
        <w:rPr>
          <w:color w:val="auto"/>
          <w:sz w:val="23"/>
          <w:szCs w:val="23"/>
        </w:rPr>
        <w:t xml:space="preserve">  </w:t>
      </w:r>
      <w:r w:rsidR="00F15936">
        <w:rPr>
          <w:b/>
          <w:bCs/>
          <w:color w:val="auto"/>
          <w:sz w:val="23"/>
          <w:szCs w:val="23"/>
        </w:rPr>
        <w:t>neúčtovalo sa</w:t>
      </w:r>
    </w:p>
    <w:p w14:paraId="2CD3984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0DA0662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67E1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E9F1F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98B3C9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7BC0FAF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7C3604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3132B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773423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CAAC65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69EFF7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C279CC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6B6C4D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1A09D9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E8908E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A281A7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F8CA4F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3EE2FE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CACD9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43D55E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01515B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6A5AF5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53B043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2C0921E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566DFD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D44890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949A50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94C4B4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EF04E1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33F18348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346255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45135FAF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134A97B1" w14:textId="45A33B91" w:rsidR="005D536A" w:rsidRPr="00F15936" w:rsidRDefault="005D536A" w:rsidP="008420B2">
      <w:pPr>
        <w:pStyle w:val="Default"/>
        <w:spacing w:after="27"/>
        <w:ind w:firstLine="708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  <w:r w:rsidR="00F15936">
        <w:rPr>
          <w:b/>
          <w:bCs/>
          <w:color w:val="auto"/>
          <w:sz w:val="23"/>
          <w:szCs w:val="23"/>
        </w:rPr>
        <w:t>neúčtovalo sa</w:t>
      </w:r>
    </w:p>
    <w:p w14:paraId="2FAA0FF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A33F03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74B57E8B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5944F1F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5AC0E8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010EFE2C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C49B3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E83B5F2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DE7CF7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2D0364F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7398DB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5FE740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DB53D7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5ECCCA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645C2E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D5404D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B49B68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D21186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873506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E021F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383AA1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649215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9B1543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2F9DD6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6AFEDF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11AB9A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E9166D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B241F1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3C9003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6906C2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69518D9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78B2BE9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7C4678A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D92C06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1EC294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BF7636D" w14:textId="28307141" w:rsidR="005D536A" w:rsidRPr="00F15936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F15936">
        <w:rPr>
          <w:b/>
          <w:bCs/>
          <w:color w:val="auto"/>
          <w:sz w:val="23"/>
          <w:szCs w:val="23"/>
        </w:rPr>
        <w:t>nemá</w:t>
      </w:r>
    </w:p>
    <w:p w14:paraId="1CAE2B0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0B4C07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48A625" w14:textId="351B129F" w:rsidR="005D536A" w:rsidRPr="00F15936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  <w:r w:rsidR="00F15936">
        <w:rPr>
          <w:b/>
          <w:bCs/>
          <w:color w:val="auto"/>
          <w:sz w:val="23"/>
          <w:szCs w:val="23"/>
        </w:rPr>
        <w:t>nemá</w:t>
      </w:r>
    </w:p>
    <w:p w14:paraId="2B1A9828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64C11A5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F4DBBFD" w14:textId="7A5E640A" w:rsidR="005D536A" w:rsidRPr="00F15936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  <w:r w:rsidR="00F15936">
        <w:rPr>
          <w:b/>
          <w:bCs/>
          <w:color w:val="auto"/>
          <w:sz w:val="23"/>
          <w:szCs w:val="23"/>
        </w:rPr>
        <w:t>nemá</w:t>
      </w:r>
    </w:p>
    <w:p w14:paraId="0431929C" w14:textId="77777777" w:rsidR="0092451F" w:rsidRDefault="0092451F" w:rsidP="005D536A">
      <w:pPr>
        <w:jc w:val="both"/>
      </w:pPr>
    </w:p>
    <w:sectPr w:rsidR="0092451F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49110" w14:textId="77777777" w:rsidR="00085709" w:rsidRDefault="00085709" w:rsidP="00536B52">
      <w:pPr>
        <w:spacing w:after="0" w:line="240" w:lineRule="auto"/>
      </w:pPr>
      <w:r>
        <w:separator/>
      </w:r>
    </w:p>
  </w:endnote>
  <w:endnote w:type="continuationSeparator" w:id="0">
    <w:p w14:paraId="6E0E5C3F" w14:textId="77777777" w:rsidR="00085709" w:rsidRDefault="00085709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63627" w14:textId="77777777" w:rsidR="00085709" w:rsidRDefault="00085709" w:rsidP="00536B52">
      <w:pPr>
        <w:spacing w:after="0" w:line="240" w:lineRule="auto"/>
      </w:pPr>
      <w:r>
        <w:separator/>
      </w:r>
    </w:p>
  </w:footnote>
  <w:footnote w:type="continuationSeparator" w:id="0">
    <w:p w14:paraId="4A56898E" w14:textId="77777777" w:rsidR="00085709" w:rsidRDefault="00085709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F15936" w14:paraId="6466488E" w14:textId="77777777" w:rsidTr="00185D24">
      <w:tc>
        <w:tcPr>
          <w:tcW w:w="3890" w:type="dxa"/>
        </w:tcPr>
        <w:p w14:paraId="72A5B3F3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59F563F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3609E4B6" w14:textId="050982C0" w:rsidR="00536B52" w:rsidRDefault="00F1593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3497E100" w14:textId="58E9BBFE" w:rsidR="00536B52" w:rsidRDefault="00F1593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419F9065" w14:textId="19DDDA9D" w:rsidR="00536B52" w:rsidRDefault="00F1593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217352E7" w14:textId="6F187C9E" w:rsidR="00536B52" w:rsidRDefault="00F1593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60402415" w14:textId="1971B376" w:rsidR="00536B52" w:rsidRDefault="00F1593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17B5345D" w14:textId="39FE654C" w:rsidR="00536B52" w:rsidRDefault="00F1593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1DA69B7E" w14:textId="6F80ED9F" w:rsidR="00536B52" w:rsidRDefault="00F1593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7" w:type="dxa"/>
        </w:tcPr>
        <w:p w14:paraId="1BA80419" w14:textId="4028E4DF" w:rsidR="00536B52" w:rsidRDefault="00F1593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17B1E5F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ECFCEA8" w14:textId="7BE11F71" w:rsidR="00536B52" w:rsidRDefault="00F1593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537D707" w14:textId="0680297E" w:rsidR="00536B52" w:rsidRDefault="00F1593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6A40F2C5" w14:textId="7DC46890" w:rsidR="00536B52" w:rsidRDefault="00F1593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8AE577E" w14:textId="72EC5971" w:rsidR="00536B52" w:rsidRDefault="00F1593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35F5424" w14:textId="70302B13" w:rsidR="00536B52" w:rsidRDefault="00F1593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6B2BBAF9" w14:textId="02F16ED1" w:rsidR="00536B52" w:rsidRDefault="00F1593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07B0D0C1" w14:textId="03350599" w:rsidR="00536B52" w:rsidRDefault="00F1593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25453DFA" w14:textId="24245E81" w:rsidR="00536B52" w:rsidRDefault="00F1593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49" w:type="dxa"/>
        </w:tcPr>
        <w:p w14:paraId="6C676CB2" w14:textId="224A53E0" w:rsidR="00536B52" w:rsidRDefault="00F1593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56C1D070" w14:textId="1880827B" w:rsidR="00536B52" w:rsidRDefault="00F1593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14:paraId="42FA50B1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2451F"/>
    <w:rsid w:val="00014F35"/>
    <w:rsid w:val="00085709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2451F"/>
    <w:rsid w:val="00962DA0"/>
    <w:rsid w:val="009D09A4"/>
    <w:rsid w:val="00A65CD7"/>
    <w:rsid w:val="00AD23CF"/>
    <w:rsid w:val="00B202C7"/>
    <w:rsid w:val="00B92087"/>
    <w:rsid w:val="00BA61F6"/>
    <w:rsid w:val="00BB6695"/>
    <w:rsid w:val="00BD039E"/>
    <w:rsid w:val="00BE22EC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15936"/>
    <w:rsid w:val="00F312D3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6B67B"/>
  <w15:docId w15:val="{0B764522-FA01-47DF-BBBC-B654EF149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0</TotalTime>
  <Pages>6</Pages>
  <Words>1439</Words>
  <Characters>8206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</dc:creator>
  <cp:lastModifiedBy>Vlasta Vricanova</cp:lastModifiedBy>
  <cp:revision>2</cp:revision>
  <cp:lastPrinted>2026-03-11T17:52:00Z</cp:lastPrinted>
  <dcterms:created xsi:type="dcterms:W3CDTF">2026-03-11T17:46:00Z</dcterms:created>
  <dcterms:modified xsi:type="dcterms:W3CDTF">2026-03-11T17:52:00Z</dcterms:modified>
</cp:coreProperties>
</file>