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AFFEE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6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BA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A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4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7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A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F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8E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4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2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4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8E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5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5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29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B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D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4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E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6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0E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07673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18B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30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573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4B0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651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22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428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E4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9AB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375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FB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5B8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A02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663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A0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B9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73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668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9D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BA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E0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FF9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38E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8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9F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76B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58E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309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D03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9E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D3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41B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56A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968A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67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873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F45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8E4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E43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577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571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919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CEC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6D0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285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A0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16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364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9FD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233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F2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14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7A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0A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085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E52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5E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531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16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BA2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3D9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BD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9EB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539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2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688EF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D2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069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15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552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FCA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7CF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1C5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F64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C79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16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2C4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740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3B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0CF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930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A15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3F6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902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A7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A10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1EC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6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462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3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AE4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29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9CD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96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EC2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DBC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37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CC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5F3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DD392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4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98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C2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F5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E4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D2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A7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DD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82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95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C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3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3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FF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89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C1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D2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A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4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40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7B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F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26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5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40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F9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3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8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9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A9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8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D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FD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91C23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D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F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9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F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0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D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4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C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FC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5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8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4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A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A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9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8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08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A5A0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3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B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E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6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1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F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8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E4A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60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5AE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FF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18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D2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B1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EC2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D1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A81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44D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DC3B7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A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C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B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3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05D2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D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7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3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8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38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7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1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2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9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05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2379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D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3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B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9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E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03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1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8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2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9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E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D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8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E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B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2D70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9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D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9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4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A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A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5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7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4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D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E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4509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D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E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1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E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3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9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4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B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E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8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6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9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A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F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D3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B466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0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C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E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A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65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B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B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CA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6C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AF0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03F9D" w14:textId="24F312A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39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4B1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49E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34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CB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CB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94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BB4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F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0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FD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5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D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C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9F0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6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C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0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C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8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4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D2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16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A9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546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58A8B14" wp14:editId="6F065A8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B910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8A8B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40B9103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9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1E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90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E2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9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9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E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F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9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3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A4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E1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D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B7A8A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24C9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0487D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C6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1CAD157" wp14:editId="3CCDE5B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6369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AD157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DF6369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1F2D25C" wp14:editId="1B7CD95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6E4B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2D25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BF6E4B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AA576A" wp14:editId="64E8469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19244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A576A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419244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DE7DFF9" wp14:editId="03882F4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0C13B" w14:textId="40629D82" w:rsidR="000B647F" w:rsidRDefault="000B647F" w:rsidP="00944C3D">
                                  <w:fldSimple w:instr=" MERGEFIELD  aDMOD  \* MERGEFORMAT ">
                                    <w:r w:rsidR="00FB6000" w:rsidRPr="00FB60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7DFF9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7D0C13B" w14:textId="40629D82" w:rsidR="000B647F" w:rsidRDefault="000B647F" w:rsidP="00944C3D">
                            <w:fldSimple w:instr=" MERGEFIELD  aDMOD  \* MERGEFORMAT ">
                              <w:r w:rsidR="00FB6000" w:rsidRPr="00FB600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A894AEC" wp14:editId="200BFAB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C8BF5" w14:textId="340FFE6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6000" w:rsidRPr="00DE46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94AEC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F9C8BF5" w14:textId="340FFE6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6000" w:rsidRPr="00DE46E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69DA35C" wp14:editId="6890BD5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A9093" w14:textId="72745977" w:rsidR="000B647F" w:rsidRDefault="000B647F" w:rsidP="00944C3D">
                                  <w:fldSimple w:instr=" MERGEFIELD  aDRDO  \* MERGEFORMAT ">
                                    <w:r w:rsidR="00FB6000" w:rsidRPr="00FB60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DA35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57A9093" w14:textId="72745977" w:rsidR="000B647F" w:rsidRDefault="000B647F" w:rsidP="00944C3D">
                            <w:fldSimple w:instr=" MERGEFIELD  aDRDO  \* MERGEFORMAT ">
                              <w:r w:rsidR="00FB6000" w:rsidRPr="00FB6000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3BC7FEF" wp14:editId="4184B8A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ECA1B" w14:textId="106FAD09" w:rsidR="000B647F" w:rsidRDefault="000B647F" w:rsidP="00944C3D">
                                  <w:fldSimple w:instr=" MERGEFIELD  aDMDO  \* MERGEFORMAT ">
                                    <w:r w:rsidR="00FB6000" w:rsidRPr="00FB60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C7FEF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D9ECA1B" w14:textId="106FAD09" w:rsidR="000B647F" w:rsidRDefault="000B647F" w:rsidP="00944C3D">
                            <w:fldSimple w:instr=" MERGEFIELD  aDMDO  \* MERGEFORMAT ">
                              <w:r w:rsidR="00FB6000" w:rsidRPr="00FB600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F4C8E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6CAF7A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38B264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BADE8A5" wp14:editId="79C2B7F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7706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DE8A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DD7706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E185725" wp14:editId="46D40D2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03F1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85725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3603F1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0A0595" wp14:editId="2B85129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59F0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A059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2759F0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B275FE2" wp14:editId="209634F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27891" w14:textId="298E567D" w:rsidR="000B647F" w:rsidRDefault="000B647F" w:rsidP="00944C3D">
                                  <w:fldSimple w:instr=" MERGEFIELD  aDRDOo  \* MERGEFORMAT ">
                                    <w:r w:rsidR="00FB6000" w:rsidRPr="00FB60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75FE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9027891" w14:textId="298E567D" w:rsidR="000B647F" w:rsidRDefault="000B647F" w:rsidP="00944C3D">
                            <w:fldSimple w:instr=" MERGEFIELD  aDRDOo  \* MERGEFORMAT ">
                              <w:r w:rsidR="00FB6000" w:rsidRPr="00FB600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D7A0B92" wp14:editId="0E1AA9D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26C2F" w14:textId="66311222" w:rsidR="000B647F" w:rsidRDefault="000B647F" w:rsidP="00944C3D">
                                  <w:fldSimple w:instr=" MERGEFIELD  aDMDO  \* MERGEFORMAT ">
                                    <w:r w:rsidR="00FB6000" w:rsidRPr="00FB60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A0B92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7026C2F" w14:textId="66311222" w:rsidR="000B647F" w:rsidRDefault="000B647F" w:rsidP="00944C3D">
                            <w:fldSimple w:instr=" MERGEFIELD  aDMDO  \* MERGEFORMAT ">
                              <w:r w:rsidR="00FB6000" w:rsidRPr="00FB600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FF29A16" wp14:editId="090E16F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BC18FC" w14:textId="6A903245" w:rsidR="000B647F" w:rsidRDefault="000B647F" w:rsidP="00944C3D">
                                  <w:fldSimple w:instr=" MERGEFIELD  aDRODo  \* MERGEFORMAT ">
                                    <w:r w:rsidR="00FB6000" w:rsidRPr="00FB60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29A1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4BC18FC" w14:textId="6A903245" w:rsidR="000B647F" w:rsidRDefault="000B647F" w:rsidP="00944C3D">
                            <w:fldSimple w:instr=" MERGEFIELD  aDRODo  \* MERGEFORMAT ">
                              <w:r w:rsidR="00FB6000" w:rsidRPr="00FB600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C929999" wp14:editId="1F1B8D6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F2F62" w14:textId="255FB470" w:rsidR="000B647F" w:rsidRDefault="000B647F" w:rsidP="00944C3D">
                                  <w:fldSimple w:instr=" MERGEFIELD  aDMOD  \* MERGEFORMAT ">
                                    <w:r w:rsidR="00FB6000" w:rsidRPr="00FB60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29999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70F2F62" w14:textId="255FB470" w:rsidR="000B647F" w:rsidRDefault="000B647F" w:rsidP="00944C3D">
                            <w:fldSimple w:instr=" MERGEFIELD  aDMOD  \* MERGEFORMAT ">
                              <w:r w:rsidR="00FB6000" w:rsidRPr="00FB600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47064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BC9490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7611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F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035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2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E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6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6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1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4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9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B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3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4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9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F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01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0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9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6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6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B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2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F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3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A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5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6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0685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5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2F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94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1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7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75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8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C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7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01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4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0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6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2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2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1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3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8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6FD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7C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3A3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079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B02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C9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74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2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7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6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3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9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6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9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A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4042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0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4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E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6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5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C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1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C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0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0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3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F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E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2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A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A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8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1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35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9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536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7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9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1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5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5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8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A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8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ADD1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0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C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D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9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5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3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2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C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2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9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C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B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F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F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D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E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E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A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4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67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40F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6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F5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8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2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7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8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1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2784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7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C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9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B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A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5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B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0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F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8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C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1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8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B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9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B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1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8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AB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84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1C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8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2C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DE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CC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7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BD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7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F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A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4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3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4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1B66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4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4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3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B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C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4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F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A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C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9F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3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68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0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9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E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E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0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A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7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5B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38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10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C9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773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84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08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8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4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9EA7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B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1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F0D5866" wp14:editId="3E053E0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0DF9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D5866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4E0DF9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B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A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B9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F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C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0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9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B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0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A29B835" wp14:editId="5D8CBA6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69FB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29B835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769FB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8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4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C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F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3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7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2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C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D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6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C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D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68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A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8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0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8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3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5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D7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E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8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5983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1A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D7FE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3D6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B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D7992B" wp14:editId="3C1BF6B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818EDD" w14:textId="48D41C4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6000" w:rsidRPr="00DE46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36118320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7992B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7818EDD" w14:textId="48D41C4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6000" w:rsidRPr="00DE46E8">
                              <w:rPr>
                                <w:rFonts w:ascii="Arial" w:hAnsi="Arial" w:cs="Arial"/>
                                <w:noProof/>
                              </w:rPr>
                              <w:t>36118320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D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C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1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C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F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E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E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E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4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D49A22" wp14:editId="5229C10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BD92EA" w14:textId="2D064DA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6000" w:rsidRPr="00DE46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2021494167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49A22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FBD92EA" w14:textId="2D064DA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6000" w:rsidRPr="00DE46E8">
                              <w:rPr>
                                <w:rFonts w:ascii="Arial" w:hAnsi="Arial" w:cs="Arial"/>
                                <w:noProof/>
                              </w:rPr>
                              <w:t>2021494167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9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1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C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5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6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A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E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1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B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C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5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0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8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D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A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743B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4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97F24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9DB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04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6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9F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87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F9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6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1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9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7F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3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5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B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E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84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E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B589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EC7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D39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0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DFDA21" wp14:editId="74BFE59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02B31" w14:textId="102E865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6000" w:rsidRPr="00DE46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Súpoločenstvo vlastníkov bytov č.1509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FDA21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5802B31" w14:textId="102E865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6000" w:rsidRPr="00DE46E8">
                              <w:rPr>
                                <w:rFonts w:ascii="Arial" w:hAnsi="Arial" w:cs="Arial"/>
                                <w:noProof/>
                              </w:rPr>
                              <w:t>Súpoločenstvo vlastníkov bytov č.1509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5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1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8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48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7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ED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15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0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6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1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6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C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B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1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6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B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4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8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E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4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5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5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E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4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D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2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31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9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A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3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7EAD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6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E23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24B2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1D07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C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7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9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B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8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2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9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0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D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0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8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5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B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9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3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2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C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F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D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3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3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5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4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7D2D4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A7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0D90977" wp14:editId="214CC1B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F21AE" w14:textId="0160788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6000" w:rsidRPr="00DE46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Hodžova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90977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07F21AE" w14:textId="0160788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6000" w:rsidRPr="00DE46E8">
                              <w:rPr>
                                <w:rFonts w:ascii="Arial" w:hAnsi="Arial" w:cs="Arial"/>
                                <w:noProof/>
                              </w:rPr>
                              <w:t>Hodžova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32F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C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8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A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F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F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5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1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1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9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9C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E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D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1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5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C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E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B07F1F" wp14:editId="46098DF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9471F" w14:textId="7450103E" w:rsidR="000B647F" w:rsidRDefault="000B647F" w:rsidP="00944C3D">
                                  <w:fldSimple w:instr=" MERGEFIELD  aSUB_ULICA_CISLO  \* MERGEFORMAT ">
                                    <w:r w:rsidR="00FB6000" w:rsidRPr="00FB60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32/1509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07F1F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049471F" w14:textId="7450103E" w:rsidR="000B647F" w:rsidRDefault="000B647F" w:rsidP="00944C3D">
                            <w:fldSimple w:instr=" MERGEFIELD  aSUB_ULICA_CISLO  \* MERGEFORMAT ">
                              <w:r w:rsidR="00FB6000" w:rsidRPr="00FB6000">
                                <w:rPr>
                                  <w:rFonts w:ascii="Arial" w:hAnsi="Arial" w:cs="Arial"/>
                                  <w:noProof/>
                                </w:rPr>
                                <w:t>32/1509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5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5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2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D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A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3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2CAB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C5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971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68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7054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35AF0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98C3D7" wp14:editId="3A9DF59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E6EAE8" w14:textId="63A39EB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6000" w:rsidRPr="00DE46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8C3D7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0E6EAE8" w14:textId="63A39EB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6000" w:rsidRPr="00DE46E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8E427BB" wp14:editId="43D5046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E600B" w14:textId="4D2FF3B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6000" w:rsidRPr="00DE46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427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4DE600B" w14:textId="4D2FF3B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6000" w:rsidRPr="00DE46E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BC21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544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9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A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7A08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3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3413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16CA98" wp14:editId="2B6707A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F0818" w14:textId="4AA86D8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6000" w:rsidRPr="00DE46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6CA9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59F0818" w14:textId="4AA86D8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6000" w:rsidRPr="00DE46E8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7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01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24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70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4C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92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A2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7585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08413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9C803C" wp14:editId="50F041F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33826" w14:textId="59047E5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C803C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E033826" w14:textId="59047E5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FD4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F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3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D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C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F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C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3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62D1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4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A6FD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4E54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816DF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201F43" wp14:editId="675C287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37056" w14:textId="366CC91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6000" w:rsidRPr="00DE46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01F43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3A37056" w14:textId="366CC91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6000" w:rsidRPr="00DE46E8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7DE5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E497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95C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C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E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9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68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7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A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6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A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2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C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1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75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C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9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6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D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F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AC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5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E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9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2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2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A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2C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7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C562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13E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262B07" w14:textId="31B36E7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B6000">
              <w:rPr>
                <w:rFonts w:ascii="Arial" w:hAnsi="Arial"/>
                <w:lang w:eastAsia="sk-SK"/>
              </w:rPr>
              <w:t>28.2.2026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4D9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757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3FC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B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0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4283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5A5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E9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40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CC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7B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5A4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4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FD0A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BA5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30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2A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1B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32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C6B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B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989E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986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36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DF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F0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9D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993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1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FF19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0B6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AD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EB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F2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A1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74D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A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D7B5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60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93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06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8D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57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D41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E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5662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12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67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D6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5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70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344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D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9443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17C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47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4F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03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63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8E4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F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D142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B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4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9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60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E5D0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774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B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8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1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9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B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E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9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F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7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6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1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D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C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3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C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8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7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E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C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1E9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A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F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CEC0F2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70E2083" w14:textId="77777777" w:rsidR="00944C3D" w:rsidRDefault="00944C3D" w:rsidP="00944C3D">
      <w:pPr>
        <w:rPr>
          <w:rFonts w:ascii="Arial" w:hAnsi="Arial"/>
        </w:rPr>
      </w:pPr>
    </w:p>
    <w:p w14:paraId="0402172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F3F4401" w14:textId="5F1F9EA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920B87A" w14:textId="5B155AC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751D932" w14:textId="5D4891C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A06017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3733C2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5B882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6D84D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315DE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2911AA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21084B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270E359" w14:textId="38D8745B" w:rsidR="00944C3D" w:rsidRPr="008D0433" w:rsidRDefault="00FB600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Melkovičová</w:t>
            </w:r>
            <w:proofErr w:type="spellEnd"/>
          </w:p>
        </w:tc>
        <w:tc>
          <w:tcPr>
            <w:tcW w:w="3260" w:type="dxa"/>
            <w:vAlign w:val="center"/>
          </w:tcPr>
          <w:p w14:paraId="2FCE8CF3" w14:textId="4C1B957D" w:rsidR="00944C3D" w:rsidRPr="008D0433" w:rsidRDefault="00FB600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220201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52657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EBF38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E70A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2898F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00EFBC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E0C0C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F58D9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EAA86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F9D3A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83A0ED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657AE56" w14:textId="440C96E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CC7F2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AE3F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0C09A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E9E177" w14:textId="2E8B3C40" w:rsidR="00944C3D" w:rsidRDefault="00FB6000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27B5AC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55BE1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D62D6B7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616A24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FFE20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322E9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F5FB71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3D400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726D5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7E9CC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9A0FF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5FEC3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09931B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B968C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88678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663CA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D52F0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1E858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D12FB0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0F9C6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4C3E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D0780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1F2B3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C979E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56711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83DD8A5" w14:textId="408B7DF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7AD28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05173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58D26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18D8EF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EB18A3F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C114C6E" w14:textId="2E93272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4EAE04F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501F60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E9043EA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748A3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8C250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519790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59B6ED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F8A3C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5469C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0EBEA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2C3FB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6F853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FA71E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93F65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7564D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C952D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1F479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AEF0A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A9A7B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936E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14097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ABCD6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97DE1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D3C7A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437D4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CE82C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1FFF0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2CAD0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9B80E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51124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DBCF6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53C2C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08EBC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EEB6E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8F969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3513C0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E789A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3DC73E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B573D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CEA0BD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3B2DEB4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9D4AC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EF1D2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6E2A13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5F2E71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51F1C8E" w14:textId="77777777" w:rsidTr="00503750">
        <w:trPr>
          <w:trHeight w:val="302"/>
        </w:trPr>
        <w:tc>
          <w:tcPr>
            <w:tcW w:w="4510" w:type="dxa"/>
          </w:tcPr>
          <w:p w14:paraId="50166B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738D5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A5014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D313D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E32E57" w14:textId="77777777" w:rsidTr="00503750">
        <w:trPr>
          <w:trHeight w:val="302"/>
        </w:trPr>
        <w:tc>
          <w:tcPr>
            <w:tcW w:w="4510" w:type="dxa"/>
          </w:tcPr>
          <w:p w14:paraId="559742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6D2F3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5DAC4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4BEE8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A2CB53" w14:textId="77777777" w:rsidTr="00503750">
        <w:trPr>
          <w:trHeight w:val="302"/>
        </w:trPr>
        <w:tc>
          <w:tcPr>
            <w:tcW w:w="4510" w:type="dxa"/>
          </w:tcPr>
          <w:p w14:paraId="18757A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DFA90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08ED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2FCC8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0FAC5B" w14:textId="77777777" w:rsidTr="00503750">
        <w:trPr>
          <w:trHeight w:val="302"/>
        </w:trPr>
        <w:tc>
          <w:tcPr>
            <w:tcW w:w="4510" w:type="dxa"/>
          </w:tcPr>
          <w:p w14:paraId="5E5F30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D0C6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4894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37C0D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CF8F81" w14:textId="77777777" w:rsidTr="00503750">
        <w:trPr>
          <w:trHeight w:val="327"/>
        </w:trPr>
        <w:tc>
          <w:tcPr>
            <w:tcW w:w="4510" w:type="dxa"/>
          </w:tcPr>
          <w:p w14:paraId="695420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B6E1D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A5C0D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8829D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C11FE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F1CB2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C0BF9F9" w14:textId="426C7BB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281BEF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88E1B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C48731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274F19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B64B71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1D014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AF064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390D03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81E1AC8" w14:textId="77777777" w:rsidTr="00503750">
        <w:tc>
          <w:tcPr>
            <w:tcW w:w="2302" w:type="dxa"/>
            <w:vAlign w:val="center"/>
          </w:tcPr>
          <w:p w14:paraId="458FF8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F39C3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61608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65928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5615C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31FB6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2A6E2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73F72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1DA02E5" w14:textId="77777777" w:rsidTr="00503750">
        <w:tc>
          <w:tcPr>
            <w:tcW w:w="15593" w:type="dxa"/>
            <w:gridSpan w:val="8"/>
            <w:vAlign w:val="center"/>
          </w:tcPr>
          <w:p w14:paraId="75F638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5CD4472" w14:textId="77777777" w:rsidTr="00503750">
        <w:tc>
          <w:tcPr>
            <w:tcW w:w="2302" w:type="dxa"/>
            <w:vAlign w:val="center"/>
          </w:tcPr>
          <w:p w14:paraId="23ADA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89898E7" w14:textId="5E1CCC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2EB320" w14:textId="4402F0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9AD155" w14:textId="5A5DE1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5D6359" w14:textId="256C72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93363" w14:textId="001B23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F51FB9" w14:textId="3DB847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CEF657" w14:textId="1C1FC5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92804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EC77E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65CA502" w14:textId="1544D1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331B03" w14:textId="18047F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02167" w14:textId="17E133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2E21B0" w14:textId="494223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CF62C3" w14:textId="711820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0C9634" w14:textId="5538BE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EB07AD" w14:textId="7C68A1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BF944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508E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6DC800" w14:textId="75743E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9E7BFF" w14:textId="0A8E4C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07B0DD" w14:textId="46B4E0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18F635" w14:textId="481FF5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A4D10" w14:textId="0B61A2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B1165" w14:textId="7BC76B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6F41B" w14:textId="00011B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00935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A8A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3C2CA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2E462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A289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84F9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7259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F157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B5D6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F30461E" w14:textId="77777777" w:rsidTr="00503750">
        <w:tc>
          <w:tcPr>
            <w:tcW w:w="2302" w:type="dxa"/>
            <w:vAlign w:val="center"/>
          </w:tcPr>
          <w:p w14:paraId="2221F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C193EBC" w14:textId="4D10E0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886C24" w14:textId="158688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A9839B" w14:textId="260356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2ACC0A" w14:textId="49308A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289DA" w14:textId="6A0000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F5174" w14:textId="6B594A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74A024" w14:textId="1F0FBE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2CA893" w14:textId="77777777" w:rsidTr="00503750">
        <w:tc>
          <w:tcPr>
            <w:tcW w:w="15593" w:type="dxa"/>
            <w:gridSpan w:val="8"/>
            <w:vAlign w:val="center"/>
          </w:tcPr>
          <w:p w14:paraId="39FEB9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3DDC794" w14:textId="77777777" w:rsidTr="00503750">
        <w:tc>
          <w:tcPr>
            <w:tcW w:w="2302" w:type="dxa"/>
            <w:vAlign w:val="center"/>
          </w:tcPr>
          <w:p w14:paraId="584BFB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5EBE27D" w14:textId="627551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5CC666" w14:textId="68D7CD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3433F7" w14:textId="20D326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BA366B" w14:textId="6571B7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656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EC97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8A61FB" w14:textId="61AF85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C43B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3E5A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13490D" w14:textId="119BF6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E634A3" w14:textId="4CC435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7E44E8" w14:textId="0E9A55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63D24" w14:textId="7B5E59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0465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A918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2A556E" w14:textId="56705F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B308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95D91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5B31207" w14:textId="78743C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C7587A" w14:textId="0AC36B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A3A87" w14:textId="32C62C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430B3" w14:textId="20D16A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D0C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321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B59893" w14:textId="5FCB92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D5DFCD" w14:textId="77777777" w:rsidTr="00503750">
        <w:tc>
          <w:tcPr>
            <w:tcW w:w="2302" w:type="dxa"/>
            <w:vAlign w:val="center"/>
          </w:tcPr>
          <w:p w14:paraId="457228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79AC88D" w14:textId="069E1B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0C98E0" w14:textId="2F662C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18013" w14:textId="1F810E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AB234E" w14:textId="47B9B4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764F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CE74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5B1F8A" w14:textId="0F44A6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C8BCFB" w14:textId="77777777" w:rsidTr="00503750">
        <w:tc>
          <w:tcPr>
            <w:tcW w:w="15593" w:type="dxa"/>
            <w:gridSpan w:val="8"/>
            <w:vAlign w:val="center"/>
          </w:tcPr>
          <w:p w14:paraId="70F7A0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5699C1F" w14:textId="77777777" w:rsidTr="00503750">
        <w:tc>
          <w:tcPr>
            <w:tcW w:w="2302" w:type="dxa"/>
            <w:vAlign w:val="center"/>
          </w:tcPr>
          <w:p w14:paraId="3E06D2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6D5F370" w14:textId="311577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E8CB67" w14:textId="1F84FA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025B5" w14:textId="579E2E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34AD2" w14:textId="70C39A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A51B9" w14:textId="0DDA4E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E14BA" w14:textId="4DAEB5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ADFA57" w14:textId="7ABEBF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EA4BD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F9713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1DF5E56" w14:textId="14DF24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32F24C" w14:textId="30AF05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85F40D" w14:textId="0C9D43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F0512C" w14:textId="7804A4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6B7AC" w14:textId="293E2B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A129E6" w14:textId="7E1DFE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127A3" w14:textId="5AA069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29D29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66C5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5477BA1" w14:textId="2DDF62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5E9E76" w14:textId="642641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F1FFF1" w14:textId="5C2523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F489C2" w14:textId="1B4077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59CB6" w14:textId="4B0BEE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69C5A9" w14:textId="31C288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D0D28A" w14:textId="57A926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ECDAF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800E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A98DA7" w14:textId="2CDD3D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AC1ED4" w14:textId="50B228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778B8" w14:textId="277FF0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4EEC2E" w14:textId="760EA1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C78989" w14:textId="6AA2CD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F42B1A" w14:textId="3503BB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267895" w14:textId="5AF69F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EFE5F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99868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73C34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C5692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034457D" w14:textId="75C711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5A897B" w14:textId="48613D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58E894" w14:textId="7D3C21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F7F1B" w14:textId="3123F0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1C2D11" w14:textId="1F86AE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99B32" w14:textId="2E5E2D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C3CBF2" w14:textId="502A76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04FCD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D175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341BA96" w14:textId="57E65A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9FCE82" w14:textId="10AF0F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205AF" w14:textId="3C37FC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0B461" w14:textId="299E33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F49F18" w14:textId="056288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834F3" w14:textId="13F63E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6425A4" w14:textId="0DC47E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648C0A" w14:textId="77777777" w:rsidR="00944C3D" w:rsidRDefault="00944C3D" w:rsidP="00944C3D">
      <w:pPr>
        <w:rPr>
          <w:rFonts w:ascii="Arial" w:hAnsi="Arial"/>
          <w:b/>
        </w:rPr>
      </w:pPr>
    </w:p>
    <w:p w14:paraId="1C5D1D7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C1BCED6" w14:textId="77777777" w:rsidTr="00503750">
        <w:tc>
          <w:tcPr>
            <w:tcW w:w="1944" w:type="dxa"/>
            <w:vAlign w:val="center"/>
          </w:tcPr>
          <w:p w14:paraId="3B415E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5C080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51C8E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3836F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455AF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64C5F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AFDBF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3B93E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494B0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748D2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FC053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04903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049E26A" w14:textId="77777777" w:rsidTr="00503750">
        <w:tc>
          <w:tcPr>
            <w:tcW w:w="15685" w:type="dxa"/>
            <w:gridSpan w:val="12"/>
            <w:vAlign w:val="center"/>
          </w:tcPr>
          <w:p w14:paraId="31DAC1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7375D2B" w14:textId="77777777" w:rsidTr="00503750">
        <w:tc>
          <w:tcPr>
            <w:tcW w:w="1944" w:type="dxa"/>
            <w:vAlign w:val="center"/>
          </w:tcPr>
          <w:p w14:paraId="1D7FC9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635C1E" w14:textId="3D632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D1D273" w14:textId="5C8AB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8360AA" w14:textId="3AF59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204043" w14:textId="013E8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4E1065" w14:textId="4C4C9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D7EC85" w14:textId="3DCE8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99B803" w14:textId="53B71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34EAC8" w14:textId="75A5A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1FF47E" w14:textId="3EC4B0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F35D96" w14:textId="53154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5A3F33" w14:textId="79AF3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70D2F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1FE2C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ED3BF4" w14:textId="1BF32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21C6D2" w14:textId="544AF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0D5558F" w14:textId="56A1A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401EAD" w14:textId="210C0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E59083" w14:textId="346DC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E5DE3D" w14:textId="726CB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8B8C51" w14:textId="797EA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930E8A" w14:textId="5CAFD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A19B93" w14:textId="56C51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DA2F45" w14:textId="2C785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542DE1" w14:textId="34315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89AD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95A8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173B384" w14:textId="10CA5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BAC09E" w14:textId="37326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7C5C4B" w14:textId="50A48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ED7C7D" w14:textId="5519B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CDC00C" w14:textId="57E09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4D50C5" w14:textId="34639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20692F" w14:textId="374BA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70252F" w14:textId="70A07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4F789A" w14:textId="7D87C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D2A7F5" w14:textId="676AF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8206B8" w14:textId="05C67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E30F3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68BC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A270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469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78B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BA36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7E6C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AA58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ADFC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687E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6B1E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A2E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2934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B65F6A0" w14:textId="77777777" w:rsidTr="00503750">
        <w:tc>
          <w:tcPr>
            <w:tcW w:w="1944" w:type="dxa"/>
            <w:vAlign w:val="center"/>
          </w:tcPr>
          <w:p w14:paraId="1CCCC5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C52CA9" w14:textId="1EC79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4F4470" w14:textId="4AD5A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0125AC" w14:textId="72829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0F1F09" w14:textId="2FDC0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267729" w14:textId="1061A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B62009" w14:textId="76EFB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F7BF53" w14:textId="5854F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73CCFC" w14:textId="793D0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8BC6B9" w14:textId="6A398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53859E" w14:textId="0D5F8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39D324" w14:textId="297D9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FCF15" w14:textId="77777777" w:rsidTr="00503750">
        <w:tc>
          <w:tcPr>
            <w:tcW w:w="15685" w:type="dxa"/>
            <w:gridSpan w:val="12"/>
            <w:vAlign w:val="center"/>
          </w:tcPr>
          <w:p w14:paraId="41B33D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6C64DA8" w14:textId="77777777" w:rsidTr="00503750">
        <w:tc>
          <w:tcPr>
            <w:tcW w:w="1944" w:type="dxa"/>
            <w:vAlign w:val="center"/>
          </w:tcPr>
          <w:p w14:paraId="6EF80E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D489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A4F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6385E0" w14:textId="7F9B3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13DD55" w14:textId="58818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1EE27E" w14:textId="2EBE1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E3C2BB" w14:textId="1907A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B25A4C" w14:textId="0633C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3EF1B2" w14:textId="2B828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CB1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A13D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3426EE" w14:textId="0366F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32EA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09DE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5B35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549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8931A1" w14:textId="324F1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41C7EE" w14:textId="4B2BF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9FB227" w14:textId="29B3E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8260F4" w14:textId="4849D3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E41DE" w14:textId="7AB09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C1913B" w14:textId="56631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ED4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7DC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455DAAE" w14:textId="0A15C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8203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110E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14D9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A72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E0BFEF" w14:textId="6ADE8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300678" w14:textId="4737C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7510D9" w14:textId="636A1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1413FF" w14:textId="726AA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4FFC33" w14:textId="0B3C4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8AECD8" w14:textId="5B825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ACF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6A1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046F8C" w14:textId="7210B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51D18A" w14:textId="77777777" w:rsidTr="00503750">
        <w:tc>
          <w:tcPr>
            <w:tcW w:w="1944" w:type="dxa"/>
            <w:vAlign w:val="center"/>
          </w:tcPr>
          <w:p w14:paraId="48385C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5468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038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319BF0" w14:textId="41839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380726" w14:textId="26190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772926" w14:textId="78F95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7289D1" w14:textId="349C2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1E103D" w14:textId="0755B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61AAA3" w14:textId="5CC59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DBE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3E21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47A4911" w14:textId="4C521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1F6430" w14:textId="77777777" w:rsidTr="00503750">
        <w:tc>
          <w:tcPr>
            <w:tcW w:w="15685" w:type="dxa"/>
            <w:gridSpan w:val="12"/>
            <w:vAlign w:val="center"/>
          </w:tcPr>
          <w:p w14:paraId="77E07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70DFAE" w14:textId="77777777" w:rsidTr="00503750">
        <w:tc>
          <w:tcPr>
            <w:tcW w:w="1944" w:type="dxa"/>
            <w:vAlign w:val="center"/>
          </w:tcPr>
          <w:p w14:paraId="44536D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A89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F9E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DDC138" w14:textId="5FE7F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4A2E74" w14:textId="53534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E4D8F5" w14:textId="47918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63E70D" w14:textId="4DD40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A3B278" w14:textId="1D1E5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0269C7" w14:textId="6F7CE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A0DC5F" w14:textId="4427A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3303A0" w14:textId="68BB2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1EE62B" w14:textId="3270E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EA2A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B41EA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AD9B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45A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DA25BD" w14:textId="33B87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E6805A" w14:textId="59D96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D6DB7B" w14:textId="2BDA3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AECEE8" w14:textId="5EA23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44703A" w14:textId="62C6B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9221A8" w14:textId="4BC5F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2219E6" w14:textId="6E5E8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486DA9" w14:textId="58B71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A3D5D2" w14:textId="3B1EC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23C3E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BC267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BFA8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469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0DBE75" w14:textId="0600B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508724" w14:textId="3630D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5D34A4" w14:textId="58898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B932C5" w14:textId="2BFB46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DD9C70" w14:textId="4479F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C74BAD" w14:textId="5DFF57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AF27A1" w14:textId="4B236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902806" w14:textId="29F10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5C5487" w14:textId="7D115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1ECBD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B1EDD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28B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F806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164337" w14:textId="44F60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1D520C" w14:textId="5ED00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E1719F" w14:textId="308E3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D0CF35" w14:textId="3FBD3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A9F40E" w14:textId="1A37C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0481B9" w14:textId="09AE8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F1585E" w14:textId="7F634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D7F6E5" w14:textId="63699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27ACD9" w14:textId="7C27A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5D539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17EA3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F2914F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15BD8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B998199" w14:textId="47DDA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0DA2DA" w14:textId="43360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52D4317" w14:textId="24458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737E2E" w14:textId="335D0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BC86B8" w14:textId="03437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894324" w14:textId="7C947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E1B77C" w14:textId="2E054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48F02D" w14:textId="26993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32F046" w14:textId="0D041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388611" w14:textId="67FFA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7C35CF" w14:textId="5CD78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300C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61584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86DEE8" w14:textId="4D0EC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224DC9" w14:textId="2A366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0EFA40" w14:textId="01C55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A3481D" w14:textId="52A95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12325E" w14:textId="58342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22EB9C" w14:textId="548F6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B580A2" w14:textId="3EE3C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14B333" w14:textId="40D73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2B8F1C" w14:textId="4DE16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1DE802" w14:textId="5038C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5A6F78" w14:textId="3CC42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F260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696E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D1E27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9A340F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4E939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725E60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EDFB46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6FF85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3B5C1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E9275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71843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8F4E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0F9F8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C9601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1B14E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D838FD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468FA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A65B4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0EE5F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98834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56FBEB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7F119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75DD4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65B82B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82EC144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0AF582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7A5BF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CB6B4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8392C1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4B90D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A467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D634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853FA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6A1BF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46B1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10A9F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E769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B69FF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9F4F34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E24C5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3C978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31CCB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2B5F8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A02C5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76006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0B52FBF" w14:textId="77777777" w:rsidTr="00503750">
        <w:trPr>
          <w:trHeight w:val="1073"/>
        </w:trPr>
        <w:tc>
          <w:tcPr>
            <w:tcW w:w="3614" w:type="dxa"/>
            <w:vMerge/>
          </w:tcPr>
          <w:p w14:paraId="6525C9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5A4A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84CC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43DBF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FE016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2C0BC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6FB45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1B2C289" w14:textId="77777777" w:rsidTr="00503750">
        <w:trPr>
          <w:trHeight w:val="283"/>
        </w:trPr>
        <w:tc>
          <w:tcPr>
            <w:tcW w:w="3614" w:type="dxa"/>
          </w:tcPr>
          <w:p w14:paraId="41F565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4EC1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E525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71F5D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3FB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0BA4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5B6D2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8857B5D" w14:textId="77777777" w:rsidTr="00503750">
        <w:trPr>
          <w:trHeight w:val="283"/>
        </w:trPr>
        <w:tc>
          <w:tcPr>
            <w:tcW w:w="3614" w:type="dxa"/>
          </w:tcPr>
          <w:p w14:paraId="51DDEB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8EE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A355B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C10EF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BDAB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58AB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AADA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7B7B64E" w14:textId="77777777" w:rsidTr="00503750">
        <w:trPr>
          <w:trHeight w:val="283"/>
        </w:trPr>
        <w:tc>
          <w:tcPr>
            <w:tcW w:w="3614" w:type="dxa"/>
          </w:tcPr>
          <w:p w14:paraId="73DA6B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69B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C0911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2E154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6A24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1072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1020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D9B29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3A5260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EE6D2D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1B150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A5738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F25A6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27A06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E5E5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4B6A0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D2FB0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9938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AC627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4F9B86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342E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87D70C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2433F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6EB5251" w14:textId="49FF6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C1CC5D" w14:textId="760F6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9C494" w14:textId="2B932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755D4" w14:textId="09178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48DB8" w14:textId="5D49D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D8E4E" w14:textId="0ECB5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792499" w14:textId="63F03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7DC863" w14:textId="4B7EC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735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5B80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45B5147" w14:textId="3A9C7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4A1617" w14:textId="1D252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3E4F97" w14:textId="214DC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80289A" w14:textId="10782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A26022" w14:textId="6B23E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EB711" w14:textId="0B7E1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D1E249" w14:textId="16879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E305EE" w14:textId="2DF1A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42D2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71F3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BAA5621" w14:textId="6A5D3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6F751" w14:textId="0F1DE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3ADBA2" w14:textId="2E42F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89D69" w14:textId="0D70A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8B8A87" w14:textId="7D04F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4E3E86" w14:textId="1EDE5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18095" w14:textId="527E1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6EAF2B" w14:textId="30EFE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97B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99DA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66D6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BC9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6895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1F8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B48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029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71E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2E24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99476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13BDE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D6928A0" w14:textId="160F7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485691" w14:textId="35D70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2DEDB8" w14:textId="4168C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0554AD" w14:textId="55E3A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E70D3" w14:textId="1E29F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8B402C" w14:textId="00E34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299295" w14:textId="0F2F9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E91341" w14:textId="3DBF9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CB902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F84E8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20900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666D3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8793F56" w14:textId="19227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7F840E" w14:textId="58202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A07AA" w14:textId="0F543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50B42" w14:textId="70EE3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8D9841" w14:textId="6CC75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16AEB6" w14:textId="69044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393F53" w14:textId="5F113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3F50BB" w14:textId="5A836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D55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5BB4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F1AFD47" w14:textId="2F366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738713" w14:textId="70859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11CE86" w14:textId="6C413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2CD6CE" w14:textId="0970A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39546F" w14:textId="7B444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8F79F" w14:textId="017A7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F06BAC" w14:textId="72992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5F8850" w14:textId="3333E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9C5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BE6E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6B228A0" w14:textId="3F1AD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CD7A9C" w14:textId="6F397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58F81" w14:textId="1B01B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BF4A17" w14:textId="46C2F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A2282" w14:textId="66267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A9A02" w14:textId="05FA6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D33530" w14:textId="7C081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AC5305" w14:textId="793A2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9F1F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29F5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C1CD21" w14:textId="5AA93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72D13" w14:textId="02A39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B913AF" w14:textId="01340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34FBFE" w14:textId="6CCF4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3E376" w14:textId="014D8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A1BCE" w14:textId="7EDB2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798415" w14:textId="7DBEC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CCCFBB" w14:textId="180CB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1A4C3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4D400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20F21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EB10A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EAD0BA" w14:textId="4B980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6454A" w14:textId="7CD2E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ACF9ED" w14:textId="7CBF7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CF554" w14:textId="294C4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C77A6" w14:textId="7C8D6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6F6DF" w14:textId="00266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197B24" w14:textId="13546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95DB6A" w14:textId="6598B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F504D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997AE6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B0A171C" w14:textId="0420F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254C69" w14:textId="47EC3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13DAC" w14:textId="515EB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7CE1F" w14:textId="2841A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B3E8D" w14:textId="442B7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B5F0C" w14:textId="243C4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2A0F33" w14:textId="267FB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95E812" w14:textId="53763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C82B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35490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93FB079" w14:textId="15B690A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B61B4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57D2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263D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1D78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B210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2DC9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9E80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AD32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822B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DBF3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2A64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59B2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1F13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4D6A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F602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CA89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F758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05AFA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63007D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BA96DB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E3D31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6FE7789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824D9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78C2FC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6B60CB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B7752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B93FA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BD2A293" w14:textId="77777777" w:rsidTr="00503750">
        <w:trPr>
          <w:trHeight w:val="437"/>
        </w:trPr>
        <w:tc>
          <w:tcPr>
            <w:tcW w:w="2594" w:type="dxa"/>
          </w:tcPr>
          <w:p w14:paraId="4B3CBD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45004CA" w14:textId="16623FD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CD4C0B4" w14:textId="249D77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8F19507" w14:textId="759C4E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6EF0D00" w14:textId="0B2C7E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D0F296" w14:textId="77777777" w:rsidTr="00503750">
        <w:trPr>
          <w:trHeight w:val="420"/>
        </w:trPr>
        <w:tc>
          <w:tcPr>
            <w:tcW w:w="2594" w:type="dxa"/>
          </w:tcPr>
          <w:p w14:paraId="6AB3B8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0BC14F99" w14:textId="37A0C3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2174646" w14:textId="0165E6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1EFACEB" w14:textId="18DA33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2C983C6" w14:textId="47CC7F8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732E03" w14:textId="77777777" w:rsidTr="00503750">
        <w:trPr>
          <w:trHeight w:val="630"/>
        </w:trPr>
        <w:tc>
          <w:tcPr>
            <w:tcW w:w="2594" w:type="dxa"/>
          </w:tcPr>
          <w:p w14:paraId="75F72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661CB1A" w14:textId="2D49D5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0B96DA7" w14:textId="2DF891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4B064E7" w14:textId="7A2F81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E1BC576" w14:textId="7D5001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5EEABD" w14:textId="77777777" w:rsidTr="00503750">
        <w:trPr>
          <w:trHeight w:val="420"/>
        </w:trPr>
        <w:tc>
          <w:tcPr>
            <w:tcW w:w="2594" w:type="dxa"/>
          </w:tcPr>
          <w:p w14:paraId="6FB903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27C9351A" w14:textId="1BB9DA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D06DF04" w14:textId="0C73CD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BA67B9D" w14:textId="303C47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CE103E2" w14:textId="248CB82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4D0CE7" w14:textId="77777777" w:rsidTr="00503750">
        <w:trPr>
          <w:trHeight w:val="437"/>
        </w:trPr>
        <w:tc>
          <w:tcPr>
            <w:tcW w:w="2594" w:type="dxa"/>
          </w:tcPr>
          <w:p w14:paraId="576035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20ED2A47" w14:textId="556F01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57B9D51" w14:textId="3D98B3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24EF6C1" w14:textId="17E66DC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A5D2B26" w14:textId="7C949D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6A126F1" w14:textId="77777777" w:rsidTr="00503750">
        <w:trPr>
          <w:trHeight w:val="420"/>
        </w:trPr>
        <w:tc>
          <w:tcPr>
            <w:tcW w:w="2594" w:type="dxa"/>
          </w:tcPr>
          <w:p w14:paraId="3DF4A0F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CCFA2D5" w14:textId="60E1A11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4A6AF53" w14:textId="01F709D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9A0FD5C" w14:textId="223B772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0249626" w14:textId="10727B5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F5FBE33" w14:textId="77777777" w:rsidR="00944C3D" w:rsidRDefault="00944C3D" w:rsidP="00944C3D">
      <w:pPr>
        <w:rPr>
          <w:rFonts w:ascii="Arial" w:hAnsi="Arial"/>
          <w:b/>
        </w:rPr>
      </w:pPr>
    </w:p>
    <w:p w14:paraId="07106B6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AD46211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1BF5A6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3A1023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81EED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59A0B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1BA80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FFD0AE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0C2FB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733AD2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2B41C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2B4DF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0516E4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99951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29C59F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D953E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178B6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7D5353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514BEE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91B39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47257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18369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D99970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7F2902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7F915C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688DC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B8C34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E03B2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F49018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441AE9F" w14:textId="77777777" w:rsidTr="00503750">
        <w:tc>
          <w:tcPr>
            <w:tcW w:w="2835" w:type="dxa"/>
            <w:vAlign w:val="center"/>
          </w:tcPr>
          <w:p w14:paraId="7ECBAB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683D2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A4156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7A50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1DD2B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CE7D0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BB2067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6D4F06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217E680" w14:textId="54A40C9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F2AE17" w14:textId="4EC609D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0D904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64F19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955385" w14:textId="548D51D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136C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7AE9A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07C7F48" w14:textId="7976D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2B9672" w14:textId="32B3B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74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230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815331" w14:textId="650E8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F09B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07F17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6BD4310" w14:textId="1B73E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C27B27" w14:textId="36569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FB7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368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24989A" w14:textId="4D407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0FFB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62372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8E07FB0" w14:textId="75CD0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8F847E" w14:textId="4D7B8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DA8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238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788EF5" w14:textId="365B7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CCB6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F2F81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C8D998A" w14:textId="7B9D1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4833F9" w14:textId="7C4D9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FEC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14D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8456A4" w14:textId="4C080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35B05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F1462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C0CC233" w14:textId="5015D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82F345" w14:textId="5955D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BB8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74D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FA37A5" w14:textId="6AD43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7F98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7BB26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1BF7ECB" w14:textId="36A9145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700A3D" w14:textId="22A09A9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458D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51F1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AF01E1" w14:textId="4E5A219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E5C228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FA6871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29A422C" w14:textId="622C2B33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2E95546" w14:textId="77777777" w:rsidR="00944C3D" w:rsidRDefault="00944C3D" w:rsidP="00944C3D">
      <w:pPr>
        <w:rPr>
          <w:rFonts w:ascii="Arial" w:hAnsi="Arial"/>
          <w:b/>
        </w:rPr>
      </w:pPr>
    </w:p>
    <w:p w14:paraId="1C79164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3DF928D" w14:textId="77777777" w:rsidTr="00503750">
        <w:tc>
          <w:tcPr>
            <w:tcW w:w="2835" w:type="dxa"/>
            <w:vAlign w:val="center"/>
          </w:tcPr>
          <w:p w14:paraId="6C577B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327E1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C0A00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6D3F0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BBC5B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4008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8165F4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305F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61D2998" w14:textId="20278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1726E" w14:textId="52BDC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1FA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708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437CC5" w14:textId="557D7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0A76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519B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EC3A73E" w14:textId="72248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F3D3C9" w14:textId="6E2FE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108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F76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2E6C61" w14:textId="209F4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E0608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22A5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3372171" w14:textId="0BC1F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0ABD80" w14:textId="230C2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149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B0E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862258" w14:textId="02A7E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9458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E353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1098A37" w14:textId="043DE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81DB9" w14:textId="158B3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90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82D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CEF0D0" w14:textId="4FB06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012A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EC86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EEE33FB" w14:textId="4A7C78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4CEDFD" w14:textId="133A88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52D9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6FE8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49D654" w14:textId="4A348E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C79A9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A822CC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1132E1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EFCC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2AA79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5F2D69A" w14:textId="77777777" w:rsidTr="00503750">
        <w:trPr>
          <w:trHeight w:val="699"/>
        </w:trPr>
        <w:tc>
          <w:tcPr>
            <w:tcW w:w="3502" w:type="dxa"/>
            <w:vMerge/>
          </w:tcPr>
          <w:p w14:paraId="67DD0C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62C5E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F3601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D1C4B5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1F9E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81CC612" w14:textId="1D91376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2E743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6DAB31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1824B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EA4B37A" w14:textId="0E5F686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F861B8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B3B04E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F15DA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47E0C93" w14:textId="42DF90E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2B52A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3711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A11C2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7B3D755" w14:textId="77777777" w:rsidTr="00503750">
        <w:trPr>
          <w:trHeight w:val="593"/>
        </w:trPr>
        <w:tc>
          <w:tcPr>
            <w:tcW w:w="3497" w:type="dxa"/>
          </w:tcPr>
          <w:p w14:paraId="30C122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6527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FA27D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C7454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58AB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9C95B7A" w14:textId="3FAB8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C714C3" w14:textId="622CA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5A66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DDA680" w14:textId="484892B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497C8D" w14:textId="7DC5A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3C1765" w14:textId="4DD85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346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13149B" w14:textId="72DA926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0A2B1D" w14:textId="5EC9B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24E934" w14:textId="25CCC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83B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7662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5B9A4F2" w14:textId="26EB1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F9BA99" w14:textId="43A40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5D7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906981" w14:textId="3A9B850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2C744D" w14:textId="701D3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7659F4" w14:textId="5BD58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BC7D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049A1A" w14:textId="5416BC2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98A692" w14:textId="10C0B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3B01AF" w14:textId="58B3B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1D524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33ED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4191C88" w14:textId="2C4D0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6851F6" w14:textId="09182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CE35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EAA78B" w14:textId="6712AAA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2A3DFD" w14:textId="24806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98D91D" w14:textId="7ADE6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3A95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DFD046" w14:textId="4A296B3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45C639" w14:textId="2D373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D26CC5" w14:textId="03554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95D17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DA45E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5C92910" w14:textId="4879F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39343D" w14:textId="31A89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C5E4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90A841" w14:textId="2B70F69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939509" w14:textId="54924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C968CA" w14:textId="3E4C0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CB851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7CE6CAE" w14:textId="7C18B69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2C381C" w14:textId="27F08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716F66" w14:textId="46754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BE299C" w14:textId="77777777" w:rsidR="00944C3D" w:rsidRDefault="00944C3D" w:rsidP="00944C3D">
      <w:pPr>
        <w:rPr>
          <w:rFonts w:ascii="Arial" w:hAnsi="Arial"/>
          <w:b/>
        </w:rPr>
      </w:pPr>
    </w:p>
    <w:p w14:paraId="724F267A" w14:textId="77777777" w:rsidR="00944C3D" w:rsidRDefault="00944C3D" w:rsidP="00944C3D">
      <w:pPr>
        <w:rPr>
          <w:rFonts w:ascii="Arial" w:hAnsi="Arial"/>
          <w:b/>
        </w:rPr>
      </w:pPr>
    </w:p>
    <w:p w14:paraId="61840A3C" w14:textId="77777777" w:rsidR="00944C3D" w:rsidRDefault="00944C3D" w:rsidP="00944C3D">
      <w:pPr>
        <w:rPr>
          <w:rFonts w:ascii="Arial" w:hAnsi="Arial"/>
          <w:b/>
        </w:rPr>
      </w:pPr>
    </w:p>
    <w:p w14:paraId="218979A3" w14:textId="77777777" w:rsidR="00944C3D" w:rsidRDefault="00944C3D" w:rsidP="00944C3D">
      <w:pPr>
        <w:rPr>
          <w:rFonts w:ascii="Arial" w:hAnsi="Arial"/>
          <w:b/>
        </w:rPr>
      </w:pPr>
    </w:p>
    <w:p w14:paraId="320C33E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1634"/>
        <w:gridCol w:w="1205"/>
        <w:gridCol w:w="1181"/>
        <w:gridCol w:w="1196"/>
        <w:gridCol w:w="1575"/>
      </w:tblGrid>
      <w:tr w:rsidR="00944C3D" w:rsidRPr="00050529" w14:paraId="00BD2848" w14:textId="77777777" w:rsidTr="00503750">
        <w:tc>
          <w:tcPr>
            <w:tcW w:w="2622" w:type="dxa"/>
            <w:vAlign w:val="center"/>
          </w:tcPr>
          <w:p w14:paraId="192F64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A3CF3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F6131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EBF44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AC359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34074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ACFA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BFEEB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D9037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A3B9E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3BF0E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2BBD4A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1EA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2A45C41" w14:textId="2B168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73FEA9" w14:textId="5B594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FD5316" w14:textId="41882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696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ABDFF6" w14:textId="120FA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C5F592" w14:textId="77777777" w:rsidTr="00503750">
        <w:tc>
          <w:tcPr>
            <w:tcW w:w="2622" w:type="dxa"/>
            <w:vAlign w:val="center"/>
          </w:tcPr>
          <w:p w14:paraId="7ADA07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955E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F3AF54B" w14:textId="6A7F0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E0F863" w14:textId="42882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A5EC5E" w14:textId="2CFAD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69B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6D5E43" w14:textId="7521A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1032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6ADB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C84C10E" w14:textId="27136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EF36E4" w14:textId="60B18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198598" w14:textId="59FDF9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26F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EA06B6" w14:textId="4189A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E39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5B51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6625A06" w14:textId="7CDA4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244DC2" w14:textId="0DC7D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C7BA15" w14:textId="5FFB5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3A9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CEBB8F" w14:textId="6CA3D7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006E57" w14:textId="77777777" w:rsidTr="00503750">
        <w:tc>
          <w:tcPr>
            <w:tcW w:w="2622" w:type="dxa"/>
            <w:vAlign w:val="center"/>
          </w:tcPr>
          <w:p w14:paraId="33E4B0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763EFFA" w14:textId="25579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6259.00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FA2F88" w14:textId="5B032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1329.00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FE7788" w14:textId="122C2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471.00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3C7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D928D6" w14:textId="6219C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7116.00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24A4C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95B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86E5984" w14:textId="45EFB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6CF750" w14:textId="22605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58BA82" w14:textId="0F5FD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F81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86B6EE" w14:textId="630B1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3937FC" w14:textId="77777777" w:rsidTr="00503750">
        <w:tc>
          <w:tcPr>
            <w:tcW w:w="2622" w:type="dxa"/>
            <w:vAlign w:val="center"/>
          </w:tcPr>
          <w:p w14:paraId="48D211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DF17ACC" w14:textId="3D147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00C5AA" w14:textId="42A77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ABF7A1" w14:textId="0D56E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47B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96EE19" w14:textId="24462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70C1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0257E9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13F9B2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18FF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503C7DB" w14:textId="4D600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170575" w14:textId="3D137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393EBC" w14:textId="564B1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287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1CB459" w14:textId="0AEC1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C0297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2F81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98CD741" w14:textId="430C8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2AAED0" w14:textId="15D6B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815FF7" w14:textId="1DDB6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4B7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3CF642" w14:textId="42724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53BC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0326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1E9C549" w14:textId="3C813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425CDC" w14:textId="21B1F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F12782" w14:textId="7FB96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857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A32874" w14:textId="35B5B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B75FD" w14:textId="77777777" w:rsidTr="00503750">
        <w:tc>
          <w:tcPr>
            <w:tcW w:w="2622" w:type="dxa"/>
            <w:vAlign w:val="center"/>
          </w:tcPr>
          <w:p w14:paraId="326753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0F3B752" w14:textId="56255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CC926A" w14:textId="57458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19CD3E" w14:textId="0E182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E38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60BB2" w14:textId="3E832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2E5FCF" w14:textId="77777777" w:rsidTr="00503750">
        <w:tc>
          <w:tcPr>
            <w:tcW w:w="2622" w:type="dxa"/>
            <w:vAlign w:val="center"/>
          </w:tcPr>
          <w:p w14:paraId="589A72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81FF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34A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AB7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3B8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AA5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138C1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1E82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F837341" w14:textId="50E9FE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6259.00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E94D26" w14:textId="360DC6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1329.00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4157AF" w14:textId="4A6CD9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471.00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CDCD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465507" w14:textId="0AC5DF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7116.00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5737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E61DE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ECCD17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415AFA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F01B01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3EE57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8DD3F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60AB5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FFA66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9AF73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6F1D2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9FFD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0C880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848E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2BC4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81505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36EA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59EA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D76F2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F795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D84E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5539E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1154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41FF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AEAFD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423F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F39B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793201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B365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9015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C9C4F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9215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4DC6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6CD71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E7B2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4C59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11BF7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3F0D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AA4C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F3FD0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9B46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F50B6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AC3B2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A683C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FF24D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DAEFA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1B51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B05EF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5EB5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C89F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7AC19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D5A0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69EF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2516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4D7E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81ED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D89F3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3457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05B0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D4189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ADBA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001D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C89E8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B096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C98D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F3EA7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E8ECC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45E8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0329A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461841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900A0FB" w14:textId="77777777" w:rsidTr="00503750">
        <w:tc>
          <w:tcPr>
            <w:tcW w:w="2835" w:type="dxa"/>
            <w:vAlign w:val="center"/>
          </w:tcPr>
          <w:p w14:paraId="2C156E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D487F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14C26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15F6A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48D1D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4A56A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44B86E1" w14:textId="77777777" w:rsidTr="00503750">
        <w:tc>
          <w:tcPr>
            <w:tcW w:w="2835" w:type="dxa"/>
            <w:vAlign w:val="center"/>
          </w:tcPr>
          <w:p w14:paraId="082CA6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3EC58DC" w14:textId="6ACCB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19B29D" w14:textId="7A711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E5D77A" w14:textId="600DE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881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EAB5C1" w14:textId="0190B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7DE80" w14:textId="77777777" w:rsidTr="00503750">
        <w:tc>
          <w:tcPr>
            <w:tcW w:w="2835" w:type="dxa"/>
            <w:vAlign w:val="center"/>
          </w:tcPr>
          <w:p w14:paraId="308230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D893C91" w14:textId="02319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E52E29" w14:textId="4F910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28D088" w14:textId="296E7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D4D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88B5EC" w14:textId="31008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DF43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9DF9E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2C04D58" w14:textId="5C4F043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63E7E9" w14:textId="120EE0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C49F4E" w14:textId="62B346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2015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EB88DA" w14:textId="386091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59C1622" w14:textId="77777777" w:rsidTr="00503750">
        <w:tc>
          <w:tcPr>
            <w:tcW w:w="2835" w:type="dxa"/>
            <w:vAlign w:val="center"/>
          </w:tcPr>
          <w:p w14:paraId="6DBF3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BC20371" w14:textId="16601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0AF851" w14:textId="322E7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E51556" w14:textId="0BD4A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708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67DD27" w14:textId="01C09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7388D6" w14:textId="77777777" w:rsidTr="00503750">
        <w:tc>
          <w:tcPr>
            <w:tcW w:w="2835" w:type="dxa"/>
            <w:vAlign w:val="center"/>
          </w:tcPr>
          <w:p w14:paraId="2009DE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5AFB7BC" w14:textId="7FCF9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885EF" w14:textId="21258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A6E51B" w14:textId="1829B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B04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C82656" w14:textId="14758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FCD6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F553A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3A5D8A5" w14:textId="7B00CC3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74F4ED" w14:textId="1FD867E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E510C7" w14:textId="70E3481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C14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9728AA" w14:textId="6989315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5D7C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27906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802BFBE" w14:textId="22F40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2B737" w14:textId="54471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BB6EA2" w14:textId="5B25B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8FF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541491" w14:textId="44733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5352E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7A0DD9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3A4A5576" w14:textId="77777777" w:rsidTr="00503750">
        <w:tc>
          <w:tcPr>
            <w:tcW w:w="2552" w:type="dxa"/>
            <w:vAlign w:val="center"/>
          </w:tcPr>
          <w:p w14:paraId="516274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90EC4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69FBA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8B4EB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FBEEB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FEB003F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50BD70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E8CEAEB" w14:textId="26C1319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F1CFD41" w14:textId="31BAB17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120.00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62C962F" w14:textId="6B8547A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78A4E50" w14:textId="2291ABE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120.00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F9BEBF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657538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D0BD269" w14:textId="6295135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993DB44" w14:textId="44F816D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84F805E" w14:textId="315DE1C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CFC66A0" w14:textId="23A452F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D178F3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BDCEA3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CC6B4A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5115E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654C2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39FEAD8" w14:textId="77777777" w:rsidTr="00503750">
        <w:tc>
          <w:tcPr>
            <w:tcW w:w="4395" w:type="dxa"/>
            <w:vMerge/>
          </w:tcPr>
          <w:p w14:paraId="2E0D00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3E37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82B63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CD0479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90105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73395F0" w14:textId="7DDB4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0BCD5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743629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D571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031F5D9" w14:textId="2A0BB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B148D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FE620C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F2A7E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C3AEC1F" w14:textId="2C0CAA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810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10D8EA9" w14:textId="77777777" w:rsidTr="00503750">
        <w:tc>
          <w:tcPr>
            <w:tcW w:w="4395" w:type="dxa"/>
            <w:vAlign w:val="center"/>
          </w:tcPr>
          <w:p w14:paraId="2A8430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C5614F8" w14:textId="3FA72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6F474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15B075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026C1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DD6951" w14:textId="3A35C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1E096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A04D90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C3454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E9D039C" w14:textId="737192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A055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60C420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7066D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CA7B684" w14:textId="1A1F3ECD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2088.00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11AC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4E76B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02C1DD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D6F5817" w14:textId="77777777" w:rsidTr="00503750">
        <w:tc>
          <w:tcPr>
            <w:tcW w:w="4395" w:type="dxa"/>
            <w:vAlign w:val="center"/>
          </w:tcPr>
          <w:p w14:paraId="6781D4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AC1A4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1CA6AC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A527F3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39357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6976249" w14:textId="29E6924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A26D93" w14:textId="418DA0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91093A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9E625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D3F9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10B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FDB844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BFDE8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6C5C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BE5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00EC85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36E63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CF93D65" w14:textId="589A307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B5230E" w14:textId="14F8FCE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1E3D3D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228C6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14AE091" w14:textId="45506A5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95E7A0" w14:textId="17CD7F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C43D7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A83F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9156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E0331E0" w14:textId="77777777" w:rsidTr="00503750">
        <w:tc>
          <w:tcPr>
            <w:tcW w:w="1843" w:type="dxa"/>
            <w:vAlign w:val="center"/>
          </w:tcPr>
          <w:p w14:paraId="28C34F4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7C60EB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42F893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EAF59F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81C57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25FC2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EBB99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B647AAD" w14:textId="77777777" w:rsidTr="00503750">
        <w:tc>
          <w:tcPr>
            <w:tcW w:w="1843" w:type="dxa"/>
            <w:vAlign w:val="center"/>
          </w:tcPr>
          <w:p w14:paraId="0B9D5F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F7023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0C91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2B21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B5D7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2119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E633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6FFE9C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8C300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BF953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FBAE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5955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3B61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1AE8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45CE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852BB6" w14:textId="77777777" w:rsidTr="00503750">
        <w:tc>
          <w:tcPr>
            <w:tcW w:w="1843" w:type="dxa"/>
            <w:vAlign w:val="center"/>
          </w:tcPr>
          <w:p w14:paraId="22B82B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E6498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2FE1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F17B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A0B37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5C50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9126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8ED03B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5EACA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B72BA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5FB6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FADE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03693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D45E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4AA6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B7556D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7B4AB8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925DD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AD321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6831E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74EC9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36C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7C66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91C9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FC760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0662BBA" w14:textId="77777777" w:rsidTr="00503750">
        <w:trPr>
          <w:trHeight w:val="664"/>
        </w:trPr>
        <w:tc>
          <w:tcPr>
            <w:tcW w:w="3372" w:type="dxa"/>
          </w:tcPr>
          <w:p w14:paraId="3E4961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3CE5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B3A8D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E7ECDB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A872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B371925" w14:textId="7461A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CC7A5C" w14:textId="67181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CC4C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A6214C" w14:textId="3069A6B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D582F35" w14:textId="2421E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17F2D9" w14:textId="524A5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116A1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8A2396E" w14:textId="2DBB77D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821A63" w14:textId="21892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3B113F" w14:textId="2E98F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A9C66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C1FC3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9A697D1" w14:textId="2E4CC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1ADD54" w14:textId="1421F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AAA13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2CD33A" w14:textId="763A1FB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B03D4C" w14:textId="27772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C75A8" w14:textId="1A89A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F72F6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6F6DBF8" w14:textId="2D26B65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761AD01" w14:textId="23737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36FF90" w14:textId="28598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E322A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AB5CB3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A1EC932" w14:textId="77777777" w:rsidTr="00503750">
        <w:tc>
          <w:tcPr>
            <w:tcW w:w="2835" w:type="dxa"/>
            <w:vAlign w:val="center"/>
          </w:tcPr>
          <w:p w14:paraId="7B41052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87031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333E7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94BE6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FD143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02379E1" w14:textId="77777777" w:rsidTr="00503750">
        <w:tc>
          <w:tcPr>
            <w:tcW w:w="2835" w:type="dxa"/>
          </w:tcPr>
          <w:p w14:paraId="6A19729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D4D9BC9" w14:textId="7C385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5E702B" w14:textId="005F5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020F18" w14:textId="2F970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09CDA8" w14:textId="31301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8EA8AB" w14:textId="77777777" w:rsidTr="00503750">
        <w:tc>
          <w:tcPr>
            <w:tcW w:w="2835" w:type="dxa"/>
          </w:tcPr>
          <w:p w14:paraId="3C076A0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37B7EB7" w14:textId="7966D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B8E2BC" w14:textId="7E160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DF1F3C" w14:textId="45634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BE31F0" w14:textId="5FB41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4E9CBC" w14:textId="77777777" w:rsidTr="00503750">
        <w:tc>
          <w:tcPr>
            <w:tcW w:w="2835" w:type="dxa"/>
          </w:tcPr>
          <w:p w14:paraId="52E971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0C187D8" w14:textId="4C92F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854687" w14:textId="00FB8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EF99CF" w14:textId="22145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EC8245" w14:textId="7D821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C71F9D" w14:textId="77777777" w:rsidTr="00503750">
        <w:tc>
          <w:tcPr>
            <w:tcW w:w="2835" w:type="dxa"/>
            <w:vAlign w:val="center"/>
          </w:tcPr>
          <w:p w14:paraId="1ADFA1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054D653" w14:textId="07F42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AEE8F9" w14:textId="0D515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2C627C" w14:textId="439BB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CB1A92" w14:textId="1B3FC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8FC8C5" w14:textId="77777777" w:rsidTr="00503750">
        <w:tc>
          <w:tcPr>
            <w:tcW w:w="2835" w:type="dxa"/>
            <w:vAlign w:val="center"/>
          </w:tcPr>
          <w:p w14:paraId="2314BC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D88AFE2" w14:textId="3B691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D0701B" w14:textId="01237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699126" w14:textId="2DD3D1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F25ABC" w14:textId="01B71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0C58DD" w14:textId="77777777" w:rsidTr="00503750">
        <w:tc>
          <w:tcPr>
            <w:tcW w:w="2835" w:type="dxa"/>
          </w:tcPr>
          <w:p w14:paraId="41160B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5CDAAF5" w14:textId="1608C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242330" w14:textId="517B4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66CC65" w14:textId="2B72F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1BBFE03" w14:textId="70849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255037" w14:textId="77777777" w:rsidTr="00503750">
        <w:tc>
          <w:tcPr>
            <w:tcW w:w="2835" w:type="dxa"/>
          </w:tcPr>
          <w:p w14:paraId="08B9CA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A95257B" w14:textId="4FFB5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CBB567" w14:textId="7672C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FB0276" w14:textId="738C6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9A651A" w14:textId="32BD0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F20D44" w14:textId="77777777" w:rsidTr="00503750">
        <w:tc>
          <w:tcPr>
            <w:tcW w:w="2835" w:type="dxa"/>
          </w:tcPr>
          <w:p w14:paraId="5B8329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1DD91FC" w14:textId="697FC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365E3E" w14:textId="27962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CA475E" w14:textId="61A81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20A8A1" w14:textId="0A5C4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F3CF4E" w14:textId="77777777" w:rsidR="00944C3D" w:rsidRDefault="00944C3D" w:rsidP="00944C3D">
      <w:pPr>
        <w:rPr>
          <w:rFonts w:ascii="Arial" w:hAnsi="Arial"/>
          <w:b/>
        </w:rPr>
      </w:pPr>
    </w:p>
    <w:p w14:paraId="1E64C8D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26429E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B7AA4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B12D5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C87F5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6D318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B72E9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097555E" w14:textId="77777777" w:rsidTr="00503750">
        <w:trPr>
          <w:trHeight w:val="443"/>
        </w:trPr>
        <w:tc>
          <w:tcPr>
            <w:tcW w:w="2560" w:type="dxa"/>
          </w:tcPr>
          <w:p w14:paraId="77A7B4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7D191F7" w14:textId="1C21D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DD9A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1CD6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FA60EED" w14:textId="70A20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70FB8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8B2C4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D2E00EC" w14:textId="17640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8E62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1484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CDBE871" w14:textId="588DC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F1027D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86E91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4CB410C" w14:textId="71127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48B6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2DF1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8F8BBF" w14:textId="3C7D9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473B1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3F969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23EEF6F" w14:textId="2FAB8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3745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418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E228E2" w14:textId="2A8B2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B1FAA1" w14:textId="77777777" w:rsidR="00944C3D" w:rsidRDefault="00944C3D" w:rsidP="00944C3D">
      <w:pPr>
        <w:rPr>
          <w:rFonts w:ascii="Arial" w:hAnsi="Arial"/>
          <w:b/>
        </w:rPr>
      </w:pPr>
    </w:p>
    <w:p w14:paraId="79E8CB33" w14:textId="77777777" w:rsidR="00944C3D" w:rsidRDefault="00944C3D" w:rsidP="00944C3D">
      <w:pPr>
        <w:rPr>
          <w:rFonts w:ascii="Arial" w:hAnsi="Arial"/>
          <w:b/>
        </w:rPr>
      </w:pPr>
    </w:p>
    <w:p w14:paraId="72C8662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D02CA8C" w14:textId="77777777" w:rsidR="00944C3D" w:rsidRDefault="00944C3D" w:rsidP="00944C3D">
      <w:pPr>
        <w:rPr>
          <w:rFonts w:ascii="Arial" w:hAnsi="Arial"/>
          <w:b/>
        </w:rPr>
      </w:pPr>
    </w:p>
    <w:p w14:paraId="3F21062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835B49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0F596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89B9D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4ED21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9688A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5E1B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847BB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2FE08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E9199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0551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25A4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22B73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D76AB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4871F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ED432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DADFD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26AD0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C7B8C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9544760" w14:textId="77777777" w:rsidTr="00503750">
        <w:trPr>
          <w:trHeight w:val="677"/>
        </w:trPr>
        <w:tc>
          <w:tcPr>
            <w:tcW w:w="3358" w:type="dxa"/>
          </w:tcPr>
          <w:p w14:paraId="1007C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5CC60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C8D71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7F18FA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430F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4BC7B72" w14:textId="0CCEC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D88EF8" w14:textId="3DB13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CEE2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2169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1CE3182" w14:textId="17323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4E097C" w14:textId="0F0CB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D6E1E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CB2D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E932B2A" w14:textId="33CCF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EBD853" w14:textId="6B35E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894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A587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75C7898" w14:textId="384E5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8B55D4" w14:textId="6BFFE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BD27F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1442AA" w14:textId="062D61B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4E5EC2" w14:textId="160CA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95FAA3" w14:textId="59527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91CF8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8B30607" w14:textId="3FF17FB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FADF1B" w14:textId="591DE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4E0139" w14:textId="34135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D4717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12F91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C1855A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BEACD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9CE58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D77595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C9A32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27DC1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22148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6AA9E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A9C88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EB285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07A26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9169F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F776EB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3E0406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D1346B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8CED7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B626A3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47FBC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37A45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4D5DB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7A8E42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99086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88BB9D8" w14:textId="07254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657E3F" w14:textId="4154C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813BF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5452E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A09E3F8" w14:textId="19C18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7B7696" w14:textId="4D5DDF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3B1FB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FE787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0542E83" w14:textId="422A9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89096B" w14:textId="510BA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A297A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3BBF04" w14:textId="65EDB75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1BBDB8" w14:textId="4D284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49F758" w14:textId="68F62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EAF93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19FB8DB" w14:textId="199B381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7837A55" w14:textId="133A7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F8E15F" w14:textId="0BF6A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66940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A4AD35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32BDA09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399E2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19CEA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BDDB3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E4CFCD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45867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E98EFEE" w14:textId="16F6C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3953B4" w14:textId="5E6A2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B7C7C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A8D16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1A80E5F" w14:textId="792B2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3C2DDA" w14:textId="202A7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CC567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7817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524AD6B" w14:textId="7B4DD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1D8D8D" w14:textId="4A8EE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F8069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51D8047" w14:textId="01D5217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7CED8FD" w14:textId="3B895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6760C3" w14:textId="4EB17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4538E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B226C7C" w14:textId="0F8416E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2A89469" w14:textId="2940A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523EF0" w14:textId="391D7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A4ED3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2CC45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35B79D6" w14:textId="77777777" w:rsidTr="00503750">
        <w:tc>
          <w:tcPr>
            <w:tcW w:w="3686" w:type="dxa"/>
            <w:vAlign w:val="center"/>
          </w:tcPr>
          <w:p w14:paraId="127475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8C1FA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4A39A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BC2B1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75DEE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A28D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11A3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4D196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70DEB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C05E4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27EA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3FD43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D447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B8A3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76978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AAA56D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FBDDBA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19FCDE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D2DD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9613A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6D4B0D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7C68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ACD3B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E6B56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5D9A1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8911B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D5C69D" w14:textId="60188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3160DC" w14:textId="42809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B0EB2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7ED00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A346087" w14:textId="29A21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680C69" w14:textId="329CE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32EF0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E3A8D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765F3AF" w14:textId="7CD4F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425E93" w14:textId="25518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B76E2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B0930F8" w14:textId="01972EE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A867DF" w14:textId="3CA4E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A59E51" w14:textId="4D789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6B1C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508C69F" w14:textId="4108B3D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B8AB68" w14:textId="5B889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94B954" w14:textId="18C0D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2F90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BE3A2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2CA900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FA197A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04923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A6B40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22E684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435E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479DD60" w14:textId="1EB1D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3D906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62E1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184159A" w14:textId="4610D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27F1F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DAC3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2982748" w14:textId="3E1D8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0EE44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7B41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09C8109" w14:textId="4D890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7861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583F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988F052" w14:textId="07599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511B8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46A0F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E9A6CE9" w14:textId="556CE9B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39A1809" w14:textId="77777777" w:rsidR="00944C3D" w:rsidRDefault="00944C3D" w:rsidP="00944C3D">
      <w:pPr>
        <w:rPr>
          <w:sz w:val="22"/>
          <w:szCs w:val="22"/>
        </w:rPr>
      </w:pPr>
    </w:p>
    <w:p w14:paraId="1998CCC4" w14:textId="77777777" w:rsidR="00944C3D" w:rsidRDefault="00944C3D" w:rsidP="00944C3D">
      <w:pPr>
        <w:rPr>
          <w:sz w:val="22"/>
          <w:szCs w:val="22"/>
        </w:rPr>
      </w:pPr>
    </w:p>
    <w:p w14:paraId="15F4373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4F74C2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E30D107" w14:textId="42D4CF69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1CFCC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D654D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880BF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3C88D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0D410B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35AB4E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9DB44F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BF13D9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E57F73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290F3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DC9F026" w14:textId="60E82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0ED040" w14:textId="24343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0E66C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FB332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895C95E" w14:textId="38ADA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5ADE48" w14:textId="7248B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B3AEC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5895BB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1909EFA" w14:textId="01013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2F9D55" w14:textId="18CD0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85D5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544ED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058F05F" w14:textId="1EBF1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0A12F3" w14:textId="4E176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30755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94C88E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82DE781" w14:textId="2575E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171FEC" w14:textId="29F73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1EA1E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11F420" w14:textId="7A076C4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7CF5CF1" w14:textId="36C4A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2D8A48" w14:textId="4B736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1A855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93517A5" w14:textId="3FD7C75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4D8E5CB" w14:textId="2CEAE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FF466D9" w14:textId="124C3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7989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A0F1F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7BA57D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06ECDA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5D5038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7F4DC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5BE846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C967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3899015" w14:textId="07B8F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694D12" w14:textId="59F9F7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FE4A1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EA4D9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FAF8275" w14:textId="5B09B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2C8BDB" w14:textId="02A57F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67D30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46D460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F241CB6" w14:textId="3BE00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76E455D" w14:textId="31826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E59CF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618AAD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B5F8D9E" w14:textId="2F9C0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C8BC1D" w14:textId="06D5C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2CA9D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C2C5DC" w14:textId="7E48D71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2D4983" w14:textId="5C12D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69F018" w14:textId="2BDAA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C772F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7BED13" w14:textId="64C0294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042E1A0" w14:textId="4BE88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D66402" w14:textId="7A0CD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E6E4D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D9399CD" w14:textId="300FAB4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27FF5EE" w14:textId="373FF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0AAEF6" w14:textId="4FEE6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6000" w:rsidRPr="00DE46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E4EA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0198B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74D2EED" w14:textId="4790E4E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70E10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A1358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0903120" w14:textId="1CAA6EF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6B956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33216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7952A4F" w14:textId="5170265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084F3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8D27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304F4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15D6BF3" w14:textId="77777777" w:rsidR="00944C3D" w:rsidRPr="003607F0" w:rsidRDefault="00944C3D" w:rsidP="00944C3D"/>
    <w:p w14:paraId="1802FC02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54E8F" w14:textId="77777777" w:rsidR="007D3D8F" w:rsidRDefault="007D3D8F">
      <w:r>
        <w:separator/>
      </w:r>
    </w:p>
  </w:endnote>
  <w:endnote w:type="continuationSeparator" w:id="0">
    <w:p w14:paraId="31BF87B0" w14:textId="77777777" w:rsidR="007D3D8F" w:rsidRDefault="007D3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AFF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C045A5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9FB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38F460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539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B92A85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6617" w14:textId="77777777" w:rsidR="007D3D8F" w:rsidRDefault="007D3D8F">
      <w:r>
        <w:separator/>
      </w:r>
    </w:p>
  </w:footnote>
  <w:footnote w:type="continuationSeparator" w:id="0">
    <w:p w14:paraId="1A33EC0E" w14:textId="77777777" w:rsidR="007D3D8F" w:rsidRDefault="007D3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930743">
    <w:abstractNumId w:val="13"/>
  </w:num>
  <w:num w:numId="2" w16cid:durableId="1575093165">
    <w:abstractNumId w:val="17"/>
  </w:num>
  <w:num w:numId="3" w16cid:durableId="1409618899">
    <w:abstractNumId w:val="8"/>
  </w:num>
  <w:num w:numId="4" w16cid:durableId="324675832">
    <w:abstractNumId w:val="7"/>
  </w:num>
  <w:num w:numId="5" w16cid:durableId="72525239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03300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941965">
    <w:abstractNumId w:val="20"/>
  </w:num>
  <w:num w:numId="8" w16cid:durableId="1656838406">
    <w:abstractNumId w:val="10"/>
  </w:num>
  <w:num w:numId="9" w16cid:durableId="912662855">
    <w:abstractNumId w:val="0"/>
  </w:num>
  <w:num w:numId="10" w16cid:durableId="797532410">
    <w:abstractNumId w:val="19"/>
  </w:num>
  <w:num w:numId="11" w16cid:durableId="2021394915">
    <w:abstractNumId w:val="6"/>
  </w:num>
  <w:num w:numId="12" w16cid:durableId="277758113">
    <w:abstractNumId w:val="9"/>
  </w:num>
  <w:num w:numId="13" w16cid:durableId="835536261">
    <w:abstractNumId w:val="12"/>
  </w:num>
  <w:num w:numId="14" w16cid:durableId="109974529">
    <w:abstractNumId w:val="15"/>
  </w:num>
  <w:num w:numId="15" w16cid:durableId="69275407">
    <w:abstractNumId w:val="14"/>
  </w:num>
  <w:num w:numId="16" w16cid:durableId="70197955">
    <w:abstractNumId w:val="2"/>
  </w:num>
  <w:num w:numId="17" w16cid:durableId="2075738461">
    <w:abstractNumId w:val="4"/>
  </w:num>
  <w:num w:numId="18" w16cid:durableId="1309096705">
    <w:abstractNumId w:val="11"/>
  </w:num>
  <w:num w:numId="19" w16cid:durableId="1292978753">
    <w:abstractNumId w:val="5"/>
  </w:num>
  <w:num w:numId="20" w16cid:durableId="239415437">
    <w:abstractNumId w:val="18"/>
  </w:num>
  <w:num w:numId="21" w16cid:durableId="473566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2"/>
    <w:docVar w:name="arg2" w:val="Driver=asa17;DBF=D:\anasoft\data\tebys.db;DBN=tebys;ENG=SQL17;commlinks=TCPIP{ip=192.168.1.241};uid=hromnikova;con=finus(12.0);pwd=488300282956Vaveto1"/>
    <w:docVar w:name="arg3" w:val="589930"/>
    <w:docVar w:name="arg4" w:val="C:\Users\HROMNI~1.TEB\AppData\Local\Temp\11327265.doc"/>
    <w:docVar w:name="arg5" w:val="2"/>
  </w:docVars>
  <w:rsids>
    <w:rsidRoot w:val="00FB6000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4DF1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3D8F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B6000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7CDFC"/>
  <w15:docId w15:val="{014A95C6-22E0-43F5-8D05-F37A584B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5337</Words>
  <Characters>30425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2026-03-03T08:50:00Z</dcterms:created>
  <dcterms:modified xsi:type="dcterms:W3CDTF">2026-03-03T08:52:00Z</dcterms:modified>
</cp:coreProperties>
</file>