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AFFEE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6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B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FA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4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5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F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8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4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2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4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8E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5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29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B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8D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4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E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C6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0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07673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18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30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57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4B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65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22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42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E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9AB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37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FB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5B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0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66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A0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B9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73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66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9D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BA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E0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FF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38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8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9F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76B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58E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30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D0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9E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D3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41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56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968A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67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87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F4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8E4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E4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57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57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91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CEC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6D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28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A0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16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36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9F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23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F2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14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7A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0A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08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E5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5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53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21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BA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3D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BD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9E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539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2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88EF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D2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069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15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55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FC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7C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1C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F6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C7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16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2C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74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3B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0C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93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A1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3F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902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A7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A1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1E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6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46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3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AE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29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9C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96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EC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DB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37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CC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5F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D392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4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69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BC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F5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E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D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A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D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8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9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C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3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3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F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8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0C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D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6A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44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4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7B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1F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26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55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4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F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3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8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A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8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D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F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91C2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D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F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8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F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E0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D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4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0C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FC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5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8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4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9A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8A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C9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8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30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A5A0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3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7B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E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6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1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1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8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E4A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F60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5AE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F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18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D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B1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C2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D1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A81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44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C3B7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1A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C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B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3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05D2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D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7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3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38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7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1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2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5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62379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D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3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B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89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E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03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1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8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9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A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D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8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E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B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D70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9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FD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9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4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A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15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7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34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D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5450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D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DE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61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E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7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9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F4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B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E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6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F9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0A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F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D3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46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C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A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5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0B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CA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6C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AF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03F9D" w14:textId="24F312A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39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4B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49E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534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CB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CB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94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B4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8F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0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D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5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5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4C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9F0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6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C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C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8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4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D2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16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0A9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8546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8A8B14" wp14:editId="6F065A8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B910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8A8B1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40B910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9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1E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9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E2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9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E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6F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F9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3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A4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D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7A8A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24C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0487D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C6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CAD157" wp14:editId="3CCDE5B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F636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AD15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DF6369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1F2D25C" wp14:editId="1B7CD95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6E4B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F2D25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BF6E4B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AA576A" wp14:editId="64E8469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19244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A576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419244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DE7DFF9" wp14:editId="03882F4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0C13B" w14:textId="40629D82" w:rsidR="000B647F" w:rsidRDefault="000B647F" w:rsidP="00944C3D">
                                  <w:fldSimple w:instr=" MERGEFIELD  aDMOD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E7DFF9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7D0C13B" w14:textId="40629D82" w:rsidR="000B647F" w:rsidRDefault="000B647F" w:rsidP="00944C3D">
                            <w:fldSimple w:instr=" MERGEFIELD  aDMOD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A894AEC" wp14:editId="200BFAB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9C8BF5" w14:textId="340FFE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894AE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F9C8BF5" w14:textId="340FFE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69DA35C" wp14:editId="6890BD5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A9093" w14:textId="72745977" w:rsidR="000B647F" w:rsidRDefault="000B647F" w:rsidP="00944C3D">
                                  <w:fldSimple w:instr=" MERGEFIELD  aDRD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9DA35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57A9093" w14:textId="72745977" w:rsidR="000B647F" w:rsidRDefault="000B647F" w:rsidP="00944C3D">
                            <w:fldSimple w:instr=" MERGEFIELD  aDRD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3BC7FEF" wp14:editId="4184B8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ECA1B" w14:textId="106FAD09" w:rsidR="000B647F" w:rsidRDefault="000B647F" w:rsidP="00944C3D">
                                  <w:fldSimple w:instr=" MERGEFIELD  aDMD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BC7FE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D9ECA1B" w14:textId="106FAD09" w:rsidR="000B647F" w:rsidRDefault="000B647F" w:rsidP="00944C3D">
                            <w:fldSimple w:instr=" MERGEFIELD  aDMD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F4C8E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6CAF7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38B264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BADE8A5" wp14:editId="79C2B7F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D7706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DE8A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DD7706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E185725" wp14:editId="46D40D2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603F1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185725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3603F1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00A0595" wp14:editId="2B85129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59F0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A059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2759F0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B275FE2" wp14:editId="209634F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27891" w14:textId="298E567D" w:rsidR="000B647F" w:rsidRDefault="000B647F" w:rsidP="00944C3D">
                                  <w:fldSimple w:instr=" MERGEFIELD  aDRDO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275FE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027891" w14:textId="298E567D" w:rsidR="000B647F" w:rsidRDefault="000B647F" w:rsidP="00944C3D">
                            <w:fldSimple w:instr=" MERGEFIELD  aDRDO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D7A0B92" wp14:editId="0E1AA9D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026C2F" w14:textId="66311222" w:rsidR="000B647F" w:rsidRDefault="000B647F" w:rsidP="00944C3D">
                                  <w:fldSimple w:instr=" MERGEFIELD  aDMD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7A0B9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7026C2F" w14:textId="66311222" w:rsidR="000B647F" w:rsidRDefault="000B647F" w:rsidP="00944C3D">
                            <w:fldSimple w:instr=" MERGEFIELD  aDMD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FF29A16" wp14:editId="090E16F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BC18FC" w14:textId="6A903245" w:rsidR="000B647F" w:rsidRDefault="000B647F" w:rsidP="00944C3D">
                                  <w:fldSimple w:instr=" MERGEFIELD  aDROD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F29A1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4BC18FC" w14:textId="6A903245" w:rsidR="000B647F" w:rsidRDefault="000B647F" w:rsidP="00944C3D">
                            <w:fldSimple w:instr=" MERGEFIELD  aDROD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C929999" wp14:editId="1F1B8D6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F2F62" w14:textId="255FB470" w:rsidR="000B647F" w:rsidRDefault="000B647F" w:rsidP="00944C3D">
                                  <w:fldSimple w:instr=" MERGEFIELD  aDMOD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92999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70F2F62" w14:textId="255FB470" w:rsidR="000B647F" w:rsidRDefault="000B647F" w:rsidP="00944C3D">
                            <w:fldSimple w:instr=" MERGEFIELD  aDMOD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47064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C9490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7611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AF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035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2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E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6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6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11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4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9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B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3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74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9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F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01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0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9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86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6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B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2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F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3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5A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5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76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685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5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2F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D94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1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75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8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C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A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01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4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0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6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2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B2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1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3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8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6F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7C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3A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07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B0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C9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A74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7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36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3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9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6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9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404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0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4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E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6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5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4C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41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C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0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E0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3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7F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E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2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A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7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B1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35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9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53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7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9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1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5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5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B8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8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ADD1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70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C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D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9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3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52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C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2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9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C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0B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F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CF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FE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E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5A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B4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67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40F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06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F5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8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2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7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B8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1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784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C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D9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DB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A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B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0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F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A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C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8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B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9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B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1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8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BA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184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D1C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7E8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2C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DE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CC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7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BD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7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F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A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D4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3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4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1B66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4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4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E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B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C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74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F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6A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C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9F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3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8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0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9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E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E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0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A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7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5B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B38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F10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4C9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73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84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08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8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EA7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B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1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F0D5866" wp14:editId="3E053E0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0DF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0D586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4E0DF9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B9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F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C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0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9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B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F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A29B835" wp14:editId="5D8CBA6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69F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29B83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769FB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8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4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EC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F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3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7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82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5C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D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6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C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D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68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8A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8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0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3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5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7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E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8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5983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1A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D7FE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3D6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0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AD7992B" wp14:editId="3C1BF6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818EDD" w14:textId="48D41C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36118320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7992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7818EDD" w14:textId="48D41C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36118320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D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C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1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C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B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E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E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4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7D49A22" wp14:editId="5229C10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BD92EA" w14:textId="2D064D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2021494167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D49A2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FBD92EA" w14:textId="2D064D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2021494167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9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1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C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5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A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E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51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B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C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85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0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8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D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743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97F24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9DB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4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F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87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9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6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1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99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7F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3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5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1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E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4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E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B589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EC7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D39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6DFDA21" wp14:editId="74BFE59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02B31" w14:textId="102E865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Súpoločenstvo vlastníkov bytov č.1509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FDA2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5802B31" w14:textId="102E865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Súpoločenstvo vlastníkov bytov č.1509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5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1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8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8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7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ED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15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D0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96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C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C1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B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4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8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BE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14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65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E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4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D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3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31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9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A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73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EAD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7E23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24B2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1D07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BC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7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B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8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9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0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CD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0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8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5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EB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9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03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22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C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F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D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3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3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5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4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7D2D4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A7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0D90977" wp14:editId="214CC1B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7F21AE" w14:textId="0160788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Hodžova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D9097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07F21AE" w14:textId="0160788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Hodžova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32F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C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A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9F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5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81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9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9C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E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BD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D1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5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C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7E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8B07F1F" wp14:editId="46098DF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9471F" w14:textId="7450103E" w:rsidR="000B647F" w:rsidRDefault="000B647F" w:rsidP="00944C3D">
                                  <w:fldSimple w:instr=" MERGEFIELD  aSUB_ULICA_CISLO  \* MERGEFORMAT ">
                                    <w:r w:rsidR="00FB6000" w:rsidRPr="00FB60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32/1509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B07F1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049471F" w14:textId="7450103E" w:rsidR="000B647F" w:rsidRDefault="000B647F" w:rsidP="00944C3D">
                            <w:fldSimple w:instr=" MERGEFIELD  aSUB_ULICA_CISLO  \* MERGEFORMAT ">
                              <w:r w:rsidR="00FB6000" w:rsidRPr="00FB6000">
                                <w:rPr>
                                  <w:rFonts w:ascii="Arial" w:hAnsi="Arial" w:cs="Arial"/>
                                  <w:noProof/>
                                </w:rPr>
                                <w:t>32/1509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5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15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12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D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AA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13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2CAB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C5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971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6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7054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35AF0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798C3D7" wp14:editId="3A9DF59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6EAE8" w14:textId="63A39E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98C3D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0E6EAE8" w14:textId="63A39E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8E427BB" wp14:editId="43D5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E600B" w14:textId="4D2FF3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E427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4DE600B" w14:textId="4D2FF3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BC21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544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9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A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A08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341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E16CA98" wp14:editId="2B6707A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F0818" w14:textId="4AA86D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16CA9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59F0818" w14:textId="4AA86D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0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924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70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14C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92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BA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D7585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08413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A9C803C" wp14:editId="50F041F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033826" w14:textId="59047E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9C803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E033826" w14:textId="59047E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FD4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3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9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F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EC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3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2D1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4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A6FD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4E54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816DF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201F43" wp14:editId="675C287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A37056" w14:textId="366CC9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6000" w:rsidRPr="00DE46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201F4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3A37056" w14:textId="366CC9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6000" w:rsidRPr="00DE46E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7DE5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E497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95C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C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09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68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7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6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A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2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C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61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75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C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4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D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F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A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B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7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9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2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2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A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2C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C562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13E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262B07" w14:textId="31B36E7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B6000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4D9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757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3FC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B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0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428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5A5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CE9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40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0CC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7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5A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04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FD0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BA5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30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2A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1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32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C6B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B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989E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986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136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ADF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F0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9D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993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1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F19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0B6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6AD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EB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F2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FA1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74D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8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D7B5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860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593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06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8D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57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D41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E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5662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61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767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D6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F5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47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344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D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443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17C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4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4F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03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63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8E4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F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142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B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4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9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60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E5D0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74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C8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1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9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B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0E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9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B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7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6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1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D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C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B3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C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E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E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C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1E9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F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CEC0F2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0E2083" w14:textId="77777777" w:rsidR="00944C3D" w:rsidRDefault="00944C3D" w:rsidP="00944C3D">
      <w:pPr>
        <w:rPr>
          <w:rFonts w:ascii="Arial" w:hAnsi="Arial"/>
        </w:rPr>
      </w:pPr>
    </w:p>
    <w:p w14:paraId="0402172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3F4401" w14:textId="5F1F9E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920B87A" w14:textId="5B155AC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751D932" w14:textId="5D4891C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A06017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3733C2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5B882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6D84D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315DE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911AA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21084B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270E359" w14:textId="38D8745B" w:rsidR="00944C3D" w:rsidRPr="008D0433" w:rsidRDefault="00FB60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Melkovičová</w:t>
            </w:r>
            <w:proofErr w:type="spellEnd"/>
          </w:p>
        </w:tc>
        <w:tc>
          <w:tcPr>
            <w:tcW w:w="3260" w:type="dxa"/>
            <w:vAlign w:val="center"/>
          </w:tcPr>
          <w:p w14:paraId="2FCE8CF3" w14:textId="4C1B957D" w:rsidR="00944C3D" w:rsidRPr="008D0433" w:rsidRDefault="00FB60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22020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52657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EBF3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E70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2898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00EFBC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E0C0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F58D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EAA86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F9D3A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83A0ED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657AE56" w14:textId="440C96E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CC7F2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AE3F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0C09A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E9E177" w14:textId="2E8B3C40" w:rsidR="00944C3D" w:rsidRDefault="00FB600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27B5AC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55BE1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D62D6B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616A24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FFE2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322E9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5FB71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3D400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726D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7E9C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A0FF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5FEC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9931B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968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88678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663C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D52F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1E85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D12FB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0F9C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4C3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078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1F2B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C979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5671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83DD8A5" w14:textId="408B7DF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AD28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05173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58D26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18D8EF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EB18A3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C114C6E" w14:textId="2E93272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EAE04F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501F60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E9043EA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748A3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8C250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19790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59B6ED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F8A3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5469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EBE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2C3FB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6F85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FA71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93F6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7564D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C952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1F47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AEF0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A9A7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936E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14097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ABCD6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97DE1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D3C7A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37D4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CE82C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1FFF0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2CAD0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9B80E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51124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DBCF6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3C2C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08EBC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EEB6E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8F969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3513C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E789A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3DC73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B573D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EA0BD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3B2DEB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9D4A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EF1D2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E2A13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5F2E7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51F1C8E" w14:textId="77777777" w:rsidTr="00503750">
        <w:trPr>
          <w:trHeight w:val="302"/>
        </w:trPr>
        <w:tc>
          <w:tcPr>
            <w:tcW w:w="4510" w:type="dxa"/>
          </w:tcPr>
          <w:p w14:paraId="50166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738D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5014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313D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32E57" w14:textId="77777777" w:rsidTr="00503750">
        <w:trPr>
          <w:trHeight w:val="302"/>
        </w:trPr>
        <w:tc>
          <w:tcPr>
            <w:tcW w:w="4510" w:type="dxa"/>
          </w:tcPr>
          <w:p w14:paraId="55974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6D2F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5DAC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4BEE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A2CB53" w14:textId="77777777" w:rsidTr="00503750">
        <w:trPr>
          <w:trHeight w:val="302"/>
        </w:trPr>
        <w:tc>
          <w:tcPr>
            <w:tcW w:w="4510" w:type="dxa"/>
          </w:tcPr>
          <w:p w14:paraId="18757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DFA90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08ED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FCC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0FAC5B" w14:textId="77777777" w:rsidTr="00503750">
        <w:trPr>
          <w:trHeight w:val="302"/>
        </w:trPr>
        <w:tc>
          <w:tcPr>
            <w:tcW w:w="4510" w:type="dxa"/>
          </w:tcPr>
          <w:p w14:paraId="5E5F3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D0C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489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37C0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CF8F81" w14:textId="77777777" w:rsidTr="00503750">
        <w:trPr>
          <w:trHeight w:val="327"/>
        </w:trPr>
        <w:tc>
          <w:tcPr>
            <w:tcW w:w="4510" w:type="dxa"/>
          </w:tcPr>
          <w:p w14:paraId="69542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B6E1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5C0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8829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C11F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F1CB2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C0BF9F9" w14:textId="426C7BB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281BEF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88E1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48731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274F19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B64B71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1D014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AF064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390D03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81E1AC8" w14:textId="77777777" w:rsidTr="00503750">
        <w:tc>
          <w:tcPr>
            <w:tcW w:w="2302" w:type="dxa"/>
            <w:vAlign w:val="center"/>
          </w:tcPr>
          <w:p w14:paraId="458FF8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F39C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1608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6592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5615C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31FB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2A6E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73F72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DA02E5" w14:textId="77777777" w:rsidTr="00503750">
        <w:tc>
          <w:tcPr>
            <w:tcW w:w="15593" w:type="dxa"/>
            <w:gridSpan w:val="8"/>
            <w:vAlign w:val="center"/>
          </w:tcPr>
          <w:p w14:paraId="75F63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CD4472" w14:textId="77777777" w:rsidTr="00503750">
        <w:tc>
          <w:tcPr>
            <w:tcW w:w="2302" w:type="dxa"/>
            <w:vAlign w:val="center"/>
          </w:tcPr>
          <w:p w14:paraId="23ADA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89898E7" w14:textId="5E1CCC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2EB320" w14:textId="4402F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AD155" w14:textId="5A5DE1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D6359" w14:textId="256C72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93363" w14:textId="001B23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51FB9" w14:textId="3DB847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EF657" w14:textId="1C1FC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280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C77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65CA502" w14:textId="1544D1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331B03" w14:textId="18047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02167" w14:textId="17E133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E21B0" w14:textId="494223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F62C3" w14:textId="711820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C9634" w14:textId="5538BE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B07AD" w14:textId="7C68A1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F94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508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6DC800" w14:textId="75743E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9E7BFF" w14:textId="0A8E4C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7B0DD" w14:textId="46B4E0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8F635" w14:textId="481FF5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A4D10" w14:textId="0B61A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B1165" w14:textId="7BC76B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6F41B" w14:textId="00011B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093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A8A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3C2CA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E46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A289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84F9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725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F157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B5D6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30461E" w14:textId="77777777" w:rsidTr="00503750">
        <w:tc>
          <w:tcPr>
            <w:tcW w:w="2302" w:type="dxa"/>
            <w:vAlign w:val="center"/>
          </w:tcPr>
          <w:p w14:paraId="2221F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193EBC" w14:textId="4D10E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886C24" w14:textId="158688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9839B" w14:textId="260356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ACC0A" w14:textId="49308A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289DA" w14:textId="6A000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F5174" w14:textId="6B594A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4A024" w14:textId="1F0FBE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CA893" w14:textId="77777777" w:rsidTr="00503750">
        <w:tc>
          <w:tcPr>
            <w:tcW w:w="15593" w:type="dxa"/>
            <w:gridSpan w:val="8"/>
            <w:vAlign w:val="center"/>
          </w:tcPr>
          <w:p w14:paraId="39FEB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DDC794" w14:textId="77777777" w:rsidTr="00503750">
        <w:tc>
          <w:tcPr>
            <w:tcW w:w="2302" w:type="dxa"/>
            <w:vAlign w:val="center"/>
          </w:tcPr>
          <w:p w14:paraId="584BFB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EBE27D" w14:textId="62755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5CC666" w14:textId="68D7C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3433F7" w14:textId="20D326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A366B" w14:textId="6571B7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656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EC9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8A61FB" w14:textId="61AF85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C43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3E5A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13490D" w14:textId="119BF6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E634A3" w14:textId="4CC435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E44E8" w14:textId="0E9A5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63D24" w14:textId="7B5E59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465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A91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2A556E" w14:textId="56705F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B308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5D9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B31207" w14:textId="78743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C7587A" w14:textId="0AC36B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A3A87" w14:textId="32C62C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430B3" w14:textId="20D16A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D0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321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59893" w14:textId="5FCB9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5DFCD" w14:textId="77777777" w:rsidTr="00503750">
        <w:tc>
          <w:tcPr>
            <w:tcW w:w="2302" w:type="dxa"/>
            <w:vAlign w:val="center"/>
          </w:tcPr>
          <w:p w14:paraId="45722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9AC88D" w14:textId="069E1B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0C98E0" w14:textId="2F662C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18013" w14:textId="1F810E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B234E" w14:textId="47B9B4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64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CE7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5B1F8A" w14:textId="0F44A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8BCFB" w14:textId="77777777" w:rsidTr="00503750">
        <w:tc>
          <w:tcPr>
            <w:tcW w:w="15593" w:type="dxa"/>
            <w:gridSpan w:val="8"/>
            <w:vAlign w:val="center"/>
          </w:tcPr>
          <w:p w14:paraId="70F7A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699C1F" w14:textId="77777777" w:rsidTr="00503750">
        <w:tc>
          <w:tcPr>
            <w:tcW w:w="2302" w:type="dxa"/>
            <w:vAlign w:val="center"/>
          </w:tcPr>
          <w:p w14:paraId="3E06D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D5F370" w14:textId="31157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E8CB67" w14:textId="1F84F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025B5" w14:textId="579E2E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34AD2" w14:textId="70C39A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A51B9" w14:textId="0DDA4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E14BA" w14:textId="4DAEB5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DFA57" w14:textId="7ABEBF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A4BD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F971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DF5E56" w14:textId="14DF2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2F24C" w14:textId="30AF05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5F40D" w14:textId="0C9D43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0512C" w14:textId="7804A4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6B7AC" w14:textId="293E2B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129E6" w14:textId="7E1DFE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127A3" w14:textId="5AA06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9D29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66C5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5477BA1" w14:textId="2DDF62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5E9E76" w14:textId="64264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1FFF1" w14:textId="5C2523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489C2" w14:textId="1B4077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59CB6" w14:textId="4B0BEE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9C5A9" w14:textId="31C288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0D28A" w14:textId="57A926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CDAF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800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A98DA7" w14:textId="2CDD3D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AC1ED4" w14:textId="50B228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778B8" w14:textId="277FF0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EEC2E" w14:textId="760EA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78989" w14:textId="6AA2CD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F42B1A" w14:textId="3503B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67895" w14:textId="5AF69F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FE5F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99868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73C3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C569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34457D" w14:textId="75C71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5A897B" w14:textId="48613D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8E894" w14:textId="7D3C2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F7F1B" w14:textId="3123F0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C2D11" w14:textId="1F86AE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99B32" w14:textId="2E5E2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3CBF2" w14:textId="502A76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4FCD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175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41BA96" w14:textId="57E65A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9FCE82" w14:textId="10AF0F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205AF" w14:textId="3C37F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0B461" w14:textId="299E33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49F18" w14:textId="056288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834F3" w14:textId="13F63E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6425A4" w14:textId="0DC47E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648C0A" w14:textId="77777777" w:rsidR="00944C3D" w:rsidRDefault="00944C3D" w:rsidP="00944C3D">
      <w:pPr>
        <w:rPr>
          <w:rFonts w:ascii="Arial" w:hAnsi="Arial"/>
          <w:b/>
        </w:rPr>
      </w:pPr>
    </w:p>
    <w:p w14:paraId="1C5D1D7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C1BCED6" w14:textId="77777777" w:rsidTr="00503750">
        <w:tc>
          <w:tcPr>
            <w:tcW w:w="1944" w:type="dxa"/>
            <w:vAlign w:val="center"/>
          </w:tcPr>
          <w:p w14:paraId="3B415E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5C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1C8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3836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455AF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64C5F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AFDB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3B93E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494B0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48D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FC05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490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49E26A" w14:textId="77777777" w:rsidTr="00503750">
        <w:tc>
          <w:tcPr>
            <w:tcW w:w="15685" w:type="dxa"/>
            <w:gridSpan w:val="12"/>
            <w:vAlign w:val="center"/>
          </w:tcPr>
          <w:p w14:paraId="31DAC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375D2B" w14:textId="77777777" w:rsidTr="00503750">
        <w:tc>
          <w:tcPr>
            <w:tcW w:w="1944" w:type="dxa"/>
            <w:vAlign w:val="center"/>
          </w:tcPr>
          <w:p w14:paraId="1D7FC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635C1E" w14:textId="3D632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D1D273" w14:textId="5C8AB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8360AA" w14:textId="3AF59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204043" w14:textId="013E8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4E1065" w14:textId="4C4C9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D7EC85" w14:textId="3DCE8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99B803" w14:textId="53B71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34EAC8" w14:textId="75A5A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1FF47E" w14:textId="3EC4B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F35D96" w14:textId="53154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5A3F33" w14:textId="79AF3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0D2F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1FE2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ED3BF4" w14:textId="1BF32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21C6D2" w14:textId="544AF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D5558F" w14:textId="56A1A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401EAD" w14:textId="210C0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E59083" w14:textId="346DC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E5DE3D" w14:textId="726CB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8B8C51" w14:textId="797EA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930E8A" w14:textId="5CAFD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A19B93" w14:textId="56C51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DA2F45" w14:textId="2C785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542DE1" w14:textId="34315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89AD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5A8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173B384" w14:textId="10CA5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BAC09E" w14:textId="37326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7C5C4B" w14:textId="50A48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ED7C7D" w14:textId="5519B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CDC00C" w14:textId="57E09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4D50C5" w14:textId="34639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20692F" w14:textId="374BA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70252F" w14:textId="70A07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4F789A" w14:textId="7D87C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D2A7F5" w14:textId="676AF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206B8" w14:textId="05C67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30F3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68B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A270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469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78B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BA3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7E6C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A58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ADFC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687E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6B1E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A2E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934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65F6A0" w14:textId="77777777" w:rsidTr="00503750">
        <w:tc>
          <w:tcPr>
            <w:tcW w:w="1944" w:type="dxa"/>
            <w:vAlign w:val="center"/>
          </w:tcPr>
          <w:p w14:paraId="1CCCC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C52CA9" w14:textId="1EC79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4F4470" w14:textId="4AD5A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0125AC" w14:textId="72829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0F1F09" w14:textId="2FDC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267729" w14:textId="1061A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B62009" w14:textId="76EFB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F7BF53" w14:textId="5854F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73CCFC" w14:textId="793D0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8BC6B9" w14:textId="6A398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53859E" w14:textId="0D5F8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39D324" w14:textId="297D9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FCF15" w14:textId="77777777" w:rsidTr="00503750">
        <w:tc>
          <w:tcPr>
            <w:tcW w:w="15685" w:type="dxa"/>
            <w:gridSpan w:val="12"/>
            <w:vAlign w:val="center"/>
          </w:tcPr>
          <w:p w14:paraId="41B33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6C64DA8" w14:textId="77777777" w:rsidTr="00503750">
        <w:tc>
          <w:tcPr>
            <w:tcW w:w="1944" w:type="dxa"/>
            <w:vAlign w:val="center"/>
          </w:tcPr>
          <w:p w14:paraId="6EF80E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489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A4F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6385E0" w14:textId="7F9B3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13DD55" w14:textId="5881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1EE27E" w14:textId="2EBE1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E3C2BB" w14:textId="1907A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B25A4C" w14:textId="0633C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3EF1B2" w14:textId="2B828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CB1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13D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3426EE" w14:textId="0366F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32EA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09DE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5B35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549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8931A1" w14:textId="324F1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41C7EE" w14:textId="4B2BF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FB227" w14:textId="29B3E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8260F4" w14:textId="4849D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E41DE" w14:textId="7AB09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1913B" w14:textId="56631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ED4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7DC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55DAAE" w14:textId="0A15C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8203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110E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14D9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A72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E0BFEF" w14:textId="6ADE8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300678" w14:textId="4737C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7510D9" w14:textId="636A1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1413FF" w14:textId="726AA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4FFC33" w14:textId="0B3C4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8AECD8" w14:textId="5B825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ACF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6A1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046F8C" w14:textId="7210B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1D18A" w14:textId="77777777" w:rsidTr="00503750">
        <w:tc>
          <w:tcPr>
            <w:tcW w:w="1944" w:type="dxa"/>
            <w:vAlign w:val="center"/>
          </w:tcPr>
          <w:p w14:paraId="48385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468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038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319BF0" w14:textId="41839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380726" w14:textId="26190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772926" w14:textId="78F95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7289D1" w14:textId="349C2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1E103D" w14:textId="0755B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1AAA3" w14:textId="5CC59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DBE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E21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7A4911" w14:textId="4C521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F6430" w14:textId="77777777" w:rsidTr="00503750">
        <w:tc>
          <w:tcPr>
            <w:tcW w:w="15685" w:type="dxa"/>
            <w:gridSpan w:val="12"/>
            <w:vAlign w:val="center"/>
          </w:tcPr>
          <w:p w14:paraId="77E07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70DFAE" w14:textId="77777777" w:rsidTr="00503750">
        <w:tc>
          <w:tcPr>
            <w:tcW w:w="1944" w:type="dxa"/>
            <w:vAlign w:val="center"/>
          </w:tcPr>
          <w:p w14:paraId="44536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A89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F9E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DDC138" w14:textId="5FE7F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4A2E74" w14:textId="53534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E4D8F5" w14:textId="47918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63E70D" w14:textId="4DD40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3B278" w14:textId="1D1E5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0269C7" w14:textId="6F7CE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A0DC5F" w14:textId="4427A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3303A0" w14:textId="68BB2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1EE62B" w14:textId="3270E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EA2A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B41E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D9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45A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DA25BD" w14:textId="33B87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E6805A" w14:textId="59D96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D6DB7B" w14:textId="2BDA3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AECEE8" w14:textId="5EA23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44703A" w14:textId="62C6B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9221A8" w14:textId="4BC5F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2219E6" w14:textId="6E5E8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486DA9" w14:textId="58B71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D5D2" w14:textId="3B1EC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23C3E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C26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FA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469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0DBE75" w14:textId="0600B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508724" w14:textId="3630D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5D34A4" w14:textId="58898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B932C5" w14:textId="2BFB4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DD9C70" w14:textId="4479F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C74BAD" w14:textId="5DFF5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AF27A1" w14:textId="4B236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902806" w14:textId="29F10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5C5487" w14:textId="7D115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ECBD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B1ED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28B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F80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164337" w14:textId="44F60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1D520C" w14:textId="5ED00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1719F" w14:textId="308E3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D0CF35" w14:textId="3FBD3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A9F40E" w14:textId="1A37C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0481B9" w14:textId="09AE8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F1585E" w14:textId="7F634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D7F6E5" w14:textId="63699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27ACD9" w14:textId="7C27A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D539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17EA3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F2914F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5BD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998199" w14:textId="47DDA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0DA2DA" w14:textId="43360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2D4317" w14:textId="24458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737E2E" w14:textId="335D0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BC86B8" w14:textId="03437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894324" w14:textId="7C947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E1B77C" w14:textId="2E054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8F02D" w14:textId="26993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32F046" w14:textId="0D041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388611" w14:textId="67FFA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7C35CF" w14:textId="5CD78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300C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6158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86DEE8" w14:textId="4D0EC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224DC9" w14:textId="2A366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0EFA40" w14:textId="01C55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A3481D" w14:textId="52A95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12325E" w14:textId="58342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22EB9C" w14:textId="548F6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B580A2" w14:textId="3EE3C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14B333" w14:textId="40D73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2B8F1C" w14:textId="4DE16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1DE802" w14:textId="5038C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5A6F78" w14:textId="3CC42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260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696E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D1E27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9A340F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4E939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25E60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EDFB46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6FF8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3B5C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275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7184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8F4E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0F9F8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C960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1B14E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838FD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468F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A65B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0EE5F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9883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56FBEB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7F119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75DD4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5B82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2EC144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AF58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7A5B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CB6B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8392C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4B90D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A467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634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53FA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6A1BF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646B1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10A9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E769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69F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9F4F34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E24C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3C978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31CC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2B5F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A02C5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7600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B52FBF" w14:textId="77777777" w:rsidTr="00503750">
        <w:trPr>
          <w:trHeight w:val="1073"/>
        </w:trPr>
        <w:tc>
          <w:tcPr>
            <w:tcW w:w="3614" w:type="dxa"/>
            <w:vMerge/>
          </w:tcPr>
          <w:p w14:paraId="6525C9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5A4A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84CC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43DB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FE01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2C0B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6FB4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1B2C289" w14:textId="77777777" w:rsidTr="00503750">
        <w:trPr>
          <w:trHeight w:val="283"/>
        </w:trPr>
        <w:tc>
          <w:tcPr>
            <w:tcW w:w="3614" w:type="dxa"/>
          </w:tcPr>
          <w:p w14:paraId="41F56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4EC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E525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1F5D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3FB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0BA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B6D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857B5D" w14:textId="77777777" w:rsidTr="00503750">
        <w:trPr>
          <w:trHeight w:val="283"/>
        </w:trPr>
        <w:tc>
          <w:tcPr>
            <w:tcW w:w="3614" w:type="dxa"/>
          </w:tcPr>
          <w:p w14:paraId="51DDEB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8EE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A355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C10E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BDA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58A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AAD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B7B64E" w14:textId="77777777" w:rsidTr="00503750">
        <w:trPr>
          <w:trHeight w:val="283"/>
        </w:trPr>
        <w:tc>
          <w:tcPr>
            <w:tcW w:w="3614" w:type="dxa"/>
          </w:tcPr>
          <w:p w14:paraId="73DA6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69B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C091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E15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6A2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107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102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D9B29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3A5260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EE6D2D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B150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A573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25A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27A06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E5E5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4B6A0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D2FB0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938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AC627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F9B86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342E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87D70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2433F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6EB5251" w14:textId="49FF6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1CC5D" w14:textId="760F6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9C494" w14:textId="2B932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755D4" w14:textId="09178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48DB8" w14:textId="5D49D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D8E4E" w14:textId="0ECB5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92499" w14:textId="63F03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7DC863" w14:textId="4B7EC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735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5B80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5B5147" w14:textId="3A9C7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A1617" w14:textId="1D252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3E4F97" w14:textId="214DC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0289A" w14:textId="10782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A26022" w14:textId="6B23E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EB711" w14:textId="0B7E1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D1E249" w14:textId="16879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E305EE" w14:textId="2DF1A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2D2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71F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BAA5621" w14:textId="6A5D3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6F751" w14:textId="0F1DE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ADBA2" w14:textId="2E42F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89D69" w14:textId="0D70A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B8A87" w14:textId="7D04F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4E3E86" w14:textId="1EDE5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18095" w14:textId="527E1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6EAF2B" w14:textId="30EFE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97B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99D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66D6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BC9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895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1F8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B48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029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71E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2E24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9476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13BD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6928A0" w14:textId="160F7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485691" w14:textId="35D70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DEDB8" w14:textId="4168C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554AD" w14:textId="55E3A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E70D3" w14:textId="1E29F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B402C" w14:textId="00E34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99295" w14:textId="0F2F9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E91341" w14:textId="3DBF9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B902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84E8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0900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666D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793F56" w14:textId="19227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F840E" w14:textId="58202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A07AA" w14:textId="0F543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50B42" w14:textId="70EE3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8D9841" w14:textId="6CC75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6AEB6" w14:textId="69044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93F53" w14:textId="5F113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3F50BB" w14:textId="5A836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D55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5BB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1AFD47" w14:textId="2F366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38713" w14:textId="70859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1CE86" w14:textId="6C413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CD6CE" w14:textId="0970A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9546F" w14:textId="7B444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8F79F" w14:textId="017A7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06BAC" w14:textId="72992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5F8850" w14:textId="3333E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9C5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BE6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B228A0" w14:textId="3F1AD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D7A9C" w14:textId="6F397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58F81" w14:textId="1B01B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F4A17" w14:textId="46C2F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A2282" w14:textId="66267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A9A02" w14:textId="05FA6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33530" w14:textId="7C081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AC5305" w14:textId="793A2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9F1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29F5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C1CD21" w14:textId="5AA93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72D13" w14:textId="02A39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913AF" w14:textId="01340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34FBFE" w14:textId="6CCF4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3E376" w14:textId="014D8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A1BCE" w14:textId="7EDB2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98415" w14:textId="7DBEC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CCCFBB" w14:textId="180CB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A4C3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D400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0F21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EB10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EAD0BA" w14:textId="4B980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6454A" w14:textId="7CD2E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CF9ED" w14:textId="7CBF7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CF554" w14:textId="294C4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C77A6" w14:textId="7C8D6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6F6DF" w14:textId="00266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197B24" w14:textId="13546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95DB6A" w14:textId="6598B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504D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997AE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0A171C" w14:textId="0420F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54C69" w14:textId="47EC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13DAC" w14:textId="515EB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7CE1F" w14:textId="2841A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B3E8D" w14:textId="442B7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B5F0C" w14:textId="243C4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A0F33" w14:textId="267FB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95E812" w14:textId="53763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82B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35490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93FB079" w14:textId="15B690A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B61B4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57D2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263D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D78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210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2DC9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9E80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AD32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822B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DBF3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2A64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9B2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F13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D6A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602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CA89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758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5AFA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3007D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BA96DB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E3D31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6FE7789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824D9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8C2FC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B60CB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B775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B93FA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BD2A293" w14:textId="77777777" w:rsidTr="00503750">
        <w:trPr>
          <w:trHeight w:val="437"/>
        </w:trPr>
        <w:tc>
          <w:tcPr>
            <w:tcW w:w="2594" w:type="dxa"/>
          </w:tcPr>
          <w:p w14:paraId="4B3CB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45004CA" w14:textId="16623F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D4C0B4" w14:textId="249D77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F19507" w14:textId="759C4E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EF0D00" w14:textId="0B2C7E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D0F296" w14:textId="77777777" w:rsidTr="00503750">
        <w:trPr>
          <w:trHeight w:val="420"/>
        </w:trPr>
        <w:tc>
          <w:tcPr>
            <w:tcW w:w="2594" w:type="dxa"/>
          </w:tcPr>
          <w:p w14:paraId="6AB3B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BC14F99" w14:textId="37A0C3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2174646" w14:textId="0165E6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EFACEB" w14:textId="18DA33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C983C6" w14:textId="47CC7F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732E03" w14:textId="77777777" w:rsidTr="00503750">
        <w:trPr>
          <w:trHeight w:val="630"/>
        </w:trPr>
        <w:tc>
          <w:tcPr>
            <w:tcW w:w="2594" w:type="dxa"/>
          </w:tcPr>
          <w:p w14:paraId="75F72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661CB1A" w14:textId="2D49D5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0B96DA7" w14:textId="2DF891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4B064E7" w14:textId="7A2F81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1BC576" w14:textId="7D5001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5EEABD" w14:textId="77777777" w:rsidTr="00503750">
        <w:trPr>
          <w:trHeight w:val="420"/>
        </w:trPr>
        <w:tc>
          <w:tcPr>
            <w:tcW w:w="2594" w:type="dxa"/>
          </w:tcPr>
          <w:p w14:paraId="6FB90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7C9351A" w14:textId="1BB9DA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D06DF04" w14:textId="0C73CD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A67B9D" w14:textId="303C47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CE103E2" w14:textId="248CB8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4D0CE7" w14:textId="77777777" w:rsidTr="00503750">
        <w:trPr>
          <w:trHeight w:val="437"/>
        </w:trPr>
        <w:tc>
          <w:tcPr>
            <w:tcW w:w="2594" w:type="dxa"/>
          </w:tcPr>
          <w:p w14:paraId="57603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0ED2A47" w14:textId="556F01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57B9D51" w14:textId="3D98B3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24EF6C1" w14:textId="17E66D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A5D2B26" w14:textId="7C949D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A126F1" w14:textId="77777777" w:rsidTr="00503750">
        <w:trPr>
          <w:trHeight w:val="420"/>
        </w:trPr>
        <w:tc>
          <w:tcPr>
            <w:tcW w:w="2594" w:type="dxa"/>
          </w:tcPr>
          <w:p w14:paraId="3DF4A0F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CCFA2D5" w14:textId="60E1A11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A6AF53" w14:textId="01F709D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9A0FD5C" w14:textId="223B772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249626" w14:textId="10727B5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F5FBE33" w14:textId="77777777" w:rsidR="00944C3D" w:rsidRDefault="00944C3D" w:rsidP="00944C3D">
      <w:pPr>
        <w:rPr>
          <w:rFonts w:ascii="Arial" w:hAnsi="Arial"/>
          <w:b/>
        </w:rPr>
      </w:pPr>
    </w:p>
    <w:p w14:paraId="07106B6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AD46211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BF5A6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A1023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81E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59A0B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1BA8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FFD0AE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0C2F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33AD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2B41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2B4D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0516E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9995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9C59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D953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178B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7D535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14BE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91B3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4725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836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D9997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7F2902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F915C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688D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B8C3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E03B2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F49018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41AE9F" w14:textId="77777777" w:rsidTr="00503750">
        <w:tc>
          <w:tcPr>
            <w:tcW w:w="2835" w:type="dxa"/>
            <w:vAlign w:val="center"/>
          </w:tcPr>
          <w:p w14:paraId="7ECBA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83D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A415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7A50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DD2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E7D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BB2067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6D4F06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217E680" w14:textId="54A40C9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2AE17" w14:textId="4EC609D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D904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64F1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955385" w14:textId="548D51D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136C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7AE9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07C7F48" w14:textId="7976D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2B9672" w14:textId="32B3B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74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230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815331" w14:textId="650E8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F09B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07F17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6BD4310" w14:textId="1B73E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C27B27" w14:textId="36569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B7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368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4989A" w14:textId="4D407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0FFB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62372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8E07FB0" w14:textId="75CD0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F847E" w14:textId="4D7B8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DA8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238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788EF5" w14:textId="365B7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CCB6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2F8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8D998A" w14:textId="7B9D1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4833F9" w14:textId="7C4D9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EC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4D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8456A4" w14:textId="4C080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5B05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146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0CC233" w14:textId="5015D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2F345" w14:textId="5955D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BB8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4D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FA37A5" w14:textId="6AD43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7F9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BB26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1BF7ECB" w14:textId="36A914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00A3D" w14:textId="22A09A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58D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51F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AF01E1" w14:textId="4E5A21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5C22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FA6871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29A422C" w14:textId="622C2B3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2E95546" w14:textId="77777777" w:rsidR="00944C3D" w:rsidRDefault="00944C3D" w:rsidP="00944C3D">
      <w:pPr>
        <w:rPr>
          <w:rFonts w:ascii="Arial" w:hAnsi="Arial"/>
          <w:b/>
        </w:rPr>
      </w:pPr>
    </w:p>
    <w:p w14:paraId="1C79164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3DF928D" w14:textId="77777777" w:rsidTr="00503750">
        <w:tc>
          <w:tcPr>
            <w:tcW w:w="2835" w:type="dxa"/>
            <w:vAlign w:val="center"/>
          </w:tcPr>
          <w:p w14:paraId="6C577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327E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C0A00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6D3F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BBC5B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4008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8165F4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305F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61D2998" w14:textId="20278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1726E" w14:textId="52BDC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FA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708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437CC5" w14:textId="557D7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0A7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519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EC3A73E" w14:textId="72248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F3D3C9" w14:textId="6E2FE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108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F76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E6C61" w14:textId="209F4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060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22A5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3372171" w14:textId="0BC1F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0ABD80" w14:textId="230C2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49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B0E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862258" w14:textId="02A7E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945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E35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1098A37" w14:textId="043DE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81DB9" w14:textId="158B3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90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82D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CEF0D0" w14:textId="4FB06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012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EC86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EEE33FB" w14:textId="4A7C78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CEDFD" w14:textId="133A88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52D9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6FE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49D654" w14:textId="4A348E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C79A9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A822C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1132E1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EFCC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2AA7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5F2D69A" w14:textId="77777777" w:rsidTr="00503750">
        <w:trPr>
          <w:trHeight w:val="699"/>
        </w:trPr>
        <w:tc>
          <w:tcPr>
            <w:tcW w:w="3502" w:type="dxa"/>
            <w:vMerge/>
          </w:tcPr>
          <w:p w14:paraId="67DD0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62C5E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F360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D1C4B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1F9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81CC612" w14:textId="1D91376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E743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DAB31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824B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A4B37A" w14:textId="0E5F686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861B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3B04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F15DA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47E0C93" w14:textId="42DF90E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B52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3711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A11C2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7B3D755" w14:textId="77777777" w:rsidTr="00503750">
        <w:trPr>
          <w:trHeight w:val="593"/>
        </w:trPr>
        <w:tc>
          <w:tcPr>
            <w:tcW w:w="3497" w:type="dxa"/>
          </w:tcPr>
          <w:p w14:paraId="30C12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652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A27D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C7454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58A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9C95B7A" w14:textId="3FAB8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714C3" w14:textId="622CA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A66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DDA680" w14:textId="484892B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497C8D" w14:textId="7DC5A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3C1765" w14:textId="4DD85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346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13149B" w14:textId="72DA926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0A2B1D" w14:textId="5EC9B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24E934" w14:textId="25CCC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83B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7662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5B9A4F2" w14:textId="26EB1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F9BA99" w14:textId="43A40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5D7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906981" w14:textId="3A9B85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2C744D" w14:textId="701D3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7659F4" w14:textId="5BD5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C7D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049A1A" w14:textId="5416BC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98A692" w14:textId="10C0B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3B01AF" w14:textId="58B3B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D52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33E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191C88" w14:textId="2C4D0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6851F6" w14:textId="09182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E35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EAA78B" w14:textId="6712AA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2A3DFD" w14:textId="24806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98D91D" w14:textId="7ADE6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3A9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DFD046" w14:textId="4A296B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45C639" w14:textId="2D373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D26CC5" w14:textId="03554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5D17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DA45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5C92910" w14:textId="4879F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39343D" w14:textId="31A89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5E4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90A841" w14:textId="2B70F6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939509" w14:textId="54924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C968CA" w14:textId="3E4C0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B851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7CE6CAE" w14:textId="7C18B69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2C381C" w14:textId="27F08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716F66" w14:textId="46754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BE299C" w14:textId="77777777" w:rsidR="00944C3D" w:rsidRDefault="00944C3D" w:rsidP="00944C3D">
      <w:pPr>
        <w:rPr>
          <w:rFonts w:ascii="Arial" w:hAnsi="Arial"/>
          <w:b/>
        </w:rPr>
      </w:pPr>
    </w:p>
    <w:p w14:paraId="724F267A" w14:textId="77777777" w:rsidR="00944C3D" w:rsidRDefault="00944C3D" w:rsidP="00944C3D">
      <w:pPr>
        <w:rPr>
          <w:rFonts w:ascii="Arial" w:hAnsi="Arial"/>
          <w:b/>
        </w:rPr>
      </w:pPr>
    </w:p>
    <w:p w14:paraId="61840A3C" w14:textId="77777777" w:rsidR="00944C3D" w:rsidRDefault="00944C3D" w:rsidP="00944C3D">
      <w:pPr>
        <w:rPr>
          <w:rFonts w:ascii="Arial" w:hAnsi="Arial"/>
          <w:b/>
        </w:rPr>
      </w:pPr>
    </w:p>
    <w:p w14:paraId="218979A3" w14:textId="77777777" w:rsidR="00944C3D" w:rsidRDefault="00944C3D" w:rsidP="00944C3D">
      <w:pPr>
        <w:rPr>
          <w:rFonts w:ascii="Arial" w:hAnsi="Arial"/>
          <w:b/>
        </w:rPr>
      </w:pPr>
    </w:p>
    <w:p w14:paraId="320C33E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1634"/>
        <w:gridCol w:w="1205"/>
        <w:gridCol w:w="1181"/>
        <w:gridCol w:w="1196"/>
        <w:gridCol w:w="1575"/>
      </w:tblGrid>
      <w:tr w:rsidR="00944C3D" w:rsidRPr="00050529" w14:paraId="00BD2848" w14:textId="77777777" w:rsidTr="00503750">
        <w:tc>
          <w:tcPr>
            <w:tcW w:w="2622" w:type="dxa"/>
            <w:vAlign w:val="center"/>
          </w:tcPr>
          <w:p w14:paraId="192F6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A3CF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6131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EBF44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AC35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34074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ACFA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BFEEB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D903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A3B9E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BF0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2BBD4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1EA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2A45C41" w14:textId="2B168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73FEA9" w14:textId="5B594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FD5316" w14:textId="41882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696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ABDFF6" w14:textId="120FA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5F592" w14:textId="77777777" w:rsidTr="00503750">
        <w:tc>
          <w:tcPr>
            <w:tcW w:w="2622" w:type="dxa"/>
            <w:vAlign w:val="center"/>
          </w:tcPr>
          <w:p w14:paraId="7ADA07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55E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F3AF54B" w14:textId="6A7F0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E0F863" w14:textId="42882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A5EC5E" w14:textId="2CFAD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69B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6D5E43" w14:textId="7521A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032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6ADB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C84C10E" w14:textId="27136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EF36E4" w14:textId="60B18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98598" w14:textId="59FDF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26F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A06B6" w14:textId="4189A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E39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5B51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6625A06" w14:textId="7CDA4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244DC2" w14:textId="0DC7D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C7BA15" w14:textId="5FFB5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3A9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CEBB8F" w14:textId="6CA3D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06E57" w14:textId="77777777" w:rsidTr="00503750">
        <w:tc>
          <w:tcPr>
            <w:tcW w:w="2622" w:type="dxa"/>
            <w:vAlign w:val="center"/>
          </w:tcPr>
          <w:p w14:paraId="33E4B0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763EFFA" w14:textId="25579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6259.00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FA2F88" w14:textId="5B032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1329.00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FE7788" w14:textId="122C2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471.00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3C7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D928D6" w14:textId="6219C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7116.00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24A4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95B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86E5984" w14:textId="45EFB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CF750" w14:textId="22605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8BA82" w14:textId="0F5FD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81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6B6EE" w14:textId="630B1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937FC" w14:textId="77777777" w:rsidTr="00503750">
        <w:tc>
          <w:tcPr>
            <w:tcW w:w="2622" w:type="dxa"/>
            <w:vAlign w:val="center"/>
          </w:tcPr>
          <w:p w14:paraId="48D21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DF17ACC" w14:textId="3D147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00C5AA" w14:textId="42A77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ABF7A1" w14:textId="0D56E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47B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96EE19" w14:textId="24462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70C1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257E9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13F9B2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8F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03C7DB" w14:textId="4D600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170575" w14:textId="3D137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393EBC" w14:textId="564B1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87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1CB459" w14:textId="0AEC1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C029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2F8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98CD741" w14:textId="430C8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2AAED0" w14:textId="15D6B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815FF7" w14:textId="1DDB6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4B7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3CF642" w14:textId="42724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3BC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0326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1E9C549" w14:textId="3C813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425CDC" w14:textId="21B1F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F12782" w14:textId="7FB96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857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A32874" w14:textId="35B5B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B75FD" w14:textId="77777777" w:rsidTr="00503750">
        <w:tc>
          <w:tcPr>
            <w:tcW w:w="2622" w:type="dxa"/>
            <w:vAlign w:val="center"/>
          </w:tcPr>
          <w:p w14:paraId="326753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0F3B752" w14:textId="56255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CC926A" w14:textId="57458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9CD3E" w14:textId="0E182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38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60BB2" w14:textId="3E832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E5FCF" w14:textId="77777777" w:rsidTr="00503750">
        <w:tc>
          <w:tcPr>
            <w:tcW w:w="2622" w:type="dxa"/>
            <w:vAlign w:val="center"/>
          </w:tcPr>
          <w:p w14:paraId="589A7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81FF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34A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AB7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B8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AA5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38C1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1E82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837341" w14:textId="50E9FE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6259.00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E94D26" w14:textId="360DC6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1329.00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4157AF" w14:textId="4A6CD9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471.00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CDCD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465507" w14:textId="0AC5DF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7116.00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5737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E61D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ECCD17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415AFA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01B01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3EE57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8DD3F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60AB5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FFA66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9AF73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6F1D2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9FFD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0C880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848E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2BC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81505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6EA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59EA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76F2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F795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D84E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5539E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154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41FF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AEAFD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423F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F39B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79320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B365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9015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C9C4F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9215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DC6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6CD71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E7B2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4C59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11BF7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F0D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AA4C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F3FD0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9B46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F50B6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AC3B2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A683C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FF24D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DAEFA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1B51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B05EF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5EB5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C89F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7AC19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D5A0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69EF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2516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4D7E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81ED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D89F3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457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05B0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D4189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ADBA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01D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C89E8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B096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C98D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3EA7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E8ECC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45E8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0329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46184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900A0FB" w14:textId="77777777" w:rsidTr="00503750">
        <w:tc>
          <w:tcPr>
            <w:tcW w:w="2835" w:type="dxa"/>
            <w:vAlign w:val="center"/>
          </w:tcPr>
          <w:p w14:paraId="2C156E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D487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4C2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15F6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48D1D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4A56A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44B86E1" w14:textId="77777777" w:rsidTr="00503750">
        <w:tc>
          <w:tcPr>
            <w:tcW w:w="2835" w:type="dxa"/>
            <w:vAlign w:val="center"/>
          </w:tcPr>
          <w:p w14:paraId="082CA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3EC58DC" w14:textId="6ACCB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9B29D" w14:textId="7A711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5D77A" w14:textId="600DE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88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AB5C1" w14:textId="0190B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7DE80" w14:textId="77777777" w:rsidTr="00503750">
        <w:tc>
          <w:tcPr>
            <w:tcW w:w="2835" w:type="dxa"/>
            <w:vAlign w:val="center"/>
          </w:tcPr>
          <w:p w14:paraId="30823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D893C91" w14:textId="02319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52E29" w14:textId="4F910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28D088" w14:textId="296E7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D4D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88B5EC" w14:textId="31008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DF43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DF9E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2C04D58" w14:textId="5C4F04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3E7E9" w14:textId="120EE0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C49F4E" w14:textId="62B346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015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EB88DA" w14:textId="386091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59C1622" w14:textId="77777777" w:rsidTr="00503750">
        <w:tc>
          <w:tcPr>
            <w:tcW w:w="2835" w:type="dxa"/>
            <w:vAlign w:val="center"/>
          </w:tcPr>
          <w:p w14:paraId="6DBF3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BC20371" w14:textId="16601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0AF851" w14:textId="322E7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E51556" w14:textId="0BD4A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08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7DD27" w14:textId="01C09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388D6" w14:textId="77777777" w:rsidTr="00503750">
        <w:tc>
          <w:tcPr>
            <w:tcW w:w="2835" w:type="dxa"/>
            <w:vAlign w:val="center"/>
          </w:tcPr>
          <w:p w14:paraId="2009DE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5AFB7BC" w14:textId="7FCF9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885EF" w14:textId="21258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6E51B" w14:textId="1829B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0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C82656" w14:textId="1475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FCD6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F553A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3A5D8A5" w14:textId="7B00CC3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4F4ED" w14:textId="1FD867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E510C7" w14:textId="70E3481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C14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9728AA" w14:textId="6989315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5D7C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27906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802BFBE" w14:textId="22F40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2B737" w14:textId="54471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B6EA2" w14:textId="5B25B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8FF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541491" w14:textId="44733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5352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A0DD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A4A5576" w14:textId="77777777" w:rsidTr="00503750">
        <w:tc>
          <w:tcPr>
            <w:tcW w:w="2552" w:type="dxa"/>
            <w:vAlign w:val="center"/>
          </w:tcPr>
          <w:p w14:paraId="516274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90EC4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69FBA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8B4EB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FBEEB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EB003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0BD7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E8CEAEB" w14:textId="26C131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F1CFD41" w14:textId="31BAB1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120.00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62C962F" w14:textId="6B8547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78A4E50" w14:textId="2291ABE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120.00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F9BEB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57538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D0BD269" w14:textId="629513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993DB44" w14:textId="44F816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84F805E" w14:textId="315DE1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CFC66A0" w14:textId="23A452F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178F3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DCEA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CC6B4A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115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654C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39FEAD8" w14:textId="77777777" w:rsidTr="00503750">
        <w:tc>
          <w:tcPr>
            <w:tcW w:w="4395" w:type="dxa"/>
            <w:vMerge/>
          </w:tcPr>
          <w:p w14:paraId="2E0D00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E37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82B6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CD0479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0105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73395F0" w14:textId="7DDB4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BCD5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43629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D571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031F5D9" w14:textId="2A0BB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B148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FE620C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F2A7E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C3AEC1F" w14:textId="2C0CAA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810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10D8EA9" w14:textId="77777777" w:rsidTr="00503750">
        <w:tc>
          <w:tcPr>
            <w:tcW w:w="4395" w:type="dxa"/>
            <w:vAlign w:val="center"/>
          </w:tcPr>
          <w:p w14:paraId="2A843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C5614F8" w14:textId="3FA72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6F47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15B075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026C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DD6951" w14:textId="3A35C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1E09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04D90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3454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9D039C" w14:textId="737192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A05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0C42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7066D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CA7B684" w14:textId="1A1F3EC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2088.00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11A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4E76B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02C1D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D6F5817" w14:textId="77777777" w:rsidTr="00503750">
        <w:tc>
          <w:tcPr>
            <w:tcW w:w="4395" w:type="dxa"/>
            <w:vAlign w:val="center"/>
          </w:tcPr>
          <w:p w14:paraId="6781D4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AC1A4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1CA6A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A527F3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39357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976249" w14:textId="29E692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A26D93" w14:textId="418DA0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91093A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9E625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3F9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10B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FDB844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BFDE8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6C5C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BE5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00EC85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36E63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CF93D65" w14:textId="589A307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B5230E" w14:textId="14F8FCE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1E3D3D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228C6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14AE091" w14:textId="45506A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95E7A0" w14:textId="17CD7F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43D7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A83F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9156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E0331E0" w14:textId="77777777" w:rsidTr="00503750">
        <w:tc>
          <w:tcPr>
            <w:tcW w:w="1843" w:type="dxa"/>
            <w:vAlign w:val="center"/>
          </w:tcPr>
          <w:p w14:paraId="28C34F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7C60E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42F89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EAF59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81C57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25FC2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EBB99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B647AAD" w14:textId="77777777" w:rsidTr="00503750">
        <w:tc>
          <w:tcPr>
            <w:tcW w:w="1843" w:type="dxa"/>
            <w:vAlign w:val="center"/>
          </w:tcPr>
          <w:p w14:paraId="0B9D5F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F7023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0C91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2B21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B5D7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2119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E633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FFE9C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8C300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BF953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FBAE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5955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3B61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1AE8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45CE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852BB6" w14:textId="77777777" w:rsidTr="00503750">
        <w:tc>
          <w:tcPr>
            <w:tcW w:w="1843" w:type="dxa"/>
            <w:vAlign w:val="center"/>
          </w:tcPr>
          <w:p w14:paraId="22B82B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6498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2FE1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F17B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0B37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5C5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126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ED03B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5EACA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B72B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5FB6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FAD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3693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D45E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4AA6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7556D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7B4AB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925DD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D32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6831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4EC9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36C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7C66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91C9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FC76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0662BBA" w14:textId="77777777" w:rsidTr="00503750">
        <w:trPr>
          <w:trHeight w:val="664"/>
        </w:trPr>
        <w:tc>
          <w:tcPr>
            <w:tcW w:w="3372" w:type="dxa"/>
          </w:tcPr>
          <w:p w14:paraId="3E4961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3CE5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3A8D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E7ECDB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A872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B371925" w14:textId="7461A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CC7A5C" w14:textId="67181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CC4C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A6214C" w14:textId="3069A6B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582F35" w14:textId="2421E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17F2D9" w14:textId="524A5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116A1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A2396E" w14:textId="2DBB77D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821A63" w14:textId="21892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3B113F" w14:textId="2E98F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9C66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C1FC3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9A697D1" w14:textId="2E4CC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ADD54" w14:textId="1421F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AAA1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2CD33A" w14:textId="763A1FB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B03D4C" w14:textId="27772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C75A8" w14:textId="1A89A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F72F6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6F6DBF8" w14:textId="2D26B65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61AD01" w14:textId="23737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36FF90" w14:textId="28598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E322A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B5CB3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A1EC932" w14:textId="77777777" w:rsidTr="00503750">
        <w:tc>
          <w:tcPr>
            <w:tcW w:w="2835" w:type="dxa"/>
            <w:vAlign w:val="center"/>
          </w:tcPr>
          <w:p w14:paraId="7B4105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87031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333E7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94BE6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FD143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2379E1" w14:textId="77777777" w:rsidTr="00503750">
        <w:tc>
          <w:tcPr>
            <w:tcW w:w="2835" w:type="dxa"/>
          </w:tcPr>
          <w:p w14:paraId="6A1972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D4D9BC9" w14:textId="7C385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5E702B" w14:textId="005F5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020F18" w14:textId="2F970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09CDA8" w14:textId="31301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8EA8AB" w14:textId="77777777" w:rsidTr="00503750">
        <w:tc>
          <w:tcPr>
            <w:tcW w:w="2835" w:type="dxa"/>
          </w:tcPr>
          <w:p w14:paraId="3C076A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37B7EB7" w14:textId="7966D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B8E2BC" w14:textId="7E160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DF1F3C" w14:textId="45634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BE31F0" w14:textId="5FB41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4E9CBC" w14:textId="77777777" w:rsidTr="00503750">
        <w:tc>
          <w:tcPr>
            <w:tcW w:w="2835" w:type="dxa"/>
          </w:tcPr>
          <w:p w14:paraId="52E971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0C187D8" w14:textId="4C92F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854687" w14:textId="00FB8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F99CF" w14:textId="22145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EC8245" w14:textId="7D821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C71F9D" w14:textId="77777777" w:rsidTr="00503750">
        <w:tc>
          <w:tcPr>
            <w:tcW w:w="2835" w:type="dxa"/>
            <w:vAlign w:val="center"/>
          </w:tcPr>
          <w:p w14:paraId="1ADFA1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054D653" w14:textId="07F42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AEE8F9" w14:textId="0D515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2C627C" w14:textId="439BB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CB1A92" w14:textId="1B3FC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FC8C5" w14:textId="77777777" w:rsidTr="00503750">
        <w:tc>
          <w:tcPr>
            <w:tcW w:w="2835" w:type="dxa"/>
            <w:vAlign w:val="center"/>
          </w:tcPr>
          <w:p w14:paraId="2314BC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D88AFE2" w14:textId="3B691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D0701B" w14:textId="01237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699126" w14:textId="2DD3D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F25ABC" w14:textId="01B71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0C58DD" w14:textId="77777777" w:rsidTr="00503750">
        <w:tc>
          <w:tcPr>
            <w:tcW w:w="2835" w:type="dxa"/>
          </w:tcPr>
          <w:p w14:paraId="41160B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CDAAF5" w14:textId="1608C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242330" w14:textId="517B4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66CC65" w14:textId="2B72F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BBFE03" w14:textId="70849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255037" w14:textId="77777777" w:rsidTr="00503750">
        <w:tc>
          <w:tcPr>
            <w:tcW w:w="2835" w:type="dxa"/>
          </w:tcPr>
          <w:p w14:paraId="08B9CA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A95257B" w14:textId="4FFB5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CBB567" w14:textId="7672C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FB0276" w14:textId="738C6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9A651A" w14:textId="32BD0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F20D44" w14:textId="77777777" w:rsidTr="00503750">
        <w:tc>
          <w:tcPr>
            <w:tcW w:w="2835" w:type="dxa"/>
          </w:tcPr>
          <w:p w14:paraId="5B8329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1DD91FC" w14:textId="697FC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365E3E" w14:textId="27962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CA475E" w14:textId="61A81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20A8A1" w14:textId="0A5C4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F3CF4E" w14:textId="77777777" w:rsidR="00944C3D" w:rsidRDefault="00944C3D" w:rsidP="00944C3D">
      <w:pPr>
        <w:rPr>
          <w:rFonts w:ascii="Arial" w:hAnsi="Arial"/>
          <w:b/>
        </w:rPr>
      </w:pPr>
    </w:p>
    <w:p w14:paraId="1E64C8D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26429E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B7AA4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B12D5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C87F5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6D318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72E9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097555E" w14:textId="77777777" w:rsidTr="00503750">
        <w:trPr>
          <w:trHeight w:val="443"/>
        </w:trPr>
        <w:tc>
          <w:tcPr>
            <w:tcW w:w="2560" w:type="dxa"/>
          </w:tcPr>
          <w:p w14:paraId="77A7B4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7D191F7" w14:textId="1C21D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D9A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CD6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A60EED" w14:textId="70A20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70FB8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8B2C4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2E00EC" w14:textId="17640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E62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484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DBE871" w14:textId="588DC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1027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6E91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4CB410C" w14:textId="71127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8B6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DF1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8F8BBF" w14:textId="3C7D9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473B1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3F969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23EEF6F" w14:textId="2FAB8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745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418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E228E2" w14:textId="2A8B2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B1FAA1" w14:textId="77777777" w:rsidR="00944C3D" w:rsidRDefault="00944C3D" w:rsidP="00944C3D">
      <w:pPr>
        <w:rPr>
          <w:rFonts w:ascii="Arial" w:hAnsi="Arial"/>
          <w:b/>
        </w:rPr>
      </w:pPr>
    </w:p>
    <w:p w14:paraId="79E8CB33" w14:textId="77777777" w:rsidR="00944C3D" w:rsidRDefault="00944C3D" w:rsidP="00944C3D">
      <w:pPr>
        <w:rPr>
          <w:rFonts w:ascii="Arial" w:hAnsi="Arial"/>
          <w:b/>
        </w:rPr>
      </w:pPr>
    </w:p>
    <w:p w14:paraId="72C8662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D02CA8C" w14:textId="77777777" w:rsidR="00944C3D" w:rsidRDefault="00944C3D" w:rsidP="00944C3D">
      <w:pPr>
        <w:rPr>
          <w:rFonts w:ascii="Arial" w:hAnsi="Arial"/>
          <w:b/>
        </w:rPr>
      </w:pPr>
    </w:p>
    <w:p w14:paraId="3F21062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835B49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0F596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89B9D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4ED21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9688A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5E1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47BB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FE08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E9199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0551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25A4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2B73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D76AB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4871F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D432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ADF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26AD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C7B8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9544760" w14:textId="77777777" w:rsidTr="00503750">
        <w:trPr>
          <w:trHeight w:val="677"/>
        </w:trPr>
        <w:tc>
          <w:tcPr>
            <w:tcW w:w="3358" w:type="dxa"/>
          </w:tcPr>
          <w:p w14:paraId="1007C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5CC60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C8D71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F18FA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430F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4BC7B72" w14:textId="0CCEC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D88EF8" w14:textId="3DB13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CEE2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2169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1CE3182" w14:textId="17323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E097C" w14:textId="0F0CB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D6E1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CB2D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E932B2A" w14:textId="33CCF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EBD853" w14:textId="6B35E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894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A587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75C7898" w14:textId="384E5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8B55D4" w14:textId="6BFFE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BD27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1442AA" w14:textId="062D61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4E5EC2" w14:textId="160CA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95FAA3" w14:textId="59527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91CF8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8B30607" w14:textId="3FF17F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FADF1B" w14:textId="591DE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4E0139" w14:textId="34135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D4717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12F91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C1855A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EACD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CE58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D7759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C9A32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27DC1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22148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6AA9E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9C88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EB285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07A26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169F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776E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E040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1346B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8CED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B626A3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47FBC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37A45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4D5DB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A8E4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908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88BB9D8" w14:textId="07254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657E3F" w14:textId="4154C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13BF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5452E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A09E3F8" w14:textId="19C18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7B7696" w14:textId="4D5DD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B1FB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E787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542E83" w14:textId="422A9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89096B" w14:textId="510BA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A297A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BBF04" w14:textId="65EDB75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BBDB8" w14:textId="4D284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49F758" w14:textId="68F62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EAF93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9FB8DB" w14:textId="199B381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837A55" w14:textId="133A7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F8E15F" w14:textId="0BF6A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66940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A4AD3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32BDA0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399E2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19CEA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DDB3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4CFC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5867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E98EFEE" w14:textId="16F6C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3953B4" w14:textId="5E6A2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B7C7C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8D16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1A80E5F" w14:textId="792B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3C2DDA" w14:textId="202A7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CC567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781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524AD6B" w14:textId="7B4DD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1D8D8D" w14:textId="4A8EE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F806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1D8047" w14:textId="01D521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CED8FD" w14:textId="3B895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6760C3" w14:textId="4EB17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4538E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226C7C" w14:textId="0F8416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A89469" w14:textId="2940A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23EF0" w14:textId="391D7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A4ED3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2CC45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35B79D6" w14:textId="77777777" w:rsidTr="00503750">
        <w:tc>
          <w:tcPr>
            <w:tcW w:w="3686" w:type="dxa"/>
            <w:vAlign w:val="center"/>
          </w:tcPr>
          <w:p w14:paraId="127475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8C1FA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4A39A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BC2B1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5DEE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A28D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11A3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4D196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70DEB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C05E4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27EA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3FD43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D447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B8A3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6978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AA56D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BDDBA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19FCDE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D2DD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9613A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D4B0D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7C68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CD3B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E6B56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5D9A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911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D5C69D" w14:textId="60188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3160DC" w14:textId="42809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B0EB2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ED00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A346087" w14:textId="29A21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680C69" w14:textId="329CE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2EF0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3A8D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765F3AF" w14:textId="7CD4F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425E93" w14:textId="25518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B76E2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B0930F8" w14:textId="01972E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A867DF" w14:textId="3CA4E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A59E51" w14:textId="4D789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6B1C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508C69F" w14:textId="4108B3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B8AB68" w14:textId="5B889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94B954" w14:textId="18C0D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F90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BE3A2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2CA900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FA197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0492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A6B40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22E68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435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479DD60" w14:textId="1EB1D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3D90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62E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184159A" w14:textId="4610D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27F1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DAC3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2982748" w14:textId="3E1D8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0EE4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7B4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9C8109" w14:textId="4D890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7861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583F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988F052" w14:textId="07599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11B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46A0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E9A6CE9" w14:textId="556CE9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9A1809" w14:textId="77777777" w:rsidR="00944C3D" w:rsidRDefault="00944C3D" w:rsidP="00944C3D">
      <w:pPr>
        <w:rPr>
          <w:sz w:val="22"/>
          <w:szCs w:val="22"/>
        </w:rPr>
      </w:pPr>
    </w:p>
    <w:p w14:paraId="1998CCC4" w14:textId="77777777" w:rsidR="00944C3D" w:rsidRDefault="00944C3D" w:rsidP="00944C3D">
      <w:pPr>
        <w:rPr>
          <w:sz w:val="22"/>
          <w:szCs w:val="22"/>
        </w:rPr>
      </w:pPr>
    </w:p>
    <w:p w14:paraId="15F4373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F74C2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E30D107" w14:textId="42D4CF69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1CFCC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D654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880BF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3C88D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0D410B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35AB4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9DB44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BF13D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57F73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290F3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DC9F026" w14:textId="60E82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0ED040" w14:textId="24343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0E66C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B332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895C95E" w14:textId="38ADA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5ADE48" w14:textId="7248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B3AEC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895B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1909EFA" w14:textId="01013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2F9D55" w14:textId="18CD0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85D5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44ED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058F05F" w14:textId="1EBF1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0A12F3" w14:textId="4E176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30755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94C88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82DE781" w14:textId="2575E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171FEC" w14:textId="29F73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1EA1E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11F420" w14:textId="7A076C4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7CF5CF1" w14:textId="36C4A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2D8A48" w14:textId="4B736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1A855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93517A5" w14:textId="3FD7C75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4D8E5CB" w14:textId="2CEAE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F466D9" w14:textId="124C3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7989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0F1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7BA57D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06ECD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5D5038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7F4DC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5BE84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C967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899015" w14:textId="07B8F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694D12" w14:textId="59F9F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FE4A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EA4D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FAF8275" w14:textId="5B09B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C8BDB" w14:textId="02A57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67D3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6D46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F241CB6" w14:textId="3BE00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6E455D" w14:textId="31826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E59C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18AA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B5F8D9E" w14:textId="2F9C0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C8BC1D" w14:textId="06D5C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2CA9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C2C5DC" w14:textId="7E48D7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2D4983" w14:textId="5C12D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69F018" w14:textId="2BDAA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C772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7BED13" w14:textId="64C0294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42E1A0" w14:textId="4BE88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D66402" w14:textId="7A0CD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E6E4D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D9399CD" w14:textId="300FAB4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27FF5EE" w14:textId="373FF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0AAEF6" w14:textId="4FEE6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6000" w:rsidRPr="00DE46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E4EA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0198B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74D2EED" w14:textId="4790E4E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70E10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A135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903120" w14:textId="1CAA6EF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6B956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33216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7952A4F" w14:textId="5170265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084F3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8D27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04F4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15D6BF3" w14:textId="77777777" w:rsidR="00944C3D" w:rsidRPr="003607F0" w:rsidRDefault="00944C3D" w:rsidP="00944C3D"/>
    <w:p w14:paraId="1802FC0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54E8F" w14:textId="77777777" w:rsidR="007D3D8F" w:rsidRDefault="007D3D8F">
      <w:r>
        <w:separator/>
      </w:r>
    </w:p>
  </w:endnote>
  <w:endnote w:type="continuationSeparator" w:id="0">
    <w:p w14:paraId="31BF87B0" w14:textId="77777777" w:rsidR="007D3D8F" w:rsidRDefault="007D3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AFF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C045A5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F9FB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38F460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0539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B92A85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296617" w14:textId="77777777" w:rsidR="007D3D8F" w:rsidRDefault="007D3D8F">
      <w:r>
        <w:separator/>
      </w:r>
    </w:p>
  </w:footnote>
  <w:footnote w:type="continuationSeparator" w:id="0">
    <w:p w14:paraId="1A33EC0E" w14:textId="77777777" w:rsidR="007D3D8F" w:rsidRDefault="007D3D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6930743">
    <w:abstractNumId w:val="13"/>
  </w:num>
  <w:num w:numId="2" w16cid:durableId="1575093165">
    <w:abstractNumId w:val="17"/>
  </w:num>
  <w:num w:numId="3" w16cid:durableId="1409618899">
    <w:abstractNumId w:val="8"/>
  </w:num>
  <w:num w:numId="4" w16cid:durableId="324675832">
    <w:abstractNumId w:val="7"/>
  </w:num>
  <w:num w:numId="5" w16cid:durableId="7252523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40330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9941965">
    <w:abstractNumId w:val="20"/>
  </w:num>
  <w:num w:numId="8" w16cid:durableId="1656838406">
    <w:abstractNumId w:val="10"/>
  </w:num>
  <w:num w:numId="9" w16cid:durableId="912662855">
    <w:abstractNumId w:val="0"/>
  </w:num>
  <w:num w:numId="10" w16cid:durableId="797532410">
    <w:abstractNumId w:val="19"/>
  </w:num>
  <w:num w:numId="11" w16cid:durableId="2021394915">
    <w:abstractNumId w:val="6"/>
  </w:num>
  <w:num w:numId="12" w16cid:durableId="277758113">
    <w:abstractNumId w:val="9"/>
  </w:num>
  <w:num w:numId="13" w16cid:durableId="835536261">
    <w:abstractNumId w:val="12"/>
  </w:num>
  <w:num w:numId="14" w16cid:durableId="109974529">
    <w:abstractNumId w:val="15"/>
  </w:num>
  <w:num w:numId="15" w16cid:durableId="69275407">
    <w:abstractNumId w:val="14"/>
  </w:num>
  <w:num w:numId="16" w16cid:durableId="70197955">
    <w:abstractNumId w:val="2"/>
  </w:num>
  <w:num w:numId="17" w16cid:durableId="2075738461">
    <w:abstractNumId w:val="4"/>
  </w:num>
  <w:num w:numId="18" w16cid:durableId="1309096705">
    <w:abstractNumId w:val="11"/>
  </w:num>
  <w:num w:numId="19" w16cid:durableId="1292978753">
    <w:abstractNumId w:val="5"/>
  </w:num>
  <w:num w:numId="20" w16cid:durableId="239415437">
    <w:abstractNumId w:val="18"/>
  </w:num>
  <w:num w:numId="21" w16cid:durableId="473566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2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1327265.doc"/>
    <w:docVar w:name="arg5" w:val="2"/>
  </w:docVars>
  <w:rsids>
    <w:rsidRoot w:val="00FB600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4DF1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3D8F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6000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F7CDFC"/>
  <w15:docId w15:val="{014A95C6-22E0-43F5-8D05-F37A584B4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5337</Words>
  <Characters>30425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2026-03-03T08:50:00Z</dcterms:created>
  <dcterms:modified xsi:type="dcterms:W3CDTF">2026-03-03T08:52:00Z</dcterms:modified>
</cp:coreProperties>
</file>