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88174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29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AB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D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D2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AB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5E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CF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ED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0B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82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2D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61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DC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5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C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1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3D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AF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A0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59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21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6FFD8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CC3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303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972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747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0DB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1BE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45E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B1D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C91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785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B56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563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CC9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C80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350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4DA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6E6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32C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3E6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E1F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5A6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6F7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DA1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216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000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188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D29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F3E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230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9B2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063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165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00F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0D10A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1AB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890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654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9D4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558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216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BDD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5F4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39C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F20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DCE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3C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360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8BD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307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062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16F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039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22B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0AF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2F4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9C4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B89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3ED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B14A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E73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02E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3FE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CC9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A3A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C82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751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F38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738A1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FB7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F5B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37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ED9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AD8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3CD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406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2E8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6F7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8BA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8B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92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670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6F3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2AB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D8A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6AA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95C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227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FB9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E2A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208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BF5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279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5E8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D23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6A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981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670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3C5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2AC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291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228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65192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74B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40A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937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686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67F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30F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6F9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052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3FA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C9E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D6C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30A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C17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7DD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BB4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0E9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74D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5C9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1DE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A11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C58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C51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6C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F76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005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F87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EF1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1E5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C6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399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D5C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38A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DE1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EB5F8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C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F5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B9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B0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8D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FE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79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C9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FD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AC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23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5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A1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62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B1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D2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6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AC73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4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7A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88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14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37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62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5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060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8E5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1FD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86E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4FE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9F2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F0B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CB2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5E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129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347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38A745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5C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6C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CF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E5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6F09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AF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D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C2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6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C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14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FB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18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74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EB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46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3CC05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6A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B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27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F1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5D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25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B3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6C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6F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6B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1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50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D7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67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86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E034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80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D7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AA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E3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86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BE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32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8A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DC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03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1E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6D47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8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37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7B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BA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BF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45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E9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CE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7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76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58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A5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DC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B0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53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E7C0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3D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36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74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2E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E0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8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98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82BF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C44C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7653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F3413B" w14:textId="6DDF0A28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A424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DB9C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D815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7528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5C4C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C02D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6543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A897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7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FF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6D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A4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F7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C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37E8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00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FC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0D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6E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C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D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44A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4A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BC2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9E23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C487900" wp14:editId="1356CCA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254ECE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4879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53254ECE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89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25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036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9A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48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F0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D0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D1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DD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BB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82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6D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51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E9404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1E88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8094D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462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3F68388" wp14:editId="2320AFD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DD042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F68388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ADD042A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80727EC" wp14:editId="05934787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AAC47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0727EC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DAAC471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E2BC1C2" wp14:editId="6FB526C3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B9F7A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BC1C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4EB9F7A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39CE747" wp14:editId="05613995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6DDCAE" w14:textId="0A258F6A" w:rsidR="000B647F" w:rsidRDefault="000B647F" w:rsidP="00944C3D">
                                  <w:fldSimple w:instr=" MERGEFIELD  aDMOD  \* MERGEFORMAT ">
                                    <w:r w:rsidR="004F1CA0" w:rsidRPr="004F1CA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CE747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26DDCAE" w14:textId="0A258F6A" w:rsidR="000B647F" w:rsidRDefault="000B647F" w:rsidP="00944C3D">
                            <w:fldSimple w:instr=" MERGEFIELD  aDMOD  \* MERGEFORMAT ">
                              <w:r w:rsidR="004F1CA0" w:rsidRPr="004F1CA0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DEAB1BD" wp14:editId="2FB18ABC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02405D" w14:textId="7401095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F1CA0" w:rsidRPr="00EF32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AB1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C02405D" w14:textId="7401095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F1CA0" w:rsidRPr="00EF32A8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9241780" wp14:editId="08A6751A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83CA47" w14:textId="235D4BAA" w:rsidR="000B647F" w:rsidRDefault="000B647F" w:rsidP="00944C3D">
                                  <w:fldSimple w:instr=" MERGEFIELD  aDRDO  \* MERGEFORMAT ">
                                    <w:r w:rsidR="004F1CA0" w:rsidRPr="004F1CA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41780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283CA47" w14:textId="235D4BAA" w:rsidR="000B647F" w:rsidRDefault="000B647F" w:rsidP="00944C3D">
                            <w:fldSimple w:instr=" MERGEFIELD  aDRDO  \* MERGEFORMAT ">
                              <w:r w:rsidR="004F1CA0" w:rsidRPr="004F1CA0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4E713A0" wp14:editId="5FE8CF45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F4B3C8" w14:textId="1D339933" w:rsidR="000B647F" w:rsidRDefault="000B647F" w:rsidP="00944C3D">
                                  <w:fldSimple w:instr=" MERGEFIELD  aDMDO  \* MERGEFORMAT ">
                                    <w:r w:rsidR="004F1CA0" w:rsidRPr="004F1CA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E713A0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5F4B3C8" w14:textId="1D339933" w:rsidR="000B647F" w:rsidRDefault="000B647F" w:rsidP="00944C3D">
                            <w:fldSimple w:instr=" MERGEFIELD  aDMDO  \* MERGEFORMAT ">
                              <w:r w:rsidR="004F1CA0" w:rsidRPr="004F1CA0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63E43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A37916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0D0DB3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1646482" wp14:editId="03708BEC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F359D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646482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8F359DC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FB49529" wp14:editId="1DCAFC4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3973E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B49529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6C3973ED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3C0038" wp14:editId="0BE12FA6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F3EA7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3C0038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DF3EA7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8EDBBD6" wp14:editId="334BD3FD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09ED21" w14:textId="5DF14919" w:rsidR="000B647F" w:rsidRDefault="000B647F" w:rsidP="00944C3D">
                                  <w:fldSimple w:instr=" MERGEFIELD  aDRDOo  \* MERGEFORMAT ">
                                    <w:r w:rsidR="004F1CA0" w:rsidRPr="004F1CA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DBBD6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109ED21" w14:textId="5DF14919" w:rsidR="000B647F" w:rsidRDefault="000B647F" w:rsidP="00944C3D">
                            <w:fldSimple w:instr=" MERGEFIELD  aDRDOo  \* MERGEFORMAT ">
                              <w:r w:rsidR="004F1CA0" w:rsidRPr="004F1CA0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F10632E" wp14:editId="32B9C67C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027C47" w14:textId="37FE26B9" w:rsidR="000B647F" w:rsidRDefault="000B647F" w:rsidP="00944C3D">
                                  <w:fldSimple w:instr=" MERGEFIELD  aDMDO  \* MERGEFORMAT ">
                                    <w:r w:rsidR="004F1CA0" w:rsidRPr="004F1CA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10632E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B027C47" w14:textId="37FE26B9" w:rsidR="000B647F" w:rsidRDefault="000B647F" w:rsidP="00944C3D">
                            <w:fldSimple w:instr=" MERGEFIELD  aDMDO  \* MERGEFORMAT ">
                              <w:r w:rsidR="004F1CA0" w:rsidRPr="004F1CA0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C0056BF" wp14:editId="540C8CBE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6AB82B" w14:textId="3D286CB1" w:rsidR="000B647F" w:rsidRDefault="000B647F" w:rsidP="00944C3D">
                                  <w:fldSimple w:instr=" MERGEFIELD  aDRODo  \* MERGEFORMAT ">
                                    <w:r w:rsidR="004F1CA0" w:rsidRPr="004F1CA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0056B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B6AB82B" w14:textId="3D286CB1" w:rsidR="000B647F" w:rsidRDefault="000B647F" w:rsidP="00944C3D">
                            <w:fldSimple w:instr=" MERGEFIELD  aDRODo  \* MERGEFORMAT ">
                              <w:r w:rsidR="004F1CA0" w:rsidRPr="004F1CA0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0802713" wp14:editId="4F67B36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1F1FE" w14:textId="7D22ED18" w:rsidR="000B647F" w:rsidRDefault="000B647F" w:rsidP="00944C3D">
                                  <w:fldSimple w:instr=" MERGEFIELD  aDMOD  \* MERGEFORMAT ">
                                    <w:r w:rsidR="004F1CA0" w:rsidRPr="004F1CA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802713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51D1F1FE" w14:textId="7D22ED18" w:rsidR="000B647F" w:rsidRDefault="000B647F" w:rsidP="00944C3D">
                            <w:fldSimple w:instr=" MERGEFIELD  aDMOD  \* MERGEFORMAT ">
                              <w:r w:rsidR="004F1CA0" w:rsidRPr="004F1CA0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76AC2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EB81EC1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CA84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C2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234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2B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CB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1D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6E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28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C4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52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B5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CB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E5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6F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A8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24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9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8C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6A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5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53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6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94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B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C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44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1A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D4FE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42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9F7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E0D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4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74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E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73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A2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6B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07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CF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C3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F1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F4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83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6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31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5C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DD39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AA1D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097F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C22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F7A2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E338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B0BD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33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EC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3B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58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4A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90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70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CE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80FE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50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5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32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0F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4C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59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A5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4D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6C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0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2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80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2C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7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5B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58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48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88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73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C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2A10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B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01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D5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CC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6F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5B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E1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C4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D9A3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FD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E5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FF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E7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BD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ED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E0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2C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C7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95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76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0D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B4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BC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7E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83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9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D6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8C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DB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000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70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9C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4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F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93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52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F1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DDDC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C3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C6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EE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E4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F8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79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41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99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0D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09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1C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AA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33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FB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A7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70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77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2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00B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735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549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D8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FB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C6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98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8B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8B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FD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1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E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DF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66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1B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BD37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24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5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D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57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17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2E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54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6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4F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1F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59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1F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B9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4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3F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01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E1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5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2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C04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C9E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9C6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A34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AC3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D0A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B05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A6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53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04EF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1D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C3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85A7CC4" wp14:editId="2271444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2E814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A7CC4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A2E814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06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C6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7D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B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B3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16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3B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01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12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E55C9F5" wp14:editId="6C31BE9A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354F8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55C9F5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0354F8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93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AA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8E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67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1A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21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D8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48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64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80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25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AE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F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36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2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04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83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B0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8A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3A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10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E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A292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57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BFDE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BA8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79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B6A0ADD" wp14:editId="3E2F8FE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7F2EEB" w14:textId="7EC744B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F1CA0" w:rsidRPr="00EF32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36123111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6A0ADD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17F2EEB" w14:textId="7EC744B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F1CA0" w:rsidRPr="00EF32A8">
                              <w:rPr>
                                <w:rFonts w:ascii="Arial" w:hAnsi="Arial" w:cs="Arial"/>
                                <w:noProof/>
                              </w:rPr>
                              <w:t>36123111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B5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66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4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2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0C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68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DE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56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7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1B1A0E3" wp14:editId="5675EEDE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89184C" w14:textId="0CDED01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F1CA0" w:rsidRPr="00EF32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2021587139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1A0E3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189184C" w14:textId="0CDED01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F1CA0" w:rsidRPr="00EF32A8">
                              <w:rPr>
                                <w:rFonts w:ascii="Arial" w:hAnsi="Arial" w:cs="Arial"/>
                                <w:noProof/>
                              </w:rPr>
                              <w:t>2021587139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0D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66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3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0A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2B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2C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79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1C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52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81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B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8E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0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6F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29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5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F391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4A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E3A781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1E4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FF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60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0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A4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5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D0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6D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2B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61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49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D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52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07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28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4C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21BE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F0A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8151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D5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559A2A7" wp14:editId="5AC198A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2A995F" w14:textId="75182C1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F1CA0" w:rsidRPr="00EF32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418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59A2A7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12A995F" w14:textId="75182C1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F1CA0" w:rsidRPr="00EF32A8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418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19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7D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62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5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97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05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9D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2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6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2E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4A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3F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C7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0B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71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AB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A4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BB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32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58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24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EA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D6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A6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ED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4D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75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F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BC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BD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9C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7358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B4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0AEE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71D0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14FB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67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21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66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0B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D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69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A4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14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3F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14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5F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D1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E7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2A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E5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7C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18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FB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5F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BD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4D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22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AC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33B153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811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009995A" wp14:editId="1B4D005E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9CEFE6" w14:textId="243BFC7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F1CA0" w:rsidRPr="00EF32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Štefánikova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9995A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A9CEFE6" w14:textId="243BFC7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F1CA0" w:rsidRPr="00EF32A8">
                              <w:rPr>
                                <w:rFonts w:ascii="Arial" w:hAnsi="Arial" w:cs="Arial"/>
                                <w:noProof/>
                              </w:rPr>
                              <w:t>Štefánikova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82E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EE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F2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F2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55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77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CF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70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5C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71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6D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BB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44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1A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F4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D4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E3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413D47C" wp14:editId="37CB9E0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173E39" w14:textId="42447649" w:rsidR="000B647F" w:rsidRDefault="000B647F" w:rsidP="00944C3D">
                                  <w:fldSimple w:instr=" MERGEFIELD  aSUB_ULICA_CISLO  \* MERGEFORMAT ">
                                    <w:r w:rsidR="004F1CA0" w:rsidRPr="004F1CA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74/418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13D47C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2173E39" w14:textId="42447649" w:rsidR="000B647F" w:rsidRDefault="000B647F" w:rsidP="00944C3D">
                            <w:fldSimple w:instr=" MERGEFIELD  aSUB_ULICA_CISLO  \* MERGEFORMAT ">
                              <w:r w:rsidR="004F1CA0" w:rsidRPr="004F1CA0">
                                <w:rPr>
                                  <w:rFonts w:ascii="Arial" w:hAnsi="Arial" w:cs="Arial"/>
                                  <w:noProof/>
                                </w:rPr>
                                <w:t>74/418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86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8C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5A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B8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15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9F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B196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69B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391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3ED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EB4B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7CD4C6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97AF5B9" wp14:editId="1D31790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D6E74E" w14:textId="79B23E7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F1CA0" w:rsidRPr="00EF32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7AF5B9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48D6E74E" w14:textId="79B23E7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F1CA0" w:rsidRPr="00EF32A8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DFBB0B9" wp14:editId="0BB753C5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9A8731" w14:textId="6D7919C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F1CA0" w:rsidRPr="00EF32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FBB0B9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4A9A8731" w14:textId="6D7919C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F1CA0" w:rsidRPr="00EF32A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F985F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95B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D8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74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46B8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4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B8F1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31566A4" wp14:editId="370F4C4A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C33CA1" w14:textId="0ADC826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F1CA0" w:rsidRPr="00EF32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566A4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51C33CA1" w14:textId="0ADC826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F1CA0" w:rsidRPr="00EF32A8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52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9C8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9C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44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CBA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2AF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66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CF777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CB2CF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0EE7AE3" wp14:editId="37ED45A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C3F8F7" w14:textId="7D65720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EE7AE3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10C3F8F7" w14:textId="7D65720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C16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D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8D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9A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3B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68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36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2C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4459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07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61E70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E89D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1EA88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4962D27" wp14:editId="304EF2F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9A8911" w14:textId="3164DF7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F1CA0" w:rsidRPr="00EF32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962D27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3B9A8911" w14:textId="3164DF7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F1CA0" w:rsidRPr="00EF32A8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741C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78DFA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2A2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D3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7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C8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D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55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F7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18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B6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F2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CC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E2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3E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C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80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DB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CA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7A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A6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14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86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0E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85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B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6F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C1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1C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9424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2DE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2932F2" w14:textId="3C7D572B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4F1CA0">
              <w:rPr>
                <w:rFonts w:ascii="Arial" w:hAnsi="Arial"/>
                <w:lang w:eastAsia="sk-SK"/>
              </w:rPr>
              <w:t>28.2.2026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0943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1BD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1779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3B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42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1391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592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F3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F5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DF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C1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1F5E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2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23A2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B96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CD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CA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41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26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FB8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37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4F86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2DF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0F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10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8B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90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20FC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6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799C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E8D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BB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F9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BC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CB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864B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1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02A5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637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26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36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F4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B5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0485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F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ED2B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916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75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14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05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88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C31C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11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C1E4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B3E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E8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8E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44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8B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C06B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3D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1DED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0A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5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6B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D7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5EDB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8D22D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7EE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A2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D5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3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C8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43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93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8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2F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CA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67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33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41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0F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E6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C6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D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A9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00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4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71578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FA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E0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01BA41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F724817" w14:textId="77777777" w:rsidR="00944C3D" w:rsidRDefault="00944C3D" w:rsidP="00944C3D">
      <w:pPr>
        <w:rPr>
          <w:rFonts w:ascii="Arial" w:hAnsi="Arial"/>
        </w:rPr>
      </w:pPr>
    </w:p>
    <w:p w14:paraId="4E44765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37DD016" w14:textId="236A2A5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CA4B0F5" w14:textId="3AE6ABFD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525A675" w14:textId="3E60C9B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06FAF4C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7A4B373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16C197AD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4852F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047C0A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25ADC7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8334125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BE48EE2" w14:textId="3D4A64FE" w:rsidR="00944C3D" w:rsidRPr="008D0433" w:rsidRDefault="004F1CA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Jakub Sokol</w:t>
            </w:r>
          </w:p>
        </w:tc>
        <w:tc>
          <w:tcPr>
            <w:tcW w:w="3260" w:type="dxa"/>
            <w:vAlign w:val="center"/>
          </w:tcPr>
          <w:p w14:paraId="2A4A2F12" w14:textId="424327BF" w:rsidR="00944C3D" w:rsidRPr="008D0433" w:rsidRDefault="004F1CA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7AFC9D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84855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156F5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0222B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E3D5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9D7413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AFC7C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3368F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F2027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7AF144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5869AF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7F4BB38" w14:textId="22279C9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2BF2EF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B7A32A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9F5A726" w14:textId="5E3CA2F3" w:rsidR="00944C3D" w:rsidRDefault="004F1CA0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601A5A62" w14:textId="64B02E2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E0A4BE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C0F934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6C41871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1C91A5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1A8E59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1FF35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F0C451B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BEA76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6CE40D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3E97A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4B4F7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4C3EB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6B3942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EC1C9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3FB12D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33379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78D14F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0DA28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9E1C5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527CCA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186382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C9D9D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B206A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1B7093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5E9722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7CDF11B" w14:textId="55E705A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2A75AA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4E455C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AC7C23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C71E808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8DF5C03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BD9C883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4CEE393C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A167EF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6DC778F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7C12F2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7DEB07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3C954D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B897A02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2E394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FCC52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C783B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9B8E77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41A6C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4CCD8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1A052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E0702C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0B569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A8B57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E9D7D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3C11B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E80692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4DF40D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C9861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D2F0A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366087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C5F64A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2A4D6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8BC139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248667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E90B30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03224A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EB441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433668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2F042B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63B8CB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59231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480325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5180F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7163C9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B1F706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029044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09F1A5A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5096DD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46C52E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15833C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66B6B2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AB02EAB" w14:textId="77777777" w:rsidTr="00503750">
        <w:trPr>
          <w:trHeight w:val="302"/>
        </w:trPr>
        <w:tc>
          <w:tcPr>
            <w:tcW w:w="4510" w:type="dxa"/>
          </w:tcPr>
          <w:p w14:paraId="166D26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45E67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4BF6E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FAE8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052286" w14:textId="77777777" w:rsidTr="00503750">
        <w:trPr>
          <w:trHeight w:val="302"/>
        </w:trPr>
        <w:tc>
          <w:tcPr>
            <w:tcW w:w="4510" w:type="dxa"/>
          </w:tcPr>
          <w:p w14:paraId="73FB20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1B9C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2569D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FE6D1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2CF1F1" w14:textId="77777777" w:rsidTr="00503750">
        <w:trPr>
          <w:trHeight w:val="302"/>
        </w:trPr>
        <w:tc>
          <w:tcPr>
            <w:tcW w:w="4510" w:type="dxa"/>
          </w:tcPr>
          <w:p w14:paraId="010A2D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E6DF7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BBAE0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B409F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0B2AEE" w14:textId="77777777" w:rsidTr="00503750">
        <w:trPr>
          <w:trHeight w:val="302"/>
        </w:trPr>
        <w:tc>
          <w:tcPr>
            <w:tcW w:w="4510" w:type="dxa"/>
          </w:tcPr>
          <w:p w14:paraId="7C4A8C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301F3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CF1D3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44667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DA35CD" w14:textId="77777777" w:rsidTr="00503750">
        <w:trPr>
          <w:trHeight w:val="327"/>
        </w:trPr>
        <w:tc>
          <w:tcPr>
            <w:tcW w:w="4510" w:type="dxa"/>
          </w:tcPr>
          <w:p w14:paraId="237AB5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589C7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1A433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34B25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4ECE0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42CEE4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207CD55" w14:textId="1ACFB03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05D11D0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D8153E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57C516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D4CCF9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6C58E07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3E694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CDC448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3EFAF2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6784B6A" w14:textId="77777777" w:rsidTr="00503750">
        <w:tc>
          <w:tcPr>
            <w:tcW w:w="2302" w:type="dxa"/>
            <w:vAlign w:val="center"/>
          </w:tcPr>
          <w:p w14:paraId="7D1F89C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DF5F8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051ED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200BE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1A3C0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20C3B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A658A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477E4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FCBC7F2" w14:textId="77777777" w:rsidTr="00503750">
        <w:tc>
          <w:tcPr>
            <w:tcW w:w="15593" w:type="dxa"/>
            <w:gridSpan w:val="8"/>
            <w:vAlign w:val="center"/>
          </w:tcPr>
          <w:p w14:paraId="0FF1F1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50A5189" w14:textId="77777777" w:rsidTr="00503750">
        <w:tc>
          <w:tcPr>
            <w:tcW w:w="2302" w:type="dxa"/>
            <w:vAlign w:val="center"/>
          </w:tcPr>
          <w:p w14:paraId="57C26B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892A1C6" w14:textId="0F686A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551C06" w14:textId="269041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0C5A8" w14:textId="5C9E8D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4B8FB4" w14:textId="05B685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D4C5C7" w14:textId="48E0A5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B457E1" w14:textId="76D4F5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9C44DA" w14:textId="2063A6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2834C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7E6D5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DA4FBEE" w14:textId="7B558B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61A6DD" w14:textId="3F7305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4B381D" w14:textId="1B41B0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B4837A" w14:textId="2355A7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24E271" w14:textId="7E26D7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100476" w14:textId="2C6A84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87DCA3" w14:textId="7B3DA6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4F345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D7D8E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DB7C59" w14:textId="443DDE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3E5F8A" w14:textId="4B1373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E3F8B1" w14:textId="3004D7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C863B0" w14:textId="3CCA94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A5120E" w14:textId="418ADD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B288FC" w14:textId="3BE338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3E2CF3" w14:textId="6143D3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2C5CE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49844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09719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FBDBC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EFA4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7D50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84D3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9F84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EB6E2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B21EFD6" w14:textId="77777777" w:rsidTr="00503750">
        <w:tc>
          <w:tcPr>
            <w:tcW w:w="2302" w:type="dxa"/>
            <w:vAlign w:val="center"/>
          </w:tcPr>
          <w:p w14:paraId="45F452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9155586" w14:textId="2789DB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7ECDDF" w14:textId="4948C0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ACB5D5" w14:textId="63EC38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C893B5" w14:textId="4528BA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74CBE" w14:textId="69976E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A7BB2A" w14:textId="6FC4C6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C3FF31" w14:textId="728C5E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9B7BC4" w14:textId="77777777" w:rsidTr="00503750">
        <w:tc>
          <w:tcPr>
            <w:tcW w:w="15593" w:type="dxa"/>
            <w:gridSpan w:val="8"/>
            <w:vAlign w:val="center"/>
          </w:tcPr>
          <w:p w14:paraId="5FFADA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9ECA81E" w14:textId="77777777" w:rsidTr="00503750">
        <w:tc>
          <w:tcPr>
            <w:tcW w:w="2302" w:type="dxa"/>
            <w:vAlign w:val="center"/>
          </w:tcPr>
          <w:p w14:paraId="28E7F0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4F151D4" w14:textId="7CA8B7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DD1ED0" w14:textId="1BB2EC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3E182" w14:textId="775F3C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1F312A" w14:textId="3E738E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ADD2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6AB1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2BB5DC" w14:textId="676DF8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19696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6FA4F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BCEA1D1" w14:textId="08868D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22BB33" w14:textId="479F6A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74590F" w14:textId="551D14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983DF" w14:textId="6EF150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94B9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95E7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DE6D72" w14:textId="78F028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4A608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AECAC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4A519F4" w14:textId="109A55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E19954" w14:textId="40D8F9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C416BD" w14:textId="511A25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A927BA" w14:textId="487DBF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65E6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5A1D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277899" w14:textId="01598C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E857BF" w14:textId="77777777" w:rsidTr="00503750">
        <w:tc>
          <w:tcPr>
            <w:tcW w:w="2302" w:type="dxa"/>
            <w:vAlign w:val="center"/>
          </w:tcPr>
          <w:p w14:paraId="2766A1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7606908" w14:textId="341197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A2BC0" w14:textId="0BCC92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5D4867" w14:textId="7E1C52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AF8796" w14:textId="59AA4A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F15C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6A56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97C834" w14:textId="5FA669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D8685E" w14:textId="77777777" w:rsidTr="00503750">
        <w:tc>
          <w:tcPr>
            <w:tcW w:w="15593" w:type="dxa"/>
            <w:gridSpan w:val="8"/>
            <w:vAlign w:val="center"/>
          </w:tcPr>
          <w:p w14:paraId="0D7B00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9DE52D3" w14:textId="77777777" w:rsidTr="00503750">
        <w:tc>
          <w:tcPr>
            <w:tcW w:w="2302" w:type="dxa"/>
            <w:vAlign w:val="center"/>
          </w:tcPr>
          <w:p w14:paraId="0328B4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BAE7C03" w14:textId="096B7C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D86C1C" w14:textId="0B4749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B86A08" w14:textId="1A3A63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C87220" w14:textId="4A753B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CEF876" w14:textId="17F9A1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1EA19A" w14:textId="0490A2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2A8FDF" w14:textId="2A96FA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ABBCEB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11C49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53541AD" w14:textId="323BD5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256BDA" w14:textId="67DB64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A77A83" w14:textId="7F07FB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13D838" w14:textId="2804E7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5AB416" w14:textId="338BD5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BB7E5D" w14:textId="541B7B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EBB5D6" w14:textId="00CAE8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38342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67B45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22A3B06" w14:textId="6F82A5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274EC9" w14:textId="3CDD5A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066DBA" w14:textId="0B4AA8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AC6A50" w14:textId="288A2C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774E91" w14:textId="6C5DB0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0DB971" w14:textId="4E7EC1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8FD055" w14:textId="37FB72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1E759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E34BB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804D5C6" w14:textId="0DEA09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89D17D" w14:textId="4E3AFF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3689F8" w14:textId="634346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7B599" w14:textId="3D4F9A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DEABDD" w14:textId="41AFE1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740BBD" w14:textId="4E1106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F30BF4" w14:textId="3FD2D7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A0FBF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9931B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888AA7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9EE6D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ADD21EB" w14:textId="4F6357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6AFE2C" w14:textId="0AC3A5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A5DAF8" w14:textId="6CAB5E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CE0EAC" w14:textId="1B3C16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15A743" w14:textId="22035C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BE99D1" w14:textId="5F41D0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1FD705" w14:textId="65AF59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7AD03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E0074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27A2BA7" w14:textId="031097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E9674F" w14:textId="45A59D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2CF9AC" w14:textId="4E85E4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732043" w14:textId="40F823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8FF0" w14:textId="624178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03F615" w14:textId="11D3FE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043BE6" w14:textId="54BBA5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923913" w14:textId="77777777" w:rsidR="00944C3D" w:rsidRDefault="00944C3D" w:rsidP="00944C3D">
      <w:pPr>
        <w:rPr>
          <w:rFonts w:ascii="Arial" w:hAnsi="Arial"/>
          <w:b/>
        </w:rPr>
      </w:pPr>
    </w:p>
    <w:p w14:paraId="79A4741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17DC5BD" w14:textId="77777777" w:rsidTr="00503750">
        <w:tc>
          <w:tcPr>
            <w:tcW w:w="1944" w:type="dxa"/>
            <w:vAlign w:val="center"/>
          </w:tcPr>
          <w:p w14:paraId="350700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8A587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13C43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FFBAC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518F7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9E23A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6F109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7FB2F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A6243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6D075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63B81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3E920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B56F4EC" w14:textId="77777777" w:rsidTr="00503750">
        <w:tc>
          <w:tcPr>
            <w:tcW w:w="15685" w:type="dxa"/>
            <w:gridSpan w:val="12"/>
            <w:vAlign w:val="center"/>
          </w:tcPr>
          <w:p w14:paraId="3117DB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2AE3011" w14:textId="77777777" w:rsidTr="00503750">
        <w:tc>
          <w:tcPr>
            <w:tcW w:w="1944" w:type="dxa"/>
            <w:vAlign w:val="center"/>
          </w:tcPr>
          <w:p w14:paraId="51FEF2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C9E8118" w14:textId="068E5C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7CB4525" w14:textId="281CD2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C286499" w14:textId="5448D0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A81859" w14:textId="03B6C8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BAF535" w14:textId="68AE12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5DDB3A" w14:textId="35A1EE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B02C58" w14:textId="01A386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A1F194" w14:textId="030231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BD8ACA" w14:textId="71D1E2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8240EC" w14:textId="736237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0179E6" w14:textId="6A5817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0E0D93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F76C8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B061FC1" w14:textId="08628C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4FD2727" w14:textId="07805F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ED3B632" w14:textId="080186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016A64" w14:textId="093701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5B4A14" w14:textId="32C9FF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35D39A" w14:textId="3B2421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03C258" w14:textId="352118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436623" w14:textId="3070F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B22116" w14:textId="010406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AC10B4" w14:textId="4DA589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C09765A" w14:textId="6DD1C6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82F28E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02B80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FF4DA4B" w14:textId="28D0B7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F6760D6" w14:textId="003459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BFAD9AA" w14:textId="4C6204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7D4C91" w14:textId="375C8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EF0941" w14:textId="782E00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42CD65" w14:textId="3D364C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CE59CF" w14:textId="7A305D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5823EE" w14:textId="756BC8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67481D" w14:textId="2158E4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84654AE" w14:textId="3C1790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D2B7061" w14:textId="4A0E46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FDDA7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8A030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460C7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FC042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D6CF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4F1E1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E5662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300C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F090F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9B39E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AE22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F88E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D760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F87C508" w14:textId="77777777" w:rsidTr="00503750">
        <w:tc>
          <w:tcPr>
            <w:tcW w:w="1944" w:type="dxa"/>
            <w:vAlign w:val="center"/>
          </w:tcPr>
          <w:p w14:paraId="4FB392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7080EF8" w14:textId="004B4D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B330B19" w14:textId="7E680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03D911B" w14:textId="2279D4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F4762D" w14:textId="701D04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666D1F" w14:textId="6DB9B3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751F26" w14:textId="6286D5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38A2F6" w14:textId="7F21FA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D08D02" w14:textId="1ED41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BE772A" w14:textId="025A84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EE86C2" w14:textId="23E536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B4AE19" w14:textId="6F33D5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FFA69B" w14:textId="77777777" w:rsidTr="00503750">
        <w:tc>
          <w:tcPr>
            <w:tcW w:w="15685" w:type="dxa"/>
            <w:gridSpan w:val="12"/>
            <w:vAlign w:val="center"/>
          </w:tcPr>
          <w:p w14:paraId="269E96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B16C5D7" w14:textId="77777777" w:rsidTr="00503750">
        <w:tc>
          <w:tcPr>
            <w:tcW w:w="1944" w:type="dxa"/>
            <w:vAlign w:val="center"/>
          </w:tcPr>
          <w:p w14:paraId="66A74B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B0624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5B955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21EE8E7" w14:textId="125DF0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D9D0FD" w14:textId="554687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336966" w14:textId="3D2E88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5F790C" w14:textId="78C29E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1B3991A" w14:textId="674DF6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0548D3" w14:textId="0B325D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C779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29F5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5AFFA01" w14:textId="52A5AA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7261C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3B09B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959B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28445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5E0744" w14:textId="62C3B3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499F96" w14:textId="3D72E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7BF5D7" w14:textId="5437A2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93035C" w14:textId="268AC9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F4BA7C" w14:textId="32FE97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A30DA0" w14:textId="73E3D3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4E80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39727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8D3DA81" w14:textId="7B29E4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77CD3F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791CE9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52D2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07E38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5BED1D" w14:textId="4FB8B7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A450C5" w14:textId="73AF08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BB6A3D" w14:textId="7901D0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E76361" w14:textId="1E9930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DC4314" w14:textId="6C90CC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060AA5" w14:textId="47EA67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D30E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1D26F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1159EBF" w14:textId="622C7B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09113E" w14:textId="77777777" w:rsidTr="00503750">
        <w:tc>
          <w:tcPr>
            <w:tcW w:w="1944" w:type="dxa"/>
            <w:vAlign w:val="center"/>
          </w:tcPr>
          <w:p w14:paraId="0009A4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D035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52CB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F780826" w14:textId="394209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DD5C91" w14:textId="303C74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34FA73" w14:textId="15E7A5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8C41A" w14:textId="1922A9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07E75F" w14:textId="5233EB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43FDC0" w14:textId="0EDA8D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16AB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52B3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574485E" w14:textId="28785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AFF15C" w14:textId="77777777" w:rsidTr="00503750">
        <w:tc>
          <w:tcPr>
            <w:tcW w:w="15685" w:type="dxa"/>
            <w:gridSpan w:val="12"/>
            <w:vAlign w:val="center"/>
          </w:tcPr>
          <w:p w14:paraId="6BE762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8F65A48" w14:textId="77777777" w:rsidTr="00503750">
        <w:tc>
          <w:tcPr>
            <w:tcW w:w="1944" w:type="dxa"/>
            <w:vAlign w:val="center"/>
          </w:tcPr>
          <w:p w14:paraId="46CB29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AFED7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DADD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A5B255" w14:textId="0AA285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B72452" w14:textId="0962D5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F93587" w14:textId="06DE9C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8770C7" w14:textId="31D2F1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FE8258" w14:textId="0E6AF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DB5424" w14:textId="50B508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37D1AE" w14:textId="7B9FE5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473C990" w14:textId="2719ED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90892D9" w14:textId="6FD243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67DE1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DF278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A184D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1513F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5084433" w14:textId="57CB90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2D5E59" w14:textId="2D8FA1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89660E" w14:textId="158BB7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1D0C3C" w14:textId="76CD3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6B623E" w14:textId="5D5C02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A4B586" w14:textId="44285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D496B8" w14:textId="7CCD72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4A6DDCB" w14:textId="54A6C1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97A37D" w14:textId="574CB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33B7F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FBFA6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6587C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BF3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11458F9" w14:textId="612D08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A6175C" w14:textId="1D0C37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DAE22A" w14:textId="5F48F4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233282" w14:textId="138A4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55897A" w14:textId="2ECD18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880EE0" w14:textId="32C21C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AF5D19" w14:textId="1E4980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B936AFC" w14:textId="129D2E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7C3CC2" w14:textId="25364A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EA14A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9246D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59300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3748C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9322AFB" w14:textId="4904D8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A7C577" w14:textId="692EF7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4F1776" w14:textId="2651E8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43CA4F" w14:textId="2DFF6A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B4F446" w14:textId="2D274C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0BD50B" w14:textId="299D24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F8FDB8" w14:textId="2CC9C2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2A61AC" w14:textId="673F20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FF1D7A2" w14:textId="1FAC68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9096D0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E272A5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E4EB0C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8F674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1DCF1F5" w14:textId="40890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43B099C" w14:textId="2425B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7EC9C0F" w14:textId="217858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2BC4FD" w14:textId="237D1E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30FA13" w14:textId="2275ED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F66E6A" w14:textId="541D27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F6A53C" w14:textId="3E23F2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2DC8A3" w14:textId="0C164F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76E6E3" w14:textId="3DFECF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E846BDB" w14:textId="721EA8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92A7EC9" w14:textId="0129FE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77B81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BE067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AFF102A" w14:textId="09C192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61BEFC6" w14:textId="194154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8CA7AEF" w14:textId="719D4A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DB1443" w14:textId="443C6B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A54EB0" w14:textId="64E22B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C8BBFB" w14:textId="5B402B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E08ABD" w14:textId="63F046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937468E" w14:textId="06233E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9AA3E2" w14:textId="38D296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8DD6F7" w14:textId="0F299F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7C8E9B" w14:textId="704A0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DDED7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3ED023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7BEDF3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CF965A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B644C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51D9D6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910BFB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6BE20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76E7E3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9DBD3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29855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390F57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FFFF1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A70EB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9111F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FB50AF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27EA93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6D3846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52FF26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11329C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7518151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7366A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4D8E1A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F9F8F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851B97D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5CDAA3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AADB3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4D346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1E3CA7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245D5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1357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D2067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A38414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609D8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2B79D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927DF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0ED5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12E8A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2B736CC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D73C8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DDDBA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E500D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013F2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83F27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9E5DF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D7C6C92" w14:textId="77777777" w:rsidTr="00503750">
        <w:trPr>
          <w:trHeight w:val="1073"/>
        </w:trPr>
        <w:tc>
          <w:tcPr>
            <w:tcW w:w="3614" w:type="dxa"/>
            <w:vMerge/>
          </w:tcPr>
          <w:p w14:paraId="09BE10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B8D75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CE42A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82DD7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1A53B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AEA9E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5D87E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40C26E0" w14:textId="77777777" w:rsidTr="00503750">
        <w:trPr>
          <w:trHeight w:val="283"/>
        </w:trPr>
        <w:tc>
          <w:tcPr>
            <w:tcW w:w="3614" w:type="dxa"/>
          </w:tcPr>
          <w:p w14:paraId="295E0C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810C2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5F880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9767A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13DFD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40DB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D3A63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3B3FFA4" w14:textId="77777777" w:rsidTr="00503750">
        <w:trPr>
          <w:trHeight w:val="283"/>
        </w:trPr>
        <w:tc>
          <w:tcPr>
            <w:tcW w:w="3614" w:type="dxa"/>
          </w:tcPr>
          <w:p w14:paraId="013C12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8A367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FBD0E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2DD04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40D8E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266B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7EE15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CAC1B57" w14:textId="77777777" w:rsidTr="00503750">
        <w:trPr>
          <w:trHeight w:val="283"/>
        </w:trPr>
        <w:tc>
          <w:tcPr>
            <w:tcW w:w="3614" w:type="dxa"/>
          </w:tcPr>
          <w:p w14:paraId="5B631A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3EF59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05515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B2849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A971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6698D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A5D69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1A1BE5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5109C8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5DD23545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95197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A1A98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9489F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2196E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4B76D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C0165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CA0E7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3F025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EEBF9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EE209A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45293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0C7896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099819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C0D7EF5" w14:textId="5EA8E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CC5592" w14:textId="70333C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FB9056" w14:textId="0FABF5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DD2C53" w14:textId="6C0BEF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FA5A60" w14:textId="1743E2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69CFD7" w14:textId="1073A8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76970" w14:textId="000B6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74AAC2" w14:textId="2E9D0D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9080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EE0A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4236260" w14:textId="6F197B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81EF85" w14:textId="355D8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CE717E" w14:textId="0C8410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E4E71B" w14:textId="1E3526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82EC39" w14:textId="0EA1D0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AD1263" w14:textId="343EC9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A724F9" w14:textId="4DA4CC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424975" w14:textId="7EC053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19345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8534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735612A" w14:textId="40A604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DD829F" w14:textId="64CC6D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E8B2A1" w14:textId="397974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198C0E" w14:textId="5A6427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1EA618" w14:textId="4C9724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D69241" w14:textId="062238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B5A68A" w14:textId="6B0F14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C2CC02" w14:textId="648FFD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0D728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F95E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3BB4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8C49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AFC2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6496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4ED2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FDD8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FFF68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45759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77BD54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EE672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0F8F88D" w14:textId="5283EB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63EC79" w14:textId="718A91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73C117" w14:textId="2964A6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C35A35" w14:textId="1BA4C8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688EB3" w14:textId="64285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375526" w14:textId="187CD1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CA70D7" w14:textId="1B2AB5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57C05F" w14:textId="6A6C08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9C811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4B2CE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9859DC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110589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B239CE1" w14:textId="41E865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463F88" w14:textId="789D1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FFE514" w14:textId="6C381D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3EB3C" w14:textId="520844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644326" w14:textId="5E3CEF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70E771" w14:textId="1A9EB9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6B9D56" w14:textId="5602B0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87FCA6E" w14:textId="56C861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B28E3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0392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205ADC5" w14:textId="22F9BC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8443F" w14:textId="025F52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8EEB04" w14:textId="2F0261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DAF941" w14:textId="314DD8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9915BE" w14:textId="506125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E3FFC8" w14:textId="526AD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D84264" w14:textId="413EA0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677F303" w14:textId="749D20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82E21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7076C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2EBF90C" w14:textId="09B2F9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E3FE9" w14:textId="62271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A6C5E7" w14:textId="0AAE92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031D36" w14:textId="0005BA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8488D7" w14:textId="175B7B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829358" w14:textId="60929C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5B7EC0" w14:textId="1D4BFC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11A2ED1" w14:textId="6283A6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FB73B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277BB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1C312A5" w14:textId="40FDEA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AF2FFC" w14:textId="2C04E3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D0D40D" w14:textId="437BAB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63DA14" w14:textId="673A4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B20590" w14:textId="7A759D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8C260D" w14:textId="601449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9C982B" w14:textId="5374C5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E867320" w14:textId="007FD8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C7B0B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793B6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EBEBBD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D2B59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18D57A5" w14:textId="5551C2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81D19" w14:textId="3662D8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311EDA" w14:textId="53D47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7951B6" w14:textId="770AA9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4075A6" w14:textId="6D564F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6CE5" w14:textId="428C92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D47650" w14:textId="3A6D15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CBD532" w14:textId="0C7D2B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B0557B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639681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35C4382" w14:textId="31A211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968854" w14:textId="03AE41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F8B788" w14:textId="03B3E2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A5E560" w14:textId="4AC3F9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5D6F37" w14:textId="76104B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805492" w14:textId="2B56C6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91260" w14:textId="35F8C5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829C3B" w14:textId="43E3D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CC258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8C9723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32F28E0" w14:textId="4B08966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34020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2A88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C7D3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1B77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D6BC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07EF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8A40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D4F1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50FF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7580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D1A0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FF86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CC9B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7A13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5943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77D3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F564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2C5631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8F38E1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29DC3BF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96B383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3E31EA22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2159BC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0A9316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47D234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662254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4E08AF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2DA0AAE" w14:textId="77777777" w:rsidTr="00503750">
        <w:trPr>
          <w:trHeight w:val="437"/>
        </w:trPr>
        <w:tc>
          <w:tcPr>
            <w:tcW w:w="2594" w:type="dxa"/>
          </w:tcPr>
          <w:p w14:paraId="1BEFFF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613B192B" w14:textId="72EF54F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341652F" w14:textId="7BB083A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ED37864" w14:textId="11020F4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1BE76A2" w14:textId="1D71923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CF9D03F" w14:textId="77777777" w:rsidTr="00503750">
        <w:trPr>
          <w:trHeight w:val="420"/>
        </w:trPr>
        <w:tc>
          <w:tcPr>
            <w:tcW w:w="2594" w:type="dxa"/>
          </w:tcPr>
          <w:p w14:paraId="41D889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2B17615B" w14:textId="40BE24F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AFE9D80" w14:textId="2E5784C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4ED0F3D" w14:textId="63396CE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56E8BE6" w14:textId="6B7AC55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3D9F1CD" w14:textId="77777777" w:rsidTr="00503750">
        <w:trPr>
          <w:trHeight w:val="630"/>
        </w:trPr>
        <w:tc>
          <w:tcPr>
            <w:tcW w:w="2594" w:type="dxa"/>
          </w:tcPr>
          <w:p w14:paraId="36B6C4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1CA1E965" w14:textId="252E930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A83952C" w14:textId="1716A7C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4FE656A" w14:textId="39DF9C8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E8588B2" w14:textId="791DA1B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A7A29A4" w14:textId="77777777" w:rsidTr="00503750">
        <w:trPr>
          <w:trHeight w:val="420"/>
        </w:trPr>
        <w:tc>
          <w:tcPr>
            <w:tcW w:w="2594" w:type="dxa"/>
          </w:tcPr>
          <w:p w14:paraId="1B1E16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6C5F4059" w14:textId="4306C90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D34750B" w14:textId="2B16B19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07AF141" w14:textId="0B8AC5A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785FE51" w14:textId="2849BB7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99F77EC" w14:textId="77777777" w:rsidTr="00503750">
        <w:trPr>
          <w:trHeight w:val="437"/>
        </w:trPr>
        <w:tc>
          <w:tcPr>
            <w:tcW w:w="2594" w:type="dxa"/>
          </w:tcPr>
          <w:p w14:paraId="7B9C51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36E056C5" w14:textId="59DE075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76D9503" w14:textId="203F708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1FA7EF1" w14:textId="5F09DC3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1E497C7" w14:textId="3BCBB45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D687B36" w14:textId="77777777" w:rsidTr="00503750">
        <w:trPr>
          <w:trHeight w:val="420"/>
        </w:trPr>
        <w:tc>
          <w:tcPr>
            <w:tcW w:w="2594" w:type="dxa"/>
          </w:tcPr>
          <w:p w14:paraId="55C86F4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0561C8C5" w14:textId="6E7F127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35FD61B" w14:textId="0BD613A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EA5878C" w14:textId="096D0BF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F4DF97A" w14:textId="5F6C469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C4BA1CD" w14:textId="77777777" w:rsidR="00944C3D" w:rsidRDefault="00944C3D" w:rsidP="00944C3D">
      <w:pPr>
        <w:rPr>
          <w:rFonts w:ascii="Arial" w:hAnsi="Arial"/>
          <w:b/>
        </w:rPr>
      </w:pPr>
    </w:p>
    <w:p w14:paraId="2C8B37D9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5994772C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73EA5B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00CF69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01086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04F1E1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4E6025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0F8AA40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2FACBB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1099B3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382DA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E02EA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1941BB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6EA839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46A880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9538F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5C6E3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3F2DA2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15FB93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6F5B42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B05DA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AAEE9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0CCE88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19C66A8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6BF2A7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70137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4CB9B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5C38A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CF66B9C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B6A72C9" w14:textId="77777777" w:rsidTr="00503750">
        <w:tc>
          <w:tcPr>
            <w:tcW w:w="2835" w:type="dxa"/>
            <w:vAlign w:val="center"/>
          </w:tcPr>
          <w:p w14:paraId="348B0C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575DE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5DBFA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31ED0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38D2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F0059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588CA804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DC25585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357BA9E" w14:textId="7F3C7D59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9EF711" w14:textId="67F4BFA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7945C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77C8C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5E4512" w14:textId="6A7C6655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AE68BD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71691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7DA7783" w14:textId="760FB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27934B" w14:textId="2E229A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4A4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C40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54E3A7" w14:textId="66C33A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F4ACC1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AF50A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5935ECC" w14:textId="16618F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A88FDA" w14:textId="79E3F8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A36C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88F6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6E27AC" w14:textId="08B608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47DF9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C9435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CD8B4A6" w14:textId="0AF1DF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97397E" w14:textId="4AB61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8573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BC83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FB1455" w14:textId="2FA7D9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4DB1D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F596E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4E2024F" w14:textId="117AA6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7F7E3F" w14:textId="4D63BE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1AFF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D99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975967" w14:textId="13F819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1FD3E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0AB59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8A47E28" w14:textId="14BAB8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88A7D1" w14:textId="32F56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9AA3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8E2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6F0501" w14:textId="4268F5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F08B4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B1104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6F616C5" w14:textId="2934D1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D438FE" w14:textId="663993C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9B2F4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72A4A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240C17" w14:textId="1C1AD12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E1BC9C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B17DC57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D6CA663" w14:textId="18C66DC0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C37E0F5" w14:textId="77777777" w:rsidR="00944C3D" w:rsidRDefault="00944C3D" w:rsidP="00944C3D">
      <w:pPr>
        <w:rPr>
          <w:rFonts w:ascii="Arial" w:hAnsi="Arial"/>
          <w:b/>
        </w:rPr>
      </w:pPr>
    </w:p>
    <w:p w14:paraId="46BDEB4C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CF07230" w14:textId="77777777" w:rsidTr="00503750">
        <w:tc>
          <w:tcPr>
            <w:tcW w:w="2835" w:type="dxa"/>
            <w:vAlign w:val="center"/>
          </w:tcPr>
          <w:p w14:paraId="7EF8A9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249382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4A0480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29D175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63999F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1793D2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1FB823BE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F5952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0B0D31F" w14:textId="3D76E8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A00DE7" w14:textId="078B9F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420E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420E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F37189E" w14:textId="794A9A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D9F85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63FE8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CBF6EE6" w14:textId="50306B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0E2587" w14:textId="207405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C27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C835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BCECED" w14:textId="52C411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08FCD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91A17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90FE24C" w14:textId="259AE0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695ABF" w14:textId="526A6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CB22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015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7491C5" w14:textId="639DCF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C5C9E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CD7DE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07A0945" w14:textId="68A1F6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C28F75" w14:textId="75176B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64A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727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CF59E47" w14:textId="39063B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6A271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FE09B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6C90092" w14:textId="3F1D133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27C838" w14:textId="34AE296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38C46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D3051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7766E17" w14:textId="3C3F723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469B8A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6DDB3B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8B9592A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2442D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C85EB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5253311" w14:textId="77777777" w:rsidTr="00503750">
        <w:trPr>
          <w:trHeight w:val="699"/>
        </w:trPr>
        <w:tc>
          <w:tcPr>
            <w:tcW w:w="3502" w:type="dxa"/>
            <w:vMerge/>
          </w:tcPr>
          <w:p w14:paraId="199E67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CEA83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BBDA3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F9CD77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F24EB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65AC77C" w14:textId="78718A8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26.56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3A3D7D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A25221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F036B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135F009" w14:textId="21F22E0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D4639D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D3C447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D9A201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CCE6B6D" w14:textId="0C8829A5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26.56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5FBF0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C1BE0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8EC21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7E64B494" w14:textId="77777777" w:rsidTr="00503750">
        <w:trPr>
          <w:trHeight w:val="593"/>
        </w:trPr>
        <w:tc>
          <w:tcPr>
            <w:tcW w:w="3497" w:type="dxa"/>
          </w:tcPr>
          <w:p w14:paraId="63B81E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9743F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BB0F2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BBE10A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7098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293DDB9" w14:textId="110178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ADB322" w14:textId="7342C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F6C93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9155FE" w14:textId="3096A58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39CD921" w14:textId="7B4508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427107" w14:textId="7DC479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D4C76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4917116" w14:textId="3974623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AAC3561" w14:textId="0F9989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88A2A6" w14:textId="030DD5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A7E49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F248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DDCFC02" w14:textId="0A9BF6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BCBCE8" w14:textId="26FFC7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7EA9B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3F8C281" w14:textId="57BD0F4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94AA64F" w14:textId="745AA0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DAD734" w14:textId="0C5C28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1E9CC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4120A0" w14:textId="490776D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C8D89D8" w14:textId="1C2BA3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EDF6B7" w14:textId="59ED71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86E54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705C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E9A5460" w14:textId="02DE0B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A3BC97" w14:textId="2611C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31B2C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1637A6" w14:textId="7535D0E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2619BE5" w14:textId="437089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A669B2" w14:textId="3CCE2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73D4C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9A418FD" w14:textId="29602F1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75F918F" w14:textId="36D4CA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5FC0C9" w14:textId="7A243E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088B05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2B7D1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0E766D3" w14:textId="0BC12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609387" w14:textId="3B198D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8FA0F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CA04B9" w14:textId="75FC19E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724191C" w14:textId="4ACB0D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E3E9DE" w14:textId="0E0B1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D65DA4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91E3FB4" w14:textId="0A906CD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7EA36C" w14:textId="70DBAF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504790" w14:textId="6F51DF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D34002" w14:textId="77777777" w:rsidR="00944C3D" w:rsidRDefault="00944C3D" w:rsidP="00944C3D">
      <w:pPr>
        <w:rPr>
          <w:rFonts w:ascii="Arial" w:hAnsi="Arial"/>
          <w:b/>
        </w:rPr>
      </w:pPr>
    </w:p>
    <w:p w14:paraId="284B67FE" w14:textId="77777777" w:rsidR="00944C3D" w:rsidRDefault="00944C3D" w:rsidP="00944C3D">
      <w:pPr>
        <w:rPr>
          <w:rFonts w:ascii="Arial" w:hAnsi="Arial"/>
          <w:b/>
        </w:rPr>
      </w:pPr>
    </w:p>
    <w:p w14:paraId="6FE137E3" w14:textId="77777777" w:rsidR="00944C3D" w:rsidRDefault="00944C3D" w:rsidP="00944C3D">
      <w:pPr>
        <w:rPr>
          <w:rFonts w:ascii="Arial" w:hAnsi="Arial"/>
          <w:b/>
        </w:rPr>
      </w:pPr>
    </w:p>
    <w:p w14:paraId="2E29FDA5" w14:textId="77777777" w:rsidR="00944C3D" w:rsidRDefault="00944C3D" w:rsidP="00944C3D">
      <w:pPr>
        <w:rPr>
          <w:rFonts w:ascii="Arial" w:hAnsi="Arial"/>
          <w:b/>
        </w:rPr>
      </w:pPr>
    </w:p>
    <w:p w14:paraId="1BF4784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1630"/>
        <w:gridCol w:w="1204"/>
        <w:gridCol w:w="1198"/>
        <w:gridCol w:w="1194"/>
        <w:gridCol w:w="1572"/>
      </w:tblGrid>
      <w:tr w:rsidR="00944C3D" w:rsidRPr="00050529" w14:paraId="3DAF6386" w14:textId="77777777" w:rsidTr="00503750">
        <w:tc>
          <w:tcPr>
            <w:tcW w:w="2622" w:type="dxa"/>
            <w:vAlign w:val="center"/>
          </w:tcPr>
          <w:p w14:paraId="0CB75E1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1A15C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6651F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0702B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A4EAB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720AE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BD3A5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18FEE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9BF5F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FE97FF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C89DC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0691348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DFF7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A3947AD" w14:textId="7B534F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7F9C7A" w14:textId="0DA3EA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A2CBFD" w14:textId="1E4B96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7870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79B13C" w14:textId="56E578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86285D" w14:textId="77777777" w:rsidTr="00503750">
        <w:tc>
          <w:tcPr>
            <w:tcW w:w="2622" w:type="dxa"/>
            <w:vAlign w:val="center"/>
          </w:tcPr>
          <w:p w14:paraId="0B98B7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CC638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B741FA9" w14:textId="0BB43A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EF7748" w14:textId="4B144F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BFB350" w14:textId="7FA5D0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4ED9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02BFD5" w14:textId="0B93A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A7C6F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BC77D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F304CA0" w14:textId="34CC36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F8652C" w14:textId="36327C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4E3B06" w14:textId="473D0F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3B40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2E05F9" w14:textId="43FF5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2799A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89FE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9F73FDD" w14:textId="27B3B6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59D6A1" w14:textId="78299F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8BB40E" w14:textId="5EB231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876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9CB70F" w14:textId="239662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FBA74E" w14:textId="77777777" w:rsidTr="00503750">
        <w:tc>
          <w:tcPr>
            <w:tcW w:w="2622" w:type="dxa"/>
            <w:vAlign w:val="center"/>
          </w:tcPr>
          <w:p w14:paraId="6E3FA3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A66651B" w14:textId="74F4B2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36468.00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417FB8" w14:textId="69CB2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8160.00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CD978D" w14:textId="31724D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1643.00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3BD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C0FECD" w14:textId="1C443A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42984.00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4DD84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64E5B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711EF31" w14:textId="182D6F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12108E" w14:textId="367B35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11E4B0" w14:textId="3ECEE1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7F0A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B9430B" w14:textId="14E36E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8012D3" w14:textId="77777777" w:rsidTr="00503750">
        <w:tc>
          <w:tcPr>
            <w:tcW w:w="2622" w:type="dxa"/>
            <w:vAlign w:val="center"/>
          </w:tcPr>
          <w:p w14:paraId="4A6E3E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27214D3" w14:textId="7BD36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D9591A1" w14:textId="0D0FBB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00C96D" w14:textId="5C746C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3C0F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287E3F" w14:textId="2C366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3495DA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65EFDA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1A1D4CD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D65A4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F745AE2" w14:textId="4BAB65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CF5A94" w14:textId="4CB4DF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D2CEBC" w14:textId="286C8F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51DC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855BBD" w14:textId="119AD4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67B5C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1187F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3E73849" w14:textId="74F549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672EF2" w14:textId="6AC34C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80DF5E" w14:textId="6AF48D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05F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F16976" w14:textId="157248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CA135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BB63C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93A3D2E" w14:textId="2A97D4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49DE1B" w14:textId="488B4E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DAAE31" w14:textId="3B728E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595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2C6FCD" w14:textId="2D367E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F12BE9" w14:textId="77777777" w:rsidTr="00503750">
        <w:tc>
          <w:tcPr>
            <w:tcW w:w="2622" w:type="dxa"/>
            <w:vAlign w:val="center"/>
          </w:tcPr>
          <w:p w14:paraId="1653F0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2D3A816D" w14:textId="3201A2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83FC8D" w14:textId="7D6F3B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7C91C7" w14:textId="436E3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F14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968ECD" w14:textId="29861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199848" w14:textId="77777777" w:rsidTr="00503750">
        <w:tc>
          <w:tcPr>
            <w:tcW w:w="2622" w:type="dxa"/>
            <w:vAlign w:val="center"/>
          </w:tcPr>
          <w:p w14:paraId="182E50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3D41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BA08E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96C9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C592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94F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CB763D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1F3B5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D74DA8F" w14:textId="4418CD0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36468.00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F173F2" w14:textId="6ED02B0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8160.00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F9D624" w14:textId="2E2CABF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1643.00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990B0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47FCBB" w14:textId="32ED1A8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42984.00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7DAA4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FB80E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50D2D91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08DD10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B99A81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26022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E02E7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A643C0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291AB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D0BEA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9D46C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F1B61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FE4711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A031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414A7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4D2B61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3A94A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9113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6B8E51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3A51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66967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2A69F4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7D823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64A0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7C6D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A292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F8B57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155A4D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E32E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EC0DA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AD595D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FA62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752D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666F60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FAE82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A5C73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8D9AE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940B0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A926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129043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8CFF1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78AD5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79FB9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EFAF5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D2253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704327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25901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21692A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7FEE2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118C8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748C3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4E139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DFDE9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A6AA52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26568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528C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7F550B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D7EB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D2F9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EAA1AE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9216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7E4B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42CDFC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3E8F1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774A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673F9A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D03F0A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34BA5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DE97B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66F331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14D94DE9" w14:textId="77777777" w:rsidTr="00503750">
        <w:tc>
          <w:tcPr>
            <w:tcW w:w="2835" w:type="dxa"/>
            <w:vAlign w:val="center"/>
          </w:tcPr>
          <w:p w14:paraId="130759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C0D48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49D32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D9DE3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D1DF6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18FCD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188B28B" w14:textId="77777777" w:rsidTr="00503750">
        <w:tc>
          <w:tcPr>
            <w:tcW w:w="2835" w:type="dxa"/>
            <w:vAlign w:val="center"/>
          </w:tcPr>
          <w:p w14:paraId="6F8EA7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EAC9663" w14:textId="50C64F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123200" w14:textId="7F8BF6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150244" w14:textId="39A033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04C3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CC9BFB" w14:textId="4E88B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58A5E4" w14:textId="77777777" w:rsidTr="00503750">
        <w:tc>
          <w:tcPr>
            <w:tcW w:w="2835" w:type="dxa"/>
            <w:vAlign w:val="center"/>
          </w:tcPr>
          <w:p w14:paraId="443647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160EA02" w14:textId="1618D5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FE5500" w14:textId="02E862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0FA7A9" w14:textId="164403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FBC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1E16AD" w14:textId="1D6DFA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C00073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FE0FA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500E9FF" w14:textId="251D603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1DCFB3" w14:textId="769D357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B5EDBA" w14:textId="0806510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6DE16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6CBDF5" w14:textId="6783E1D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03FC96F" w14:textId="77777777" w:rsidTr="00503750">
        <w:tc>
          <w:tcPr>
            <w:tcW w:w="2835" w:type="dxa"/>
            <w:vAlign w:val="center"/>
          </w:tcPr>
          <w:p w14:paraId="5BDE08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FED9738" w14:textId="793E1F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CF2181" w14:textId="395F21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45038B" w14:textId="4E43ED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A5AF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460BCF" w14:textId="316E3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DBB860" w14:textId="77777777" w:rsidTr="00503750">
        <w:tc>
          <w:tcPr>
            <w:tcW w:w="2835" w:type="dxa"/>
            <w:vAlign w:val="center"/>
          </w:tcPr>
          <w:p w14:paraId="1A1F7A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4B984CB" w14:textId="41A30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283A0A" w14:textId="6342A2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474063" w14:textId="2D49D1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7DFC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5F6CBF" w14:textId="3E0FDB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A3E67D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53CFE4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FF508D2" w14:textId="57234DB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605541" w14:textId="4FE17CB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B366EB" w14:textId="657E496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802A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DAF989" w14:textId="2132FB8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62A5B7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9CE54E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B9CEA54" w14:textId="3DE9A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D67760" w14:textId="383D06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AE7612" w14:textId="1814E7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F43C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AE8CF7" w14:textId="318472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7C29F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6636D7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234CC8E6" w14:textId="77777777" w:rsidTr="00503750">
        <w:tc>
          <w:tcPr>
            <w:tcW w:w="2552" w:type="dxa"/>
            <w:vAlign w:val="center"/>
          </w:tcPr>
          <w:p w14:paraId="2F6BE5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9589C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3769B6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D9CDE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61373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C6F87CB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53C3D6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1B1644FC" w14:textId="7507890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0613E94" w14:textId="753F24C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DAA9518" w14:textId="27F2136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426B80C" w14:textId="24E3E6F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B6B2F33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DB92B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43CC3BEC" w14:textId="2B49753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D23A4A1" w14:textId="7A5B4A1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2B6F6A70" w14:textId="5BD542C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6C531C22" w14:textId="384C577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9FE924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63E134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FEFE6DF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6760C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9C544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1D4519D" w14:textId="77777777" w:rsidTr="00503750">
        <w:tc>
          <w:tcPr>
            <w:tcW w:w="4395" w:type="dxa"/>
            <w:vMerge/>
          </w:tcPr>
          <w:p w14:paraId="0178B3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E9A9C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C6A37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847C50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94BF1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17B3EC4" w14:textId="78CAD5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23CBA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CF6A5D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45E09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68C9AC4" w14:textId="160CF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1A59E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A581A96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D44FD2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AB1798C" w14:textId="0A71EA0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90AD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C315917" w14:textId="77777777" w:rsidTr="00503750">
        <w:tc>
          <w:tcPr>
            <w:tcW w:w="4395" w:type="dxa"/>
            <w:vAlign w:val="center"/>
          </w:tcPr>
          <w:p w14:paraId="1100B6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36F9773" w14:textId="7ADA85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11FD5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6F82D5F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C3370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C69A128" w14:textId="32B029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B58566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7FE6AA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9F181E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112814C" w14:textId="6EB2D47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F701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2E689E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64E1C2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D9AC055" w14:textId="0EE8E633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9881.00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D177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144D116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81609F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4AEA1C0D" w14:textId="77777777" w:rsidTr="00503750">
        <w:tc>
          <w:tcPr>
            <w:tcW w:w="4395" w:type="dxa"/>
            <w:vAlign w:val="center"/>
          </w:tcPr>
          <w:p w14:paraId="508A164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C86C80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9B409D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00B683D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242F93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E605CD2" w14:textId="5E6253D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1D5BEF4" w14:textId="67194B2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FB01586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0AABE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15E2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4DD0F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561D81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136B6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B0A9F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193F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D891EEB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5ABB7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7B5594E" w14:textId="5C6AF256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32FD849" w14:textId="6C94BCE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1689DE2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073F24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B21ECD2" w14:textId="023BBAB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F87377D" w14:textId="565DBF1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57DE16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3C573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EB11C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F4DBC6C" w14:textId="77777777" w:rsidTr="00503750">
        <w:tc>
          <w:tcPr>
            <w:tcW w:w="1843" w:type="dxa"/>
            <w:vAlign w:val="center"/>
          </w:tcPr>
          <w:p w14:paraId="1714F01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94C113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63DBA9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92CB2A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2CEDBE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4D6227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5F47C3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6308E45" w14:textId="77777777" w:rsidTr="00503750">
        <w:tc>
          <w:tcPr>
            <w:tcW w:w="1843" w:type="dxa"/>
            <w:vAlign w:val="center"/>
          </w:tcPr>
          <w:p w14:paraId="044233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ABBE5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65A6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C011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7CAB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CD52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EC81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904C423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FCEE2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7ED914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E7EC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66B3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2EFA0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FA04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8CF0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5F74BAE" w14:textId="77777777" w:rsidTr="00503750">
        <w:tc>
          <w:tcPr>
            <w:tcW w:w="1843" w:type="dxa"/>
            <w:vAlign w:val="center"/>
          </w:tcPr>
          <w:p w14:paraId="46E56A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A31A1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1948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FE7F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75D3D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0412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54E5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9AA1974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B1F3C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87083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69CD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FCBD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FDCA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D4AF6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ED32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7C1F18B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D9F205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CA8F2C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76FDE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F794E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0186A2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ACA31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F9BC8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65C0FF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4DCCEC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677F98BC" w14:textId="77777777" w:rsidTr="00503750">
        <w:trPr>
          <w:trHeight w:val="664"/>
        </w:trPr>
        <w:tc>
          <w:tcPr>
            <w:tcW w:w="3372" w:type="dxa"/>
          </w:tcPr>
          <w:p w14:paraId="75F622B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E9E2EE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5793F5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47C00D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51363F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3EF3513" w14:textId="44BA80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D41024" w14:textId="37F8CD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EBB3F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438B75B" w14:textId="42B2481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EDEFF18" w14:textId="330229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ECF7CF" w14:textId="7583F1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DFC68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963D6A1" w14:textId="0C58FEA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62DDED8" w14:textId="60F331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CABDCA" w14:textId="327F29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C25AD3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7CEE7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78E5324" w14:textId="03416B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18780D" w14:textId="399482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D0FA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6230ACC" w14:textId="1CDBADB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9620C26" w14:textId="029448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78F80D" w14:textId="603ABE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0BB123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41ED47A" w14:textId="390A918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DCA463A" w14:textId="23542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F50D4A" w14:textId="534C54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97831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18C574D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5BD277C1" w14:textId="77777777" w:rsidTr="00503750">
        <w:tc>
          <w:tcPr>
            <w:tcW w:w="2835" w:type="dxa"/>
            <w:vAlign w:val="center"/>
          </w:tcPr>
          <w:p w14:paraId="0FFE184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1F6974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C15D10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C003A9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FD50FF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B2506FD" w14:textId="77777777" w:rsidTr="00503750">
        <w:tc>
          <w:tcPr>
            <w:tcW w:w="2835" w:type="dxa"/>
          </w:tcPr>
          <w:p w14:paraId="34491F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43FAE10" w14:textId="6831B4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058C48" w14:textId="73B41D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E3725C" w14:textId="1F298F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DA702D9" w14:textId="2125DC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B90C97" w14:textId="77777777" w:rsidTr="00503750">
        <w:tc>
          <w:tcPr>
            <w:tcW w:w="2835" w:type="dxa"/>
          </w:tcPr>
          <w:p w14:paraId="4689EEA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49649BA" w14:textId="40F509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97271C" w14:textId="67D85C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C41C0A" w14:textId="4E208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F746E52" w14:textId="621F37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43BE19" w14:textId="77777777" w:rsidTr="00503750">
        <w:tc>
          <w:tcPr>
            <w:tcW w:w="2835" w:type="dxa"/>
          </w:tcPr>
          <w:p w14:paraId="0624DDA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F58904F" w14:textId="24EDBF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A50077" w14:textId="51B740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0F9FEF" w14:textId="67A57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777156" w14:textId="0E3082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969B87" w14:textId="77777777" w:rsidTr="00503750">
        <w:tc>
          <w:tcPr>
            <w:tcW w:w="2835" w:type="dxa"/>
            <w:vAlign w:val="center"/>
          </w:tcPr>
          <w:p w14:paraId="4CE06DF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8E889DB" w14:textId="7861C6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FD7591" w14:textId="0E103D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9421CD" w14:textId="366CE3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EE1A57D" w14:textId="01AF26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DF5083" w14:textId="77777777" w:rsidTr="00503750">
        <w:tc>
          <w:tcPr>
            <w:tcW w:w="2835" w:type="dxa"/>
            <w:vAlign w:val="center"/>
          </w:tcPr>
          <w:p w14:paraId="49D9723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5FEAE13" w14:textId="00BBC2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68D471" w14:textId="75C9AC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AA95BD" w14:textId="585722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3F77AE" w14:textId="60FC1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5B81B8" w14:textId="77777777" w:rsidTr="00503750">
        <w:tc>
          <w:tcPr>
            <w:tcW w:w="2835" w:type="dxa"/>
          </w:tcPr>
          <w:p w14:paraId="542086A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ED9D4E8" w14:textId="5DE7AD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C9C33E" w14:textId="122ACA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53D7D9" w14:textId="1D03D0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38C6DC2" w14:textId="636AB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45D5BE" w14:textId="77777777" w:rsidTr="00503750">
        <w:tc>
          <w:tcPr>
            <w:tcW w:w="2835" w:type="dxa"/>
          </w:tcPr>
          <w:p w14:paraId="2A8C4C4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3582BB8" w14:textId="536B25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8921473" w14:textId="67A6D2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275B1E" w14:textId="3DBB88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DF517C" w14:textId="65616C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9764BF" w14:textId="77777777" w:rsidTr="00503750">
        <w:tc>
          <w:tcPr>
            <w:tcW w:w="2835" w:type="dxa"/>
          </w:tcPr>
          <w:p w14:paraId="5F25AFB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3D3DE12" w14:textId="3F634C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FB2E68" w14:textId="342A8B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302BC5" w14:textId="606C09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0BCBD5" w14:textId="14D222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00E055" w14:textId="77777777" w:rsidR="00944C3D" w:rsidRDefault="00944C3D" w:rsidP="00944C3D">
      <w:pPr>
        <w:rPr>
          <w:rFonts w:ascii="Arial" w:hAnsi="Arial"/>
          <w:b/>
        </w:rPr>
      </w:pPr>
    </w:p>
    <w:p w14:paraId="7DAAFAE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215E579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368BB4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03E5456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DA3184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4E7B35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7D8C08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CF07037" w14:textId="77777777" w:rsidTr="00503750">
        <w:trPr>
          <w:trHeight w:val="443"/>
        </w:trPr>
        <w:tc>
          <w:tcPr>
            <w:tcW w:w="2560" w:type="dxa"/>
          </w:tcPr>
          <w:p w14:paraId="3B538C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F2EF322" w14:textId="36965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322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9286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E3406AA" w14:textId="33BD4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4ADC5A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F0DBA4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CAF4C5F" w14:textId="2DA15F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C119C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AAF7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981A95C" w14:textId="10BF71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2C6C47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8F44FC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FA61C8D" w14:textId="2D0DC3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2A22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19C04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958A7DB" w14:textId="13D2DB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BA226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842BE6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390453F" w14:textId="5E44A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0BD6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C2138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180B55A" w14:textId="1994D8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C681B0" w14:textId="77777777" w:rsidR="00944C3D" w:rsidRDefault="00944C3D" w:rsidP="00944C3D">
      <w:pPr>
        <w:rPr>
          <w:rFonts w:ascii="Arial" w:hAnsi="Arial"/>
          <w:b/>
        </w:rPr>
      </w:pPr>
    </w:p>
    <w:p w14:paraId="666A2696" w14:textId="77777777" w:rsidR="00944C3D" w:rsidRDefault="00944C3D" w:rsidP="00944C3D">
      <w:pPr>
        <w:rPr>
          <w:rFonts w:ascii="Arial" w:hAnsi="Arial"/>
          <w:b/>
        </w:rPr>
      </w:pPr>
    </w:p>
    <w:p w14:paraId="115726D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77960CA" w14:textId="77777777" w:rsidR="00944C3D" w:rsidRDefault="00944C3D" w:rsidP="00944C3D">
      <w:pPr>
        <w:rPr>
          <w:rFonts w:ascii="Arial" w:hAnsi="Arial"/>
          <w:b/>
        </w:rPr>
      </w:pPr>
    </w:p>
    <w:p w14:paraId="6683140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14407BD1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DA51B6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21A03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AFAD8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477EB1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8DAC0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B21EF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FF77C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873875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81D7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B3E9B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BEB99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6B0718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31D15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DC3A0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4EA2C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9FF756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847968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10C7FFA" w14:textId="77777777" w:rsidTr="00503750">
        <w:trPr>
          <w:trHeight w:val="677"/>
        </w:trPr>
        <w:tc>
          <w:tcPr>
            <w:tcW w:w="3358" w:type="dxa"/>
          </w:tcPr>
          <w:p w14:paraId="3D67B0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DF9AC2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E4D92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F6B63D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79656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D8A5DFD" w14:textId="2B8658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44833D" w14:textId="2082BE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C37CA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5E247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4DE3FFC" w14:textId="56B9D0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4986C2" w14:textId="3A5E56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F19B9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E919A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2D9B6C4" w14:textId="2FDEE4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54576F6" w14:textId="11DB0A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1EF46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3EA38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96FD31" w14:textId="66A709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A7C2EE0" w14:textId="7A607F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C476F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39319FE" w14:textId="59A9CDA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D58E170" w14:textId="691DFE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CD806C" w14:textId="6E2178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C344E9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713CEDF" w14:textId="747A22E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DF41A41" w14:textId="5963B7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9FEFE6" w14:textId="3BBAD3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37903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EA535B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1C23FE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30AD1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116C64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914743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241A69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4407D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2F6A0A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0BAB8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63DFB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F89CFC4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A7DAE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2966A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4F47CC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262B6D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00CBE3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3E9ACE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4827ED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69AF5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1D6B52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4F19F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943DE5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D482A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4987BB7" w14:textId="48FACF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8CF06C8" w14:textId="0A9822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EC2F1F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BB514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5CEB1572" w14:textId="3C2B17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A2999F" w14:textId="16494C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E7E87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0D881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CE2FE38" w14:textId="3407A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B3F63E4" w14:textId="57FA3F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033F5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0CEC1E8" w14:textId="4566F1C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6F18121" w14:textId="31739A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9F38A08" w14:textId="0FE1C1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ECD1F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AA1DA73" w14:textId="223E2F2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E46528F" w14:textId="176CC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AD9F730" w14:textId="51C76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3FCF4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9002C9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1942D6D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6BA729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9CBFD3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1BE6E2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FA9EEA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C9F79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D173B52" w14:textId="36915C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F4B87EA" w14:textId="5643F0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4F906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53563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C4713C1" w14:textId="40A33B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CD7D60" w14:textId="4C59E6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85211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A64D3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9214BC2" w14:textId="5BB314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643655" w14:textId="54969D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ADF63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6532A66" w14:textId="0813846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F8E69FD" w14:textId="5B65A2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84EE13" w14:textId="4A594B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30FD1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7CC69DC" w14:textId="5633273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80605C0" w14:textId="27CAEB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A174EA5" w14:textId="4FEEBF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6B0DF6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3037AB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160E47F" w14:textId="77777777" w:rsidTr="00503750">
        <w:tc>
          <w:tcPr>
            <w:tcW w:w="3686" w:type="dxa"/>
            <w:vAlign w:val="center"/>
          </w:tcPr>
          <w:p w14:paraId="7786E0D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C6BB0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A52B1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0C8663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D2AC2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C8273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38F05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D362FD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30779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0CBD0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6134B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6AE0A1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2D638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F4DE7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AAFD5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2F62CCF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DC4C70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115234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921E3E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30111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F1EC39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30D98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BA7B49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BC8BD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B9BAEA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A4261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FA0902E" w14:textId="148B21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C7F8AB" w14:textId="61E847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0B494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E884A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DA4F0E4" w14:textId="1610BC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BA16D8" w14:textId="4BBF58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AA468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50685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6422A3D" w14:textId="709C8D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5B4672" w14:textId="1A3152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30AEF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2615F79" w14:textId="21C93AE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C986D09" w14:textId="00CAAE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9BE86E" w14:textId="54D3D4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834590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CB4D587" w14:textId="271BC63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07084CB" w14:textId="65FB2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7A3370B" w14:textId="1C6C3A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10715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D9E4A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525119D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204395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A218A0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3BA02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47D792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71806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FC35AC2" w14:textId="528011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3836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9D9B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5597DB4" w14:textId="655489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E651C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896BE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A1DCA4A" w14:textId="47DCE9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E84E9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5DAF6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C31B48C" w14:textId="1D9DA4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96AA4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01B56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3E3007E" w14:textId="4005CA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3F0EB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10459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44A377A" w14:textId="7C26795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423B888" w14:textId="77777777" w:rsidR="00944C3D" w:rsidRDefault="00944C3D" w:rsidP="00944C3D">
      <w:pPr>
        <w:rPr>
          <w:sz w:val="22"/>
          <w:szCs w:val="22"/>
        </w:rPr>
      </w:pPr>
    </w:p>
    <w:p w14:paraId="696AE23D" w14:textId="77777777" w:rsidR="00944C3D" w:rsidRDefault="00944C3D" w:rsidP="00944C3D">
      <w:pPr>
        <w:rPr>
          <w:sz w:val="22"/>
          <w:szCs w:val="22"/>
        </w:rPr>
      </w:pPr>
    </w:p>
    <w:p w14:paraId="44763E2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73AA7D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45EF38" w14:textId="54A145A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5F72A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321D9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BA614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63D8C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1294AF0D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A7F477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FE59B0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6799D4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8B36692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D0C46E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B093389" w14:textId="1CAA9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B0ACEFB" w14:textId="13BA3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B27B6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572E4C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3BE814D" w14:textId="0B39B1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E7341DD" w14:textId="2D1A71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9F5E4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835CAA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2AC6280" w14:textId="3BEC7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A4BAFAD" w14:textId="3392BC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DB68A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0EFDEB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D402364" w14:textId="1A7BE1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9A988E" w14:textId="06518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70DF39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D4A020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B3C3443" w14:textId="785D02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FADBBE4" w14:textId="02CAE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0132E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D46D8EC" w14:textId="385B008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1FCB340" w14:textId="6A6E4E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67545BC" w14:textId="1EF2DC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B03936C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50BF26A" w14:textId="772CBF9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65F7C17" w14:textId="0140A4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8283EF3" w14:textId="357977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3B50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9E703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43D4346C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A44EA2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0D83FD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315511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56FDCA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EEBEA0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B7CE8E0" w14:textId="4C6E1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1FEC247" w14:textId="484F73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E1C78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F71021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D69C36F" w14:textId="3B821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D7B5111" w14:textId="4F4802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F7798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6B145E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9D3E5BE" w14:textId="26AE5F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1218BA9" w14:textId="7A1F1A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9F7FD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6FD430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D01179E" w14:textId="397479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DF3EB87" w14:textId="6B3655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75470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EF96216" w14:textId="59B9D47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03491FA" w14:textId="34FEEC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BD0EF33" w14:textId="60B87B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E4758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332A6AC" w14:textId="2D137AD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930C0C5" w14:textId="458737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E600673" w14:textId="23C653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A60B0A6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B7D4005" w14:textId="45D84C1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F0DA4FB" w14:textId="66175A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97F0E9F" w14:textId="61428B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F1CA0" w:rsidRPr="00EF32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A657D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862C7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0641A4F" w14:textId="235E75E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B521D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32034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1B35B36" w14:textId="79DE3FB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8BED9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AA9D6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28664999" w14:textId="5E3F21AD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72234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4E45C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D7945F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063D973" w14:textId="77777777" w:rsidR="00944C3D" w:rsidRPr="003607F0" w:rsidRDefault="00944C3D" w:rsidP="00944C3D"/>
    <w:p w14:paraId="419A01EB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86BA3" w14:textId="77777777" w:rsidR="00694CE0" w:rsidRDefault="00694CE0">
      <w:r>
        <w:separator/>
      </w:r>
    </w:p>
  </w:endnote>
  <w:endnote w:type="continuationSeparator" w:id="0">
    <w:p w14:paraId="1FCBA2FA" w14:textId="77777777" w:rsidR="00694CE0" w:rsidRDefault="00694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19B0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99939C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80BB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24484B6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CD96F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6E7E3E6E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729BE" w14:textId="77777777" w:rsidR="00694CE0" w:rsidRDefault="00694CE0">
      <w:r>
        <w:separator/>
      </w:r>
    </w:p>
  </w:footnote>
  <w:footnote w:type="continuationSeparator" w:id="0">
    <w:p w14:paraId="512C0D45" w14:textId="77777777" w:rsidR="00694CE0" w:rsidRDefault="00694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816638">
    <w:abstractNumId w:val="13"/>
  </w:num>
  <w:num w:numId="2" w16cid:durableId="1860313769">
    <w:abstractNumId w:val="17"/>
  </w:num>
  <w:num w:numId="3" w16cid:durableId="112404417">
    <w:abstractNumId w:val="8"/>
  </w:num>
  <w:num w:numId="4" w16cid:durableId="675230774">
    <w:abstractNumId w:val="7"/>
  </w:num>
  <w:num w:numId="5" w16cid:durableId="27101833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373938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37953915">
    <w:abstractNumId w:val="20"/>
  </w:num>
  <w:num w:numId="8" w16cid:durableId="1648436797">
    <w:abstractNumId w:val="10"/>
  </w:num>
  <w:num w:numId="9" w16cid:durableId="730809106">
    <w:abstractNumId w:val="0"/>
  </w:num>
  <w:num w:numId="10" w16cid:durableId="722560575">
    <w:abstractNumId w:val="19"/>
  </w:num>
  <w:num w:numId="11" w16cid:durableId="222104651">
    <w:abstractNumId w:val="6"/>
  </w:num>
  <w:num w:numId="12" w16cid:durableId="2094424561">
    <w:abstractNumId w:val="9"/>
  </w:num>
  <w:num w:numId="13" w16cid:durableId="1200315471">
    <w:abstractNumId w:val="12"/>
  </w:num>
  <w:num w:numId="14" w16cid:durableId="446392072">
    <w:abstractNumId w:val="15"/>
  </w:num>
  <w:num w:numId="15" w16cid:durableId="24408565">
    <w:abstractNumId w:val="14"/>
  </w:num>
  <w:num w:numId="16" w16cid:durableId="1142965827">
    <w:abstractNumId w:val="2"/>
  </w:num>
  <w:num w:numId="17" w16cid:durableId="1125192311">
    <w:abstractNumId w:val="4"/>
  </w:num>
  <w:num w:numId="18" w16cid:durableId="350183056">
    <w:abstractNumId w:val="11"/>
  </w:num>
  <w:num w:numId="19" w16cid:durableId="1860242367">
    <w:abstractNumId w:val="5"/>
  </w:num>
  <w:num w:numId="20" w16cid:durableId="1756046624">
    <w:abstractNumId w:val="18"/>
  </w:num>
  <w:num w:numId="21" w16cid:durableId="1793938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8"/>
    <w:docVar w:name="arg2" w:val="Driver=asa17;DBF=D:\anasoft\data\tebys.db;DBN=tebys;ENG=SQL17;commlinks=TCPIP{ip=192.168.1.241};uid=hromnikova;con=finus(12.0);pwd=488300282956Vaveto1"/>
    <w:docVar w:name="arg3" w:val="589930"/>
    <w:docVar w:name="arg4" w:val="C:\Users\HROMNI~1.TEB\AppData\Local\Temp\13820703.doc"/>
    <w:docVar w:name="arg5" w:val="3"/>
  </w:docVars>
  <w:rsids>
    <w:rsidRoot w:val="004F1CA0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1CA0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94CE0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7283C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7806EB"/>
  <w15:docId w15:val="{F23429AB-4EC1-484C-BD41-B8F35DC8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5338</Words>
  <Characters>30430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2026-03-03T09:32:00Z</dcterms:created>
  <dcterms:modified xsi:type="dcterms:W3CDTF">2026-03-03T09:33:00Z</dcterms:modified>
</cp:coreProperties>
</file>