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957AD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88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D7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6C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C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D4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2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A8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01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10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F1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A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68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07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D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A0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1A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17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BD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B6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AA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1D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F298F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E2C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AD9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CE7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F95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0E6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F1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4B7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9DC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64C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2DD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DD4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B04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995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3FF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D29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D5D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6CA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C3F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13C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84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E21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A5F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63A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253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4DE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ABC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1C7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76B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C47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9AE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FDE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9B7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011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FE16A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4EC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30D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536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DB1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CAB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D14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32F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CA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C56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F1B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A11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F33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4A2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1FC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B29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A7A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CE4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D6D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072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B73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C45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CE8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E82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DC5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F7C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BC8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5BB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969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1D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C7D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246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C56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82C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E3504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F48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FAD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45D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CD7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0BF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CCD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340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E05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954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A2B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67B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0E2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181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3A2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44D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FE0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FFF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3FF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187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56F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90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DF0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C32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DE7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CBC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645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2B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8AC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512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59C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C80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17A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2C3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EE106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B2C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F76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1FA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A88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85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706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DCB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3C2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606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D38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CC9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AE1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A2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6A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F5B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E60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66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66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919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8A9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488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5D9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B57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5EF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3FE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BB9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F30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7C5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20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ED5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58B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BA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289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1C69C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54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9A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EE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96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DE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F4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71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89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1E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7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AC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9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A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F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5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14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01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D339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CB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B3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C8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80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57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3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58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417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33C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881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61A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343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4A9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888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5F5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600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5B8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96D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3C797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D9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94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82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B0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B58D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E3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5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07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87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3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E3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CB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4C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EF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CF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8E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0F56A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3C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B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E2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31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31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12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BE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6C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FD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EE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86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0F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A9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CD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B4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3B24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CE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FD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F7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76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98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34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28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9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1C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8D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2E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0DA5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5D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5D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F8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B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04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8E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C9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9C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3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4D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F8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8B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18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F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B2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0B0B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5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5C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5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46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11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5F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C6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46B7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B7FA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E330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8F800" w14:textId="03D812FF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EEB0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02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D85A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C6A5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8B1A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3F48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A082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8E53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D5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3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94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32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EC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42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9BF8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06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5A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2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0E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AD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D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754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D7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D3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7475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502B745" wp14:editId="643DA250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BF343E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02B7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5DBF343E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97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42C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B9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FA5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EA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BD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E9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BF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04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4A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5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4C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DC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D76BA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68BC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86675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9A5F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B88C582" wp14:editId="390DDC07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7198E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8C582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D7198E7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3BEBD2D" wp14:editId="276C4FE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D9276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EBD2D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BD9276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14106C4" wp14:editId="36AD3E22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D3732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4106C4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40D37321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F356948" wp14:editId="2F14C6A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75C5EF" w14:textId="69FCEABE" w:rsidR="000B647F" w:rsidRDefault="000B647F" w:rsidP="00944C3D">
                                  <w:fldSimple w:instr=" MERGEFIELD  aDMOD  \* MERGEFORMAT ">
                                    <w:r w:rsidR="00CD6ABF" w:rsidRPr="00CD6AB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56948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075C5EF" w14:textId="69FCEABE" w:rsidR="000B647F" w:rsidRDefault="000B647F" w:rsidP="00944C3D">
                            <w:fldSimple w:instr=" MERGEFIELD  aDMOD  \* MERGEFORMAT ">
                              <w:r w:rsidR="00CD6ABF" w:rsidRPr="00CD6AB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B169451" wp14:editId="3C44CD7B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8B7F58" w14:textId="7FE915A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D6ABF" w:rsidRPr="00D321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69451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E8B7F58" w14:textId="7FE915A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D6ABF" w:rsidRPr="00D32119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68BAA4C" wp14:editId="2710EB72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A84E37" w14:textId="64C8E695" w:rsidR="000B647F" w:rsidRDefault="000B647F" w:rsidP="00944C3D">
                                  <w:fldSimple w:instr=" MERGEFIELD  aDRDO  \* MERGEFORMAT ">
                                    <w:r w:rsidR="00CD6ABF" w:rsidRPr="00CD6AB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8BAA4C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AA84E37" w14:textId="64C8E695" w:rsidR="000B647F" w:rsidRDefault="000B647F" w:rsidP="00944C3D">
                            <w:fldSimple w:instr=" MERGEFIELD  aDRDO  \* MERGEFORMAT ">
                              <w:r w:rsidR="00CD6ABF" w:rsidRPr="00CD6ABF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F2532FB" wp14:editId="6121945C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AD1AF2" w14:textId="322D5DCE" w:rsidR="000B647F" w:rsidRDefault="000B647F" w:rsidP="00944C3D">
                                  <w:fldSimple w:instr=" MERGEFIELD  aDMDO  \* MERGEFORMAT ">
                                    <w:r w:rsidR="00CD6ABF" w:rsidRPr="00CD6AB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532FB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25AD1AF2" w14:textId="322D5DCE" w:rsidR="000B647F" w:rsidRDefault="000B647F" w:rsidP="00944C3D">
                            <w:fldSimple w:instr=" MERGEFIELD  aDMDO  \* MERGEFORMAT ">
                              <w:r w:rsidR="00CD6ABF" w:rsidRPr="00CD6AB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707C0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751D73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9BAB3F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0456AB5" wp14:editId="621B811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8DDD4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56AB5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098DDD47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4331E73" wp14:editId="4824013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B6CC5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331E73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08B6CC5D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50445F" wp14:editId="2A5BC7B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127F4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0445F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8127F45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E0A14E5" wp14:editId="03D0655E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FAF82" w14:textId="3BAA8511" w:rsidR="000B647F" w:rsidRDefault="000B647F" w:rsidP="00944C3D">
                                  <w:fldSimple w:instr=" MERGEFIELD  aDRDOo  \* MERGEFORMAT ">
                                    <w:r w:rsidR="00CD6ABF" w:rsidRPr="00CD6AB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A14E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42FAF82" w14:textId="3BAA8511" w:rsidR="000B647F" w:rsidRDefault="000B647F" w:rsidP="00944C3D">
                            <w:fldSimple w:instr=" MERGEFIELD  aDRDOo  \* MERGEFORMAT ">
                              <w:r w:rsidR="00CD6ABF" w:rsidRPr="00CD6ABF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CCD8842" wp14:editId="23F1464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41B438" w14:textId="6488DBB8" w:rsidR="000B647F" w:rsidRDefault="000B647F" w:rsidP="00944C3D">
                                  <w:fldSimple w:instr=" MERGEFIELD  aDMDO  \* MERGEFORMAT ">
                                    <w:r w:rsidR="00CD6ABF" w:rsidRPr="00CD6AB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CD8842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4A41B438" w14:textId="6488DBB8" w:rsidR="000B647F" w:rsidRDefault="000B647F" w:rsidP="00944C3D">
                            <w:fldSimple w:instr=" MERGEFIELD  aDMDO  \* MERGEFORMAT ">
                              <w:r w:rsidR="00CD6ABF" w:rsidRPr="00CD6AB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A213C99" wp14:editId="681EA5A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F8310F" w14:textId="1DD44312" w:rsidR="000B647F" w:rsidRDefault="000B647F" w:rsidP="00944C3D">
                                  <w:fldSimple w:instr=" MERGEFIELD  aDRODo  \* MERGEFORMAT ">
                                    <w:r w:rsidR="00CD6ABF" w:rsidRPr="00CD6AB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213C99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4F8310F" w14:textId="1DD44312" w:rsidR="000B647F" w:rsidRDefault="000B647F" w:rsidP="00944C3D">
                            <w:fldSimple w:instr=" MERGEFIELD  aDRODo  \* MERGEFORMAT ">
                              <w:r w:rsidR="00CD6ABF" w:rsidRPr="00CD6ABF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AC4E8A0" wp14:editId="6F1D4BD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16E772" w14:textId="4635A36D" w:rsidR="000B647F" w:rsidRDefault="000B647F" w:rsidP="00944C3D">
                                  <w:fldSimple w:instr=" MERGEFIELD  aDMOD  \* MERGEFORMAT ">
                                    <w:r w:rsidR="00CD6ABF" w:rsidRPr="00CD6AB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C4E8A0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B16E772" w14:textId="4635A36D" w:rsidR="000B647F" w:rsidRDefault="000B647F" w:rsidP="00944C3D">
                            <w:fldSimple w:instr=" MERGEFIELD  aDMOD  \* MERGEFORMAT ">
                              <w:r w:rsidR="00CD6ABF" w:rsidRPr="00CD6AB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98150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76A994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31E8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8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BC3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0F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8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9B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59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A8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C2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B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4E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C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5E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2F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8F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C1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42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63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D5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F0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07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6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4A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B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84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1B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4C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A684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26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40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021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77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0B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F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1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81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22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1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85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1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2B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73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45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3A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1C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38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7F2E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F01F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ACCA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E26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085E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DD6F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B39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EF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33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F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5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63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8B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48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90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8CD5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5D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E1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A7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30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3B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C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D1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6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0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E1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2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57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3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0D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F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03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90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F6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AA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A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F6AF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1E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9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DD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84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10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C9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29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1B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BC81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79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0A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D3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BC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DB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DA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4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74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A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C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B9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3C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67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35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15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37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C6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77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1F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D1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409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9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47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3D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1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FD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61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78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D681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0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5B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29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E3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89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C3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54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11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BE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5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7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A9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B6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0E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D9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78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3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BB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26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84C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40A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B7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A88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5B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719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F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F2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EF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AA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EA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E5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A0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41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5F9F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A2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6F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AF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5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5E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BD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7D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F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6D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F6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F1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1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2D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8B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F7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A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56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00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36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087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72C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95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943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CEE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F4C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39E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08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3A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E5C8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24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A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1F371EA" wp14:editId="0365ECC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E11E6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F371EA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4E11E6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C9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F8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E7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C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2F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D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E7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BE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3D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838A4A4" wp14:editId="30112370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42B4E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38A4A4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D42B4E0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A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C6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75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6B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FF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A7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F7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C8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1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52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6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F7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4D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56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35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91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6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47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AC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C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28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8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E51F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69C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F61AB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6D1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5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C893CE8" wp14:editId="57F2531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44928B" w14:textId="493D4BF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D6ABF" w:rsidRPr="00D321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36124389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93CE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744928B" w14:textId="493D4BF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D6ABF" w:rsidRPr="00D32119">
                              <w:rPr>
                                <w:rFonts w:ascii="Arial" w:hAnsi="Arial" w:cs="Arial"/>
                                <w:noProof/>
                              </w:rPr>
                              <w:t>36124389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78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12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8E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AA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54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29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00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E2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7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6B80A4" wp14:editId="6532C5C7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F2CB1A" w14:textId="7275749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D6ABF" w:rsidRPr="00D321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2021594465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B80A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8F2CB1A" w14:textId="7275749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D6ABF" w:rsidRPr="00D32119">
                              <w:rPr>
                                <w:rFonts w:ascii="Arial" w:hAnsi="Arial" w:cs="Arial"/>
                                <w:noProof/>
                              </w:rPr>
                              <w:t>2021594465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2A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CA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E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0D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94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28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9D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BA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F1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79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2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BC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9B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37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E4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7A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2344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39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9ADC8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E93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79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22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AD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F3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43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B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7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0B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6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3D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D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2D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ED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3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CB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609D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1D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2D7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3C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7DA57F4" wp14:editId="3E6D24B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D0681E" w14:textId="15B814A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D6ABF" w:rsidRPr="00D321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1182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DA57F4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AD0681E" w14:textId="15B814A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D6ABF" w:rsidRPr="00D32119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1182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4C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30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84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4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EA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E7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FE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E9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39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A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2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25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C4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49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0E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9C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31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C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E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7F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5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F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8C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0D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36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9D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9C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F9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8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21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CD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18EA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3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2A1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C3A3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E748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DB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DE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31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C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2D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9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16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D2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A6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DC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E5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B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BE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68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89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E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9E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B7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F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77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43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5B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C1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24400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B44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C26BB6C" wp14:editId="74F125D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F52D20" w14:textId="4FEC83D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D6ABF" w:rsidRPr="00D321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Strojárenská 14,16,18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6BB6C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7F52D20" w14:textId="4FEC83D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D6ABF" w:rsidRPr="00D32119">
                              <w:rPr>
                                <w:rFonts w:ascii="Arial" w:hAnsi="Arial" w:cs="Arial"/>
                                <w:noProof/>
                              </w:rPr>
                              <w:t>Strojárenská 14,16,18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D4C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73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1A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B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F8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E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FA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D1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8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A3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63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BB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C9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55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37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36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8E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24613B4" wp14:editId="356ED5C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8A55AE" w14:textId="61C8F7D0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4613B4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88A55AE" w14:textId="61C8F7D0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6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07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00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6B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0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68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16D7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92D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0AC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F7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40C8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A47C8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80D0B83" wp14:editId="277F8BF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DF282" w14:textId="4A68CCD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D6ABF" w:rsidRPr="00D321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D0B8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406DF282" w14:textId="4A68CCD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D6ABF" w:rsidRPr="00D32119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3294172" wp14:editId="40C08D8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2D6619" w14:textId="30F388E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D6ABF" w:rsidRPr="00D321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94172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F2D6619" w14:textId="30F388E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D6ABF" w:rsidRPr="00D32119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F438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233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DE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08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D2D9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82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564A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6024916" wp14:editId="10BAB10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8D8489" w14:textId="06A86F0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D6ABF" w:rsidRPr="00D321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024916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98D8489" w14:textId="06A86F0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D6ABF" w:rsidRPr="00D32119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5E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16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2EE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49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AC8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4FD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D3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11276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C648C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5271451" wp14:editId="2743440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A28EB0" w14:textId="7436813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71451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41A28EB0" w14:textId="7436813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688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A7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1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ED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2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36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BB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E9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960C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78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4762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8A8C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145B8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A95FA97" wp14:editId="46BB4D3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0FCEB0" w14:textId="08AE422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D6ABF" w:rsidRPr="00D321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5FA97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90FCEB0" w14:textId="08AE422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D6ABF" w:rsidRPr="00D32119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BA52A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02B8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6BD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D7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AB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A9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B9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94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98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C4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A6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E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6E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63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F9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D6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5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F2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05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14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85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21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3C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00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48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A4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3F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63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79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13D4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7C3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350226" w14:textId="1CCE9363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CD6ABF">
              <w:rPr>
                <w:rFonts w:ascii="Arial" w:hAnsi="Arial"/>
                <w:lang w:eastAsia="sk-SK"/>
              </w:rPr>
              <w:t>28.2.2026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A05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BBE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2D3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B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74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C0D3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B92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4F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1A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E5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83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29E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14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660E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702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6D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AD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6E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F6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DCD6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81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8827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3EA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5F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B3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B4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8D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1EC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4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EB0D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68F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2E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B9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45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2B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B71F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00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AB66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82F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BE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35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77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05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D5BD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C0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AAAA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7BC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02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8D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11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23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9F9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8D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BD08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6BE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47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C6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E2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CB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7DB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EF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D736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30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7F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0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34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CC9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B9D6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670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B9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E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D2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6C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4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92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BF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C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EA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D9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1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E8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DA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BE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C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DB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02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B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AF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3B0B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FB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B7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165B72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630C0FE" w14:textId="77777777" w:rsidR="00944C3D" w:rsidRDefault="00944C3D" w:rsidP="00944C3D">
      <w:pPr>
        <w:rPr>
          <w:rFonts w:ascii="Arial" w:hAnsi="Arial"/>
        </w:rPr>
      </w:pPr>
    </w:p>
    <w:p w14:paraId="676897F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29B4B81" w14:textId="0447A22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AAC6D1B" w14:textId="4B25987A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3E2651A" w14:textId="7C574B0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F4D441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2397E7F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8E7A9F4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2B68F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60B39D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5AA14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2F97EC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A6FDA91" w14:textId="3602DAAE" w:rsidR="00944C3D" w:rsidRPr="008D0433" w:rsidRDefault="00CD6AB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Peter Muller</w:t>
            </w:r>
          </w:p>
        </w:tc>
        <w:tc>
          <w:tcPr>
            <w:tcW w:w="3260" w:type="dxa"/>
            <w:vAlign w:val="center"/>
          </w:tcPr>
          <w:p w14:paraId="3020E037" w14:textId="212A9643" w:rsidR="00944C3D" w:rsidRPr="008D0433" w:rsidRDefault="00CD6AB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78467B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1E0626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88085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5946C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A06D4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F4940F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41DEC5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A4DCC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599E5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E10514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38C8D0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20B51A8" w14:textId="4ABB52A6" w:rsidR="00944C3D" w:rsidRDefault="00CD6ABF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37488DA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56ED74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845543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6BCE6BF" w14:textId="02020E2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27ED17A3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DB0916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8017A35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9C7A1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A8A4C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3697C8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B2E17FB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BBA3E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630599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D7D5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1385C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25ADD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22FE2D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C213C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294582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1FF1B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62DE17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D45E3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BE5D74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335C78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D81CC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78A0A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13CFA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A113EE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2A842F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C1D1BDF" w14:textId="23E5BD7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3C331A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2557078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2C8956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418097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92F5EBE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95260F5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685E9136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EF5A85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5AAD76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01482F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4943F1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E8D16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BEA58C6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615DF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01FEF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42D60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F71D6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C97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32314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3CD60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A7F37E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B2F48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00FEC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DF395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35287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45DB16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96B65ED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832271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71175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13CAA8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09FE79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183F57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E6C311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7A32F6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A5EF86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86C94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87BBA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DBB7F7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D156B9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9CC7F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535EC9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0C1D09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66B2C9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89B1FA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21A58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7C9E81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13510D9C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37D916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1E39ED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2F49E9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419BDB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6918266" w14:textId="77777777" w:rsidTr="00503750">
        <w:trPr>
          <w:trHeight w:val="302"/>
        </w:trPr>
        <w:tc>
          <w:tcPr>
            <w:tcW w:w="4510" w:type="dxa"/>
          </w:tcPr>
          <w:p w14:paraId="2783CC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6481D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7A5F4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4A91B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FC3028" w14:textId="77777777" w:rsidTr="00503750">
        <w:trPr>
          <w:trHeight w:val="302"/>
        </w:trPr>
        <w:tc>
          <w:tcPr>
            <w:tcW w:w="4510" w:type="dxa"/>
          </w:tcPr>
          <w:p w14:paraId="47446F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7642F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98487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C3F2F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A48814" w14:textId="77777777" w:rsidTr="00503750">
        <w:trPr>
          <w:trHeight w:val="302"/>
        </w:trPr>
        <w:tc>
          <w:tcPr>
            <w:tcW w:w="4510" w:type="dxa"/>
          </w:tcPr>
          <w:p w14:paraId="4BD037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DFCD2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72982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E80F0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3B5A7A" w14:textId="77777777" w:rsidTr="00503750">
        <w:trPr>
          <w:trHeight w:val="302"/>
        </w:trPr>
        <w:tc>
          <w:tcPr>
            <w:tcW w:w="4510" w:type="dxa"/>
          </w:tcPr>
          <w:p w14:paraId="1A0539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7D27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D62D3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349F4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087AD7" w14:textId="77777777" w:rsidTr="00503750">
        <w:trPr>
          <w:trHeight w:val="327"/>
        </w:trPr>
        <w:tc>
          <w:tcPr>
            <w:tcW w:w="4510" w:type="dxa"/>
          </w:tcPr>
          <w:p w14:paraId="5B0AA9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31384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EC6A0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503D4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5D824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55C383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DE5359A" w14:textId="3FA178A3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D462172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7DFDB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A7B0D2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DB4696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D3DA043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03A1B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3D2251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45A2EC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7AE51CD" w14:textId="77777777" w:rsidTr="00503750">
        <w:tc>
          <w:tcPr>
            <w:tcW w:w="2302" w:type="dxa"/>
            <w:vAlign w:val="center"/>
          </w:tcPr>
          <w:p w14:paraId="52C2633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664F6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A58C9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B3B08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2D3B4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EBD01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3EE7D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F493C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71E95F2" w14:textId="77777777" w:rsidTr="00503750">
        <w:tc>
          <w:tcPr>
            <w:tcW w:w="15593" w:type="dxa"/>
            <w:gridSpan w:val="8"/>
            <w:vAlign w:val="center"/>
          </w:tcPr>
          <w:p w14:paraId="3584EA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5DF98ED" w14:textId="77777777" w:rsidTr="00503750">
        <w:tc>
          <w:tcPr>
            <w:tcW w:w="2302" w:type="dxa"/>
            <w:vAlign w:val="center"/>
          </w:tcPr>
          <w:p w14:paraId="7B6B41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CB4FF63" w14:textId="028231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B65FB2" w14:textId="1C6C66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81E444" w14:textId="090FD4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1ECBD0" w14:textId="7C7962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7DAC80" w14:textId="25ACC4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4F7E59" w14:textId="707165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AED99F" w14:textId="69D165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6766E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DFAB9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69B0D35" w14:textId="326864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567508" w14:textId="5557B5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D49863" w14:textId="51E098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E6D7C5" w14:textId="36F184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F07730" w14:textId="2578A1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191F04" w14:textId="24CF66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C7A73C" w14:textId="57FA4A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CD5E5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9E3E8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7646A4F" w14:textId="54DF4C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4F35C3" w14:textId="169521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CE443F" w14:textId="377910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1CE687" w14:textId="5B3DEC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C48104" w14:textId="2E1F8B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96443B" w14:textId="2A6218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C453BE" w14:textId="4D02F9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F2EB1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5A9F4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41296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8254A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A7F6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B027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F906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6D78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BE70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0B80271" w14:textId="77777777" w:rsidTr="00503750">
        <w:tc>
          <w:tcPr>
            <w:tcW w:w="2302" w:type="dxa"/>
            <w:vAlign w:val="center"/>
          </w:tcPr>
          <w:p w14:paraId="333274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1A1B3DB" w14:textId="3F755A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DA9C8" w14:textId="0D779F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E7339A" w14:textId="48C255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B35B89" w14:textId="4E39BE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CB6047" w14:textId="75240C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393E89" w14:textId="16CCAE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20F732" w14:textId="226045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58CBE6" w14:textId="77777777" w:rsidTr="00503750">
        <w:tc>
          <w:tcPr>
            <w:tcW w:w="15593" w:type="dxa"/>
            <w:gridSpan w:val="8"/>
            <w:vAlign w:val="center"/>
          </w:tcPr>
          <w:p w14:paraId="5E429B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795EEDC" w14:textId="77777777" w:rsidTr="00503750">
        <w:tc>
          <w:tcPr>
            <w:tcW w:w="2302" w:type="dxa"/>
            <w:vAlign w:val="center"/>
          </w:tcPr>
          <w:p w14:paraId="359305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44DB6DB" w14:textId="719E2D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6CD6D0" w14:textId="3017AA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79A894" w14:textId="01F28D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450664" w14:textId="05B11E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12EE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635C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CE18B1" w14:textId="0005B2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9AA73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DF916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7CE2B62" w14:textId="778705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633494" w14:textId="037805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E4F3D8" w14:textId="435665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6B9CC1" w14:textId="0FDDC9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6978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4263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008FD5" w14:textId="19EE8F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8D381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F0D8B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5A8A3A9" w14:textId="525647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19B76AB" w14:textId="6F73FB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2443A8" w14:textId="1586CB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444D16" w14:textId="7C51E4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4E22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943C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E01B89" w14:textId="01A89B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7B9077" w14:textId="77777777" w:rsidTr="00503750">
        <w:tc>
          <w:tcPr>
            <w:tcW w:w="2302" w:type="dxa"/>
            <w:vAlign w:val="center"/>
          </w:tcPr>
          <w:p w14:paraId="1AAE15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378406D" w14:textId="44E1FF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4C62EC" w14:textId="1AF17E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BE2F5" w14:textId="2C7F09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BEA812" w14:textId="7214BD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4296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A4DA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5FBA51" w14:textId="02FE86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BFDB84" w14:textId="77777777" w:rsidTr="00503750">
        <w:tc>
          <w:tcPr>
            <w:tcW w:w="15593" w:type="dxa"/>
            <w:gridSpan w:val="8"/>
            <w:vAlign w:val="center"/>
          </w:tcPr>
          <w:p w14:paraId="4A61F3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86BD326" w14:textId="77777777" w:rsidTr="00503750">
        <w:tc>
          <w:tcPr>
            <w:tcW w:w="2302" w:type="dxa"/>
            <w:vAlign w:val="center"/>
          </w:tcPr>
          <w:p w14:paraId="1D552B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766171E" w14:textId="7B8326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91B576" w14:textId="639660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EB485C" w14:textId="6516EB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43B8C0" w14:textId="08CD62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139AF5" w14:textId="3E6A0A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2C708F" w14:textId="7C9497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E709B1" w14:textId="6C9875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D388E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B9018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205A2E0" w14:textId="21DD4A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465BB2" w14:textId="6F8AD8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3879DA" w14:textId="563199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A79742" w14:textId="37642F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628A80" w14:textId="2732BE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68544C" w14:textId="28A6A2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76D4EF" w14:textId="731940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57BE3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F37C2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931B975" w14:textId="24799C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A48ECE" w14:textId="3F0A2B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072B63" w14:textId="0A2106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18316E" w14:textId="2044F0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2D3934" w14:textId="118D3B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85D7A" w14:textId="0BDA2A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26E623" w14:textId="72E97F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51FEA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829BE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479DDD2" w14:textId="35BDB4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3F6C73" w14:textId="351C68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30433A" w14:textId="13FB64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9004E7" w14:textId="5E3A5E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18DD13" w14:textId="2EF14E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E5DC80" w14:textId="471EEC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48CFA0" w14:textId="524CE2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2175F1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5A2F1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B63080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9B68F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BBBFD65" w14:textId="2ABEA9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F4C90E" w14:textId="58C823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D21538" w14:textId="3FCBDF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84FE33" w14:textId="431DD8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18EA48" w14:textId="55F9B1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E09A62" w14:textId="1A8C6C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8F6D5B" w14:textId="231D60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0BDD7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13822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18306B1" w14:textId="6465AC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A46394" w14:textId="5454E8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8D1635" w14:textId="740BE0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99C93F" w14:textId="2043D6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CA2F23" w14:textId="58377E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7EFC7F" w14:textId="3B3088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A9897B" w14:textId="319498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3D1240" w14:textId="77777777" w:rsidR="00944C3D" w:rsidRDefault="00944C3D" w:rsidP="00944C3D">
      <w:pPr>
        <w:rPr>
          <w:rFonts w:ascii="Arial" w:hAnsi="Arial"/>
          <w:b/>
        </w:rPr>
      </w:pPr>
    </w:p>
    <w:p w14:paraId="77F1F52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75DBA34" w14:textId="77777777" w:rsidTr="00503750">
        <w:tc>
          <w:tcPr>
            <w:tcW w:w="1944" w:type="dxa"/>
            <w:vAlign w:val="center"/>
          </w:tcPr>
          <w:p w14:paraId="18575D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AA0FF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D7C3A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1EC81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925F7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0A3C8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655C5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37DEC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0D42A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6668A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6DF57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11CC2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6814C39" w14:textId="77777777" w:rsidTr="00503750">
        <w:tc>
          <w:tcPr>
            <w:tcW w:w="15685" w:type="dxa"/>
            <w:gridSpan w:val="12"/>
            <w:vAlign w:val="center"/>
          </w:tcPr>
          <w:p w14:paraId="11BD4E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C697AF6" w14:textId="77777777" w:rsidTr="00503750">
        <w:tc>
          <w:tcPr>
            <w:tcW w:w="1944" w:type="dxa"/>
            <w:vAlign w:val="center"/>
          </w:tcPr>
          <w:p w14:paraId="4955F1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126A624" w14:textId="20A85A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2C07072" w14:textId="274A70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BA69630" w14:textId="1B9794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DC8D65" w14:textId="36E1D4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295380" w14:textId="5FFC1D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75406C" w14:textId="397F98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3550CA" w14:textId="27AB5B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694241" w14:textId="72CFF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1F8E88" w14:textId="3D0DA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ABC5DB" w14:textId="574CBA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BD24338" w14:textId="7D527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6F8961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59EEB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CAA9C0C" w14:textId="4DA92C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831368E" w14:textId="32C3E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3068FEB" w14:textId="579DE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CC1C44" w14:textId="6550AC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6513C6" w14:textId="7C736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B4802D" w14:textId="42AD1A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A611BF" w14:textId="648E9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03863A" w14:textId="7031B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4167F7" w14:textId="27FB94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3E432C" w14:textId="354231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A3E406" w14:textId="254EAF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6DF28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3F627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563B953" w14:textId="631D9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DC98AE9" w14:textId="177B80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7E2B389" w14:textId="1D5C3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0E4CAA" w14:textId="1217E0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9FCA96" w14:textId="5C120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2B9224" w14:textId="21C416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924B04" w14:textId="3F276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54C46D" w14:textId="55392E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0059B2" w14:textId="58341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7DE22B" w14:textId="4A69D6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5A8A07" w14:textId="21F16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50792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FFD0F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A36B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F9A7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452E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C595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BA04C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FABDD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F6C9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4D36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C583B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FE56E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FDB47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956A90D" w14:textId="77777777" w:rsidTr="00503750">
        <w:tc>
          <w:tcPr>
            <w:tcW w:w="1944" w:type="dxa"/>
            <w:vAlign w:val="center"/>
          </w:tcPr>
          <w:p w14:paraId="1C4431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F3813A9" w14:textId="01AAA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5573A73" w14:textId="00B52E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E6A1197" w14:textId="52FD11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319017" w14:textId="4FC46A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71B214" w14:textId="729AC8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C95613" w14:textId="48076E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F7E235" w14:textId="02F3C6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ADD3C8" w14:textId="666CCF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A29945" w14:textId="070441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3DE97FA" w14:textId="3B982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79163C" w14:textId="6797E3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B083FB" w14:textId="77777777" w:rsidTr="00503750">
        <w:tc>
          <w:tcPr>
            <w:tcW w:w="15685" w:type="dxa"/>
            <w:gridSpan w:val="12"/>
            <w:vAlign w:val="center"/>
          </w:tcPr>
          <w:p w14:paraId="0CA04C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E6F27AB" w14:textId="77777777" w:rsidTr="00503750">
        <w:tc>
          <w:tcPr>
            <w:tcW w:w="1944" w:type="dxa"/>
            <w:vAlign w:val="center"/>
          </w:tcPr>
          <w:p w14:paraId="1AC4370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47F2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11FF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846490" w14:textId="110214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12BA95" w14:textId="358136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8CD0E7" w14:textId="79E630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37018A" w14:textId="631885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B42D9E1" w14:textId="44F543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AD8944" w14:textId="382080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77F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E809E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7449E07" w14:textId="541EA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00126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9519C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AF33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BAC6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E50DDE6" w14:textId="31DDE9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5D9394" w14:textId="760B1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F35221" w14:textId="06407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A2B321" w14:textId="4FB52F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BEA51E" w14:textId="3CB0C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D16F95" w14:textId="22B342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B248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81D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30963B" w14:textId="434D3C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016705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4CFB3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F3527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5322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2B96DD" w14:textId="11C3E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4788A2" w14:textId="7CA4A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517B5B" w14:textId="468BF8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F616FE" w14:textId="53688C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DCEC4E" w14:textId="5F1CE9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A626AF7" w14:textId="00A11B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AE5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872B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3ED69D3" w14:textId="01C8CD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AAED61" w14:textId="77777777" w:rsidTr="00503750">
        <w:tc>
          <w:tcPr>
            <w:tcW w:w="1944" w:type="dxa"/>
            <w:vAlign w:val="center"/>
          </w:tcPr>
          <w:p w14:paraId="3ED9FA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B6A8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061F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FFF74E" w14:textId="35DAC5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BF49AC" w14:textId="35C48E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7A1944" w14:textId="138B0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27E7A5" w14:textId="38E0AC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EE89A6" w14:textId="2DA70A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235D93" w14:textId="77E51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C9BA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EF36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A2C0439" w14:textId="2673F8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C5CC45" w14:textId="77777777" w:rsidTr="00503750">
        <w:tc>
          <w:tcPr>
            <w:tcW w:w="15685" w:type="dxa"/>
            <w:gridSpan w:val="12"/>
            <w:vAlign w:val="center"/>
          </w:tcPr>
          <w:p w14:paraId="096160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26C1901" w14:textId="77777777" w:rsidTr="00503750">
        <w:tc>
          <w:tcPr>
            <w:tcW w:w="1944" w:type="dxa"/>
            <w:vAlign w:val="center"/>
          </w:tcPr>
          <w:p w14:paraId="7A3A58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B659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659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9682585" w14:textId="77E245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7467EA" w14:textId="025724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C33495" w14:textId="636190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C4F0EC" w14:textId="793CCB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5B81CC" w14:textId="436B21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8F56E4" w14:textId="5709F4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050BF7" w14:textId="74553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A90A34" w14:textId="5EF056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F93B7E" w14:textId="58FB7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497D94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80819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9B7B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7EE1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442903D" w14:textId="03C53C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A42936" w14:textId="5B7C95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CDC72C" w14:textId="5E81B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5EB28F" w14:textId="50B3D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F4EE0A" w14:textId="4374DB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5CEA85" w14:textId="48FB9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DD7F1" w14:textId="0BD4B1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721A7C" w14:textId="5819BB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6ECA08" w14:textId="216D2D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2BED3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B638D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5394A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1DDE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2FDEC9" w14:textId="7B1A9F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82A6DF" w14:textId="7B1398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48C1C2" w14:textId="6A9100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3DF5FD" w14:textId="24BAD3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129B76" w14:textId="6B083C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E2F2AD" w14:textId="3D01E6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384DDDE" w14:textId="2D695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4073C6" w14:textId="5972C9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A662DF" w14:textId="358AF1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4D3D6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390A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B45C2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E565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43359D" w14:textId="049D5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6CB26F" w14:textId="10A67E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062377" w14:textId="46C6C9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8B6F96" w14:textId="14348D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44A1C9" w14:textId="0326A0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FF831E" w14:textId="1AC77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5613B3" w14:textId="799F7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3EB955" w14:textId="026086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758BCBC" w14:textId="36AE67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1A4DA5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8389E3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98F7C8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F2166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F57690F" w14:textId="353243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7664E52" w14:textId="65D85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AD792E1" w14:textId="782216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2A9B94" w14:textId="0CAEC9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9F4E70" w14:textId="4F5F3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90F814" w14:textId="0461E2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89E57D" w14:textId="44154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35DE87" w14:textId="238DF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A6AD06" w14:textId="20239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4879B3" w14:textId="14F7A7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719C8C" w14:textId="3D0C0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57DD6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0A82B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EAA96B1" w14:textId="5D8FD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163CB7C" w14:textId="645D98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C821CF4" w14:textId="7291E5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9D8C5D" w14:textId="60BDBD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1EAFD0" w14:textId="4C000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4BAB35" w14:textId="295B61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F3F8A2" w14:textId="31AC48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96134D" w14:textId="3EB0C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6F5082" w14:textId="5B82B7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706C6A" w14:textId="20F20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FBC240" w14:textId="360469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D49AB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3F6AF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F675F2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F89514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A1788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73EDA9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B5535DF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200D2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4910A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74171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F007D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70DF9C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A5A22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9A5B2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C2A0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2D0815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24AB9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07BACB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9BC9B6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9962FA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01517E7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1AE3A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53FED3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720836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E117B28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0442C1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00CCB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5ECF2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C89C9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FAE9C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8C7F4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9E8F9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A53480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02D10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BE378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095B7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DBE9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8DDCB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706CA5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E58F8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64CA8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5F3ED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9E66B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7AC1A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06FAB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6C5F904" w14:textId="77777777" w:rsidTr="00503750">
        <w:trPr>
          <w:trHeight w:val="1073"/>
        </w:trPr>
        <w:tc>
          <w:tcPr>
            <w:tcW w:w="3614" w:type="dxa"/>
            <w:vMerge/>
          </w:tcPr>
          <w:p w14:paraId="6A8E5D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292B5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14C83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F5B8B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5FDB4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1021F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96C9C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1219830" w14:textId="77777777" w:rsidTr="00503750">
        <w:trPr>
          <w:trHeight w:val="283"/>
        </w:trPr>
        <w:tc>
          <w:tcPr>
            <w:tcW w:w="3614" w:type="dxa"/>
          </w:tcPr>
          <w:p w14:paraId="23EF00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2E18D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20E6E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EA2AD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1E0D0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8BAEF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68D98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A1EF161" w14:textId="77777777" w:rsidTr="00503750">
        <w:trPr>
          <w:trHeight w:val="283"/>
        </w:trPr>
        <w:tc>
          <w:tcPr>
            <w:tcW w:w="3614" w:type="dxa"/>
          </w:tcPr>
          <w:p w14:paraId="20D829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FC878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C127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5207F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AB6C3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6B85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7EF15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5EC8FA2" w14:textId="77777777" w:rsidTr="00503750">
        <w:trPr>
          <w:trHeight w:val="283"/>
        </w:trPr>
        <w:tc>
          <w:tcPr>
            <w:tcW w:w="3614" w:type="dxa"/>
          </w:tcPr>
          <w:p w14:paraId="301EC8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80AC4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02911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29F61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7585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295F4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D380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4F3F6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E3F13B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1E526F7E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4E495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05560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65871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A060C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52784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82147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FAE1C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5854F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642DE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31CFC9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B8BF40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063DD6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1417F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FE7F4AF" w14:textId="2DFA34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A2BFE1" w14:textId="163A2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80090" w14:textId="239299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2A8EBE" w14:textId="61F311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B30795" w14:textId="0B3D5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36C301" w14:textId="5B8FE6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E40282" w14:textId="288985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5412CE3" w14:textId="1FDA8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59202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308E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BDF7FA2" w14:textId="7C2E21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304770" w14:textId="10E74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316882" w14:textId="4A4321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830E62" w14:textId="07A72D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CB8032" w14:textId="501AF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01D9A7" w14:textId="04380B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07AD30" w14:textId="08094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8BFC41" w14:textId="4340C1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9ACC2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73370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B6FD3C3" w14:textId="4AB5E6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1BC3F2" w14:textId="5638F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38E82A" w14:textId="4A42F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2F7783" w14:textId="0E4928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08B7EE" w14:textId="0AB3A4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84E90C" w14:textId="29B0E4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ED450F" w14:textId="21B5E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57F16CE" w14:textId="18FE32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B2EA8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97D7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4352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69BB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E32E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0CA8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42B6B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0CAE8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350F6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4030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A8DEEF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1DB55F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67CDACA" w14:textId="494705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E241DC" w14:textId="33B2C8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0583E3" w14:textId="53B1AB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A19C1D" w14:textId="529063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EF0017" w14:textId="759AB3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E36059" w14:textId="3525AF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F4290C" w14:textId="5A79FB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AD78ECB" w14:textId="62182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80951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21659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104F8D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E3ADF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A9632E1" w14:textId="6D2E7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2A9A29" w14:textId="0CA59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68E81D" w14:textId="54917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9D9CD8" w14:textId="2CB68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96CB0F" w14:textId="43299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F8C7F3" w14:textId="022926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1BBCC0" w14:textId="0B54DE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24D4D1" w14:textId="4B7D8E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D1FAA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CB42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EC98FFC" w14:textId="13E18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A585AC" w14:textId="39303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05EA22" w14:textId="47F13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F3DB3D" w14:textId="5589C0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2E988B" w14:textId="4ACEB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9EB6C1" w14:textId="777227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D5F508" w14:textId="1246CB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263BD4" w14:textId="6FFED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70115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08A7D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BF738F7" w14:textId="4E3283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124CA" w14:textId="0E1BE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FD10AF" w14:textId="0F6DB8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75BF00" w14:textId="4B86D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2D2A09" w14:textId="1BA88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B2563C" w14:textId="5950C0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A33A21" w14:textId="74F50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F9C10E" w14:textId="6620B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3F652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56664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E9FE2E1" w14:textId="06A79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FA716" w14:textId="60BFEC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49A633" w14:textId="3E6E0C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79B6A4" w14:textId="757CD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606954" w14:textId="3E7BC3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B57463" w14:textId="24FD84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3ECEA2" w14:textId="512103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C8A006E" w14:textId="4386C8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3D0F6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C18B0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C363D5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854A2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B7B4CB5" w14:textId="6AEE4F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3A839D" w14:textId="3E6A07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D7D8EE" w14:textId="4A520D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A9F376" w14:textId="0D898F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EDB6E9" w14:textId="70D7BF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8EAF3C" w14:textId="0B4D13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E5592E" w14:textId="2CBD50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9AFF06" w14:textId="612E50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A224F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7DBA98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103EDCB" w14:textId="3308B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C67CB4" w14:textId="2538D2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AAFE2D" w14:textId="11D3B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E5D6B1" w14:textId="4E12E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6A360B" w14:textId="6A009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A813A4" w14:textId="598716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067E01" w14:textId="2F145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1CB6EA" w14:textId="5CF20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702E2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A790F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9723FA8" w14:textId="658B0B4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F00F2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6932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C535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95AC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0E64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42D0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45E1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D935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EE08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B662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E192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ABA7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4D6E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9D69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F398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3AF0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33F4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370BF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9D3EC1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215CA08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8F4896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2BC61FC2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4848B90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28EEC4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6B0525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3F7D10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3C01CA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1C269C1" w14:textId="77777777" w:rsidTr="00503750">
        <w:trPr>
          <w:trHeight w:val="437"/>
        </w:trPr>
        <w:tc>
          <w:tcPr>
            <w:tcW w:w="2594" w:type="dxa"/>
          </w:tcPr>
          <w:p w14:paraId="6ABD16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731872C6" w14:textId="6771AB8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BF8008E" w14:textId="39715B9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43A0D58" w14:textId="5C1F53C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21EC6EF" w14:textId="40D2C16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CF54DCF" w14:textId="77777777" w:rsidTr="00503750">
        <w:trPr>
          <w:trHeight w:val="420"/>
        </w:trPr>
        <w:tc>
          <w:tcPr>
            <w:tcW w:w="2594" w:type="dxa"/>
          </w:tcPr>
          <w:p w14:paraId="4A6014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62FB13DF" w14:textId="413343C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5364028" w14:textId="306269B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D4818D3" w14:textId="1D09A85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1ED0568" w14:textId="2B93F32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18CE5DE" w14:textId="77777777" w:rsidTr="00503750">
        <w:trPr>
          <w:trHeight w:val="630"/>
        </w:trPr>
        <w:tc>
          <w:tcPr>
            <w:tcW w:w="2594" w:type="dxa"/>
          </w:tcPr>
          <w:p w14:paraId="59B6CE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55265957" w14:textId="2EC239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B3E4449" w14:textId="6FCD3EC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ECE6AA7" w14:textId="407D3B5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FDE631C" w14:textId="1115BAC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4771386" w14:textId="77777777" w:rsidTr="00503750">
        <w:trPr>
          <w:trHeight w:val="420"/>
        </w:trPr>
        <w:tc>
          <w:tcPr>
            <w:tcW w:w="2594" w:type="dxa"/>
          </w:tcPr>
          <w:p w14:paraId="155B2E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660339C3" w14:textId="030F2A6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4CBCF49" w14:textId="6D8070E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9DBF2CB" w14:textId="647AA5A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5FE3654" w14:textId="306DF3A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CFC29CA" w14:textId="77777777" w:rsidTr="00503750">
        <w:trPr>
          <w:trHeight w:val="437"/>
        </w:trPr>
        <w:tc>
          <w:tcPr>
            <w:tcW w:w="2594" w:type="dxa"/>
          </w:tcPr>
          <w:p w14:paraId="2734E1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32C78BC8" w14:textId="55C389A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C4A395F" w14:textId="6086DB9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687B074" w14:textId="58640CA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E891BCC" w14:textId="6846798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B09569B" w14:textId="77777777" w:rsidTr="00503750">
        <w:trPr>
          <w:trHeight w:val="420"/>
        </w:trPr>
        <w:tc>
          <w:tcPr>
            <w:tcW w:w="2594" w:type="dxa"/>
          </w:tcPr>
          <w:p w14:paraId="30DC0B9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04B483B5" w14:textId="75E6EAB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C2D7BEA" w14:textId="362E114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7F78C96" w14:textId="05B5B60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ED92266" w14:textId="62416A0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04C50F2" w14:textId="77777777" w:rsidR="00944C3D" w:rsidRDefault="00944C3D" w:rsidP="00944C3D">
      <w:pPr>
        <w:rPr>
          <w:rFonts w:ascii="Arial" w:hAnsi="Arial"/>
          <w:b/>
        </w:rPr>
      </w:pPr>
    </w:p>
    <w:p w14:paraId="3ACA4F8C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1B3D65DD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7E5A7C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706B42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DF007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5C661B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54494D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7F5DFDC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D79A0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5E1AF0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A8F0D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CF7C2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4F90D0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E9A05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65BF3B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452D2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85FE7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556710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417328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79E64F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386F8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BEE2D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66DEBE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565FB48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309E09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9D66E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25C63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7C155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94B56D1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5B6DA96" w14:textId="77777777" w:rsidTr="00503750">
        <w:tc>
          <w:tcPr>
            <w:tcW w:w="2835" w:type="dxa"/>
            <w:vAlign w:val="center"/>
          </w:tcPr>
          <w:p w14:paraId="2A4E49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873CC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D8B16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BE4F6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9C020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AAC79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55B9549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2EC953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92642D1" w14:textId="15BF8DFE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DE16DB" w14:textId="13722F26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1F9B9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A1978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3EC014" w14:textId="1EF8316F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167E69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57AD9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4E699A7" w14:textId="356A8E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A156C9" w14:textId="72140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8B42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9332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0FA414" w14:textId="477275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7DC1C3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8FC78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8ABB2E4" w14:textId="0E53BC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FAB3D7" w14:textId="6978A2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D1FE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2B7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0ADAEF" w14:textId="35AA6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5F215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D7F45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6A7D1AD" w14:textId="382210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23C200" w14:textId="15A91F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D64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6452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CDE88D" w14:textId="53F8C7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89C28C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C8F08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64CF8A5" w14:textId="72901B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EB87F6" w14:textId="62824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CBE7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6F5D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B5615A8" w14:textId="66E848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69FC7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FF939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7281EEA" w14:textId="3EA8E8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36AD08" w14:textId="15C2FD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98E4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7C04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C616EB" w14:textId="49AA05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06380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407BC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7DBF39B" w14:textId="2BC1BA1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1D64F7" w14:textId="47451E2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B7218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8E5B6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A54BDE8" w14:textId="3B30558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9A17BE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31C2330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97EDE74" w14:textId="1D41BD10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328BEEA" w14:textId="77777777" w:rsidR="00944C3D" w:rsidRDefault="00944C3D" w:rsidP="00944C3D">
      <w:pPr>
        <w:rPr>
          <w:rFonts w:ascii="Arial" w:hAnsi="Arial"/>
          <w:b/>
        </w:rPr>
      </w:pPr>
    </w:p>
    <w:p w14:paraId="3D30E86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16865AD" w14:textId="77777777" w:rsidTr="00503750">
        <w:tc>
          <w:tcPr>
            <w:tcW w:w="2835" w:type="dxa"/>
            <w:vAlign w:val="center"/>
          </w:tcPr>
          <w:p w14:paraId="184FB5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4E41E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E7710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8D12E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BE4C1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1E4CB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37C6D9D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D1186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45433A7" w14:textId="6EDAB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4E4B09" w14:textId="1ED46E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A169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479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C71C417" w14:textId="0CB90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869A9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785EF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8518940" w14:textId="535761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0B1A4B" w14:textId="632B5C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FC7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AE8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0406D3" w14:textId="7B2438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DE4BE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0E4F6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ABE8730" w14:textId="3CD55A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5532D2" w14:textId="087010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8B6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3D51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5F3E1A" w14:textId="55F0FF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3D5A7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A11C7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72B3EB8" w14:textId="5681F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11EF9D" w14:textId="3D1C55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221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615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23D8B4" w14:textId="0EFABC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1F8D8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C36D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E5A2501" w14:textId="382FA0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4A64EB" w14:textId="000438E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0E3EC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8AFCA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0AB070" w14:textId="46172A9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6847F6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4178D3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77303D40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69092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356E2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79C5886" w14:textId="77777777" w:rsidTr="00503750">
        <w:trPr>
          <w:trHeight w:val="699"/>
        </w:trPr>
        <w:tc>
          <w:tcPr>
            <w:tcW w:w="3502" w:type="dxa"/>
            <w:vMerge/>
          </w:tcPr>
          <w:p w14:paraId="10AABD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12499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42C6E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AF82CD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3FCE9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8A2C84C" w14:textId="6947A3D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7EAEFA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E16C9A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DDDDC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3592A7F" w14:textId="34A6B9B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EC030A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C6356D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B4245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87B119F" w14:textId="091B5953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45FDB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A075D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8CB1D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53A0AFA7" w14:textId="77777777" w:rsidTr="00503750">
        <w:trPr>
          <w:trHeight w:val="593"/>
        </w:trPr>
        <w:tc>
          <w:tcPr>
            <w:tcW w:w="3497" w:type="dxa"/>
          </w:tcPr>
          <w:p w14:paraId="0B8EC8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FB3FF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74B02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FCB78E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67F71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242B69D" w14:textId="1452F7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64883F" w14:textId="1FCEE1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C095B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BE93F15" w14:textId="6997D81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E25DF53" w14:textId="53E67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F52CB3" w14:textId="72A0E5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781F7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43B3F6E" w14:textId="7182057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FFD252C" w14:textId="683063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87C408" w14:textId="453A6A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854F9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75C6A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F6DBE89" w14:textId="3C1C0E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335D0B" w14:textId="15B3E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BE96C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4ABFC6" w14:textId="5CD1562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4ABF50E" w14:textId="14C7B8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E50A08" w14:textId="48D77B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A29B8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AAD072" w14:textId="7239F9E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0B66D4" w14:textId="15B5B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749C72" w14:textId="05386E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AF933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F365D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3B81779" w14:textId="06C6DD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694CAE" w14:textId="389F0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5CB75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B077CE" w14:textId="039E0A3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8F10237" w14:textId="6BA33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EEAC81" w14:textId="0C161F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5E04D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F35734" w14:textId="2F51D60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655FB8" w14:textId="00CF0C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162388" w14:textId="1C44DB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AF10A5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5EC0C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BA7D839" w14:textId="007F4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1EE11F" w14:textId="7858E2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A3621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F1E4E21" w14:textId="23614C2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8A81235" w14:textId="2881B7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CF3EA8" w14:textId="603D39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C5DD3B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DF83278" w14:textId="4609E0F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5B4E74F" w14:textId="7747FB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1A80A5" w14:textId="523E5F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C50F7A" w14:textId="77777777" w:rsidR="00944C3D" w:rsidRDefault="00944C3D" w:rsidP="00944C3D">
      <w:pPr>
        <w:rPr>
          <w:rFonts w:ascii="Arial" w:hAnsi="Arial"/>
          <w:b/>
        </w:rPr>
      </w:pPr>
    </w:p>
    <w:p w14:paraId="52EF9CA7" w14:textId="77777777" w:rsidR="00944C3D" w:rsidRDefault="00944C3D" w:rsidP="00944C3D">
      <w:pPr>
        <w:rPr>
          <w:rFonts w:ascii="Arial" w:hAnsi="Arial"/>
          <w:b/>
        </w:rPr>
      </w:pPr>
    </w:p>
    <w:p w14:paraId="4D598AB5" w14:textId="77777777" w:rsidR="00944C3D" w:rsidRDefault="00944C3D" w:rsidP="00944C3D">
      <w:pPr>
        <w:rPr>
          <w:rFonts w:ascii="Arial" w:hAnsi="Arial"/>
          <w:b/>
        </w:rPr>
      </w:pPr>
    </w:p>
    <w:p w14:paraId="7F2B2C00" w14:textId="77777777" w:rsidR="00944C3D" w:rsidRDefault="00944C3D" w:rsidP="00944C3D">
      <w:pPr>
        <w:rPr>
          <w:rFonts w:ascii="Arial" w:hAnsi="Arial"/>
          <w:b/>
        </w:rPr>
      </w:pPr>
    </w:p>
    <w:p w14:paraId="3643EB9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371FB547" w14:textId="77777777" w:rsidTr="00503750">
        <w:tc>
          <w:tcPr>
            <w:tcW w:w="2622" w:type="dxa"/>
            <w:vAlign w:val="center"/>
          </w:tcPr>
          <w:p w14:paraId="66B105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02701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37EA5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C9FAD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4CD73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8CC89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9D4B4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02CA6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C0CEE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9ADAAF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67A37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75B1A83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839E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0266F14D" w14:textId="63EA2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43DB88" w14:textId="6E7252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49D1F7" w14:textId="671391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08C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DCEE60" w14:textId="4010A0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916647" w14:textId="77777777" w:rsidTr="00503750">
        <w:tc>
          <w:tcPr>
            <w:tcW w:w="2622" w:type="dxa"/>
            <w:vAlign w:val="center"/>
          </w:tcPr>
          <w:p w14:paraId="3B8F7A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A5211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9639488" w14:textId="37F18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45E339" w14:textId="1EDFDF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2AD5ED" w14:textId="102AFC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5DC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644400" w14:textId="7896D2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D181A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80D87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A033F69" w14:textId="502FC8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A48DBD" w14:textId="31E04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DE6965" w14:textId="0F82EE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7E2A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2F40B0" w14:textId="0AA443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A4608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1676B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78F83A3" w14:textId="702FE6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B9F9C7" w14:textId="3BFEB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B020E8" w14:textId="20AB39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EB4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1F6CFA" w14:textId="30BDA0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8919A6" w14:textId="77777777" w:rsidTr="00503750">
        <w:tc>
          <w:tcPr>
            <w:tcW w:w="2622" w:type="dxa"/>
            <w:vAlign w:val="center"/>
          </w:tcPr>
          <w:p w14:paraId="0117ED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DF520F8" w14:textId="5B96DA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5091.00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FE7B7A" w14:textId="2C1EA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10872.00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D3AAD6" w14:textId="3A6AC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10829.00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4D95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7577FE" w14:textId="2CFBA4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5134.00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C5D28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A9CE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276D05F" w14:textId="36119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24AE25" w14:textId="454543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398EEB" w14:textId="714986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2CA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096073" w14:textId="03139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F1CCBA" w14:textId="77777777" w:rsidTr="00503750">
        <w:tc>
          <w:tcPr>
            <w:tcW w:w="2622" w:type="dxa"/>
            <w:vAlign w:val="center"/>
          </w:tcPr>
          <w:p w14:paraId="752B3C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6C0771A" w14:textId="710389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A5D8DD" w14:textId="552F1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7D8DDF" w14:textId="6B3BEC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B87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2B6C98" w14:textId="221C31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2A047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F47B65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E77773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FFAF8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A236A81" w14:textId="449D0B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B9A649" w14:textId="21AED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2D2D0B" w14:textId="0BF35E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25AF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C9A2CE" w14:textId="150AC6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8BD70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826B7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0680BBA" w14:textId="2B6258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9696C5" w14:textId="3F9D62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22BFE2" w14:textId="5C3399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2823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E3499D" w14:textId="0AD9A0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D30A6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5C56D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720C8365" w14:textId="465A9E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19B0D3" w14:textId="62B0A5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A187AA" w14:textId="0E2A8A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DE4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22B052" w14:textId="16558C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476338" w14:textId="77777777" w:rsidTr="00503750">
        <w:tc>
          <w:tcPr>
            <w:tcW w:w="2622" w:type="dxa"/>
            <w:vAlign w:val="center"/>
          </w:tcPr>
          <w:p w14:paraId="2E4349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6656F2BB" w14:textId="046D71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AADCCE" w14:textId="2BCE2B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E5A1C1" w14:textId="213D83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7B3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0F6FF9" w14:textId="3C4AF4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2E9724" w14:textId="77777777" w:rsidTr="00503750">
        <w:tc>
          <w:tcPr>
            <w:tcW w:w="2622" w:type="dxa"/>
            <w:vAlign w:val="center"/>
          </w:tcPr>
          <w:p w14:paraId="17B64B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7731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55D0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F66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33D0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E2C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A5BE76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069235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C7E4DD2" w14:textId="0408167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5091.00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7C637A" w14:textId="6E1C8A7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10872.00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014703" w14:textId="54BB325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10829.00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0E3C7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339806" w14:textId="595DCAF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5134.00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2C8863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D1261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5E61F838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FAE6EAE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1D90A0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FE1AF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7C621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1CC26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0FC1A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01552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1A7B3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8420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7EFB2B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A189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A5D4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9C625B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82E3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17E6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8E4399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3C304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56BB5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85DE58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EE8D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142C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DF4FF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09EB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AA24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64ED9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D2132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8E08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8EF13A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5E1E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36D54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6A0F18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63FA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B2107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2E61A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BFB8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7C0C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00AA74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E15E7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1F49A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4599C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5EFCD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CF17D4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2F63E0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73A1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01C91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3E8F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B647E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AF0DC4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EBDC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0356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724841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7D9E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6CFC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51A13F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32EF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296F2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A99DF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F69B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129F7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A7C20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DE84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A6F4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8EE592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5902A8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BD63C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AAA7DA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9A227E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7EA4AEE" w14:textId="77777777" w:rsidTr="00503750">
        <w:tc>
          <w:tcPr>
            <w:tcW w:w="2835" w:type="dxa"/>
            <w:vAlign w:val="center"/>
          </w:tcPr>
          <w:p w14:paraId="1CE1E5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1378A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ACA5B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0230E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F659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4C580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8EEE997" w14:textId="77777777" w:rsidTr="00503750">
        <w:tc>
          <w:tcPr>
            <w:tcW w:w="2835" w:type="dxa"/>
            <w:vAlign w:val="center"/>
          </w:tcPr>
          <w:p w14:paraId="624950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1B04EA2" w14:textId="13908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C56B9A" w14:textId="16370E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BDC91D" w14:textId="187E6A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D933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87770B" w14:textId="70C21D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77CB22" w14:textId="77777777" w:rsidTr="00503750">
        <w:tc>
          <w:tcPr>
            <w:tcW w:w="2835" w:type="dxa"/>
            <w:vAlign w:val="center"/>
          </w:tcPr>
          <w:p w14:paraId="308424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884388A" w14:textId="30D9C7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79FA32" w14:textId="36BC3D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8037DD" w14:textId="231A21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EC0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19CA6E" w14:textId="0D12E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5F6AC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5B8A3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76FED9E" w14:textId="0EC57E7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FBCEEC" w14:textId="0DFDE22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3DE56A" w14:textId="24CEA37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96D76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D206E5" w14:textId="24724C1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3BF09D7" w14:textId="77777777" w:rsidTr="00503750">
        <w:tc>
          <w:tcPr>
            <w:tcW w:w="2835" w:type="dxa"/>
            <w:vAlign w:val="center"/>
          </w:tcPr>
          <w:p w14:paraId="33909A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D94643E" w14:textId="0CE72C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D678D0" w14:textId="273F76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E598AE" w14:textId="42DC5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1F32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D71EA3" w14:textId="3DDA8F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7683E9" w14:textId="77777777" w:rsidTr="00503750">
        <w:tc>
          <w:tcPr>
            <w:tcW w:w="2835" w:type="dxa"/>
            <w:vAlign w:val="center"/>
          </w:tcPr>
          <w:p w14:paraId="52E940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95DDA41" w14:textId="2D6B70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8ACD94" w14:textId="1E3DCA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FD51B3" w14:textId="5B98EB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341C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47117B" w14:textId="09663B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CB067B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0AF4E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0670BF8" w14:textId="063C86E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42C80B" w14:textId="44BFB1F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010225" w14:textId="60EA3F0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BC3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9D4E20" w14:textId="6DE350D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DA532C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EC463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F1865FB" w14:textId="4DEFB9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0CFE83" w14:textId="154D1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8CC780" w14:textId="0BA8A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CE4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802362" w14:textId="32D7D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B5A06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BD6FB4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25AE0CF3" w14:textId="77777777" w:rsidTr="00503750">
        <w:tc>
          <w:tcPr>
            <w:tcW w:w="2552" w:type="dxa"/>
            <w:vAlign w:val="center"/>
          </w:tcPr>
          <w:p w14:paraId="617218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7122B4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B67F0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3D77C9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78934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6A35065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3392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528FE7B8" w14:textId="08FB4A0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5B95FFF" w14:textId="094CB3E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3A4B7E4" w14:textId="7B9815F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12F8237" w14:textId="3916EE6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BD062D2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25019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65EBF8D5" w14:textId="42070E6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8B5F0DA" w14:textId="59F8AB1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6E59D21" w14:textId="64DB12A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1C9F533" w14:textId="15C6787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46BDC1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8E75B5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A9D53D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EA7CB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62A94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B38B32E" w14:textId="77777777" w:rsidTr="00503750">
        <w:tc>
          <w:tcPr>
            <w:tcW w:w="4395" w:type="dxa"/>
            <w:vMerge/>
          </w:tcPr>
          <w:p w14:paraId="20A59D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C911A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5A6CD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FF78DF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93ED0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9DF905D" w14:textId="6868DE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  <w:lang w:eastAsia="sk-SK"/>
              </w:rPr>
              <w:t>171.40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B2371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CCBE45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70E5A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CB3DB69" w14:textId="72F62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F53A5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29B9E8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50485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9851E4F" w14:textId="516F372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171.40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E8A8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D26626A" w14:textId="77777777" w:rsidTr="00503750">
        <w:tc>
          <w:tcPr>
            <w:tcW w:w="4395" w:type="dxa"/>
            <w:vAlign w:val="center"/>
          </w:tcPr>
          <w:p w14:paraId="271CBA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435CD5F" w14:textId="6E3D71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F1469A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67C07A1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49A7D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5D1A24F" w14:textId="76399D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64CAC5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52B1C4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F3D81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5A3DF87" w14:textId="1232808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C2FB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620F01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1E9BB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EBF455C" w14:textId="456A06CB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8863.00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AD485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8A6822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6DC2B6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4E9C8480" w14:textId="77777777" w:rsidTr="00503750">
        <w:tc>
          <w:tcPr>
            <w:tcW w:w="4395" w:type="dxa"/>
            <w:vAlign w:val="center"/>
          </w:tcPr>
          <w:p w14:paraId="4779ACF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1EE43F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B1732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B2D4AC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59405B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AABB71C" w14:textId="13C08C5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89C9C84" w14:textId="5A2C421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85BD7AC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39B3B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549F4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13AD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13B112F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66D99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5AD8A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DB62F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BC0DDB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20EE5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091FBDB" w14:textId="17A29A10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B77BDFF" w14:textId="1192F4C0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935BA22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107907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A3E52B0" w14:textId="058CC7F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F716E2" w14:textId="56BC16B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D32A8F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897E2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B85C6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367BECB" w14:textId="77777777" w:rsidTr="00503750">
        <w:tc>
          <w:tcPr>
            <w:tcW w:w="1843" w:type="dxa"/>
            <w:vAlign w:val="center"/>
          </w:tcPr>
          <w:p w14:paraId="4FBDBFE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D77A44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1E6542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C37D2A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49A4DF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EAE57E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16ED17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8CB4B9A" w14:textId="77777777" w:rsidTr="00503750">
        <w:tc>
          <w:tcPr>
            <w:tcW w:w="1843" w:type="dxa"/>
            <w:vAlign w:val="center"/>
          </w:tcPr>
          <w:p w14:paraId="2E0F3A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94148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91EA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E527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219B6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841D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5FD0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507295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A2005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97810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2B1F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5FE8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68CC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6F9B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B0FD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C4AC4B5" w14:textId="77777777" w:rsidTr="00503750">
        <w:tc>
          <w:tcPr>
            <w:tcW w:w="1843" w:type="dxa"/>
            <w:vAlign w:val="center"/>
          </w:tcPr>
          <w:p w14:paraId="1EC943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A1C15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6E69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C33C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CFC7D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6AC6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4168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46F28BB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B694E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1E959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263F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5AFB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B7145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8C29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2B05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81EDDF0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77A84E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24A164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F461CC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CBD15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92AF3F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FDDF9C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C4708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3351EA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E6883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136ECF94" w14:textId="77777777" w:rsidTr="00503750">
        <w:trPr>
          <w:trHeight w:val="664"/>
        </w:trPr>
        <w:tc>
          <w:tcPr>
            <w:tcW w:w="3372" w:type="dxa"/>
          </w:tcPr>
          <w:p w14:paraId="6203CC9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6CCA26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37E682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35D77B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D1E1CB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7403195" w14:textId="332202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BAF532" w14:textId="45B981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924CC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3C6D802" w14:textId="7CE3DF6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E59C2D4" w14:textId="19DFD6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9433C1" w14:textId="08B67A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FC7F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B993E92" w14:textId="22F7B44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10248AB" w14:textId="03D73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AABC08" w14:textId="6C2260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68A8C2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8A526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2D2E5BB" w14:textId="3C2C6B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C4010A" w14:textId="53FC4D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E201F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31F094C" w14:textId="2BE5036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8B474E3" w14:textId="68021C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F4FEDC" w14:textId="344E35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845985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B71EB25" w14:textId="7AB4B1C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C56CDCC" w14:textId="5E2A49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21DF67" w14:textId="121651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76B1AC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2EE5D57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6528725D" w14:textId="77777777" w:rsidTr="00503750">
        <w:tc>
          <w:tcPr>
            <w:tcW w:w="2835" w:type="dxa"/>
            <w:vAlign w:val="center"/>
          </w:tcPr>
          <w:p w14:paraId="6D7FBCE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87FC6A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8F41C7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7F5562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9F7DEB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B5890A7" w14:textId="77777777" w:rsidTr="00503750">
        <w:tc>
          <w:tcPr>
            <w:tcW w:w="2835" w:type="dxa"/>
          </w:tcPr>
          <w:p w14:paraId="5BB8501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8E5A1A7" w14:textId="3783C2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7763F4" w14:textId="7D7121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424AC6" w14:textId="188D6E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93B848B" w14:textId="673D18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A6DA57" w14:textId="77777777" w:rsidTr="00503750">
        <w:tc>
          <w:tcPr>
            <w:tcW w:w="2835" w:type="dxa"/>
          </w:tcPr>
          <w:p w14:paraId="4FB22D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185E234" w14:textId="78E96F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43A76E" w14:textId="247265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7AE5D4" w14:textId="0A774D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CFC434" w14:textId="744A1C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1AB77C" w14:textId="77777777" w:rsidTr="00503750">
        <w:tc>
          <w:tcPr>
            <w:tcW w:w="2835" w:type="dxa"/>
          </w:tcPr>
          <w:p w14:paraId="70131CD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8471B49" w14:textId="05DB3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EE80A2" w14:textId="73047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C99AC6" w14:textId="2C2030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436230" w14:textId="63159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4C41B6" w14:textId="77777777" w:rsidTr="00503750">
        <w:tc>
          <w:tcPr>
            <w:tcW w:w="2835" w:type="dxa"/>
            <w:vAlign w:val="center"/>
          </w:tcPr>
          <w:p w14:paraId="3AFDE7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995400D" w14:textId="3B82B3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C70F43" w14:textId="0DFD0D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A13D54" w14:textId="6C570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CBA9DFF" w14:textId="30E2B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DDB82E" w14:textId="77777777" w:rsidTr="00503750">
        <w:tc>
          <w:tcPr>
            <w:tcW w:w="2835" w:type="dxa"/>
            <w:vAlign w:val="center"/>
          </w:tcPr>
          <w:p w14:paraId="5E81C98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41DBEF3" w14:textId="446737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3347DE" w14:textId="4C0DF6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58F673" w14:textId="6B870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F37BB5" w14:textId="0B9284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946F6C" w14:textId="77777777" w:rsidTr="00503750">
        <w:tc>
          <w:tcPr>
            <w:tcW w:w="2835" w:type="dxa"/>
          </w:tcPr>
          <w:p w14:paraId="7CEF85F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BF42D7B" w14:textId="576A7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8170D2" w14:textId="490278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D1F76A" w14:textId="2D560F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0D7028" w14:textId="46BCFB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7E9617" w14:textId="77777777" w:rsidTr="00503750">
        <w:tc>
          <w:tcPr>
            <w:tcW w:w="2835" w:type="dxa"/>
          </w:tcPr>
          <w:p w14:paraId="6283413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06B04DF" w14:textId="23031D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A6C9F0" w14:textId="4761D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9DB762" w14:textId="0409B6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690F11B" w14:textId="4F750B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E82383" w14:textId="77777777" w:rsidTr="00503750">
        <w:tc>
          <w:tcPr>
            <w:tcW w:w="2835" w:type="dxa"/>
          </w:tcPr>
          <w:p w14:paraId="6050BEC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4B4C57F" w14:textId="5A895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0958BF" w14:textId="27C92F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9E9FC1" w14:textId="5378D4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639F6E" w14:textId="703761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A74FA8" w14:textId="77777777" w:rsidR="00944C3D" w:rsidRDefault="00944C3D" w:rsidP="00944C3D">
      <w:pPr>
        <w:rPr>
          <w:rFonts w:ascii="Arial" w:hAnsi="Arial"/>
          <w:b/>
        </w:rPr>
      </w:pPr>
    </w:p>
    <w:p w14:paraId="38A78545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3D2D7298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DB08C7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4909C0B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633269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35D31B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949542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4DC5B9D" w14:textId="77777777" w:rsidTr="00503750">
        <w:trPr>
          <w:trHeight w:val="443"/>
        </w:trPr>
        <w:tc>
          <w:tcPr>
            <w:tcW w:w="2560" w:type="dxa"/>
          </w:tcPr>
          <w:p w14:paraId="13920DA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523AB98" w14:textId="71750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47AC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5772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65FD0DD" w14:textId="3C3D0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673579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4B392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7F95AF2" w14:textId="526DDE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422C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5F09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9F63C48" w14:textId="59D380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72C60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1F3457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CBCE6BC" w14:textId="753BA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5EC81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D32F4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6D91E79" w14:textId="1907ED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6A5BDD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822B0C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5E3FC9C" w14:textId="63B996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65EC9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D5F9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7FDD892" w14:textId="0DE1A8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530CD1" w14:textId="77777777" w:rsidR="00944C3D" w:rsidRDefault="00944C3D" w:rsidP="00944C3D">
      <w:pPr>
        <w:rPr>
          <w:rFonts w:ascii="Arial" w:hAnsi="Arial"/>
          <w:b/>
        </w:rPr>
      </w:pPr>
    </w:p>
    <w:p w14:paraId="6C1F9E77" w14:textId="77777777" w:rsidR="00944C3D" w:rsidRDefault="00944C3D" w:rsidP="00944C3D">
      <w:pPr>
        <w:rPr>
          <w:rFonts w:ascii="Arial" w:hAnsi="Arial"/>
          <w:b/>
        </w:rPr>
      </w:pPr>
    </w:p>
    <w:p w14:paraId="140F34D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66AEE74" w14:textId="77777777" w:rsidR="00944C3D" w:rsidRDefault="00944C3D" w:rsidP="00944C3D">
      <w:pPr>
        <w:rPr>
          <w:rFonts w:ascii="Arial" w:hAnsi="Arial"/>
          <w:b/>
        </w:rPr>
      </w:pPr>
    </w:p>
    <w:p w14:paraId="6F4AA38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3DCFA54A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D6FF4D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B0FC5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70A36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47EFC7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204ED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21D53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1220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23B2F5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A7C9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DE657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8B3BB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28657D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3948B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4BD63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0A2D9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6E45BD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1A55D8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C570E22" w14:textId="77777777" w:rsidTr="00503750">
        <w:trPr>
          <w:trHeight w:val="677"/>
        </w:trPr>
        <w:tc>
          <w:tcPr>
            <w:tcW w:w="3358" w:type="dxa"/>
          </w:tcPr>
          <w:p w14:paraId="000173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ACB0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60C99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399DFB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2C62C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7B2B23B" w14:textId="35DF42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D6C6CE1" w14:textId="3CACD1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2747D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2819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A59539F" w14:textId="6736E9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FE9B090" w14:textId="26454E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82097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4FB36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4620113" w14:textId="4B8392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D02E04" w14:textId="0EBB55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0FA61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EB14A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2928C3B" w14:textId="02F22D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1A7BE4" w14:textId="7D2F9C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97848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D643034" w14:textId="2B6E362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99FEED" w14:textId="28C95B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D5A13D" w14:textId="590AFD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47918F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6C39040" w14:textId="5E5D08C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781A7FE" w14:textId="1DBFB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4166C59" w14:textId="3B2853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A8052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FD95ED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327D40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1190D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92D1F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3E1431A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9FEE5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2BE91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64F63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3D827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73D9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28CD842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D470E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9FC63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051255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412010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1BF1B0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B7CA41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E82E55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7AF402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93CC4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B3DD7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0233C1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EA5C9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934B260" w14:textId="49ED75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ABF002" w14:textId="563B04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D958D3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2C618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4938E52" w14:textId="60AC19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C79CDA" w14:textId="60A35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374F6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43153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35A159F" w14:textId="51A5A6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FC683B" w14:textId="40F366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F3339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3ED6C65" w14:textId="22977CB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66439F4" w14:textId="3B1D7B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10289F" w14:textId="2C8EF8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BD508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90E8A1B" w14:textId="641108B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DD529BD" w14:textId="7FCE8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AF2223" w14:textId="1D7D2F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C77DF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F388A0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A5FD1FD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7132C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59805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408A2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954384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907B9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8761784" w14:textId="4F12F2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70F42E" w14:textId="73A54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A502B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F0055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AE9BC40" w14:textId="2FC535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E79DFF" w14:textId="5D3834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9E711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06556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AACE0E6" w14:textId="58C570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3CCD58" w14:textId="529B0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078B4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166AF64" w14:textId="329147A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B63765C" w14:textId="4E2962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C0519C" w14:textId="1D516D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6D97F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E766F06" w14:textId="355DEBA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08DEFF4" w14:textId="33B5B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3B3504" w14:textId="6166B8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6BE3CD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B0F201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8A62964" w14:textId="77777777" w:rsidTr="00503750">
        <w:tc>
          <w:tcPr>
            <w:tcW w:w="3686" w:type="dxa"/>
            <w:vAlign w:val="center"/>
          </w:tcPr>
          <w:p w14:paraId="4E4EEC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4D38B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29491B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6FCABA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98E9E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F7679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F3032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510917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65145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6DFB1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E9BAB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9AFC5F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7A975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03C4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AA2FC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281CCF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74AB39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7D8119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8E5FF3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7C24B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623F9D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79A3E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36FC2C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18F6BB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DB5B28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D3557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2697BAD" w14:textId="0E31B9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BA50AD" w14:textId="6AB6A5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3A1B4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E8DA5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B02BC2C" w14:textId="5A470A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2F9979C" w14:textId="3F411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AE1AC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C356A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83C014F" w14:textId="3D404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0B1EED" w14:textId="59C774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47E1F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C4706DD" w14:textId="4DFCE4B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BDEFE69" w14:textId="7251EE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4D2EFD6" w14:textId="56871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41EF83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FB3EEC2" w14:textId="10B9849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4DB6D42" w14:textId="50555B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FB3C37" w14:textId="74F128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98E2CC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58FDB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709A9CB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1B7EEE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8C3D4E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BCC251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D6CCB0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853C3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07040A6" w14:textId="1C86D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16C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1B4C4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EE2A668" w14:textId="5C2945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4C295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D5278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FF77B90" w14:textId="055A8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2C566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8DBBD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10BA7AD" w14:textId="207486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6AEA4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AFBED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DDA2FDC" w14:textId="704968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C43A6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EAB94F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77DBCE4" w14:textId="02ECD14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C01C835" w14:textId="77777777" w:rsidR="00944C3D" w:rsidRDefault="00944C3D" w:rsidP="00944C3D">
      <w:pPr>
        <w:rPr>
          <w:sz w:val="22"/>
          <w:szCs w:val="22"/>
        </w:rPr>
      </w:pPr>
    </w:p>
    <w:p w14:paraId="0B6A48B0" w14:textId="77777777" w:rsidR="00944C3D" w:rsidRDefault="00944C3D" w:rsidP="00944C3D">
      <w:pPr>
        <w:rPr>
          <w:sz w:val="22"/>
          <w:szCs w:val="22"/>
        </w:rPr>
      </w:pPr>
    </w:p>
    <w:p w14:paraId="07733A9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A9B849A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B3AE84D" w14:textId="53DC3C56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DEEC2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A6354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255CE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CE1DC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26D9C05B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E59A52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02189A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1ABCCB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01C61BB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AB5332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4786609" w14:textId="744A1A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9EF65AC" w14:textId="4B9853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82609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BDE32A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64A03E9" w14:textId="4854A1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84FA48" w14:textId="61EE1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FFA15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CBF6E4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6F7285B" w14:textId="51F8DE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2D42797" w14:textId="602BEB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84679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CDDB6D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0BC11F9" w14:textId="106AA4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A0A5C52" w14:textId="4FC436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576193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5487EA3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D314DAB" w14:textId="25B0CD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77D8577" w14:textId="534351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0C476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EB358C2" w14:textId="22E8316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160E045" w14:textId="6FB8E3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C889014" w14:textId="49AE6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CBEC0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81B0E4F" w14:textId="517E950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100BDC5" w14:textId="5F1384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7D1CF0" w14:textId="333652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2A449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957D4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2731E23E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1F3669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1B3238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06754E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6FCDF6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FC11C5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E69422B" w14:textId="79A31E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71C6288" w14:textId="0949B8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E9FE1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E1491F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630BF9E" w14:textId="59B72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733F926" w14:textId="0A1A18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2649DD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EC5D00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5C9CF25" w14:textId="512983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A1C7FEE" w14:textId="43991F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C6DF1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908D6F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32AA31B" w14:textId="596E7F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5C02E8F" w14:textId="52419F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8CD95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0687514" w14:textId="45A710D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2605B4E" w14:textId="72F785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59B8D69" w14:textId="4802CC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5C4C75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7A1960" w14:textId="389BA9C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82C31A5" w14:textId="6A1461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2796282" w14:textId="04D7CC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F050F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920B563" w14:textId="7E015B5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6DB942B" w14:textId="67375C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0D0238A" w14:textId="72A5D9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D6ABF" w:rsidRPr="00D321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5E89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BE192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DD72F21" w14:textId="642F6A42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337CF8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21D71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044A3A2" w14:textId="0A0C619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4464C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ECE681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6539E5B" w14:textId="18096C46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0EEEB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CB14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DDA8FE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FA91136" w14:textId="77777777" w:rsidR="00944C3D" w:rsidRPr="003607F0" w:rsidRDefault="00944C3D" w:rsidP="00944C3D"/>
    <w:p w14:paraId="6405FE89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7D2A6" w14:textId="77777777" w:rsidR="00807EEE" w:rsidRDefault="00807EEE">
      <w:r>
        <w:separator/>
      </w:r>
    </w:p>
  </w:endnote>
  <w:endnote w:type="continuationSeparator" w:id="0">
    <w:p w14:paraId="75401284" w14:textId="77777777" w:rsidR="00807EEE" w:rsidRDefault="00807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5F84D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7B5361A9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AF76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4F2AFC5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56E6D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59FA010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7FA1A" w14:textId="77777777" w:rsidR="00807EEE" w:rsidRDefault="00807EEE">
      <w:r>
        <w:separator/>
      </w:r>
    </w:p>
  </w:footnote>
  <w:footnote w:type="continuationSeparator" w:id="0">
    <w:p w14:paraId="07689CB8" w14:textId="77777777" w:rsidR="00807EEE" w:rsidRDefault="00807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509649">
    <w:abstractNumId w:val="13"/>
  </w:num>
  <w:num w:numId="2" w16cid:durableId="2082562625">
    <w:abstractNumId w:val="17"/>
  </w:num>
  <w:num w:numId="3" w16cid:durableId="728846750">
    <w:abstractNumId w:val="8"/>
  </w:num>
  <w:num w:numId="4" w16cid:durableId="491070875">
    <w:abstractNumId w:val="7"/>
  </w:num>
  <w:num w:numId="5" w16cid:durableId="156352302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987168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8244026">
    <w:abstractNumId w:val="20"/>
  </w:num>
  <w:num w:numId="8" w16cid:durableId="632175700">
    <w:abstractNumId w:val="10"/>
  </w:num>
  <w:num w:numId="9" w16cid:durableId="1736202906">
    <w:abstractNumId w:val="0"/>
  </w:num>
  <w:num w:numId="10" w16cid:durableId="1237713494">
    <w:abstractNumId w:val="19"/>
  </w:num>
  <w:num w:numId="11" w16cid:durableId="1430009134">
    <w:abstractNumId w:val="6"/>
  </w:num>
  <w:num w:numId="12" w16cid:durableId="2089572026">
    <w:abstractNumId w:val="9"/>
  </w:num>
  <w:num w:numId="13" w16cid:durableId="2015380077">
    <w:abstractNumId w:val="12"/>
  </w:num>
  <w:num w:numId="14" w16cid:durableId="104464517">
    <w:abstractNumId w:val="15"/>
  </w:num>
  <w:num w:numId="15" w16cid:durableId="813330255">
    <w:abstractNumId w:val="14"/>
  </w:num>
  <w:num w:numId="16" w16cid:durableId="1576815493">
    <w:abstractNumId w:val="2"/>
  </w:num>
  <w:num w:numId="17" w16cid:durableId="1395738441">
    <w:abstractNumId w:val="4"/>
  </w:num>
  <w:num w:numId="18" w16cid:durableId="1143085473">
    <w:abstractNumId w:val="11"/>
  </w:num>
  <w:num w:numId="19" w16cid:durableId="1984695498">
    <w:abstractNumId w:val="5"/>
  </w:num>
  <w:num w:numId="20" w16cid:durableId="129371288">
    <w:abstractNumId w:val="18"/>
  </w:num>
  <w:num w:numId="21" w16cid:durableId="1523013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1"/>
    <w:docVar w:name="arg2" w:val="Driver=asa17;DBF=D:\anasoft\data\tebys.db;DBN=tebys;ENG=SQL17;commlinks=TCPIP{ip=192.168.1.241};uid=hromnikova;con=finus(12.0);pwd=488300282956Vaveto1"/>
    <w:docVar w:name="arg3" w:val="589930"/>
    <w:docVar w:name="arg4" w:val="C:\Users\HROMNI~1.TEB\AppData\Local\Temp\9478250.doc"/>
    <w:docVar w:name="arg5" w:val="1"/>
  </w:docVars>
  <w:rsids>
    <w:rsidRoot w:val="00CD6ABF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30B8"/>
    <w:rsid w:val="007C71E0"/>
    <w:rsid w:val="007E020B"/>
    <w:rsid w:val="007F0FEA"/>
    <w:rsid w:val="007F1872"/>
    <w:rsid w:val="007F63F2"/>
    <w:rsid w:val="00801080"/>
    <w:rsid w:val="00807EEE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ABF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2DCE3"/>
  <w15:docId w15:val="{BE361044-C170-4892-9750-84048971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5338</Words>
  <Characters>30428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2026-03-03T08:19:00Z</dcterms:created>
  <dcterms:modified xsi:type="dcterms:W3CDTF">2026-03-03T08:22:00Z</dcterms:modified>
</cp:coreProperties>
</file>