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96925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0D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C1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F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6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2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5E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A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7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B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5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0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7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F0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9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E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A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6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2A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FA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2A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43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7D2E8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357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D5A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B20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570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D44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413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66E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D27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68C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627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C09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0AD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60F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F1C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07C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4C7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562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A7F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A2B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FDB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F15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959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C6F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CA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807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9F0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59D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69C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D4C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FA9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5B8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2F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7D6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D8B2F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3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DFF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A2B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9D7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D57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ABA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1F8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64D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947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622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A9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521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408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E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37F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80B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D26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D07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A53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3EC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FCD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03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BA5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66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F6B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5AD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0A4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76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790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E40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B57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8BB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2E6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9CE7B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2E8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056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62C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60B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E60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926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1B9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28E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222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77A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7CA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6E4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06C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479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BF2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A99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3B0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FB9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A34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D4A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71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A40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943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189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53E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492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3A0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AA5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C82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B63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54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805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21B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4981B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72C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AF5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79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0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717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7CF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61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AE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C38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16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AF9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B7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F2F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E8E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F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08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9E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0AD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4A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16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AA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16D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1A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750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AF3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A6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2A9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E6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65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19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EFB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04F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C57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15F91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E6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50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10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E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89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10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D1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8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A0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48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E9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3C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26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3C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E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85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DD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F97D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BB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5D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B4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17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3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0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C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FD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9D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36D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37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260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3E4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5B4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96D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5FB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AB1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55F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10965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6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26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B4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1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EF7F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9E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57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D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8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31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A0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C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69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48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18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6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35F0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10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51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5E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D6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5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B5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1E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B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07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4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3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4B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34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AA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3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66C1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2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E1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94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F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8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C8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ED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48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A5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2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6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84F7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D8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B7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8E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0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A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4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C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4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9C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6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70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69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B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6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9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4F8A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9E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B9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0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61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F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92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89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B5C1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787C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0154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2D7C5E" w14:textId="7FF1D73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FC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A690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263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91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EBA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2D1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B35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073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7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4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67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0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4A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1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6B2E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A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E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6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A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8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5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E8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2D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A4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CE49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50AA7B2" wp14:editId="14D02F7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BE793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0AA7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ABE793F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1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D5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3B6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34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E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2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B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1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D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87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4E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29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FF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97328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9DAD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9CF6E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9AD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1BA5708" wp14:editId="34A97D1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8910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BA5708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1D8910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53185A5" wp14:editId="37E0E90D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608AE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185A5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31608AE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5976F5" wp14:editId="653569A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76B62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5976F5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476B62D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D23CF10" wp14:editId="71CB820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E53CD" w14:textId="3D345CD1" w:rsidR="000B647F" w:rsidRDefault="000B647F" w:rsidP="00944C3D">
                                  <w:fldSimple w:instr=" MERGEFIELD  aDMOD  \* MERGEFORMAT ">
                                    <w:r w:rsidR="00287016" w:rsidRPr="002870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3CF10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4EE53CD" w14:textId="3D345CD1" w:rsidR="000B647F" w:rsidRDefault="000B647F" w:rsidP="00944C3D">
                            <w:fldSimple w:instr=" MERGEFIELD  aDMOD  \* MERGEFORMAT ">
                              <w:r w:rsidR="00287016" w:rsidRPr="0028701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74787D4" wp14:editId="7E32A8A7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4E7B21" w14:textId="160B022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87016" w:rsidRPr="00DA64C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787D4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74E7B21" w14:textId="160B022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87016" w:rsidRPr="00DA64C9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87D0A4C" wp14:editId="7000FAB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0DB5E1" w14:textId="3135FBDD" w:rsidR="000B647F" w:rsidRDefault="000B647F" w:rsidP="00944C3D">
                                  <w:fldSimple w:instr=" MERGEFIELD  aDRDO  \* MERGEFORMAT ">
                                    <w:r w:rsidR="00287016" w:rsidRPr="002870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D0A4C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60DB5E1" w14:textId="3135FBDD" w:rsidR="000B647F" w:rsidRDefault="000B647F" w:rsidP="00944C3D">
                            <w:fldSimple w:instr=" MERGEFIELD  aDRDO  \* MERGEFORMAT ">
                              <w:r w:rsidR="00287016" w:rsidRPr="00287016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09F6172" wp14:editId="2D6A5551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A74D0E" w14:textId="57A2FCF9" w:rsidR="000B647F" w:rsidRDefault="000B647F" w:rsidP="00944C3D">
                                  <w:fldSimple w:instr=" MERGEFIELD  aDMDO  \* MERGEFORMAT ">
                                    <w:r w:rsidR="00287016" w:rsidRPr="002870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F6172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EA74D0E" w14:textId="57A2FCF9" w:rsidR="000B647F" w:rsidRDefault="000B647F" w:rsidP="00944C3D">
                            <w:fldSimple w:instr=" MERGEFIELD  aDMDO  \* MERGEFORMAT ">
                              <w:r w:rsidR="00287016" w:rsidRPr="0028701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F4515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CE040F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29ABA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357C47D" wp14:editId="3919D4DD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7E72A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7C47D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57E72A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F07F9E1" wp14:editId="6009ED2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0FD0F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7F9E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E0FD0F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DCB947" wp14:editId="69BCC22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BC12E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DCB947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FBC12E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970C7E8" wp14:editId="46B1C72D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3F43A2" w14:textId="3E9BF415" w:rsidR="000B647F" w:rsidRDefault="000B647F" w:rsidP="00944C3D">
                                  <w:fldSimple w:instr=" MERGEFIELD  aDRDOo  \* MERGEFORMAT ">
                                    <w:r w:rsidR="00287016" w:rsidRPr="002870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70C7E8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A3F43A2" w14:textId="3E9BF415" w:rsidR="000B647F" w:rsidRDefault="000B647F" w:rsidP="00944C3D">
                            <w:fldSimple w:instr=" MERGEFIELD  aDRDOo  \* MERGEFORMAT ">
                              <w:r w:rsidR="00287016" w:rsidRPr="0028701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D32F685" wp14:editId="172818BF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42189B" w14:textId="2E4C81B3" w:rsidR="000B647F" w:rsidRDefault="000B647F" w:rsidP="00944C3D">
                                  <w:fldSimple w:instr=" MERGEFIELD  aDMDO  \* MERGEFORMAT ">
                                    <w:r w:rsidR="00287016" w:rsidRPr="002870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2F685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442189B" w14:textId="2E4C81B3" w:rsidR="000B647F" w:rsidRDefault="000B647F" w:rsidP="00944C3D">
                            <w:fldSimple w:instr=" MERGEFIELD  aDMDO  \* MERGEFORMAT ">
                              <w:r w:rsidR="00287016" w:rsidRPr="0028701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84A1559" wp14:editId="4D21FFD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FAF0D" w14:textId="27DBF071" w:rsidR="000B647F" w:rsidRDefault="000B647F" w:rsidP="00944C3D">
                                  <w:fldSimple w:instr=" MERGEFIELD  aDRODo  \* MERGEFORMAT ">
                                    <w:r w:rsidR="00287016" w:rsidRPr="002870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A1559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F2FAF0D" w14:textId="27DBF071" w:rsidR="000B647F" w:rsidRDefault="000B647F" w:rsidP="00944C3D">
                            <w:fldSimple w:instr=" MERGEFIELD  aDRODo  \* MERGEFORMAT ">
                              <w:r w:rsidR="00287016" w:rsidRPr="0028701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C61263D" wp14:editId="2604B60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6AB219" w14:textId="2C53F4C1" w:rsidR="000B647F" w:rsidRDefault="000B647F" w:rsidP="00944C3D">
                                  <w:fldSimple w:instr=" MERGEFIELD  aDMOD  \* MERGEFORMAT ">
                                    <w:r w:rsidR="00287016" w:rsidRPr="002870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61263D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6AB219" w14:textId="2C53F4C1" w:rsidR="000B647F" w:rsidRDefault="000B647F" w:rsidP="00944C3D">
                            <w:fldSimple w:instr=" MERGEFIELD  aDMOD  \* MERGEFORMAT ">
                              <w:r w:rsidR="00287016" w:rsidRPr="0028701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AA468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65FCF3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C330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B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301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AD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AA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B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B4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9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CA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FF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E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5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F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F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F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F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A8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1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A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B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E1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95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4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7F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C7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A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1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22CB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7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4C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B5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42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11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1E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D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5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0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9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1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6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2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0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87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95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3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E3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682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7C1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FECD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474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5D3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496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C899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D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67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60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A4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02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E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E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7A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C72A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1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9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4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A6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E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BC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65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B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66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F5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4D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68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BB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55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BD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3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EE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95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E6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4D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7D1C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3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96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6F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66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ED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24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A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B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D2BC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10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64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0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3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3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0B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3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3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99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2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3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5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9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7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96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7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7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D7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EC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C7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57A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12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B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6F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8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8D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5A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3C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096E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2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9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0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12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F4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BC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B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0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E3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51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F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8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F7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E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0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1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57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7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BA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2E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0E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E7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6D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A6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55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B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FC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8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0F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1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B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A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C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1CE4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0B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44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AE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1D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87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F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1A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7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DF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3A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8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B7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33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0A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C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8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A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72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1D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B2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1DA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D5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900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7F4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8DA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E36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8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72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95D2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5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A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C8B391" wp14:editId="379D86E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120D4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8B391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5120D4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E6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77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85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1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C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5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D6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CE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8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14D6C31" wp14:editId="023C5B9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B56FC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D6C31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5B56FC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4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5C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DB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5B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4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33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5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B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6B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E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A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5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DE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25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0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06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E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0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C2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C4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2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9E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43BC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B7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80D2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1DD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36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923D6A" wp14:editId="654B06F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C3039C" w14:textId="1FB40E9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87016" w:rsidRPr="00DA64C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36130010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23D6A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0C3039C" w14:textId="1FB40E9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87016" w:rsidRPr="00DA64C9">
                              <w:rPr>
                                <w:rFonts w:ascii="Arial" w:hAnsi="Arial" w:cs="Arial"/>
                                <w:noProof/>
                              </w:rPr>
                              <w:t>36130010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DE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9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B3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54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9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BA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67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E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A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5815F1" wp14:editId="704E85F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A1DE23" w14:textId="63EB621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87016" w:rsidRPr="00DA64C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2021798614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815F1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4A1DE23" w14:textId="63EB621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87016" w:rsidRPr="00DA64C9">
                              <w:rPr>
                                <w:rFonts w:ascii="Arial" w:hAnsi="Arial" w:cs="Arial"/>
                                <w:noProof/>
                              </w:rPr>
                              <w:t>2021798614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DF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0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8E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1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AA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B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B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2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5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B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6F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65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5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7B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E8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36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1227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1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FC040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809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AE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A3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A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8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6A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FB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0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B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6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B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1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6C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7B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C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5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3F4A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07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66F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A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75E5D1" wp14:editId="38FE464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1FCC52" w14:textId="49DFE09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87016" w:rsidRPr="00DA64C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310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5E5D1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51FCC52" w14:textId="49DFE09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87016" w:rsidRPr="00DA64C9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310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A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D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1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A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B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E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8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46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0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E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45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10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A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B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0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6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A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8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C8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0C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3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D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C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D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E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2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B5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5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F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8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9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F675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7E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875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1E57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A154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3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0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E7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6C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2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0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0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8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2F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5A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A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C5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A3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CA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57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2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C2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D1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F4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F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5C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F2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C77DA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1DF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DB43AD" wp14:editId="2FBFFF91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D3FE6" w14:textId="07FBFBA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87016" w:rsidRPr="00DA64C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Bavlnárska 1,3/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B43AD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11D3FE6" w14:textId="07FBFBA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87016" w:rsidRPr="00DA64C9">
                              <w:rPr>
                                <w:rFonts w:ascii="Arial" w:hAnsi="Arial" w:cs="Arial"/>
                                <w:noProof/>
                              </w:rPr>
                              <w:t>Bavlnárska 1,3/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E84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DE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2E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F4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2D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2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9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6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C5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11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E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1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8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98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4D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4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2C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BC2E98" wp14:editId="1554840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7F40EB" w14:textId="5B80E54A" w:rsidR="000B647F" w:rsidRDefault="000B647F" w:rsidP="00944C3D">
                                  <w:fldSimple w:instr=" MERGEFIELD  aSUB_ULICA_CISLO  \* MERGEFORMAT ">
                                    <w:r w:rsidR="00287016" w:rsidRPr="002870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1,3/ 310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C2E98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37F40EB" w14:textId="5B80E54A" w:rsidR="000B647F" w:rsidRDefault="000B647F" w:rsidP="00944C3D">
                            <w:fldSimple w:instr=" MERGEFIELD  aSUB_ULICA_CISLO  \* MERGEFORMAT ">
                              <w:r w:rsidR="00287016" w:rsidRPr="00287016">
                                <w:rPr>
                                  <w:rFonts w:ascii="Arial" w:hAnsi="Arial" w:cs="Arial"/>
                                  <w:noProof/>
                                </w:rPr>
                                <w:t>1,3/ 310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6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8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E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E9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49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3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85E6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44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3AF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ECB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6830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90AD6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6595E99" wp14:editId="0D8F08E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ED67D3" w14:textId="315050C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87016" w:rsidRPr="00DA64C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595E99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AED67D3" w14:textId="315050C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87016" w:rsidRPr="00DA64C9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560A72" wp14:editId="56DB808B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8903FF" w14:textId="78AA589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87016" w:rsidRPr="00DA64C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560A72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18903FF" w14:textId="78AA589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87016" w:rsidRPr="00DA64C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CC14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4B9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8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8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C99F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70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15A3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DDF3920" wp14:editId="379F584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2B2D4" w14:textId="3204253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87016" w:rsidRPr="00DA64C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F3920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8A2B2D4" w14:textId="3204253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87016" w:rsidRPr="00DA64C9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F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D92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210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35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88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0C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099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90929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F7ED1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70AFCA6" wp14:editId="7B8B707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4CB4A" w14:textId="050238B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0AFCA6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FC4CB4A" w14:textId="050238B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2FC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58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FE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5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C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E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CD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C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2586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7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946A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CC7B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697DC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F66E20C" wp14:editId="18FAA53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BB21F6" w14:textId="57E88D1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87016" w:rsidRPr="00DA64C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6E20C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DBB21F6" w14:textId="57E88D1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87016" w:rsidRPr="00DA64C9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F721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C40A5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CC8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26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9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8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2B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7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A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10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E1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73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8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89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4C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C2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B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2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7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A6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06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D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39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75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FE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A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BB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3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61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7665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A4E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33EB26" w14:textId="5A2B9E1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87016">
              <w:rPr>
                <w:rFonts w:ascii="Arial" w:hAnsi="Arial"/>
                <w:lang w:eastAsia="sk-SK"/>
              </w:rPr>
              <w:t>28.2.2026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D0F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02B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751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2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A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5A78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164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5C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86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6B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AD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1C7A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B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0E0F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CA6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8A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36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F9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12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947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53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8A8B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647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0D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94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05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A7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467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6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CA21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0E3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FB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96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61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FD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4E0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D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8AFB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870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E1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DA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FB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77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F9A9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F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8EB8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F09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52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6B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D9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23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E09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6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3682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3FB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23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C5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8B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8D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3E31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9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1CFE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E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DB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E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4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68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B5D3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796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E0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5A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0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9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C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15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0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32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B1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5B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F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F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83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2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EE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78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2A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3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63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6688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1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EC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F65407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A664090" w14:textId="77777777" w:rsidR="00944C3D" w:rsidRDefault="00944C3D" w:rsidP="00944C3D">
      <w:pPr>
        <w:rPr>
          <w:rFonts w:ascii="Arial" w:hAnsi="Arial"/>
        </w:rPr>
      </w:pPr>
    </w:p>
    <w:p w14:paraId="7FC7A46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8FB30A7" w14:textId="63DAF3F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7864EB5" w14:textId="401E943E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287016">
        <w:rPr>
          <w:rFonts w:ascii="Arial" w:hAnsi="Arial"/>
          <w:sz w:val="22"/>
          <w:szCs w:val="22"/>
        </w:rPr>
        <w:t>Bavlnárska  1,3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6866002" w14:textId="435F760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C1DCF91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EB0D94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345A6FA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18C25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2899AF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2AF281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B40E25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C7A5ED2" w14:textId="4CBF1345" w:rsidR="00944C3D" w:rsidRPr="008D0433" w:rsidRDefault="0028701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Peter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Sekerák</w:t>
            </w:r>
            <w:proofErr w:type="spellEnd"/>
          </w:p>
        </w:tc>
        <w:tc>
          <w:tcPr>
            <w:tcW w:w="3260" w:type="dxa"/>
            <w:vAlign w:val="center"/>
          </w:tcPr>
          <w:p w14:paraId="4D944926" w14:textId="7AB0A461" w:rsidR="00944C3D" w:rsidRPr="008D0433" w:rsidRDefault="0028701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4CC70C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3FF2A0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337ED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3902C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FF89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FD84EE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A4BB0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4BE15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B529A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E157E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1F72B8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24D2991" w14:textId="6B868C2F" w:rsidR="00944C3D" w:rsidRDefault="00287016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5540659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85F10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77C629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9DF653E" w14:textId="521F80F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A3BD750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4BFDF1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40993AC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DE7D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257033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5C7BCA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E167F7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E72F2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AC7F1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376C2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FD41B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0241F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4CB83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E6F04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8FEA8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5D010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A0B8B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7E3BB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F7DC51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1A247C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4CA38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CDA47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CBDF1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39B8F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C79A62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1E74E5B" w14:textId="1DA3DE2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1B5B10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2554DA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91FB0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4582E2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5F0979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9F55A5F" w14:textId="23BCE9A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7498BD6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2A7494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EC9600F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06B1E9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7257B7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2A3142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051D29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E7702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6A22D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6C7F6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0C120A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E0865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334B6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83E53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73153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C1D03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017F3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1E991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0266F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34756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88FDA9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677FEE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47BD5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DC1A9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9A31B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16AF5E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F6952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694841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A9B71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854350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18368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93E3C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3A5345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3D64B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F0FFE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3A840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8B2E8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28C3F0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95B7C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5D0F08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C5C04BE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3BA8AC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10010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A7806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399C4D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8F89760" w14:textId="77777777" w:rsidTr="00503750">
        <w:trPr>
          <w:trHeight w:val="302"/>
        </w:trPr>
        <w:tc>
          <w:tcPr>
            <w:tcW w:w="4510" w:type="dxa"/>
          </w:tcPr>
          <w:p w14:paraId="312EB7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839F8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30CD0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D999B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525B12" w14:textId="77777777" w:rsidTr="00503750">
        <w:trPr>
          <w:trHeight w:val="302"/>
        </w:trPr>
        <w:tc>
          <w:tcPr>
            <w:tcW w:w="4510" w:type="dxa"/>
          </w:tcPr>
          <w:p w14:paraId="33D3FF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6EFC3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72E9A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1E6E7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6F5753" w14:textId="77777777" w:rsidTr="00503750">
        <w:trPr>
          <w:trHeight w:val="302"/>
        </w:trPr>
        <w:tc>
          <w:tcPr>
            <w:tcW w:w="4510" w:type="dxa"/>
          </w:tcPr>
          <w:p w14:paraId="6C7C94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24DB6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A5873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E5AB8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246053" w14:textId="77777777" w:rsidTr="00503750">
        <w:trPr>
          <w:trHeight w:val="302"/>
        </w:trPr>
        <w:tc>
          <w:tcPr>
            <w:tcW w:w="4510" w:type="dxa"/>
          </w:tcPr>
          <w:p w14:paraId="6F75EB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9D30A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807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C14A5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1A8608" w14:textId="77777777" w:rsidTr="00503750">
        <w:trPr>
          <w:trHeight w:val="327"/>
        </w:trPr>
        <w:tc>
          <w:tcPr>
            <w:tcW w:w="4510" w:type="dxa"/>
          </w:tcPr>
          <w:p w14:paraId="519003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CDF69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1E105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0A125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94C45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3CF29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43301B7" w14:textId="328E1DC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3D59D2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FB9D1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3C5673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715CB9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A2FA662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10EF1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570E9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7D77D6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91D87C3" w14:textId="77777777" w:rsidTr="00503750">
        <w:tc>
          <w:tcPr>
            <w:tcW w:w="2302" w:type="dxa"/>
            <w:vAlign w:val="center"/>
          </w:tcPr>
          <w:p w14:paraId="20F40F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E0644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18A7A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89742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DCEC7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0B6B9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CEFA3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069E2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682478C" w14:textId="77777777" w:rsidTr="00503750">
        <w:tc>
          <w:tcPr>
            <w:tcW w:w="15593" w:type="dxa"/>
            <w:gridSpan w:val="8"/>
            <w:vAlign w:val="center"/>
          </w:tcPr>
          <w:p w14:paraId="0CEE2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A421E51" w14:textId="77777777" w:rsidTr="00503750">
        <w:tc>
          <w:tcPr>
            <w:tcW w:w="2302" w:type="dxa"/>
            <w:vAlign w:val="center"/>
          </w:tcPr>
          <w:p w14:paraId="6EFF95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E0919EF" w14:textId="26BD16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34C4E9" w14:textId="6D322A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72E560" w14:textId="46B2E8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D67FB2" w14:textId="27F7B6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EDB81C" w14:textId="7D4C71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BD1278" w14:textId="536E24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7A48A7" w14:textId="6A6165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279D0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591AF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0FD9320" w14:textId="21F847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022124" w14:textId="125FEE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E5F36" w14:textId="673DAC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575B47" w14:textId="72905B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55A9A1" w14:textId="6A08CC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5962A0" w14:textId="2E9E4B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296580" w14:textId="16A915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00907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1BF81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ACAF284" w14:textId="416AB8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C665A8" w14:textId="1AE429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369E3F" w14:textId="6D67B3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61A3E9" w14:textId="2EC60B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DA175B" w14:textId="059F3D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EE59C" w14:textId="0ECEF1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7B6C90" w14:textId="515680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0B07B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7B278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4BA10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10770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7DA3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FF34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8608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0695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98CD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747CF49" w14:textId="77777777" w:rsidTr="00503750">
        <w:tc>
          <w:tcPr>
            <w:tcW w:w="2302" w:type="dxa"/>
            <w:vAlign w:val="center"/>
          </w:tcPr>
          <w:p w14:paraId="6F346B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90ADE70" w14:textId="762277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04496D" w14:textId="45B88D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81B329" w14:textId="7DBA7F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C3208E" w14:textId="1DCB35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C4E0AC" w14:textId="148E0C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EBEE57" w14:textId="4B7917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2360DD" w14:textId="2C9D66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380EE7" w14:textId="77777777" w:rsidTr="00503750">
        <w:tc>
          <w:tcPr>
            <w:tcW w:w="15593" w:type="dxa"/>
            <w:gridSpan w:val="8"/>
            <w:vAlign w:val="center"/>
          </w:tcPr>
          <w:p w14:paraId="68E7E4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C84748A" w14:textId="77777777" w:rsidTr="00503750">
        <w:tc>
          <w:tcPr>
            <w:tcW w:w="2302" w:type="dxa"/>
            <w:vAlign w:val="center"/>
          </w:tcPr>
          <w:p w14:paraId="38A07C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FCD5B47" w14:textId="63428D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33B3AC" w14:textId="4A5753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09125" w14:textId="34A9A5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D131B" w14:textId="4F207E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E2C4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959C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96493D" w14:textId="72E2EB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E5241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077A1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88092FA" w14:textId="61518C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935377" w14:textId="799B51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F5E37C" w14:textId="183784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4CB11" w14:textId="6FCB9E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8EF5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6A8E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DFE871" w14:textId="680607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976DB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1A5AB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BAD07E7" w14:textId="0D78A8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14E3F6" w14:textId="046234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7A334D" w14:textId="643AEC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0EF022" w14:textId="42B656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1F16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9DD8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84900F" w14:textId="41612F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DAAAA2" w14:textId="77777777" w:rsidTr="00503750">
        <w:tc>
          <w:tcPr>
            <w:tcW w:w="2302" w:type="dxa"/>
            <w:vAlign w:val="center"/>
          </w:tcPr>
          <w:p w14:paraId="0058A5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3E24186" w14:textId="06CBAA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F89602" w14:textId="4910A6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FBB45" w14:textId="0E920C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E01950" w14:textId="0FF447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7E4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3F7B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778949" w14:textId="2482DC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0B782F" w14:textId="77777777" w:rsidTr="00503750">
        <w:tc>
          <w:tcPr>
            <w:tcW w:w="15593" w:type="dxa"/>
            <w:gridSpan w:val="8"/>
            <w:vAlign w:val="center"/>
          </w:tcPr>
          <w:p w14:paraId="0AD0DF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9F59823" w14:textId="77777777" w:rsidTr="00503750">
        <w:tc>
          <w:tcPr>
            <w:tcW w:w="2302" w:type="dxa"/>
            <w:vAlign w:val="center"/>
          </w:tcPr>
          <w:p w14:paraId="750E5C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2EFE753" w14:textId="7A4829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8A367E" w14:textId="09CF0E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59435C" w14:textId="336846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79F41E" w14:textId="63B0A9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6F89E" w14:textId="6FCDBF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CC9772" w14:textId="42DA6B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DAC648" w14:textId="57A557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15ADE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DDA6A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F3F3BFD" w14:textId="341CFF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ED6819" w14:textId="726339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BF656B" w14:textId="4B5E39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A287A6" w14:textId="7DF74E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3AB39D" w14:textId="220C84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094C60" w14:textId="0207D2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C3DD82" w14:textId="0A0EA1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C7D25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1BC48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F3E3BE5" w14:textId="0FD6FF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8C8881" w14:textId="4F141F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5D6BD9" w14:textId="546A13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FF130A" w14:textId="2F8629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A363E" w14:textId="725986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4FD548" w14:textId="6F27E0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B60AC4" w14:textId="4853E2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C47CA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9DD95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3AC31" w14:textId="7AB567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B1DA4D" w14:textId="3FB796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10713E" w14:textId="752CDB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D55D58" w14:textId="645D32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6AE2B1" w14:textId="62F5A7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878574" w14:textId="0BF5D4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179539" w14:textId="3667FB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728AC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0EE0C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8C3317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043EF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93C988D" w14:textId="2A0EC2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B519F6" w14:textId="73534A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B1C9CE" w14:textId="17BDC9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97E311" w14:textId="2AC30D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EEC723" w14:textId="3E11A4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5A59E3" w14:textId="2A1F71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3740F0" w14:textId="6BC3D7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CE86E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34DB3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6E13106" w14:textId="1DB9E1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22B088" w14:textId="3B9101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DB4D31" w14:textId="0B59FE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2D06FA" w14:textId="2063E7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7164CE" w14:textId="3BF77A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3537AE" w14:textId="7FBE29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A6105C" w14:textId="3FE60F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19C121" w14:textId="77777777" w:rsidR="00944C3D" w:rsidRDefault="00944C3D" w:rsidP="00944C3D">
      <w:pPr>
        <w:rPr>
          <w:rFonts w:ascii="Arial" w:hAnsi="Arial"/>
          <w:b/>
        </w:rPr>
      </w:pPr>
    </w:p>
    <w:p w14:paraId="4212E2D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27AC92A" w14:textId="77777777" w:rsidTr="00503750">
        <w:tc>
          <w:tcPr>
            <w:tcW w:w="1944" w:type="dxa"/>
            <w:vAlign w:val="center"/>
          </w:tcPr>
          <w:p w14:paraId="6994E90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0BCC8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55457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FAE62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FFC48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C7FF8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47668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D9B15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1A25E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D08B7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280B2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E594A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41CC31F" w14:textId="77777777" w:rsidTr="00503750">
        <w:tc>
          <w:tcPr>
            <w:tcW w:w="15685" w:type="dxa"/>
            <w:gridSpan w:val="12"/>
            <w:vAlign w:val="center"/>
          </w:tcPr>
          <w:p w14:paraId="0B840E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5D0D836" w14:textId="77777777" w:rsidTr="00503750">
        <w:tc>
          <w:tcPr>
            <w:tcW w:w="1944" w:type="dxa"/>
            <w:vAlign w:val="center"/>
          </w:tcPr>
          <w:p w14:paraId="3E765C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DC36A41" w14:textId="7A72F6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D0181B" w14:textId="3ED593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398B24" w14:textId="3492D5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9BBAEC" w14:textId="41146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5EB736" w14:textId="02310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A79DC2" w14:textId="14A00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5C0127" w14:textId="0C935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A521AB" w14:textId="0FFA4E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095133" w14:textId="2B9C5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47CCE38" w14:textId="3C880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001921" w14:textId="4A1EA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2750FF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80365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55C05E7" w14:textId="4E13B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5B386B" w14:textId="3274C3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4906858" w14:textId="3003E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FFBB07" w14:textId="27C200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B6EB30" w14:textId="596E60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695CA3" w14:textId="614D9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13CF01" w14:textId="343B28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F92184" w14:textId="764E9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87C215" w14:textId="50325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2D86A7" w14:textId="256F5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93AB82" w14:textId="05690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A2C61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15B3E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474A665" w14:textId="223F5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A20290A" w14:textId="6A3F67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D33A64" w14:textId="430B9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73D0AD" w14:textId="3F4FA1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1963D7" w14:textId="441350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17E906" w14:textId="26E6C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5374AE" w14:textId="0836C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B00776" w14:textId="25099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1B01F3" w14:textId="23A2E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269713" w14:textId="3B9EA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7E9EE7" w14:textId="649CDA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78FB3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495D6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3402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4E2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03A8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19F3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4879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0D2C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0DE7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0B7A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15FC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E53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444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2BDC743" w14:textId="77777777" w:rsidTr="00503750">
        <w:tc>
          <w:tcPr>
            <w:tcW w:w="1944" w:type="dxa"/>
            <w:vAlign w:val="center"/>
          </w:tcPr>
          <w:p w14:paraId="364A15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3256D30" w14:textId="6E2534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DDA9BCF" w14:textId="174D1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6983815" w14:textId="55637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AC35FA" w14:textId="429DA9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9F8213" w14:textId="55754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4DECF8" w14:textId="63A39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88A650" w14:textId="0D7A65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60F1BA" w14:textId="4FD61C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263BEB" w14:textId="4640B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D58DEC" w14:textId="09101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B271A0" w14:textId="6D694F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F1A94F" w14:textId="77777777" w:rsidTr="00503750">
        <w:tc>
          <w:tcPr>
            <w:tcW w:w="15685" w:type="dxa"/>
            <w:gridSpan w:val="12"/>
            <w:vAlign w:val="center"/>
          </w:tcPr>
          <w:p w14:paraId="259241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4D52AF8" w14:textId="77777777" w:rsidTr="00503750">
        <w:tc>
          <w:tcPr>
            <w:tcW w:w="1944" w:type="dxa"/>
            <w:vAlign w:val="center"/>
          </w:tcPr>
          <w:p w14:paraId="2FF922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3BBC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3BD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F2A547" w14:textId="3DC2D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BB7A40" w14:textId="09B185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4D9A7A" w14:textId="5167AC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2C211F" w14:textId="319FB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FF8432" w14:textId="4B078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7F3527" w14:textId="370622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26DB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EBEC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8F1F1C8" w14:textId="42C18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6FB1B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0DE57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CCE5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2A8B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CE5A0B8" w14:textId="50FB88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536C2B" w14:textId="6A8CF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697661" w14:textId="0B11B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EF2906" w14:textId="362EB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05B773" w14:textId="58131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5BA2AD" w14:textId="3EF85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7C8F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AA96E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03FF8D" w14:textId="1D651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5C5B6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500BB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829D6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21E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A9346F" w14:textId="384E7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4D834E" w14:textId="7CC8F2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B32046" w14:textId="690CA3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EA0E92" w14:textId="51C3B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3DDBAA" w14:textId="187D4F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2106DC" w14:textId="3D170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111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B7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7823C9F" w14:textId="1BE34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A82721" w14:textId="77777777" w:rsidTr="00503750">
        <w:tc>
          <w:tcPr>
            <w:tcW w:w="1944" w:type="dxa"/>
            <w:vAlign w:val="center"/>
          </w:tcPr>
          <w:p w14:paraId="342B6E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1440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C7A9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CD81B8" w14:textId="34A80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F658C8" w14:textId="0386BD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B8C64D" w14:textId="2D2747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9C430D" w14:textId="209C6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C523B7" w14:textId="64B540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F7DCBA" w14:textId="5AC1D7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DB9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6180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3D6F601" w14:textId="7CC2C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34E212" w14:textId="77777777" w:rsidTr="00503750">
        <w:tc>
          <w:tcPr>
            <w:tcW w:w="15685" w:type="dxa"/>
            <w:gridSpan w:val="12"/>
            <w:vAlign w:val="center"/>
          </w:tcPr>
          <w:p w14:paraId="15F201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BB92D1D" w14:textId="77777777" w:rsidTr="00503750">
        <w:tc>
          <w:tcPr>
            <w:tcW w:w="1944" w:type="dxa"/>
            <w:vAlign w:val="center"/>
          </w:tcPr>
          <w:p w14:paraId="07D16D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865C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2751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6654FC" w14:textId="65C8C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D716F8" w14:textId="567F8D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99169E" w14:textId="47307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055BE1" w14:textId="306523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A28E39" w14:textId="3C01A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36DF20" w14:textId="4626F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1A8DDD" w14:textId="556D0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C13CD1" w14:textId="4D5C6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46E483" w14:textId="74819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71DF5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A047B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910A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FC3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94FA5F" w14:textId="499B0E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55FC95" w14:textId="69EC2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C7B386" w14:textId="19F02F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3EFBE4" w14:textId="730B28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5215FF" w14:textId="37374B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22AC01" w14:textId="422CE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2D906F" w14:textId="28D09B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0AC5A5" w14:textId="680F2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04D242E" w14:textId="7B822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C071F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D92C6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2E0B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151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87CAE9" w14:textId="33562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801E8A" w14:textId="4A0D3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20826E" w14:textId="2DDAC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3877D2" w14:textId="1D5C6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59A688" w14:textId="60F06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5670D2" w14:textId="1F546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32F1B8" w14:textId="43D48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6FF9FB" w14:textId="54AE12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9D5FFBB" w14:textId="42BB4F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1B630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EE1D4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8A4C0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864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2049B2" w14:textId="2BFEC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B7E343" w14:textId="2CBA6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968AFB" w14:textId="3081F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5EB2F3" w14:textId="4FCDE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03E01B" w14:textId="2A7FA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B93EC0" w14:textId="5391C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A94EE0" w14:textId="06A3DE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43BC6B" w14:textId="476085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A034EF" w14:textId="43D2C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8C55FC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FB3EC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ECA389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6CB7E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7D08CBB" w14:textId="5903B8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3C4D6" w14:textId="7C487C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9933CF3" w14:textId="5E2F3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96362E" w14:textId="55540E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A95EE0" w14:textId="24C12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A97AE2" w14:textId="39936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DC2331" w14:textId="25763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3EE8A4" w14:textId="4414D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6FAD3F" w14:textId="1AE375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5649A3" w14:textId="609CCD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53E6CE" w14:textId="18EF7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0C462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EE9C4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9310043" w14:textId="053A3A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E3DEDC" w14:textId="0E0DD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BE97390" w14:textId="109EF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034CC1" w14:textId="1B499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A4621A" w14:textId="3ACD17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545F0E" w14:textId="18837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CF6D3C" w14:textId="366480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9E65C5" w14:textId="49CB9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B321A5" w14:textId="53A98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11E59C9" w14:textId="4215EE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673941" w14:textId="23684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EC5A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5F792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B708D6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F99B2C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FDABA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352DF8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2FA11C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66B41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BAE26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38715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E893C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1E813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19053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36216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5077B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0A1654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29EAA9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A7C85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07419F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D6D57F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BAACBF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6D370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289372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3B95C4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387141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2600C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9D85D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C76C5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E7B258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01A6E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11B79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60C9C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60B898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FB1C6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211DD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27BB8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9699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944DC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A645BC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C79E4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B5033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EC3B3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4DA26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00A68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A5142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DDF8364" w14:textId="77777777" w:rsidTr="00503750">
        <w:trPr>
          <w:trHeight w:val="1073"/>
        </w:trPr>
        <w:tc>
          <w:tcPr>
            <w:tcW w:w="3614" w:type="dxa"/>
            <w:vMerge/>
          </w:tcPr>
          <w:p w14:paraId="57222B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4D877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F7E23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51E31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270CD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C835E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6D895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1887BAE" w14:textId="77777777" w:rsidTr="00503750">
        <w:trPr>
          <w:trHeight w:val="283"/>
        </w:trPr>
        <w:tc>
          <w:tcPr>
            <w:tcW w:w="3614" w:type="dxa"/>
          </w:tcPr>
          <w:p w14:paraId="72C054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8866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6C068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E63A3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F9069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2C7F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1A06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0CDD614" w14:textId="77777777" w:rsidTr="00503750">
        <w:trPr>
          <w:trHeight w:val="283"/>
        </w:trPr>
        <w:tc>
          <w:tcPr>
            <w:tcW w:w="3614" w:type="dxa"/>
          </w:tcPr>
          <w:p w14:paraId="5BFD84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C099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2D84F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F5E2E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3CBA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156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B32A4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36A340E" w14:textId="77777777" w:rsidTr="00503750">
        <w:trPr>
          <w:trHeight w:val="283"/>
        </w:trPr>
        <w:tc>
          <w:tcPr>
            <w:tcW w:w="3614" w:type="dxa"/>
          </w:tcPr>
          <w:p w14:paraId="239AA1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2AA6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5441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C514C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5FA02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4CE3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7BDB2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C5BDBB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B090B7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7D88BF3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50ABE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84CA3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F1DF8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BDEB4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9BF7F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27D96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70FAA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F15F4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845EC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87E492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21C73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770FA9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C9FE8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336F802" w14:textId="3A70A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D53294" w14:textId="38A5B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02270A" w14:textId="244F1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A08B38" w14:textId="681918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099BFE" w14:textId="637AE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B21F0A" w14:textId="44B739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5D8C36" w14:textId="64395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D8DBB2" w14:textId="4F849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40E57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4AD5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5FF2D6A" w14:textId="07937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DF654" w14:textId="6EC8FC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5FBE8D" w14:textId="470BD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DC604" w14:textId="221C2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27A65" w14:textId="4668B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5E4EFB" w14:textId="3F0CC5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8C84E" w14:textId="5F6A38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F918FF" w14:textId="7F807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5D395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B030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B31DA16" w14:textId="3646F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88883C" w14:textId="15CBDF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DF4496" w14:textId="4C08D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56D95A" w14:textId="24AE51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DD27A3" w14:textId="7FE2E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467F2A" w14:textId="48662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895E21" w14:textId="1D9EF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EECD2BC" w14:textId="58745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81EC7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6E47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6C190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AD4E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4A11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1F36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1971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D353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D31C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B0178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F7BE38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59BF2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708020B" w14:textId="31527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433663" w14:textId="511D00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8A5E5D" w14:textId="15B44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52ECEE" w14:textId="1EBBB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582374" w14:textId="60AA7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54ED70" w14:textId="7FAC8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25A26D" w14:textId="50A05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D5070B" w14:textId="1632E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BE44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ED369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C935CA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F2275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ADB94B0" w14:textId="024504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E3EF3D" w14:textId="35A93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5DE60D" w14:textId="22B91B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4F7A56" w14:textId="634AC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14E127" w14:textId="6BBB5B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0E5995" w14:textId="72F6C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F5663" w14:textId="4D970E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F1E2B6" w14:textId="10592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2BF24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5621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F61325A" w14:textId="5DFB7B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D5A70C" w14:textId="57DB6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76570A" w14:textId="5AF33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F6191C" w14:textId="4105F9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2E3864" w14:textId="636EAD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361969" w14:textId="58A97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79BD1E" w14:textId="147AFE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58F7EC" w14:textId="3B6A8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B9589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FA43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5FFE1BA" w14:textId="1CE89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838FA8" w14:textId="1B155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2B203B" w14:textId="33F2F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806F8B" w14:textId="06E32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407EE" w14:textId="2DFE0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F1069C" w14:textId="2DB80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975DA6" w14:textId="6A896F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F06E04" w14:textId="4D8AC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6F233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8830C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9C35A25" w14:textId="6A9EF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604D9" w14:textId="0F30D8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D4D6A4" w14:textId="60D46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3B3B4D" w14:textId="77C3C7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5EDE20" w14:textId="19914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7C53B5" w14:textId="25747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A417AE" w14:textId="6D9CAE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2D2848" w14:textId="2BFDBF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ABF5E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EA756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A3F93F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04A7D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1A864B7" w14:textId="3274A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2C6007" w14:textId="5BE37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6CB214" w14:textId="06482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F87DD2" w14:textId="0A46C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FFCD99" w14:textId="1B837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7F42BE" w14:textId="5F4ED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305CE5" w14:textId="7B1671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68B048" w14:textId="7165A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9A0B6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41D6F4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8440316" w14:textId="0C2204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375795" w14:textId="636D2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7BAE2" w14:textId="7242A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393C14" w14:textId="0BCCD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C2AC27" w14:textId="5347D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530254" w14:textId="6C8B3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8CFFCD" w14:textId="778F41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3E0031" w14:textId="3EA497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B5343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A0B1D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3D4589C" w14:textId="4C51D79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4580C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EAFE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3509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CB59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3F67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6AF0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9A59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56A0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6AC0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776A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3FC7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D400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134B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5246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5E3E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8402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7098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8E003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BABB29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4F059C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3B0DCD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3755D32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731605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2EE537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A8999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BC5CA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6E0225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0822196" w14:textId="77777777" w:rsidTr="00503750">
        <w:trPr>
          <w:trHeight w:val="437"/>
        </w:trPr>
        <w:tc>
          <w:tcPr>
            <w:tcW w:w="2594" w:type="dxa"/>
          </w:tcPr>
          <w:p w14:paraId="288523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16A63128" w14:textId="32723EE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0B89C62" w14:textId="5017643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5540EB4" w14:textId="14FD044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4C4E496" w14:textId="4E3BB91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2B7AA5" w14:textId="77777777" w:rsidTr="00503750">
        <w:trPr>
          <w:trHeight w:val="420"/>
        </w:trPr>
        <w:tc>
          <w:tcPr>
            <w:tcW w:w="2594" w:type="dxa"/>
          </w:tcPr>
          <w:p w14:paraId="2B4F62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1F76BE74" w14:textId="1329C8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9753B03" w14:textId="5B500B6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165B7E3" w14:textId="3582FC9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64C321F" w14:textId="19A62E8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82D4874" w14:textId="77777777" w:rsidTr="00503750">
        <w:trPr>
          <w:trHeight w:val="630"/>
        </w:trPr>
        <w:tc>
          <w:tcPr>
            <w:tcW w:w="2594" w:type="dxa"/>
          </w:tcPr>
          <w:p w14:paraId="030CEC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21D21014" w14:textId="646DB33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2BF9B66" w14:textId="62EAAFE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BB95126" w14:textId="3BEA021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F6B0860" w14:textId="456C168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03C920" w14:textId="77777777" w:rsidTr="00503750">
        <w:trPr>
          <w:trHeight w:val="420"/>
        </w:trPr>
        <w:tc>
          <w:tcPr>
            <w:tcW w:w="2594" w:type="dxa"/>
          </w:tcPr>
          <w:p w14:paraId="7C4174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761DC97A" w14:textId="4FCF043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FC73BD6" w14:textId="155BA62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94F7DF2" w14:textId="553FE56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99F9AD6" w14:textId="5E7DF63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C8A915F" w14:textId="77777777" w:rsidTr="00503750">
        <w:trPr>
          <w:trHeight w:val="437"/>
        </w:trPr>
        <w:tc>
          <w:tcPr>
            <w:tcW w:w="2594" w:type="dxa"/>
          </w:tcPr>
          <w:p w14:paraId="6B47B2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38889BB6" w14:textId="06259DE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BCA7027" w14:textId="5BF5C49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03D7C9B" w14:textId="2E87012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1E22AA3" w14:textId="554CC9D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D4185A6" w14:textId="77777777" w:rsidTr="00503750">
        <w:trPr>
          <w:trHeight w:val="420"/>
        </w:trPr>
        <w:tc>
          <w:tcPr>
            <w:tcW w:w="2594" w:type="dxa"/>
          </w:tcPr>
          <w:p w14:paraId="2AF7C16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7DC368BA" w14:textId="090227B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C959F61" w14:textId="2C39436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310372A" w14:textId="1BDE772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0210174" w14:textId="667800E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5B10838" w14:textId="77777777" w:rsidR="00944C3D" w:rsidRDefault="00944C3D" w:rsidP="00944C3D">
      <w:pPr>
        <w:rPr>
          <w:rFonts w:ascii="Arial" w:hAnsi="Arial"/>
          <w:b/>
        </w:rPr>
      </w:pPr>
    </w:p>
    <w:p w14:paraId="5395412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4032A97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1FF17C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0E3623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DF97B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770440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793AE8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92E7C6A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885BC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6D994A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CD977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DB9BA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40C14E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767BC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1A665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785B9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0314C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A1FEDA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2544BA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58C518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C583B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FE95D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6E364F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7FBAC50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3B25F4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A1984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009EA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26403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87ADC2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05E5156" w14:textId="77777777" w:rsidTr="00503750">
        <w:tc>
          <w:tcPr>
            <w:tcW w:w="2835" w:type="dxa"/>
            <w:vAlign w:val="center"/>
          </w:tcPr>
          <w:p w14:paraId="0C5CF8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5BCA7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18296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9C6F6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0FE10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DD7F1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4890C4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D63169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D66DAED" w14:textId="47C4541F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E98CCA" w14:textId="11E6337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CB014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FD60E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7B62C5" w14:textId="3EDE374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A6B3DD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8A93B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F6D43D9" w14:textId="4020CB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D0B79F" w14:textId="0AF58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211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4DE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B34D3B" w14:textId="10D517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12F575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E4F00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7D7BDB7" w14:textId="2238B8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95C2CF" w14:textId="5DF34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5F7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094B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96DFC2" w14:textId="347C3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7E091E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45F7D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E5E2B82" w14:textId="5077E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B7E0E2" w14:textId="02DF9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3B2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8D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251406" w14:textId="790A8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2DFB95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6307C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D2C865C" w14:textId="73C88B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2B857D" w14:textId="30E850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ACC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891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81873D" w14:textId="4325FA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EE442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2198D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9629385" w14:textId="51A8B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C2342C" w14:textId="7E3C1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587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61D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C064F8" w14:textId="12CA9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F5D15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4B95F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696D764" w14:textId="0BCF418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D1F5BD" w14:textId="1C6EEB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CD286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93E1F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50A5CF" w14:textId="6848070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6BBF1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28F4EDE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ED16F3F" w14:textId="24E7ABA8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3A57A23" w14:textId="77777777" w:rsidR="00944C3D" w:rsidRDefault="00944C3D" w:rsidP="00944C3D">
      <w:pPr>
        <w:rPr>
          <w:rFonts w:ascii="Arial" w:hAnsi="Arial"/>
          <w:b/>
        </w:rPr>
      </w:pPr>
    </w:p>
    <w:p w14:paraId="4E4B57AC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D938482" w14:textId="77777777" w:rsidTr="00503750">
        <w:tc>
          <w:tcPr>
            <w:tcW w:w="2835" w:type="dxa"/>
            <w:vAlign w:val="center"/>
          </w:tcPr>
          <w:p w14:paraId="3B6F3B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3557CF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4D04D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6316D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14806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31CA9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21D7D91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F4F42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EBBADF8" w14:textId="52A05A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0DE5A0" w14:textId="386D99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2EF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0F5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E505D4" w14:textId="6B9584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98954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66FE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A40C0D1" w14:textId="5061C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31D7FC" w14:textId="35345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37C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DCB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3C8A75" w14:textId="3545A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67432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8A398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71AE943" w14:textId="0067D9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735F24" w14:textId="0201AF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15E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D62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4BF79F" w14:textId="752AD2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F7F9E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D8785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31106C1" w14:textId="2CA3C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3CEDA8" w14:textId="6E2F6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7634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BC7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064E55" w14:textId="63B1E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1A42F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E3B09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9F20E19" w14:textId="46C2F9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13BEE1" w14:textId="2056CE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8EA9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173A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3AC166" w14:textId="1C9035D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F87E08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ABEBE3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C9EDF0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2933B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55A19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894B023" w14:textId="77777777" w:rsidTr="00503750">
        <w:trPr>
          <w:trHeight w:val="699"/>
        </w:trPr>
        <w:tc>
          <w:tcPr>
            <w:tcW w:w="3502" w:type="dxa"/>
            <w:vMerge/>
          </w:tcPr>
          <w:p w14:paraId="05DF9C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E9090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B05CC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DE5574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B3626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76DEDA8" w14:textId="1D8F588F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F4324B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471376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25218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2907023" w14:textId="228BABB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A2ABBB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475377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6661F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6C283B4" w14:textId="76FF12A9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F4350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FDDA3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DDF13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66BF689F" w14:textId="77777777" w:rsidTr="00503750">
        <w:trPr>
          <w:trHeight w:val="593"/>
        </w:trPr>
        <w:tc>
          <w:tcPr>
            <w:tcW w:w="3497" w:type="dxa"/>
          </w:tcPr>
          <w:p w14:paraId="417B36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EDEFC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B91E3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0A02B3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1D76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D66446A" w14:textId="75688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5B9CEE" w14:textId="04937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7E574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A65470" w14:textId="4A19B74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70231EA" w14:textId="458766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41C70F" w14:textId="2E7C9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CE72C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E6130E" w14:textId="53AF995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75F401" w14:textId="3C726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1E7DD7" w14:textId="33450D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22590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1615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F4AA8CD" w14:textId="37078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3A8C3B" w14:textId="59BB1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7FB86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BF023D" w14:textId="20E0700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9C5D91E" w14:textId="4684C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73095" w14:textId="40105F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DC078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D2B71E" w14:textId="0689D8E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C7AFFE" w14:textId="6C1C5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B7A906" w14:textId="6BAB39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88136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1875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85E55E2" w14:textId="71381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116CCF" w14:textId="0A375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7D983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5CED7F" w14:textId="2339578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0FF8E1" w14:textId="06F6C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CB9E1D" w14:textId="380714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EABD5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45ACCF" w14:textId="4F7E7C2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033C78" w14:textId="49673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339513" w14:textId="132087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21137C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66E78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70C65BF" w14:textId="06B1F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A821B0" w14:textId="119F0F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F599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F55EE0" w14:textId="64B0378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D45A79D" w14:textId="23478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3C3623" w14:textId="4600D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D7B1FA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D0269F4" w14:textId="2AD0AA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0A79339" w14:textId="0AFE7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C7ECE3" w14:textId="4FD7B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D3CB25" w14:textId="77777777" w:rsidR="00944C3D" w:rsidRDefault="00944C3D" w:rsidP="00944C3D">
      <w:pPr>
        <w:rPr>
          <w:rFonts w:ascii="Arial" w:hAnsi="Arial"/>
          <w:b/>
        </w:rPr>
      </w:pPr>
    </w:p>
    <w:p w14:paraId="0424FFB8" w14:textId="77777777" w:rsidR="00944C3D" w:rsidRDefault="00944C3D" w:rsidP="00944C3D">
      <w:pPr>
        <w:rPr>
          <w:rFonts w:ascii="Arial" w:hAnsi="Arial"/>
          <w:b/>
        </w:rPr>
      </w:pPr>
    </w:p>
    <w:p w14:paraId="1A72EEF1" w14:textId="77777777" w:rsidR="00944C3D" w:rsidRDefault="00944C3D" w:rsidP="00944C3D">
      <w:pPr>
        <w:rPr>
          <w:rFonts w:ascii="Arial" w:hAnsi="Arial"/>
          <w:b/>
        </w:rPr>
      </w:pPr>
    </w:p>
    <w:p w14:paraId="464556C3" w14:textId="77777777" w:rsidR="00944C3D" w:rsidRDefault="00944C3D" w:rsidP="00944C3D">
      <w:pPr>
        <w:rPr>
          <w:rFonts w:ascii="Arial" w:hAnsi="Arial"/>
          <w:b/>
        </w:rPr>
      </w:pPr>
    </w:p>
    <w:p w14:paraId="6D1E4E0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6A4F46C9" w14:textId="77777777" w:rsidTr="00503750">
        <w:tc>
          <w:tcPr>
            <w:tcW w:w="2622" w:type="dxa"/>
            <w:vAlign w:val="center"/>
          </w:tcPr>
          <w:p w14:paraId="3EA559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863E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ACAA7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B9326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74198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A86DB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2941C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70DA7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1CFC1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59F5F6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E5B74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1BCB12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1C15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66793B0" w14:textId="22348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998833" w14:textId="412D02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0AEE63" w14:textId="00386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680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0714FB" w14:textId="176AB6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054617" w14:textId="77777777" w:rsidTr="00503750">
        <w:tc>
          <w:tcPr>
            <w:tcW w:w="2622" w:type="dxa"/>
            <w:vAlign w:val="center"/>
          </w:tcPr>
          <w:p w14:paraId="2EE437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44239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B9237F3" w14:textId="2EAF7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795BE4" w14:textId="2B733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C701FC" w14:textId="50A32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A3F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539EF0" w14:textId="39EB4F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279F8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35E9F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00F1064" w14:textId="6628C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F4BF7E" w14:textId="30627C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632596" w14:textId="0B26F7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A59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F8F6F9" w14:textId="5CDBB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4DF5F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91FB5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079C686" w14:textId="4F549D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C1CDD5" w14:textId="5271AC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024557" w14:textId="2912C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2AC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700A75" w14:textId="55A453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EBFF63" w14:textId="77777777" w:rsidTr="00503750">
        <w:tc>
          <w:tcPr>
            <w:tcW w:w="2622" w:type="dxa"/>
            <w:vAlign w:val="center"/>
          </w:tcPr>
          <w:p w14:paraId="29E18E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D2382F6" w14:textId="7AA5F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21809.00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63EA63" w14:textId="39622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63870.00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23BBB2" w14:textId="28DC3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59995.00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E46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20D730" w14:textId="07031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25684.00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8F735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7B166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BB9585E" w14:textId="3C498F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7FD9C1" w14:textId="6C930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D17F27" w14:textId="516D0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07E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CDF07A" w14:textId="59694E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ACCEB4" w14:textId="77777777" w:rsidTr="00503750">
        <w:tc>
          <w:tcPr>
            <w:tcW w:w="2622" w:type="dxa"/>
            <w:vAlign w:val="center"/>
          </w:tcPr>
          <w:p w14:paraId="594927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67491A1" w14:textId="62688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03A83B" w14:textId="1D1FD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5991A3" w14:textId="02E764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34E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C8E2AC" w14:textId="02655E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FA14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082B0A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6B918FF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9BEE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314A5D4" w14:textId="6E5BDB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2A89DD" w14:textId="3DBF9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F7A094" w14:textId="6A0CF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D81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0D12A9" w14:textId="69BBF7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264B6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A4D0E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927F86E" w14:textId="748608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724543" w14:textId="37D6E3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D8091D" w14:textId="61FE16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E25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E30AE9" w14:textId="79724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28D41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28C3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1DD3DB5" w14:textId="33CB0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9502D2" w14:textId="2BB083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9A29BA" w14:textId="63CE24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3F8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069257" w14:textId="439D4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DF85BF" w14:textId="77777777" w:rsidTr="00503750">
        <w:tc>
          <w:tcPr>
            <w:tcW w:w="2622" w:type="dxa"/>
            <w:vAlign w:val="center"/>
          </w:tcPr>
          <w:p w14:paraId="685E6B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95A5657" w14:textId="60345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AF0A4A" w14:textId="419CA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2AAC0B" w14:textId="3EF27D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1729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93242C" w14:textId="3F5452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AF4497" w14:textId="77777777" w:rsidTr="00503750">
        <w:tc>
          <w:tcPr>
            <w:tcW w:w="2622" w:type="dxa"/>
            <w:vAlign w:val="center"/>
          </w:tcPr>
          <w:p w14:paraId="1B1AE1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147F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1B740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2E0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E1D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9080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B53D0C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E720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ADDB806" w14:textId="7DCE1FE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21809.00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E98339" w14:textId="770DFEF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63870.00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5C1D57" w14:textId="1371DFD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59995.00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DE613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43F67C" w14:textId="6A299B2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25684.00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97D6B6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8E846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1E76EE4B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57ADE9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5B9A83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D67D4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A0827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FB929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B3E14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356B0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FF39F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D59D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80E19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6EA8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2CAEF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D4155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F5FE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400C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2351F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FA4E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233D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4F018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E037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AF4D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A484DD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6C40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C8D0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8ED8D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4F1D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EBC8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37E74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58C9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227C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107F54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635B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4696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506E3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5D404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B784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56B67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AC28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76D1F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16278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AC767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CAB321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B440A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49876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4DB47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90A1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47A7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3EF18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FE48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80EF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E8171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D80EE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3432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17EA04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C992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C15D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D3F55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ADF6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0033E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BD306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3CCC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E02D2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031A9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36B184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904F4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3E936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8A91E1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3C923D8" w14:textId="77777777" w:rsidTr="00503750">
        <w:tc>
          <w:tcPr>
            <w:tcW w:w="2835" w:type="dxa"/>
            <w:vAlign w:val="center"/>
          </w:tcPr>
          <w:p w14:paraId="2AF381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ACDAA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F0001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E3E69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B68B3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AC071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AA07602" w14:textId="77777777" w:rsidTr="00503750">
        <w:tc>
          <w:tcPr>
            <w:tcW w:w="2835" w:type="dxa"/>
            <w:vAlign w:val="center"/>
          </w:tcPr>
          <w:p w14:paraId="3670FE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DB4161" w14:textId="5A13D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67E8ED" w14:textId="5A5D5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5F98E7" w14:textId="260B8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7990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A40D56" w14:textId="58AF8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FAAB34" w14:textId="77777777" w:rsidTr="00503750">
        <w:tc>
          <w:tcPr>
            <w:tcW w:w="2835" w:type="dxa"/>
            <w:vAlign w:val="center"/>
          </w:tcPr>
          <w:p w14:paraId="68DBF5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9635A78" w14:textId="49B835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92A1CF" w14:textId="0BDFF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565179" w14:textId="2E2A8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806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43E024" w14:textId="175222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79C04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086D9D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05FA89A" w14:textId="576A95A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D40F30" w14:textId="6B80207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576601" w14:textId="2DB8B0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F0E55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9C190C" w14:textId="38ACEDA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8C8918C" w14:textId="77777777" w:rsidTr="00503750">
        <w:tc>
          <w:tcPr>
            <w:tcW w:w="2835" w:type="dxa"/>
            <w:vAlign w:val="center"/>
          </w:tcPr>
          <w:p w14:paraId="71D2DC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15E4FA2" w14:textId="49D52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21C933" w14:textId="0554E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309114" w14:textId="41D06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3A87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5FC9AB" w14:textId="293ABB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D4C6D2" w14:textId="77777777" w:rsidTr="00503750">
        <w:tc>
          <w:tcPr>
            <w:tcW w:w="2835" w:type="dxa"/>
            <w:vAlign w:val="center"/>
          </w:tcPr>
          <w:p w14:paraId="618455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CBF4EC7" w14:textId="6C0A8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3E0295" w14:textId="1E351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F5E33F" w14:textId="738F5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1BC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DDB77C" w14:textId="797D5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0E750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1DC37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8503DBC" w14:textId="2325F96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5D525B" w14:textId="47D7AA1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2D3D9B" w14:textId="79625F0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A14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37BB05" w14:textId="1834859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42415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2AC48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669816E" w14:textId="0C911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9711C1" w14:textId="54AD0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910D2E" w14:textId="4A5D29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B35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52382F" w14:textId="3A174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D1470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59F8A2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487C5107" w14:textId="77777777" w:rsidTr="00503750">
        <w:tc>
          <w:tcPr>
            <w:tcW w:w="2552" w:type="dxa"/>
            <w:vAlign w:val="center"/>
          </w:tcPr>
          <w:p w14:paraId="0483B8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4C3BD2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E0A7C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369CE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D148D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50AEF87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643D65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27D8834" w14:textId="6FEF2C1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4DEF3B4" w14:textId="335223F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8381ECD" w14:textId="465CB53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C027337" w14:textId="22A67D8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11ACD33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6F93F3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9E2C761" w14:textId="7691120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C0782EC" w14:textId="679C4CE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736516E" w14:textId="5967A36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9DEBD8E" w14:textId="6C16890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C3EE47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3D0436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63BE73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7B6EF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00A4D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EC0F1CB" w14:textId="77777777" w:rsidTr="00503750">
        <w:tc>
          <w:tcPr>
            <w:tcW w:w="4395" w:type="dxa"/>
            <w:vMerge/>
          </w:tcPr>
          <w:p w14:paraId="1322C30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7A018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3CEC7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9A8D26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B08FF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3432871" w14:textId="113D5D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733AF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372B4A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C9C31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F3424A4" w14:textId="037478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6E95B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3F0DB7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28901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CF8156B" w14:textId="36367DE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45AA1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02B4E5A" w14:textId="77777777" w:rsidTr="00503750">
        <w:tc>
          <w:tcPr>
            <w:tcW w:w="4395" w:type="dxa"/>
            <w:vAlign w:val="center"/>
          </w:tcPr>
          <w:p w14:paraId="3A1F8B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7325EA7" w14:textId="7C892F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660DC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C3FA11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869C2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C514FF6" w14:textId="0EE59B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75475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8A10A6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012BA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985E838" w14:textId="53DA97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2A8E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0B4099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5196F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BD4B085" w14:textId="65585FA1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7706.00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84A4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5DFF47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BB3401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B21C46B" w14:textId="77777777" w:rsidTr="00503750">
        <w:tc>
          <w:tcPr>
            <w:tcW w:w="4395" w:type="dxa"/>
            <w:vAlign w:val="center"/>
          </w:tcPr>
          <w:p w14:paraId="56ADB22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098643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14ABC2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D6A356F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9790DF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418C4EB" w14:textId="5F53E83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475A90" w14:textId="4A77914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1B72C5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E90A5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E1B0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F2C4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9FA4BD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B2C96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8980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74C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57FB826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23C03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23582BA5" w14:textId="6D6AE5A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8F1E07" w14:textId="32848FC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882731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FC880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9EAB158" w14:textId="0E63201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A232C5" w14:textId="29A3AD6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F8592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64F41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F5CE4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C6728EC" w14:textId="77777777" w:rsidTr="00503750">
        <w:tc>
          <w:tcPr>
            <w:tcW w:w="1843" w:type="dxa"/>
            <w:vAlign w:val="center"/>
          </w:tcPr>
          <w:p w14:paraId="61F7809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F0CF1E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EA9FF7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ABA678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C21693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8CE93B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8067FF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D566E72" w14:textId="77777777" w:rsidTr="00503750">
        <w:tc>
          <w:tcPr>
            <w:tcW w:w="1843" w:type="dxa"/>
            <w:vAlign w:val="center"/>
          </w:tcPr>
          <w:p w14:paraId="4C99E6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73C58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0FA6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824B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A787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0659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B1B4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42DCC85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7D7E1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FEBD7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A842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0F40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1D9C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1CA1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640C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080BEE2" w14:textId="77777777" w:rsidTr="00503750">
        <w:tc>
          <w:tcPr>
            <w:tcW w:w="1843" w:type="dxa"/>
            <w:vAlign w:val="center"/>
          </w:tcPr>
          <w:p w14:paraId="7C0BE6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FA41F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5B1C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0F7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303A8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5C01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A394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0C5BA46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627B5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C7B06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A459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15B3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9852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B3D2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9114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6224D9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C87EE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5D604B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7E99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CFA02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D3F66D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59E16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294AA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D06D6D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6DF40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6F23C59C" w14:textId="77777777" w:rsidTr="00503750">
        <w:trPr>
          <w:trHeight w:val="664"/>
        </w:trPr>
        <w:tc>
          <w:tcPr>
            <w:tcW w:w="3372" w:type="dxa"/>
          </w:tcPr>
          <w:p w14:paraId="673710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67FD5B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13591B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B92C38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A60F1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417D0F5" w14:textId="63C2D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B7F084" w14:textId="60E55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1A6A5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6502FD" w14:textId="21C1A1B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6308D09" w14:textId="0C804C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9F6609" w14:textId="6345E2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50BFB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D6D99CB" w14:textId="0B1C99A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0B1B798" w14:textId="16976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DD1A8E" w14:textId="4474F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77592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9D761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6D6FB95" w14:textId="49D01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7E4058" w14:textId="63B67E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9C102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BA4A15B" w14:textId="1E68EB1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CF1EFC" w14:textId="349DD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E49E5D" w14:textId="4EA16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1F395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424951D" w14:textId="7A02E5A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A79576C" w14:textId="1B30B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1B9490" w14:textId="311CC8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E7C76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FDA6E0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485F638B" w14:textId="77777777" w:rsidTr="00503750">
        <w:tc>
          <w:tcPr>
            <w:tcW w:w="2835" w:type="dxa"/>
            <w:vAlign w:val="center"/>
          </w:tcPr>
          <w:p w14:paraId="49BAC1D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CAAB4F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BED1E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2A9ACE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25A2C3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F921BF8" w14:textId="77777777" w:rsidTr="00503750">
        <w:tc>
          <w:tcPr>
            <w:tcW w:w="2835" w:type="dxa"/>
          </w:tcPr>
          <w:p w14:paraId="0E7AA7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273426D" w14:textId="48C88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C80671" w14:textId="0B2B2A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AC1BC2" w14:textId="085A7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B19AF2" w14:textId="53B1D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5ED246" w14:textId="77777777" w:rsidTr="00503750">
        <w:tc>
          <w:tcPr>
            <w:tcW w:w="2835" w:type="dxa"/>
          </w:tcPr>
          <w:p w14:paraId="1347BBB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1F8D496" w14:textId="21A68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00636D" w14:textId="611C63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F2F369" w14:textId="28F3B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70E06E" w14:textId="65EC9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167745" w14:textId="77777777" w:rsidTr="00503750">
        <w:tc>
          <w:tcPr>
            <w:tcW w:w="2835" w:type="dxa"/>
          </w:tcPr>
          <w:p w14:paraId="6BB59A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0E4B228" w14:textId="4CDF2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9367B2" w14:textId="41C91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FDF639" w14:textId="2922D1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6DBCB63" w14:textId="4F0E33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273376" w14:textId="77777777" w:rsidTr="00503750">
        <w:tc>
          <w:tcPr>
            <w:tcW w:w="2835" w:type="dxa"/>
            <w:vAlign w:val="center"/>
          </w:tcPr>
          <w:p w14:paraId="6DEA77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7066056" w14:textId="3E7E2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AA9C7C" w14:textId="3D195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420155" w14:textId="2754F2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3A143C" w14:textId="4B5C3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3B8915" w14:textId="77777777" w:rsidTr="00503750">
        <w:tc>
          <w:tcPr>
            <w:tcW w:w="2835" w:type="dxa"/>
            <w:vAlign w:val="center"/>
          </w:tcPr>
          <w:p w14:paraId="0AEE24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D07FFF4" w14:textId="382A84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F32827" w14:textId="624474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584B65" w14:textId="62934E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511264" w14:textId="69D9D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C173B0" w14:textId="77777777" w:rsidTr="00503750">
        <w:tc>
          <w:tcPr>
            <w:tcW w:w="2835" w:type="dxa"/>
          </w:tcPr>
          <w:p w14:paraId="27069CC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3B885CF" w14:textId="62FE5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F22D0B" w14:textId="6C2C5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B6C67B" w14:textId="240C8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E91B1A" w14:textId="290FD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7BC68A" w14:textId="77777777" w:rsidTr="00503750">
        <w:tc>
          <w:tcPr>
            <w:tcW w:w="2835" w:type="dxa"/>
          </w:tcPr>
          <w:p w14:paraId="5C7FE61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1AB5202" w14:textId="43790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75D30C" w14:textId="41769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2E2F4E" w14:textId="725A89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1D982CE" w14:textId="0DFF9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3D302B" w14:textId="77777777" w:rsidTr="00503750">
        <w:tc>
          <w:tcPr>
            <w:tcW w:w="2835" w:type="dxa"/>
          </w:tcPr>
          <w:p w14:paraId="077C94B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1612E1B" w14:textId="498B04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32998D" w14:textId="17B25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398498" w14:textId="6C8306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1A0BB46" w14:textId="5962D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6D9CE4" w14:textId="77777777" w:rsidR="00944C3D" w:rsidRDefault="00944C3D" w:rsidP="00944C3D">
      <w:pPr>
        <w:rPr>
          <w:rFonts w:ascii="Arial" w:hAnsi="Arial"/>
          <w:b/>
        </w:rPr>
      </w:pPr>
    </w:p>
    <w:p w14:paraId="7428AFCD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48C75B6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7ED53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69F50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8DE77A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9A1827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416AA3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62CA1EC" w14:textId="77777777" w:rsidTr="00503750">
        <w:trPr>
          <w:trHeight w:val="443"/>
        </w:trPr>
        <w:tc>
          <w:tcPr>
            <w:tcW w:w="2560" w:type="dxa"/>
          </w:tcPr>
          <w:p w14:paraId="4B8CCB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70FEFA" w14:textId="73426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0F2B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B5E8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3650990" w14:textId="30B37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5E938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94C8E9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906DEA5" w14:textId="4641A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7982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2C5C3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7F057A1" w14:textId="5D1CC2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15D9E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94E8C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568E274" w14:textId="1B3E5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3C44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0CD3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6179E04" w14:textId="6E774D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1F31C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54E2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B90D6E3" w14:textId="5EDBC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E909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B7E9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3554AB1" w14:textId="388E1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C68CF1" w14:textId="77777777" w:rsidR="00944C3D" w:rsidRDefault="00944C3D" w:rsidP="00944C3D">
      <w:pPr>
        <w:rPr>
          <w:rFonts w:ascii="Arial" w:hAnsi="Arial"/>
          <w:b/>
        </w:rPr>
      </w:pPr>
    </w:p>
    <w:p w14:paraId="6119E2F9" w14:textId="77777777" w:rsidR="00944C3D" w:rsidRDefault="00944C3D" w:rsidP="00944C3D">
      <w:pPr>
        <w:rPr>
          <w:rFonts w:ascii="Arial" w:hAnsi="Arial"/>
          <w:b/>
        </w:rPr>
      </w:pPr>
    </w:p>
    <w:p w14:paraId="39255A1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8FE63A5" w14:textId="77777777" w:rsidR="00944C3D" w:rsidRDefault="00944C3D" w:rsidP="00944C3D">
      <w:pPr>
        <w:rPr>
          <w:rFonts w:ascii="Arial" w:hAnsi="Arial"/>
          <w:b/>
        </w:rPr>
      </w:pPr>
    </w:p>
    <w:p w14:paraId="0241A6B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7F7958E8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BA61C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E9075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6EA24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C708EB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D54C8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8A43D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FE342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3165A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5203F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31DC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0DABA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A9CE45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C1608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4452D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CDDF8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F0005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5491E2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722C234" w14:textId="77777777" w:rsidTr="00503750">
        <w:trPr>
          <w:trHeight w:val="677"/>
        </w:trPr>
        <w:tc>
          <w:tcPr>
            <w:tcW w:w="3358" w:type="dxa"/>
          </w:tcPr>
          <w:p w14:paraId="7116D2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39A31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D60D6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6957D7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8118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2A487B2" w14:textId="335098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F6793B" w14:textId="24DAE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BCB7B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FA03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568596C" w14:textId="2459CE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3B6C76" w14:textId="245337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042EA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3E1DB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ABA10E7" w14:textId="61D9A8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27480F" w14:textId="71D06C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27511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87DC5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C187347" w14:textId="4BE732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0B2F6D" w14:textId="426BC7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8DD0A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05FFB16" w14:textId="76CFD3F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305940" w14:textId="20B04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DCD96C" w14:textId="0814FC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E9AA2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48AC7BA" w14:textId="0D8F975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B1CE65D" w14:textId="7740C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BE55AE" w14:textId="42D19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31B85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779CC7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9A012D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6A558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049C8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CA35970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D002D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F89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26DB4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1AB11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AC39B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07253D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6B665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E7394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42C47D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1CBC84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1D0761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54E04E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813154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D1FCC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7E2A0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C23E4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D81F90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F23CD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B8EEA96" w14:textId="51969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CA3C8E" w14:textId="3020F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B6CFC5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E3BCC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7168D95" w14:textId="60D25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7427607" w14:textId="170F1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4DF0C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F4DA1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03DF734" w14:textId="18BCC8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414055" w14:textId="50C1CA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E9675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71B7582" w14:textId="53AED52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377ED4B" w14:textId="7CF80D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D733C2" w14:textId="76D3A7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F7439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12DD0CA" w14:textId="7929D4C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5AFB61D" w14:textId="3AE3FC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EA637C" w14:textId="1F23CE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E8025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1AFB12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093A4A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C2D14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86B83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F8E49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3BD512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B2137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45140C8" w14:textId="0B085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2F0AC7" w14:textId="76A10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B26D3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0DE3A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8848B32" w14:textId="65428D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FDCDA5F" w14:textId="53316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A7CFE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614B6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3B62F9D" w14:textId="0A757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4D8302" w14:textId="6855BE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19867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FE075AA" w14:textId="11EE989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10EC7EF" w14:textId="330CF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18F91C" w14:textId="7CB29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CC411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A48F852" w14:textId="236BBA7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C6B4140" w14:textId="63F6C1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B2F776" w14:textId="37F73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E9ACF4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69CDCD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4FB6F84" w14:textId="77777777" w:rsidTr="00503750">
        <w:tc>
          <w:tcPr>
            <w:tcW w:w="3686" w:type="dxa"/>
            <w:vAlign w:val="center"/>
          </w:tcPr>
          <w:p w14:paraId="0ACFFF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877F6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D3A69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822B3D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CF1F1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8DBA6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88E7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C6A5D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65ADD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6ECBA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2BE3A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19C03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DD633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D94F8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6FEE8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5CE2F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2F021B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149A57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37B6AA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B680F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0C9C42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7EAC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A9FD4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096B5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72148E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776F2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953F608" w14:textId="2CD4A0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51238FD" w14:textId="071C8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FA225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2F7B8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471426F" w14:textId="0C5B62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0E8466" w14:textId="6F71C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F7DA3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A04ED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A07E0F1" w14:textId="02B3E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4D8519" w14:textId="4B35E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6790E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A7A2F90" w14:textId="0FA37AE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C7F9622" w14:textId="4EEDC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AF62A1" w14:textId="08721C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2B804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42DF223" w14:textId="091203E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1AEFFDC" w14:textId="5FAD69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9A57EA" w14:textId="6F001C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E6081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D0B5A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CD52E4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2331B4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5CD0C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8C32A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DC900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AA92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3BBFC40" w14:textId="46426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E6EDF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320A7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6C07220" w14:textId="77B0F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9A767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4433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880A72E" w14:textId="684DCB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24563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BE81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180AAC6" w14:textId="32A8A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DC0FF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0CE9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35E2C73" w14:textId="6D7858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242D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5D12E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AB0D26" w14:textId="4601432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BF20793" w14:textId="77777777" w:rsidR="00944C3D" w:rsidRDefault="00944C3D" w:rsidP="00944C3D">
      <w:pPr>
        <w:rPr>
          <w:sz w:val="22"/>
          <w:szCs w:val="22"/>
        </w:rPr>
      </w:pPr>
    </w:p>
    <w:p w14:paraId="4F197336" w14:textId="77777777" w:rsidR="00944C3D" w:rsidRDefault="00944C3D" w:rsidP="00944C3D">
      <w:pPr>
        <w:rPr>
          <w:sz w:val="22"/>
          <w:szCs w:val="22"/>
        </w:rPr>
      </w:pPr>
    </w:p>
    <w:p w14:paraId="1E65AC2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D8AC763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00FEBAC" w14:textId="3304A00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DD0DC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AD00B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800C8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1F025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FBF38F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DA9A29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FD0472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446EB5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E2DFB7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5F9417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651FF4D" w14:textId="4D5CE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BBEADD" w14:textId="54AE45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CF877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5152CF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86B0208" w14:textId="29C563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39C1DF" w14:textId="3AEBE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F48B1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A8CB90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3A2D805" w14:textId="283F0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46248A" w14:textId="45D45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80E22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A89AE3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EEDC6FC" w14:textId="51F3D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F768EB" w14:textId="327CE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B4E49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36FCEE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3612F55" w14:textId="2143B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261D1A7" w14:textId="095041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AED1A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FB21E25" w14:textId="5230880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F3B2824" w14:textId="6DBC0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7FB77B" w14:textId="1C6C2C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2BD9D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6AF04E9" w14:textId="3EDCEF7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35C2C6C" w14:textId="61EA7B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220F38A" w14:textId="5CD2E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50C5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B0DD8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4416F6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B2F3C0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E1E334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7A3069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674BC9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D5BAF5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16360AD" w14:textId="0441F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C8070D0" w14:textId="6A2DF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E58B3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77401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85C8777" w14:textId="5F016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0C59B59" w14:textId="31EF9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83480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1B57D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0057AD2" w14:textId="1333FE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D45881C" w14:textId="1E88C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65648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A6F14A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2790C6A" w14:textId="48BE3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DDF0A2" w14:textId="286F6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B83F5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DCF3CC7" w14:textId="05DDFD0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25B8A1E" w14:textId="235BAD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CE62FD" w14:textId="56E957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7B88C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B6254EE" w14:textId="561E776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660F903" w14:textId="49A84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3DDE08" w14:textId="2EC3D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DA404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73B637B" w14:textId="6314A4D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C645088" w14:textId="17E7A0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F724BFF" w14:textId="562FA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87016" w:rsidRPr="00DA64C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E047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1A0DD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A927FD3" w14:textId="0ED2A0D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13E7F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ACF2D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6EBF5B2" w14:textId="417156C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53D94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7E1AC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ED5FAEA" w14:textId="341C22F5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207CC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48E6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D122F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D374606" w14:textId="77777777" w:rsidR="00944C3D" w:rsidRPr="003607F0" w:rsidRDefault="00944C3D" w:rsidP="00944C3D"/>
    <w:p w14:paraId="4C863E23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810B6" w14:textId="77777777" w:rsidR="0054037B" w:rsidRDefault="0054037B">
      <w:r>
        <w:separator/>
      </w:r>
    </w:p>
  </w:endnote>
  <w:endnote w:type="continuationSeparator" w:id="0">
    <w:p w14:paraId="3C085893" w14:textId="77777777" w:rsidR="0054037B" w:rsidRDefault="00540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ED2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8EDC935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D7E11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EA3DC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C181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61577B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F4DAD" w14:textId="77777777" w:rsidR="0054037B" w:rsidRDefault="0054037B">
      <w:r>
        <w:separator/>
      </w:r>
    </w:p>
  </w:footnote>
  <w:footnote w:type="continuationSeparator" w:id="0">
    <w:p w14:paraId="6FED036C" w14:textId="77777777" w:rsidR="0054037B" w:rsidRDefault="00540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923860">
    <w:abstractNumId w:val="13"/>
  </w:num>
  <w:num w:numId="2" w16cid:durableId="565184452">
    <w:abstractNumId w:val="17"/>
  </w:num>
  <w:num w:numId="3" w16cid:durableId="974456365">
    <w:abstractNumId w:val="8"/>
  </w:num>
  <w:num w:numId="4" w16cid:durableId="1550679902">
    <w:abstractNumId w:val="7"/>
  </w:num>
  <w:num w:numId="5" w16cid:durableId="128149920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362471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0345721">
    <w:abstractNumId w:val="20"/>
  </w:num>
  <w:num w:numId="8" w16cid:durableId="636841577">
    <w:abstractNumId w:val="10"/>
  </w:num>
  <w:num w:numId="9" w16cid:durableId="2091930171">
    <w:abstractNumId w:val="0"/>
  </w:num>
  <w:num w:numId="10" w16cid:durableId="897663394">
    <w:abstractNumId w:val="19"/>
  </w:num>
  <w:num w:numId="11" w16cid:durableId="1007946049">
    <w:abstractNumId w:val="6"/>
  </w:num>
  <w:num w:numId="12" w16cid:durableId="853107420">
    <w:abstractNumId w:val="9"/>
  </w:num>
  <w:num w:numId="13" w16cid:durableId="1482773942">
    <w:abstractNumId w:val="12"/>
  </w:num>
  <w:num w:numId="14" w16cid:durableId="760567929">
    <w:abstractNumId w:val="15"/>
  </w:num>
  <w:num w:numId="15" w16cid:durableId="1764453080">
    <w:abstractNumId w:val="14"/>
  </w:num>
  <w:num w:numId="16" w16cid:durableId="1872844230">
    <w:abstractNumId w:val="2"/>
  </w:num>
  <w:num w:numId="17" w16cid:durableId="228808224">
    <w:abstractNumId w:val="4"/>
  </w:num>
  <w:num w:numId="18" w16cid:durableId="1819766974">
    <w:abstractNumId w:val="11"/>
  </w:num>
  <w:num w:numId="19" w16cid:durableId="2074573134">
    <w:abstractNumId w:val="5"/>
  </w:num>
  <w:num w:numId="20" w16cid:durableId="1992520394">
    <w:abstractNumId w:val="18"/>
  </w:num>
  <w:num w:numId="21" w16cid:durableId="1778986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"/>
    <w:docVar w:name="arg2" w:val="Driver=asa17;DBF=D:\anasoft\data\tebys.db;DBN=tebys;ENG=SQL17;commlinks=TCPIP{ip=192.168.1.241};uid=hromnikova;con=finus(12.0);pwd=488300282956Vaveto1"/>
    <w:docVar w:name="arg3" w:val="918016"/>
    <w:docVar w:name="arg4" w:val="C:\Users\HROMNI~1.TEB\AppData\Local\Temp\18571328.doc"/>
    <w:docVar w:name="arg5" w:val="4"/>
  </w:docVars>
  <w:rsids>
    <w:rsidRoot w:val="00287016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87016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4037B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52E0C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09461"/>
  <w15:docId w15:val="{F1F1F621-51AF-415F-A82F-81FF354A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5342</Words>
  <Characters>30450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2026-02-27T12:41:00Z</dcterms:created>
  <dcterms:modified xsi:type="dcterms:W3CDTF">2026-02-27T12:43:00Z</dcterms:modified>
</cp:coreProperties>
</file>