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D74C7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1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F0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08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A9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59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AA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D8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24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6F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24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51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1D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F6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A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31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A8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BE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E4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4F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0E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62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59A8E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F31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771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655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F37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112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615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367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111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6CE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60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36F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6EF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B7A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DBE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9A4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918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8F3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2E4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A2D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8F7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C43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AB7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E9B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601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AA2F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E8E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667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D98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E00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E1A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AF5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A53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764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2ABC4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742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B5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2B2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69F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A83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36E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B90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693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CFF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980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24C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3E7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87E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882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9EE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D8E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AB8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A31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38E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332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938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391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4C2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896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ADC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522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8B2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527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8FB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31F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435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5FD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437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FC812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19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CD6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9CD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744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5FB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F96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E19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ECD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1AC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47E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87D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270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FC2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68D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525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F2D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126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8BB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EA2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BD1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209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422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161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254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03B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9E5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241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A2B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FF0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871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383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2E7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4DF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4DF50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6A3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B0F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2E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379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963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3F4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EA6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46A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88A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266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FDF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771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67F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68D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26F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019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63E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6D4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449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7D3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1CD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BEB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263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ED7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AFA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105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E93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FD8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003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40A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9A8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F2E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588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8BF9D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2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6A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F9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9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CC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08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2A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29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2E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2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88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5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5D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C6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3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8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AF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A1D1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323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AF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E3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3F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C7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B2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3A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BB0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1BD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E0E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688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FE1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090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987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EC6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AE5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A4C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02E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366582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1A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B6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7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C2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C431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6D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C1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3D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DE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6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21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A7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A1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39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1E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63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A32C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A5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C4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35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B2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2E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F1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CD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5C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0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D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B6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9D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08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13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2B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8DAB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6E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E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8D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5A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15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FE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35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12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CB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F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96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DD26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D7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7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8D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75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94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C5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8D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5E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37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43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41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85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7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C4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D4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16C2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0A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1F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2A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5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8C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71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6D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3097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F60D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3EC6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F21240" w14:textId="75B317D8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2F67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53B0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707B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FAE7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5649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1191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CB3E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EFE2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84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7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7D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00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E1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10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A3D5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2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54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55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2D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4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8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84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983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8EF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2D8F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60A17B1" wp14:editId="5C3BC7F3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E8CCF8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0A17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47E8CCF8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B7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373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A1E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5F8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F8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19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25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79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6B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08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8A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4B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E6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CDF89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4334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6747B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7270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C72AFA2" wp14:editId="56C8CB7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4B98D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72AFA2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24B98D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03195F9" wp14:editId="39536F3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90473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3195F9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05904738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0DD567C" wp14:editId="564BA8EA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E70FF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DD567C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DE70FF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F9BF8FE" wp14:editId="0DABF5E7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EA96D9" w14:textId="49DC7C03" w:rsidR="000B647F" w:rsidRDefault="000B647F" w:rsidP="00944C3D">
                                  <w:fldSimple w:instr=" MERGEFIELD  aDMOD  \* MERGEFORMAT ">
                                    <w:r w:rsidR="00E90652" w:rsidRPr="00E9065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BF8FE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16EA96D9" w14:textId="49DC7C03" w:rsidR="000B647F" w:rsidRDefault="000B647F" w:rsidP="00944C3D">
                            <w:fldSimple w:instr=" MERGEFIELD  aDMOD  \* MERGEFORMAT ">
                              <w:r w:rsidR="00E90652" w:rsidRPr="00E90652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905594A" wp14:editId="7D3F3276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BDDB1F" w14:textId="2ACE0CC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90652" w:rsidRPr="00E92A9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5594A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ABDDB1F" w14:textId="2ACE0CC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90652" w:rsidRPr="00E92A92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C7FDD1D" wp14:editId="5052924D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F7C4C9" w14:textId="4AEADE03" w:rsidR="000B647F" w:rsidRDefault="000B647F" w:rsidP="00944C3D">
                                  <w:fldSimple w:instr=" MERGEFIELD  aDRDO  \* MERGEFORMAT ">
                                    <w:r w:rsidR="00E90652" w:rsidRPr="00E9065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7FDD1D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5F7C4C9" w14:textId="4AEADE03" w:rsidR="000B647F" w:rsidRDefault="000B647F" w:rsidP="00944C3D">
                            <w:fldSimple w:instr=" MERGEFIELD  aDRDO  \* MERGEFORMAT ">
                              <w:r w:rsidR="00E90652" w:rsidRPr="00E90652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AC37C0D" wp14:editId="087ABDAB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D15CDF" w14:textId="6EBE7CEB" w:rsidR="000B647F" w:rsidRDefault="000B647F" w:rsidP="00944C3D">
                                  <w:fldSimple w:instr=" MERGEFIELD  aDMDO  \* MERGEFORMAT ">
                                    <w:r w:rsidR="00E90652" w:rsidRPr="00E9065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C37C0D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6FD15CDF" w14:textId="6EBE7CEB" w:rsidR="000B647F" w:rsidRDefault="000B647F" w:rsidP="00944C3D">
                            <w:fldSimple w:instr=" MERGEFIELD  aDMDO  \* MERGEFORMAT ">
                              <w:r w:rsidR="00E90652" w:rsidRPr="00E90652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32085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F77041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E4C45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7CAEC69" wp14:editId="6EDC673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3E977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AEC69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5B3E9779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86F7D9F" wp14:editId="083306DF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3F6B6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6F7D9F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133F6B6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9B3EC7" wp14:editId="66C420BF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1000A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9B3EC7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731000A9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D293208" wp14:editId="00710CF1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84EDC1" w14:textId="38CFE290" w:rsidR="000B647F" w:rsidRDefault="000B647F" w:rsidP="00944C3D">
                                  <w:fldSimple w:instr=" MERGEFIELD  aDRDOo  \* MERGEFORMAT ">
                                    <w:r w:rsidR="00E90652" w:rsidRPr="00E9065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293208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E84EDC1" w14:textId="38CFE290" w:rsidR="000B647F" w:rsidRDefault="000B647F" w:rsidP="00944C3D">
                            <w:fldSimple w:instr=" MERGEFIELD  aDRDOo  \* MERGEFORMAT ">
                              <w:r w:rsidR="00E90652" w:rsidRPr="00E90652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C0A173A" wp14:editId="7A29BCD9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430229" w14:textId="0E1B4B50" w:rsidR="000B647F" w:rsidRDefault="000B647F" w:rsidP="00944C3D">
                                  <w:fldSimple w:instr=" MERGEFIELD  aDMDO  \* MERGEFORMAT ">
                                    <w:r w:rsidR="00E90652" w:rsidRPr="00E9065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0A173A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4C430229" w14:textId="0E1B4B50" w:rsidR="000B647F" w:rsidRDefault="000B647F" w:rsidP="00944C3D">
                            <w:fldSimple w:instr=" MERGEFIELD  aDMDO  \* MERGEFORMAT ">
                              <w:r w:rsidR="00E90652" w:rsidRPr="00E90652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E3EBFB1" wp14:editId="384CA5E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91A22F" w14:textId="6EB34723" w:rsidR="000B647F" w:rsidRDefault="000B647F" w:rsidP="00944C3D">
                                  <w:fldSimple w:instr=" MERGEFIELD  aDRODo  \* MERGEFORMAT ">
                                    <w:r w:rsidR="00E90652" w:rsidRPr="00E9065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3EBFB1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B91A22F" w14:textId="6EB34723" w:rsidR="000B647F" w:rsidRDefault="000B647F" w:rsidP="00944C3D">
                            <w:fldSimple w:instr=" MERGEFIELD  aDRODo  \* MERGEFORMAT ">
                              <w:r w:rsidR="00E90652" w:rsidRPr="00E90652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F86002F" wp14:editId="02C206C9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A1A64B" w14:textId="77934F24" w:rsidR="000B647F" w:rsidRDefault="000B647F" w:rsidP="00944C3D">
                                  <w:fldSimple w:instr=" MERGEFIELD  aDMOD  \* MERGEFORMAT ">
                                    <w:r w:rsidR="00E90652" w:rsidRPr="00E9065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86002F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6AA1A64B" w14:textId="77934F24" w:rsidR="000B647F" w:rsidRDefault="000B647F" w:rsidP="00944C3D">
                            <w:fldSimple w:instr=" MERGEFIELD  aDMOD  \* MERGEFORMAT ">
                              <w:r w:rsidR="00E90652" w:rsidRPr="00E90652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4C28B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6C31E1F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E358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79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73AF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1B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18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93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CC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DB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96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F0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32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93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8E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B2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7B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EF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DF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938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C2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65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B1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DD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E2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6D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55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B1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C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5CC8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61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E3B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852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29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3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80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00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DB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2A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71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E8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6D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6C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DF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04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69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60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0F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59F8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5A35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8C56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AF1F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164E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7BE8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593D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9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D1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EF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E0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9A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C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B7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A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8075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2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BB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4E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0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E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C0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9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EB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1C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BA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70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57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BA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83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64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32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B1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81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55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84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0119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F9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29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55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50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23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A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46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92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8CE9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97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D5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91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84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1D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6E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B6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C9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06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EF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7D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18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49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D0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A2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CD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49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EA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D8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D4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855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49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5A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C1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D2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40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8F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0D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F965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A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5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0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E6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F0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AD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41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59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E4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E8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C8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70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CC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F2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FB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DA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A8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2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1A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BD8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302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4FA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3E8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996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FFD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5C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23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83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C0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86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3B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B0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0E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C5BF7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1D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C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52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4C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0C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3B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97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BB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40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A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4E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DB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FE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F1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E2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2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8D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52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B1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90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1B1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97C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EE6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816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03B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540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55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05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2643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EC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00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8AFC4C" wp14:editId="36FDE10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1507B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8AFC4C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741507B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EE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3A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9C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12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CF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65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45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DD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57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4AFA0B7" wp14:editId="20B5630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4DB23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AFA0B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74DB23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6C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9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A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04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A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80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5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16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86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E5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1B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98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CA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E7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60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87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BB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43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E3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68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7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0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44A4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551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34A4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3954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14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9A4AF26" wp14:editId="6DE03A1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43124" w14:textId="403ADED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90652" w:rsidRPr="00E92A9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36121754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A4AF26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6043124" w14:textId="403ADED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90652" w:rsidRPr="00E92A92">
                              <w:rPr>
                                <w:rFonts w:ascii="Arial" w:hAnsi="Arial" w:cs="Arial"/>
                                <w:noProof/>
                              </w:rPr>
                              <w:t>36121754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72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99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1B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7D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3B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2C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43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E6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AF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208248" wp14:editId="5032D168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02F674" w14:textId="0868699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90652" w:rsidRPr="00E92A9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2021555019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208248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802F674" w14:textId="0868699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90652" w:rsidRPr="00E92A92">
                              <w:rPr>
                                <w:rFonts w:ascii="Arial" w:hAnsi="Arial" w:cs="Arial"/>
                                <w:noProof/>
                              </w:rPr>
                              <w:t>2021555019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A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27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D8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29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B9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34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3C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CF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15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84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74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CB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76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90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6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C0B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CD55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B4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6A0723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44B3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B4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E9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3C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1C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D0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58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07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A0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D0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BA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20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D4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BB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8E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9A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EDA2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4C7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36E5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BC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8986709" wp14:editId="19B59F76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0EAAC4" w14:textId="10DAD6A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90652" w:rsidRPr="00E92A9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Partizánska 786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86709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80EAAC4" w14:textId="10DAD6A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90652" w:rsidRPr="00E92A92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Partizánska 786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B0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13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80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15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2B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CF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74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B7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6E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A4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8D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99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F0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E2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87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DF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E6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83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3D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9E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20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5C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9D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D3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49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BB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2B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44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3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CE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7A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2B34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25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DADB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3DA3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5A39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87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2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2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79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7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D6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67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C3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72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A9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FD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AC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8F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B9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3F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CC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5E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3D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B0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43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5D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B4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A6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FA1883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0E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7B32784" wp14:editId="5EFFCEE3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BB1CD8" w14:textId="4D86FE5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90652" w:rsidRPr="00E92A9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Partizánska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B32784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0BBB1CD8" w14:textId="4D86FE5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90652" w:rsidRPr="00E92A92">
                              <w:rPr>
                                <w:rFonts w:ascii="Arial" w:hAnsi="Arial" w:cs="Arial"/>
                                <w:noProof/>
                              </w:rPr>
                              <w:t>Partizánska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A78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9C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42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00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1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9D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08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84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14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C5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97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AD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03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FE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DB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35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37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6B0D5CD" wp14:editId="1906CC3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A88A39" w14:textId="1EA4353E" w:rsidR="000B647F" w:rsidRDefault="000B647F" w:rsidP="00944C3D">
                                  <w:fldSimple w:instr=" MERGEFIELD  aSUB_ULICA_CISLO  \* MERGEFORMAT ">
                                    <w:r w:rsidR="00E90652" w:rsidRPr="00E9065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7/786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B0D5CD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67A88A39" w14:textId="1EA4353E" w:rsidR="000B647F" w:rsidRDefault="000B647F" w:rsidP="00944C3D">
                            <w:fldSimple w:instr=" MERGEFIELD  aSUB_ULICA_CISLO  \* MERGEFORMAT ">
                              <w:r w:rsidR="00E90652" w:rsidRPr="00E90652">
                                <w:rPr>
                                  <w:rFonts w:ascii="Arial" w:hAnsi="Arial" w:cs="Arial"/>
                                  <w:noProof/>
                                </w:rPr>
                                <w:t>7/786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D6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D8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FE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34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FD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16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81CE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B306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CDD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9989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D0A4A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A48E6B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4D4993E" wp14:editId="5B07BBC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BB4F13" w14:textId="1AA2060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90652" w:rsidRPr="00E92A9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D4993E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9BB4F13" w14:textId="1AA2060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90652" w:rsidRPr="00E92A92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2BAF251" wp14:editId="68EEFC64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D18078" w14:textId="0D9B0B7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90652" w:rsidRPr="00E92A9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BAF251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7D18078" w14:textId="0D9B0B7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90652" w:rsidRPr="00E92A92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C8E59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1C6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75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50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348D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6E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010D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35588E8" wp14:editId="7371FA6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F6252D" w14:textId="705318C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90652" w:rsidRPr="00E92A9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588E8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50F6252D" w14:textId="705318C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90652" w:rsidRPr="00E92A92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A6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CC3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DA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43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6A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427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EAA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E761E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46A83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6A1391B" wp14:editId="2218B76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BA610E" w14:textId="435D838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A1391B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42BA610E" w14:textId="435D838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3CF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41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05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5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65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2C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19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C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77FF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22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970F2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2E21B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DD13B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9417264" wp14:editId="4ECE3D1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E286C7" w14:textId="6006332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90652" w:rsidRPr="00E92A9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17264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01E286C7" w14:textId="6006332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90652" w:rsidRPr="00E92A92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D846A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1B40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88F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03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F0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3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A7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DB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41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D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44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3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1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4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5E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3E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F0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D4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67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44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67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CC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5F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E9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6D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F0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16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30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D0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E563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8A8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9F49343" w14:textId="00B571C8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E90652">
              <w:rPr>
                <w:rFonts w:ascii="Arial" w:hAnsi="Arial"/>
                <w:lang w:eastAsia="sk-SK"/>
              </w:rPr>
              <w:t>28.2.2026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C23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4751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FE8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D7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71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416D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37E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7E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46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8F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82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EC40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8D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F17E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051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54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C9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53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B8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79E0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E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13D2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851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C1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8F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8E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51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0CCE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1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DB84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6E2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BC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86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7A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51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BAC7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78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A210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85E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64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6A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07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73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F2F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05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D2D0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5D0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7C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4C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15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1B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41B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5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B0A2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A82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F9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D5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89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E6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3C01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5D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5F99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7D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B7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43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C5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133A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3833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09D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93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8B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20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1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6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B6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09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46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45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F7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15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15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3B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96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53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BE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51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30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81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96740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AF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64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B9B942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A8F77BB" w14:textId="77777777" w:rsidR="00944C3D" w:rsidRDefault="00944C3D" w:rsidP="00944C3D">
      <w:pPr>
        <w:rPr>
          <w:rFonts w:ascii="Arial" w:hAnsi="Arial"/>
        </w:rPr>
      </w:pPr>
    </w:p>
    <w:p w14:paraId="2CF1196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86931EE" w14:textId="02951CF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6AD4E4E" w14:textId="2D860554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1A1CDD2" w14:textId="0987452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761AFB5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99E71FE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1351568B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E8802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2E051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329182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2334B9A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271C9B8" w14:textId="22A98353" w:rsidR="00944C3D" w:rsidRPr="008D0433" w:rsidRDefault="00E9065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Filip Bystrický</w:t>
            </w:r>
          </w:p>
        </w:tc>
        <w:tc>
          <w:tcPr>
            <w:tcW w:w="3260" w:type="dxa"/>
            <w:vAlign w:val="center"/>
          </w:tcPr>
          <w:p w14:paraId="52546CA9" w14:textId="24130FDA" w:rsidR="00944C3D" w:rsidRPr="008D0433" w:rsidRDefault="00E9065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0BD980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ED07FD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4E82E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A4A29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A3435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A6BD34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63583F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B98C7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F183B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AB54663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75A1D4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7221A69" w14:textId="2575C22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525C247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3EF6F1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3850C3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0E53906" w14:textId="77777777" w:rsidR="00E90652" w:rsidRDefault="00E90652" w:rsidP="00E90652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137FB9C1" w14:textId="7776BAB2" w:rsidR="00944C3D" w:rsidRPr="00C7085F" w:rsidRDefault="00944C3D" w:rsidP="00E90652">
      <w:pPr>
        <w:ind w:left="426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4E35F61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2605CA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73847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552985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550B318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1CEE3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8FBA3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8B5E6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B34BF5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3F396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22E682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029EE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956868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075D0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72D8CF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2AA7D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91DE7E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3BD346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3345BD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58B64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A11493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4317FD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A0341C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9FFA991" w14:textId="3986912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018E89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9F6BDA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F96E3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8066D5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99DFE13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D28D35B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7241033A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325B89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EC9C621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192832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61DC6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2F522E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4ACF070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DC2D5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6761C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C3768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A077F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990DB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539A7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FDEE9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7323A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826EE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88894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AA419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2AD96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6E3902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31DD713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AD0D0E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7EA22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C30DB4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958E71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2A6555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223D6D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3F6152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297511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20EAED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856D6A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676CA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k) pohľadávky</w:t>
      </w:r>
    </w:p>
    <w:p w14:paraId="7638AD9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768859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FDA0F4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B8908C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321DEF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57326C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DA4A9D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113A6D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3F19B299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49F57A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6977B0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2FB16F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44FD28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456E0FD" w14:textId="77777777" w:rsidTr="00503750">
        <w:trPr>
          <w:trHeight w:val="302"/>
        </w:trPr>
        <w:tc>
          <w:tcPr>
            <w:tcW w:w="4510" w:type="dxa"/>
          </w:tcPr>
          <w:p w14:paraId="57E55E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5714E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CE57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50ED0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5BD3E7" w14:textId="77777777" w:rsidTr="00503750">
        <w:trPr>
          <w:trHeight w:val="302"/>
        </w:trPr>
        <w:tc>
          <w:tcPr>
            <w:tcW w:w="4510" w:type="dxa"/>
          </w:tcPr>
          <w:p w14:paraId="540232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34FF5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D839D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D3AB5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95CE17" w14:textId="77777777" w:rsidTr="00503750">
        <w:trPr>
          <w:trHeight w:val="302"/>
        </w:trPr>
        <w:tc>
          <w:tcPr>
            <w:tcW w:w="4510" w:type="dxa"/>
          </w:tcPr>
          <w:p w14:paraId="0DDD2B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8DA74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FAA1E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C6011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89524D" w14:textId="77777777" w:rsidTr="00503750">
        <w:trPr>
          <w:trHeight w:val="302"/>
        </w:trPr>
        <w:tc>
          <w:tcPr>
            <w:tcW w:w="4510" w:type="dxa"/>
          </w:tcPr>
          <w:p w14:paraId="5A100C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4A9D0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1A1E0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A2E3A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CE4A5F" w14:textId="77777777" w:rsidTr="00503750">
        <w:trPr>
          <w:trHeight w:val="327"/>
        </w:trPr>
        <w:tc>
          <w:tcPr>
            <w:tcW w:w="4510" w:type="dxa"/>
          </w:tcPr>
          <w:p w14:paraId="5126F8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F2AD1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8B078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02C1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07DDA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6D01469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7ABBC75" w14:textId="7A7B5D0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269DD2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256C6D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615EDA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24A320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36EF12B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226CD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9EABCF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331FDD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E686E6D" w14:textId="77777777" w:rsidTr="00503750">
        <w:tc>
          <w:tcPr>
            <w:tcW w:w="2302" w:type="dxa"/>
            <w:vAlign w:val="center"/>
          </w:tcPr>
          <w:p w14:paraId="5FE2F7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14527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4FAF1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9FE9E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81903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2B46E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EECC0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9857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2FA8179" w14:textId="77777777" w:rsidTr="00503750">
        <w:tc>
          <w:tcPr>
            <w:tcW w:w="15593" w:type="dxa"/>
            <w:gridSpan w:val="8"/>
            <w:vAlign w:val="center"/>
          </w:tcPr>
          <w:p w14:paraId="776118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5FBAA6F" w14:textId="77777777" w:rsidTr="00503750">
        <w:tc>
          <w:tcPr>
            <w:tcW w:w="2302" w:type="dxa"/>
            <w:vAlign w:val="center"/>
          </w:tcPr>
          <w:p w14:paraId="3F45E6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7ABC3FB" w14:textId="2DB581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8A7CEE" w14:textId="2BC906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E77CF8" w14:textId="124FD2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B20D03" w14:textId="328118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A9FA8A" w14:textId="494D3E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D60CA" w14:textId="4D9D32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770B5D" w14:textId="0C0257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0B673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2C607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22A8090" w14:textId="4BB91B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92E502" w14:textId="4E8028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686F9E" w14:textId="046634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8EDDD5" w14:textId="6CF14E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E121A0" w14:textId="7AB012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3CA85" w14:textId="1C154D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0D3086" w14:textId="65CDCB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DA1AC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98356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EACEF9D" w14:textId="11AC11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7153B8" w14:textId="1FDB7D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A59316" w14:textId="79235D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087348" w14:textId="5A7B56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3B6526" w14:textId="57706C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A45466" w14:textId="40DBD8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468E9F" w14:textId="4DA695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0477C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41A3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F1AE4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5B81F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8DF5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80932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E5AE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D551B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1E00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CFD099D" w14:textId="77777777" w:rsidTr="00503750">
        <w:tc>
          <w:tcPr>
            <w:tcW w:w="2302" w:type="dxa"/>
            <w:vAlign w:val="center"/>
          </w:tcPr>
          <w:p w14:paraId="3573B6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33308B3" w14:textId="44DEC9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E1814F" w14:textId="657C26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2A9C13" w14:textId="5DE35D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B25FB7" w14:textId="04559E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0ECF04" w14:textId="21E830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2896A2" w14:textId="54BA8B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2797F2" w14:textId="45E4E9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FC6ACF" w14:textId="77777777" w:rsidTr="00503750">
        <w:tc>
          <w:tcPr>
            <w:tcW w:w="15593" w:type="dxa"/>
            <w:gridSpan w:val="8"/>
            <w:vAlign w:val="center"/>
          </w:tcPr>
          <w:p w14:paraId="526698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1E6A280" w14:textId="77777777" w:rsidTr="00503750">
        <w:tc>
          <w:tcPr>
            <w:tcW w:w="2302" w:type="dxa"/>
            <w:vAlign w:val="center"/>
          </w:tcPr>
          <w:p w14:paraId="229A5C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6EE554B" w14:textId="4483D3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4AC9A1" w14:textId="056DCC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2605D8" w14:textId="18E14E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BB1FF0" w14:textId="4D95B3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C506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9019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3DBF75" w14:textId="7A1DBB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82879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7F4EE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A791FD0" w14:textId="75DE83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C62809" w14:textId="667C03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FAA0F5" w14:textId="31853F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FDBFFA" w14:textId="29ACA0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BAC6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4B6C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989B8C8" w14:textId="098D5C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08313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19818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2E06C8A" w14:textId="062737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B0C998" w14:textId="78BD51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328F6E" w14:textId="628402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B5462D" w14:textId="1BF9AF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5216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3C94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22B862" w14:textId="1593ED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2E2E89" w14:textId="77777777" w:rsidTr="00503750">
        <w:tc>
          <w:tcPr>
            <w:tcW w:w="2302" w:type="dxa"/>
            <w:vAlign w:val="center"/>
          </w:tcPr>
          <w:p w14:paraId="5153D1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7862584" w14:textId="3B03CF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59E46A" w14:textId="482AB1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9C7778" w14:textId="3DA409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A022F2" w14:textId="2D4D23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6944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6492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42A7D9" w14:textId="10E9FC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C5A320" w14:textId="77777777" w:rsidTr="00503750">
        <w:tc>
          <w:tcPr>
            <w:tcW w:w="15593" w:type="dxa"/>
            <w:gridSpan w:val="8"/>
            <w:vAlign w:val="center"/>
          </w:tcPr>
          <w:p w14:paraId="66BC1D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BAA854F" w14:textId="77777777" w:rsidTr="00503750">
        <w:tc>
          <w:tcPr>
            <w:tcW w:w="2302" w:type="dxa"/>
            <w:vAlign w:val="center"/>
          </w:tcPr>
          <w:p w14:paraId="0E0FEF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46C51AB" w14:textId="1A741C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85CF36" w14:textId="5C1550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6B060A" w14:textId="1788EB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D362AF" w14:textId="0C5630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D9E21" w14:textId="7D2385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282790" w14:textId="2D58A6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29569" w14:textId="46ABA9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3E8210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7C8E8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19E073A" w14:textId="045811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87F817" w14:textId="6948DC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4550CA" w14:textId="6DC8BF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3930D6" w14:textId="6631FC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133CA3" w14:textId="18B9E3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0A0A37" w14:textId="54AFC7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36B805" w14:textId="5A3CD2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672CC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0108F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65967E9" w14:textId="4A40FD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F43029" w14:textId="0388EE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8588E" w14:textId="305424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9A1A40" w14:textId="3C0707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EDDAD8" w14:textId="5E5877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F18941" w14:textId="57DCB8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2B54F6" w14:textId="16E44D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06A81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C2C6A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F0D5596" w14:textId="670F2D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995480" w14:textId="299AB5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4B99D4" w14:textId="4C27F1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592013" w14:textId="099798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304C5F" w14:textId="1F3726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EEBFB0" w14:textId="1C0913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3CA159" w14:textId="6A1231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0BDFDB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36ACB7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97D2F0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997AF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B3B2E88" w14:textId="45B622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74D11A" w14:textId="254FD8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86A70A" w14:textId="03A240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C3073E" w14:textId="75B94E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F9C2D8" w14:textId="7E16DC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B4B2E8" w14:textId="173713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405155" w14:textId="5AA7A4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977A6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281F0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E014517" w14:textId="789E59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C46D27" w14:textId="7D7635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9C5D4B" w14:textId="545EE7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B3BDEA" w14:textId="12C58D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89B8A3" w14:textId="6887CF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7D1E01" w14:textId="5A60C7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F4EF92" w14:textId="17152C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3F640A" w14:textId="77777777" w:rsidR="00944C3D" w:rsidRDefault="00944C3D" w:rsidP="00944C3D">
      <w:pPr>
        <w:rPr>
          <w:rFonts w:ascii="Arial" w:hAnsi="Arial"/>
          <w:b/>
        </w:rPr>
      </w:pPr>
    </w:p>
    <w:p w14:paraId="5DED83F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91ADD6C" w14:textId="77777777" w:rsidTr="00503750">
        <w:tc>
          <w:tcPr>
            <w:tcW w:w="1944" w:type="dxa"/>
            <w:vAlign w:val="center"/>
          </w:tcPr>
          <w:p w14:paraId="7BEC544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469EE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EED96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BBB6A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00209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93CC3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B2C5F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050EC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B8B21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3925B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0DFBC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25D87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0B145E7" w14:textId="77777777" w:rsidTr="00503750">
        <w:tc>
          <w:tcPr>
            <w:tcW w:w="15685" w:type="dxa"/>
            <w:gridSpan w:val="12"/>
            <w:vAlign w:val="center"/>
          </w:tcPr>
          <w:p w14:paraId="26AD48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6DB2571" w14:textId="77777777" w:rsidTr="00503750">
        <w:tc>
          <w:tcPr>
            <w:tcW w:w="1944" w:type="dxa"/>
            <w:vAlign w:val="center"/>
          </w:tcPr>
          <w:p w14:paraId="0BD397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F65B2CD" w14:textId="36CC10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B8939C5" w14:textId="018058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A79DF22" w14:textId="1916C8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071E768" w14:textId="2330C9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C74245" w14:textId="3740A3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3462178" w14:textId="7278B6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7EA841" w14:textId="1F393A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0966CF" w14:textId="4B1CC5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B9D896" w14:textId="327EA3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5B6AD9C" w14:textId="6578BC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2F1F93" w14:textId="17549B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0EC65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0382E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64E65CE" w14:textId="23980F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8A4640E" w14:textId="3642E0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59F4D38" w14:textId="3AF312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6238E8" w14:textId="1ED104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2DF4C5" w14:textId="257778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141742" w14:textId="37E7BA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CD3C2E" w14:textId="2894C7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8A9E8F" w14:textId="195EC8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F1925E" w14:textId="35D0E2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88DF63" w14:textId="0C1CE6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4EEBE7F" w14:textId="46C480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5B77B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FDB8D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4D28941" w14:textId="12D908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BE86870" w14:textId="0793F6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DFB8B1E" w14:textId="4FA9F6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14F676" w14:textId="18FB6C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3FCA62" w14:textId="623B86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43F04F" w14:textId="0CA774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66F752" w14:textId="136790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92AB890" w14:textId="7AAC05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F759DB" w14:textId="043A68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3F15D3" w14:textId="725030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3535BE" w14:textId="612E99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063C3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D0B87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E5D47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B8CFA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A7C7E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50729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ED188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77BAE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ECFD0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5866F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17F6A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1BEC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5536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99E26FC" w14:textId="77777777" w:rsidTr="00503750">
        <w:tc>
          <w:tcPr>
            <w:tcW w:w="1944" w:type="dxa"/>
            <w:vAlign w:val="center"/>
          </w:tcPr>
          <w:p w14:paraId="644151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8EC831C" w14:textId="7A6D4C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46EAE40" w14:textId="1453E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51FA85E" w14:textId="28CD58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8ACCD5" w14:textId="516EEF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E0C113" w14:textId="09D8B0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5BCA7F" w14:textId="21113E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7446C0" w14:textId="0C16A2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CAFAB6" w14:textId="7F9C52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00CC1E" w14:textId="046E40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0A376FC" w14:textId="2DB3C2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188473" w14:textId="1A2D37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B7E538" w14:textId="77777777" w:rsidTr="00503750">
        <w:tc>
          <w:tcPr>
            <w:tcW w:w="15685" w:type="dxa"/>
            <w:gridSpan w:val="12"/>
            <w:vAlign w:val="center"/>
          </w:tcPr>
          <w:p w14:paraId="434A91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0120EC8" w14:textId="77777777" w:rsidTr="00503750">
        <w:tc>
          <w:tcPr>
            <w:tcW w:w="1944" w:type="dxa"/>
            <w:vAlign w:val="center"/>
          </w:tcPr>
          <w:p w14:paraId="0FE16A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5CF57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E4DF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03043F5" w14:textId="4E1D05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AC0909" w14:textId="13D9E0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0E381DA" w14:textId="0B8349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F94B08" w14:textId="38641E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C04CA6" w14:textId="5C0288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493A03" w14:textId="4A4EE4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433B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E552E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4F82E3A" w14:textId="55177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53AA90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FCDF2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AE9C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6DBF0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A63A23" w14:textId="4F9F2A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11302D" w14:textId="5F7AF6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071F18E" w14:textId="279794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4CD22A" w14:textId="6E7857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277F95" w14:textId="437736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56474E" w14:textId="162BE5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FA3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CEDDB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C12264A" w14:textId="709127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0F0C8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7C353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B6D9C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1E16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8538E5D" w14:textId="5A7150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8964A5" w14:textId="4A55EF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E6E621" w14:textId="7C3AB9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17782D" w14:textId="111804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16A1750" w14:textId="3C7555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0D1E0C" w14:textId="541386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467E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37DA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6D1A761" w14:textId="540C66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DD803E" w14:textId="77777777" w:rsidTr="00503750">
        <w:tc>
          <w:tcPr>
            <w:tcW w:w="1944" w:type="dxa"/>
            <w:vAlign w:val="center"/>
          </w:tcPr>
          <w:p w14:paraId="005F89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C30A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2B46D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EDDA68D" w14:textId="13FA53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4B67DC" w14:textId="5E8A94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DC277C" w14:textId="3CBAA0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E37B3D" w14:textId="1F0015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FBC008" w14:textId="20E571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502C9D3" w14:textId="7768B5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0572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6F730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3FD3B6D" w14:textId="442EFB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85F0E0" w14:textId="77777777" w:rsidTr="00503750">
        <w:tc>
          <w:tcPr>
            <w:tcW w:w="15685" w:type="dxa"/>
            <w:gridSpan w:val="12"/>
            <w:vAlign w:val="center"/>
          </w:tcPr>
          <w:p w14:paraId="008D94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0ADA86E" w14:textId="77777777" w:rsidTr="00503750">
        <w:tc>
          <w:tcPr>
            <w:tcW w:w="1944" w:type="dxa"/>
            <w:vAlign w:val="center"/>
          </w:tcPr>
          <w:p w14:paraId="777692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ACEB9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BE5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CD02C15" w14:textId="75137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37DD7F" w14:textId="1C82EA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392FFE" w14:textId="630F2A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F321D4" w14:textId="7BD752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6593EA" w14:textId="3FD169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E83FF0" w14:textId="2B5408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E9C269" w14:textId="36DFF2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6D42976" w14:textId="697226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4475C52" w14:textId="780C0F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641D45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1235A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44E19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32584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66CF47" w14:textId="2228CC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02AAB17" w14:textId="7B90B2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F25219" w14:textId="40BA05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443A29" w14:textId="251908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80FC3" w14:textId="0AC370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016FA7" w14:textId="465843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251BE8" w14:textId="241B0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AC5CA3" w14:textId="0EFDE7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6AAC63" w14:textId="04D498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E5DF6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0C3A8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D27C8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503F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98C9D4" w14:textId="2432B9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83C2F2" w14:textId="6DC80F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DAC490" w14:textId="4D1F8B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B38B86" w14:textId="0318AA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FC6AE6" w14:textId="3218FB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9DBD84" w14:textId="2E1773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7C4121" w14:textId="34B82E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DB5019" w14:textId="2A78B9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9CC95E" w14:textId="616668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6332F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0B884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CC90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BD7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1D0D1FB" w14:textId="6D90E4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144A2D" w14:textId="7AB481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6E5879" w14:textId="778C5C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44CF4F" w14:textId="27BFF8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D1C9C3" w14:textId="2C0EF8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36234C" w14:textId="7EEC2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F4DA39" w14:textId="12C3E4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C649EB6" w14:textId="1557FF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299C6F" w14:textId="4052F1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47A81C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6A692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0B2CE6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B08F1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2A241F" w14:textId="6C08F1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8B89E6B" w14:textId="58D808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DA22A97" w14:textId="5B0CA6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48B3C7" w14:textId="75AAD4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25B9BA" w14:textId="1B82D4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B52E5A4" w14:textId="280B96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40B2F3" w14:textId="33BD8D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1DDD1C" w14:textId="53573A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B843EE" w14:textId="740FB3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12C33F" w14:textId="365F50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D93429" w14:textId="08388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783C6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6A61B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D67461D" w14:textId="236EE7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DF9A253" w14:textId="3056F3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CD51130" w14:textId="490073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011969" w14:textId="4F8207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3882C0" w14:textId="6E40C3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FCBCAB" w14:textId="07AC80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DEB972" w14:textId="7F2EE0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7D35A3" w14:textId="57D1D6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7F8549" w14:textId="798370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28F78B" w14:textId="058535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8AD67E9" w14:textId="121B17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2B0E37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713866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318EBE6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28185ED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E1EAA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597BEE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3009CF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DFB85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7537A6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0F943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993BE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33F1A3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2DF177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8B568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26B80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8569C8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1A952D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680C28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A37F16D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F35BF4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BE42E29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BF821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927E8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B1551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68EE32E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4BCB97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C71F5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AD2DD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3C345B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2AE31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FAB1B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237F1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277CD0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BB13C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96188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DBD2B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EEBFA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0614E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B6EA30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A5C2A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CD90D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DF292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DDB4D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1391C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71428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95B8B96" w14:textId="77777777" w:rsidTr="00503750">
        <w:trPr>
          <w:trHeight w:val="1073"/>
        </w:trPr>
        <w:tc>
          <w:tcPr>
            <w:tcW w:w="3614" w:type="dxa"/>
            <w:vMerge/>
          </w:tcPr>
          <w:p w14:paraId="6E7234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E5D28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6DA01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47312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D8CDD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00B14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41875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BA9F5C3" w14:textId="77777777" w:rsidTr="00503750">
        <w:trPr>
          <w:trHeight w:val="283"/>
        </w:trPr>
        <w:tc>
          <w:tcPr>
            <w:tcW w:w="3614" w:type="dxa"/>
          </w:tcPr>
          <w:p w14:paraId="2806DD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A72E3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49650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59C00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CC223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C617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08B50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4C47B3F" w14:textId="77777777" w:rsidTr="00503750">
        <w:trPr>
          <w:trHeight w:val="283"/>
        </w:trPr>
        <w:tc>
          <w:tcPr>
            <w:tcW w:w="3614" w:type="dxa"/>
          </w:tcPr>
          <w:p w14:paraId="424644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CD142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2ED2E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01DD0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D381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72E53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74ECA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1BA5149" w14:textId="77777777" w:rsidTr="00503750">
        <w:trPr>
          <w:trHeight w:val="283"/>
        </w:trPr>
        <w:tc>
          <w:tcPr>
            <w:tcW w:w="3614" w:type="dxa"/>
          </w:tcPr>
          <w:p w14:paraId="50B8D7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E2CA1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13B7F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2A9EF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C50B6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7DCA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7D998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3CD51B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6C568A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522B0F46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E4C69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477E1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618F6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6C49B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F92A9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87DA1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69D9A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4ABD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9508C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79A138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8F5C52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D6C6C5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CEC2D7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B99C929" w14:textId="6294F0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C6FEF0" w14:textId="253B29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2F1D3E" w14:textId="384ADB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81CE7A" w14:textId="59934B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DB215F" w14:textId="397E72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9C0782" w14:textId="0255DF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D909CD" w14:textId="5CAD81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59D5D1" w14:textId="2E76A5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6BE9F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8464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91EAC1C" w14:textId="231C4E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BD73A1" w14:textId="2ACD6B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09CFF1" w14:textId="4095B8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7B0C1E" w14:textId="79B7A7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8CC440" w14:textId="664246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18DB7" w14:textId="74FD14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B65D61" w14:textId="2DA47B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629248D" w14:textId="1F07B3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7E021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FA5A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8713B9C" w14:textId="04E5E8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08CA72" w14:textId="09E3AF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4B2F8A" w14:textId="68E92C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6B767B" w14:textId="414E1B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AD331C" w14:textId="7229D7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8E9EA1" w14:textId="2C52DC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6837B7" w14:textId="51AAD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E4E49" w14:textId="2902A6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AD6E1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22EF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044C5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9512B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9FDDC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09E3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7BB2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5885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A0C17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D0011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E437BF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65408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56A0CAF" w14:textId="082759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75568A" w14:textId="61A25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85B21D" w14:textId="67CE7B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0EF566" w14:textId="260005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E9356D" w14:textId="7D1480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B37B99" w14:textId="15AFA2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999716" w14:textId="21DAC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462699" w14:textId="4BEAC5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44F7D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DF6CD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62074F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E501C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C81B669" w14:textId="4ECC0F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3FBDCC" w14:textId="797890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612B46" w14:textId="0BF5C2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C6197D" w14:textId="249CBA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CC89F4" w14:textId="53C8D1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D542AA" w14:textId="509A1A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6B323F" w14:textId="0114E4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7738775" w14:textId="7BEB76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BC72C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634CD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2BA8FD1" w14:textId="780CF0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2C1300" w14:textId="743581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E1CB2E" w14:textId="46B1D7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3C77EE" w14:textId="0C1444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D1C598" w14:textId="0BEA75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9633DC" w14:textId="192E3B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503804" w14:textId="5CFBCB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81DB08" w14:textId="01428E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78D1A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18B66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BF3A243" w14:textId="6F5571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A4AB73" w14:textId="0A83D5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521CB6" w14:textId="162F82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246C54" w14:textId="166F67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5C8FE2" w14:textId="47AC79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08A1DF" w14:textId="455B58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36E0E0" w14:textId="67875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5DA467" w14:textId="6BC1CA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F7093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E0F72B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1AFE2A5" w14:textId="004D23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968E76" w14:textId="478FED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E41963" w14:textId="6BAA4C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AED79D" w14:textId="79F942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92640B" w14:textId="62EC9F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14FB2C" w14:textId="6F54AB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F4A686" w14:textId="2C2600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A5067E" w14:textId="05157E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60700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72A07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664F4C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B5A93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C2A3897" w14:textId="1A7734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C9D1DF" w14:textId="58946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8529C2" w14:textId="34E8C2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9FD7D5" w14:textId="6AFE35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27F700" w14:textId="063D84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3B6EC6" w14:textId="24D1E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158F7A" w14:textId="442E99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E2E0439" w14:textId="45D953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4B1393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A0FF3C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07DF94" w14:textId="4056B7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18F2C7" w14:textId="6F7150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26971B" w14:textId="435E1D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FC657" w14:textId="6070C4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E8E826" w14:textId="09A79C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1ECCE6" w14:textId="5BF467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A77E41" w14:textId="0F98FE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FA35043" w14:textId="02B59B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3AC45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78B4AE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5C6093E" w14:textId="0A093CA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95D4A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F6FC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3347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41EE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5E9C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A6645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63496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039D1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AEE0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E6EE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6435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53C9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6714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86EE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6D87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EC6E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4CF4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43CF0F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A6B640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4E9BB8F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5CD3451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3AA6BCF3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1C5CD9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310A0D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69A4C6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716D8C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12B166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029C2B3" w14:textId="77777777" w:rsidTr="00503750">
        <w:trPr>
          <w:trHeight w:val="437"/>
        </w:trPr>
        <w:tc>
          <w:tcPr>
            <w:tcW w:w="2594" w:type="dxa"/>
          </w:tcPr>
          <w:p w14:paraId="29AB97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36DB7407" w14:textId="28E1A24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BFEF9D3" w14:textId="36CA936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FC2DFDB" w14:textId="18CC9B9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212A3FC" w14:textId="4486CA7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E08C032" w14:textId="77777777" w:rsidTr="00503750">
        <w:trPr>
          <w:trHeight w:val="420"/>
        </w:trPr>
        <w:tc>
          <w:tcPr>
            <w:tcW w:w="2594" w:type="dxa"/>
          </w:tcPr>
          <w:p w14:paraId="0D1F4A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046CC790" w14:textId="56B9B56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C30896C" w14:textId="27BCAAB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D14D138" w14:textId="23D7621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2AB3B25" w14:textId="5B6FFC2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41AC89E" w14:textId="77777777" w:rsidTr="00503750">
        <w:trPr>
          <w:trHeight w:val="630"/>
        </w:trPr>
        <w:tc>
          <w:tcPr>
            <w:tcW w:w="2594" w:type="dxa"/>
          </w:tcPr>
          <w:p w14:paraId="60C242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177D86DC" w14:textId="42D7C73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5AB6A68" w14:textId="5BB053C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C1DF25E" w14:textId="416A101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3E7F125" w14:textId="40F9D71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2E78A23" w14:textId="77777777" w:rsidTr="00503750">
        <w:trPr>
          <w:trHeight w:val="420"/>
        </w:trPr>
        <w:tc>
          <w:tcPr>
            <w:tcW w:w="2594" w:type="dxa"/>
          </w:tcPr>
          <w:p w14:paraId="428F4D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0EA5F459" w14:textId="67CE155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F9BC603" w14:textId="209F87F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6082619" w14:textId="0E88AF1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1AA7215" w14:textId="1904E8F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4CD1875" w14:textId="77777777" w:rsidTr="00503750">
        <w:trPr>
          <w:trHeight w:val="437"/>
        </w:trPr>
        <w:tc>
          <w:tcPr>
            <w:tcW w:w="2594" w:type="dxa"/>
          </w:tcPr>
          <w:p w14:paraId="67AB39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2ED84C6C" w14:textId="6A77FB8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AF8A35A" w14:textId="37CF78C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F9F7E8C" w14:textId="29ACFA8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4C6AC4E" w14:textId="73ADF40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A055853" w14:textId="77777777" w:rsidTr="00503750">
        <w:trPr>
          <w:trHeight w:val="420"/>
        </w:trPr>
        <w:tc>
          <w:tcPr>
            <w:tcW w:w="2594" w:type="dxa"/>
          </w:tcPr>
          <w:p w14:paraId="2B301E7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700D8C86" w14:textId="6C1D907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2D4F3F4" w14:textId="5E62561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E9FBA78" w14:textId="3D951E0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0C17DD6" w14:textId="4902950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A1A6356" w14:textId="77777777" w:rsidR="00944C3D" w:rsidRDefault="00944C3D" w:rsidP="00944C3D">
      <w:pPr>
        <w:rPr>
          <w:rFonts w:ascii="Arial" w:hAnsi="Arial"/>
          <w:b/>
        </w:rPr>
      </w:pPr>
    </w:p>
    <w:p w14:paraId="2161A566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5FB49005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3A12F4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04405F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4A7C0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2287E2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5209DE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2ACD733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2D0609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5B9BCD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31E2D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7CDF1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2DC06F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6BC8C4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1019D3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9C54D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12A41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B5938D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1F3C33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639257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03F3A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4B131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9E2F90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0CEA800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1B3DE5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0A5ED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8897D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893AD8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4743A5B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939FB31" w14:textId="77777777" w:rsidTr="00503750">
        <w:tc>
          <w:tcPr>
            <w:tcW w:w="2835" w:type="dxa"/>
            <w:vAlign w:val="center"/>
          </w:tcPr>
          <w:p w14:paraId="49EF7E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3DA1B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155CB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360BA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0CFF3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4B971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3B504C5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0664BF7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F7CE8F1" w14:textId="2E3EB448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0157D2" w14:textId="2A9C10A9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92D54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0DC5C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3698F8D" w14:textId="54768DBC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592434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284A6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5EC9C4E" w14:textId="4C00BD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354F59" w14:textId="1A8270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3202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994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D0765A" w14:textId="09F518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E4EC4D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BCE99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FE8C547" w14:textId="772777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E4FE12" w14:textId="15EFF5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F3EB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8F3A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7BCB7D3" w14:textId="6D9C47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419A03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24A06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CF60B4D" w14:textId="4B34ED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1C5998" w14:textId="3AC2C3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A60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6CD1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B60097" w14:textId="6121DC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4548BE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1BE5A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E9D12E0" w14:textId="5AF199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E9EF99" w14:textId="4E2530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997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F7AA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4B7E9E" w14:textId="2AB8E5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48CF1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10476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3466955" w14:textId="6C6FBB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4399A1" w14:textId="725913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696E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BB9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92D19F0" w14:textId="708AAF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F3CC4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3DD3C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4F2C0D5" w14:textId="5B60E03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DC53B0" w14:textId="1776ABE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837C7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4C143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AF5F9D" w14:textId="4DC1C17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3F062C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80A8C31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7B10A9B" w14:textId="182EDE59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DF0B386" w14:textId="77777777" w:rsidR="00944C3D" w:rsidRDefault="00944C3D" w:rsidP="00944C3D">
      <w:pPr>
        <w:rPr>
          <w:rFonts w:ascii="Arial" w:hAnsi="Arial"/>
          <w:b/>
        </w:rPr>
      </w:pPr>
    </w:p>
    <w:p w14:paraId="26240601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49FF77A" w14:textId="77777777" w:rsidTr="00503750">
        <w:tc>
          <w:tcPr>
            <w:tcW w:w="2835" w:type="dxa"/>
            <w:vAlign w:val="center"/>
          </w:tcPr>
          <w:p w14:paraId="4F0724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01183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1AE4DB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58D158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723B6C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CC034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E50161E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7E5C0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341830F8" w14:textId="23C922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1B74D6" w14:textId="4BF624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5DE7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97F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D9F9C7" w14:textId="45B704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0867C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16D5A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B23DCA3" w14:textId="1E9422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D46376" w14:textId="2A86EC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F85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460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C97F7C0" w14:textId="7B9258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EFD76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6820D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659D510" w14:textId="029434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4F8620" w14:textId="058FF7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966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2F8D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5BEF16" w14:textId="0838F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9A0E4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F27CE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532B1E1" w14:textId="1D6DFE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DEC555" w14:textId="402A19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44F1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DF2D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F1A029" w14:textId="735342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981BB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921806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5487A8A" w14:textId="76E00E5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91C8AA" w14:textId="062056C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CBF50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82F9A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AFA6A0" w14:textId="2D75FEC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46D3D2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DCF3DE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54DF1970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285DC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46C96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82B46D2" w14:textId="77777777" w:rsidTr="00503750">
        <w:trPr>
          <w:trHeight w:val="699"/>
        </w:trPr>
        <w:tc>
          <w:tcPr>
            <w:tcW w:w="3502" w:type="dxa"/>
            <w:vMerge/>
          </w:tcPr>
          <w:p w14:paraId="0DDFBC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B511F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22107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E87265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F48D2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7C583B7" w14:textId="6CB98CFD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F5AEEC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724071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1D63C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2E97D51" w14:textId="0FDF6C8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2796BA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1D4634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C2FD46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71F3E986" w14:textId="41D5FE01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552BA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BF22FE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23995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63E7062D" w14:textId="77777777" w:rsidTr="00503750">
        <w:trPr>
          <w:trHeight w:val="593"/>
        </w:trPr>
        <w:tc>
          <w:tcPr>
            <w:tcW w:w="3497" w:type="dxa"/>
          </w:tcPr>
          <w:p w14:paraId="21BE66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07BFD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FB814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9577FD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E4CE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4C1C387" w14:textId="31F529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770715" w14:textId="235454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4B2C4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CFC1A2" w14:textId="380EB0C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944209F" w14:textId="65DBE4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A43328" w14:textId="6FAD07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1EA2C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9EE2962" w14:textId="0169D54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0B67807" w14:textId="761B5F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27A62C" w14:textId="6F288F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B663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5685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74C72F7" w14:textId="5C92AF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E3440D" w14:textId="1BEC49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56FA7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F1F17A5" w14:textId="3F500B7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6DAF812" w14:textId="66867C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6BB04B" w14:textId="6E1E83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707B8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AD4BE63" w14:textId="6DCC055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E98DD84" w14:textId="03C6DE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76ED0A" w14:textId="3E7869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DBFDE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0402D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930CFA5" w14:textId="7C8EE3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9AE8A7" w14:textId="6DD67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1EFDE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FA73E7D" w14:textId="60101A8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E14F929" w14:textId="3BDCDB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A752C4" w14:textId="4783A0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65423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2FE3798" w14:textId="5B27D99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DA7850D" w14:textId="0A3882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A844D3" w14:textId="1F20C7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C84C92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FAA49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2E37618" w14:textId="1196C5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3664DC" w14:textId="4A8CF5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D31B2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F2E7898" w14:textId="7E00F84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D54D4A" w14:textId="5016FA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02E334" w14:textId="7959CC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3F2810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8C4A7A3" w14:textId="7650ACC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B6012B9" w14:textId="5A9E7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BB1C73" w14:textId="2DD71F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9F0E82B" w14:textId="77777777" w:rsidR="00944C3D" w:rsidRDefault="00944C3D" w:rsidP="00944C3D">
      <w:pPr>
        <w:rPr>
          <w:rFonts w:ascii="Arial" w:hAnsi="Arial"/>
          <w:b/>
        </w:rPr>
      </w:pPr>
    </w:p>
    <w:p w14:paraId="0A07AB37" w14:textId="77777777" w:rsidR="00944C3D" w:rsidRDefault="00944C3D" w:rsidP="00944C3D">
      <w:pPr>
        <w:rPr>
          <w:rFonts w:ascii="Arial" w:hAnsi="Arial"/>
          <w:b/>
        </w:rPr>
      </w:pPr>
    </w:p>
    <w:p w14:paraId="63401E8A" w14:textId="77777777" w:rsidR="00944C3D" w:rsidRDefault="00944C3D" w:rsidP="00944C3D">
      <w:pPr>
        <w:rPr>
          <w:rFonts w:ascii="Arial" w:hAnsi="Arial"/>
          <w:b/>
        </w:rPr>
      </w:pPr>
    </w:p>
    <w:p w14:paraId="2DE091DD" w14:textId="77777777" w:rsidR="00944C3D" w:rsidRDefault="00944C3D" w:rsidP="00944C3D">
      <w:pPr>
        <w:rPr>
          <w:rFonts w:ascii="Arial" w:hAnsi="Arial"/>
          <w:b/>
        </w:rPr>
      </w:pPr>
    </w:p>
    <w:p w14:paraId="1B489D2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7"/>
        <w:gridCol w:w="1631"/>
        <w:gridCol w:w="1213"/>
        <w:gridCol w:w="1214"/>
        <w:gridCol w:w="1190"/>
        <w:gridCol w:w="1565"/>
      </w:tblGrid>
      <w:tr w:rsidR="00944C3D" w:rsidRPr="00050529" w14:paraId="31E98A50" w14:textId="77777777" w:rsidTr="00503750">
        <w:tc>
          <w:tcPr>
            <w:tcW w:w="2622" w:type="dxa"/>
            <w:vAlign w:val="center"/>
          </w:tcPr>
          <w:p w14:paraId="4BC2DC0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D7EFA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B603F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679D0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A489F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F1D98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D5CFF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3B676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9FF4A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14A495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76BE5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BD7363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9EC8F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354CB30" w14:textId="1A4AC9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03E0FA" w14:textId="0CC0E7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DAD047" w14:textId="61B0A0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751E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227460" w14:textId="268CB3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A29868" w14:textId="77777777" w:rsidTr="00503750">
        <w:tc>
          <w:tcPr>
            <w:tcW w:w="2622" w:type="dxa"/>
            <w:vAlign w:val="center"/>
          </w:tcPr>
          <w:p w14:paraId="7A4847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1EB0F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1C0745A" w14:textId="159E46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F3CA29E" w14:textId="1F6C87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378667" w14:textId="4E80AC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2BF2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0CF869" w14:textId="6AD3CF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DADB7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2BD93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DCF1339" w14:textId="33627E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C214721" w14:textId="348A15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B28A2A" w14:textId="3A413C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6B4A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1795CF" w14:textId="60AAFA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C24F2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42290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D0B1C3B" w14:textId="600AA6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46E8A9" w14:textId="5DDDC8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588484" w14:textId="60B281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E0B6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B646AE" w14:textId="45FF9F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BE41B2" w14:textId="77777777" w:rsidTr="00503750">
        <w:tc>
          <w:tcPr>
            <w:tcW w:w="2622" w:type="dxa"/>
            <w:vAlign w:val="center"/>
          </w:tcPr>
          <w:p w14:paraId="5E62C7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E9DDE78" w14:textId="09CFF6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111881.00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96C5A9D" w14:textId="5F1689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30817.00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DD1BA4" w14:textId="33720B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68477.00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7A3D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A623F5" w14:textId="384B4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74220.00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B2568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6EB45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ADF8270" w14:textId="2BBD16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9BB231" w14:textId="5B3AF0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0FE1C8" w14:textId="1EC541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55A9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59FFAD" w14:textId="002242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833C87" w14:textId="77777777" w:rsidTr="00503750">
        <w:tc>
          <w:tcPr>
            <w:tcW w:w="2622" w:type="dxa"/>
            <w:vAlign w:val="center"/>
          </w:tcPr>
          <w:p w14:paraId="63AD77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0D6940E" w14:textId="43596D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FA9822" w14:textId="145D08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AB08EC" w14:textId="5C3EC0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8224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CE32E5" w14:textId="4A4776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BFF5EA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3B5EFDE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1E516A2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49B2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64FD892" w14:textId="2BA228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341702" w14:textId="171956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636385" w14:textId="21B5CD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EDBD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807691" w14:textId="550D52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19A6E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46112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B0096C4" w14:textId="4D8B63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0A48178" w14:textId="7CE1A7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07AF23" w14:textId="17F704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D6A3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5265D7" w14:textId="7472A7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4F381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257F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8AA93C6" w14:textId="7C0AF8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F3EE7E" w14:textId="070CA6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113043" w14:textId="7E0C8B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756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24F81D" w14:textId="6AD64F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74160C" w14:textId="77777777" w:rsidTr="00503750">
        <w:tc>
          <w:tcPr>
            <w:tcW w:w="2622" w:type="dxa"/>
            <w:vAlign w:val="center"/>
          </w:tcPr>
          <w:p w14:paraId="3F27B6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7181E4ED" w14:textId="70F9BB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383E01" w14:textId="0043D7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AF610A" w14:textId="001DF7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2A8A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1825EF" w14:textId="2FE8DA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F63E0E" w14:textId="77777777" w:rsidTr="00503750">
        <w:tc>
          <w:tcPr>
            <w:tcW w:w="2622" w:type="dxa"/>
            <w:vAlign w:val="center"/>
          </w:tcPr>
          <w:p w14:paraId="727E84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A9FC1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DD11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66F1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D508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C09A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D226E6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B7A4A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035A252" w14:textId="7266547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b/>
                <w:noProof/>
                <w:sz w:val="18"/>
                <w:szCs w:val="18"/>
              </w:rPr>
              <w:t>111881.00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A0E7F9" w14:textId="40D3F1F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b/>
                <w:noProof/>
                <w:sz w:val="18"/>
                <w:szCs w:val="18"/>
              </w:rPr>
              <w:t>30817.00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F02089" w14:textId="3C84A21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b/>
                <w:noProof/>
                <w:sz w:val="18"/>
                <w:szCs w:val="18"/>
              </w:rPr>
              <w:t>68477.00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1D02F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074D04" w14:textId="075DBD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b/>
                <w:noProof/>
                <w:sz w:val="18"/>
                <w:szCs w:val="18"/>
              </w:rPr>
              <w:t>74220.00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CF1C74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7787B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7EEAB2D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E9DB6BE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378734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5D078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DB083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9D61A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54DF0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99F60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A10CB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FDAF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B4250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AB015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64B2A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F25A15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8E7C6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600B3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79A893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ED46A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46BC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3B69E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E6598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BDA20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1FCF8E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18C4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05DAE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BAAA8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2A48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40592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1A92C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ADAE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1C6A3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C2425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2FCCF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15C5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145CF5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3044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D603F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F628FB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18593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CB9CA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746618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F33A9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B23D01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1AC3581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1C18E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5F388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8EEBB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16367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633D56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E9F01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F6C69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C2E79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C623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AD25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77A381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69443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4B82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DC7C1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5A27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6B259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18DAE0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EB347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B4999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F761AB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A4946F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3494B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439737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B1061F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38335AA0" w14:textId="77777777" w:rsidTr="00503750">
        <w:tc>
          <w:tcPr>
            <w:tcW w:w="2835" w:type="dxa"/>
            <w:vAlign w:val="center"/>
          </w:tcPr>
          <w:p w14:paraId="3E8A4B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5A6FAA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8FE98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A1A22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7B4D9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00AC4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CF3D588" w14:textId="77777777" w:rsidTr="00503750">
        <w:tc>
          <w:tcPr>
            <w:tcW w:w="2835" w:type="dxa"/>
            <w:vAlign w:val="center"/>
          </w:tcPr>
          <w:p w14:paraId="252881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E017B8B" w14:textId="0C2853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ED419D" w14:textId="3C08E9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FAEDC3" w14:textId="441BEF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8047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515342" w14:textId="54C08C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317C9B" w14:textId="77777777" w:rsidTr="00503750">
        <w:tc>
          <w:tcPr>
            <w:tcW w:w="2835" w:type="dxa"/>
            <w:vAlign w:val="center"/>
          </w:tcPr>
          <w:p w14:paraId="715391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E142047" w14:textId="765845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271264" w14:textId="6AA4B9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F974EC" w14:textId="6D4347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075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E6615A" w14:textId="5FBC0F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4BDC2E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68628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3B9F5E6" w14:textId="5EE9F33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1B473B" w14:textId="3957D6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8871A3" w14:textId="65ACD5B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7C2D7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E9115C" w14:textId="3ADD92A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94DBD65" w14:textId="77777777" w:rsidTr="00503750">
        <w:tc>
          <w:tcPr>
            <w:tcW w:w="2835" w:type="dxa"/>
            <w:vAlign w:val="center"/>
          </w:tcPr>
          <w:p w14:paraId="794A77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D54D19" w14:textId="1F7E0B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FB8388" w14:textId="5D97EA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F1F53C" w14:textId="6CC4EF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59F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5F4E5A" w14:textId="5DE4A6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629649" w14:textId="77777777" w:rsidTr="00503750">
        <w:tc>
          <w:tcPr>
            <w:tcW w:w="2835" w:type="dxa"/>
            <w:vAlign w:val="center"/>
          </w:tcPr>
          <w:p w14:paraId="766798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F4C3AD6" w14:textId="558DA0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7A200D" w14:textId="4612E6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2C5363" w14:textId="0671A3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87CD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E11EAC" w14:textId="40DB16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6A877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52C3FB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D9631F7" w14:textId="7316B36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07B7AE" w14:textId="7D8C73A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1E7E14" w14:textId="383FBF1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D7A6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1673F1" w14:textId="6692C30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9BAB3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2DBD2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632B6FF" w14:textId="15EC9A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A33B37" w14:textId="6DA818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237A16" w14:textId="42A586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0F4D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2E2058" w14:textId="43A20C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04D96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5158F5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1"/>
        <w:gridCol w:w="1759"/>
        <w:gridCol w:w="1649"/>
        <w:gridCol w:w="1615"/>
        <w:gridCol w:w="1866"/>
      </w:tblGrid>
      <w:tr w:rsidR="00944C3D" w:rsidRPr="008D0433" w14:paraId="1BB41D23" w14:textId="77777777" w:rsidTr="00503750">
        <w:tc>
          <w:tcPr>
            <w:tcW w:w="2552" w:type="dxa"/>
            <w:vAlign w:val="center"/>
          </w:tcPr>
          <w:p w14:paraId="572838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D0C35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187804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4F5A7A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5D1222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0E3E809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67CE96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77C902" w14:textId="1A258A8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D674138" w14:textId="3B6810A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12152.00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3D3DE5F9" w14:textId="6AD775F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12152.00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AAC5920" w14:textId="66CFCF4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B7987DF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124958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22DD4E35" w14:textId="7D11ECE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F0E060C" w14:textId="2FDD75A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780AB613" w14:textId="4710005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4DF7EE30" w14:textId="48024BA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05E4716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BD9DEF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031C793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04CCB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D3473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63D917A" w14:textId="77777777" w:rsidTr="00503750">
        <w:tc>
          <w:tcPr>
            <w:tcW w:w="4395" w:type="dxa"/>
            <w:vMerge/>
          </w:tcPr>
          <w:p w14:paraId="40C245A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7F68C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908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BB21C7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302F1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2F98E36" w14:textId="740219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  <w:lang w:eastAsia="sk-SK"/>
              </w:rPr>
              <w:t>328.15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AD154E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6380CB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AFB2B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0C24851" w14:textId="51EFD6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85D169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CE22B4C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F4CF0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5BAAE30" w14:textId="2300E5D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b/>
                <w:noProof/>
                <w:sz w:val="18"/>
                <w:szCs w:val="18"/>
              </w:rPr>
              <w:t>328.15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B932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E5D59B2" w14:textId="77777777" w:rsidTr="00503750">
        <w:tc>
          <w:tcPr>
            <w:tcW w:w="4395" w:type="dxa"/>
            <w:vAlign w:val="center"/>
          </w:tcPr>
          <w:p w14:paraId="4BA3CD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613D30E" w14:textId="418748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194A3D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5C90111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E46FA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405BFFF" w14:textId="7C4655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BA360E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056A42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B3AB4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6361AB3" w14:textId="7259F3B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AB07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84E116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6E448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ECBC77B" w14:textId="3AC3F079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b/>
                <w:noProof/>
                <w:sz w:val="18"/>
                <w:szCs w:val="18"/>
              </w:rPr>
              <w:t>41383.00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B0B6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5FF1C39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6EA953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4870CDDF" w14:textId="77777777" w:rsidTr="00503750">
        <w:tc>
          <w:tcPr>
            <w:tcW w:w="4395" w:type="dxa"/>
            <w:vAlign w:val="center"/>
          </w:tcPr>
          <w:p w14:paraId="406A548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A390C0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98EDAE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CB17416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A96CAD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5EF6F7E" w14:textId="1EA6785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951E1F" w14:textId="1FB6919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E09E0EC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EBF4E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C2CBA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AF397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4DCE82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C06C2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A6969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90737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21ACD54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9C317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2C679D93" w14:textId="0A8CEF36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E14E17A" w14:textId="5CF0733F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028A43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943D85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ACF9717" w14:textId="734CE10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8E40F38" w14:textId="4EB9167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230E01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12CEC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93164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E3E94BA" w14:textId="77777777" w:rsidTr="00503750">
        <w:tc>
          <w:tcPr>
            <w:tcW w:w="1843" w:type="dxa"/>
            <w:vAlign w:val="center"/>
          </w:tcPr>
          <w:p w14:paraId="29CBBE2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8499AE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AC8827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9429E7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BC6501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1FC3F4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51553D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0437365" w14:textId="77777777" w:rsidTr="00503750">
        <w:tc>
          <w:tcPr>
            <w:tcW w:w="1843" w:type="dxa"/>
            <w:vAlign w:val="center"/>
          </w:tcPr>
          <w:p w14:paraId="41DCAF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A38A1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8610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3727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9E6DD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D46C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4CAA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A835988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6AEA9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5A4D7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FE12D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8FDD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63778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04AA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0B7B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59296A4" w14:textId="77777777" w:rsidTr="00503750">
        <w:tc>
          <w:tcPr>
            <w:tcW w:w="1843" w:type="dxa"/>
            <w:vAlign w:val="center"/>
          </w:tcPr>
          <w:p w14:paraId="5C0E7A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28797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D29A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8865A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54FF8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F2C1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E9E2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36D6C9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13AA04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C6AEE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5F78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AE7F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6016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404B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8C88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0086E46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7ECF41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85CF88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B6917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F7F7F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AF1C31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D5E77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1E0DE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E7B49F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AD1A76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18DA13E5" w14:textId="77777777" w:rsidTr="00503750">
        <w:trPr>
          <w:trHeight w:val="664"/>
        </w:trPr>
        <w:tc>
          <w:tcPr>
            <w:tcW w:w="3372" w:type="dxa"/>
          </w:tcPr>
          <w:p w14:paraId="0810F5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DB4DD1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E9302A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D84FE4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139ED7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657CDB1" w14:textId="018B9C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7AC284" w14:textId="6F955F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D230C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1CEF4E" w14:textId="7AC45C7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B157A4A" w14:textId="17D6A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0116BD" w14:textId="2F7FB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C92C3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0A6B74F" w14:textId="77079E7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6D32A31" w14:textId="0982D5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066121" w14:textId="5AB972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5B362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1B141B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8331B97" w14:textId="5A93D4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B65156" w14:textId="4346FA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F78F4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239047B" w14:textId="39B4C40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06DB0C2" w14:textId="7783B0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22E6A9" w14:textId="7AD70D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9B7914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83F6A62" w14:textId="33C28B6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E10D2A" w14:textId="7AD0B2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C2DCC0" w14:textId="31CF38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80F17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DBC7683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64AA9D3F" w14:textId="77777777" w:rsidTr="00503750">
        <w:tc>
          <w:tcPr>
            <w:tcW w:w="2835" w:type="dxa"/>
            <w:vAlign w:val="center"/>
          </w:tcPr>
          <w:p w14:paraId="721B6B5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0F1AF4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2DD824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6DB5E3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8BB4DF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87FD15B" w14:textId="77777777" w:rsidTr="00503750">
        <w:tc>
          <w:tcPr>
            <w:tcW w:w="2835" w:type="dxa"/>
          </w:tcPr>
          <w:p w14:paraId="005F73A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8E46126" w14:textId="55553A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6FD157" w14:textId="4DF9FE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BEB300" w14:textId="0975E1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6E5C9EA" w14:textId="6EEA8A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F14593" w14:textId="77777777" w:rsidTr="00503750">
        <w:tc>
          <w:tcPr>
            <w:tcW w:w="2835" w:type="dxa"/>
          </w:tcPr>
          <w:p w14:paraId="2A8F3E2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44FB9C0" w14:textId="49EDCE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95F051" w14:textId="52C1F8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3106AD" w14:textId="4C0C90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3D9FDFB" w14:textId="7BDE91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EB5262" w14:textId="77777777" w:rsidTr="00503750">
        <w:tc>
          <w:tcPr>
            <w:tcW w:w="2835" w:type="dxa"/>
          </w:tcPr>
          <w:p w14:paraId="5F06E58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69F5C2F" w14:textId="312CFA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A03424" w14:textId="64E02E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FD2456" w14:textId="06D7EE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0680096" w14:textId="6C321E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EDA450" w14:textId="77777777" w:rsidTr="00503750">
        <w:tc>
          <w:tcPr>
            <w:tcW w:w="2835" w:type="dxa"/>
            <w:vAlign w:val="center"/>
          </w:tcPr>
          <w:p w14:paraId="1EC455E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D20C374" w14:textId="035D67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F723FE" w14:textId="7EBDB5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2C7BA6" w14:textId="21E44C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59067DE" w14:textId="5002B6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B4D929" w14:textId="77777777" w:rsidTr="00503750">
        <w:tc>
          <w:tcPr>
            <w:tcW w:w="2835" w:type="dxa"/>
            <w:vAlign w:val="center"/>
          </w:tcPr>
          <w:p w14:paraId="7AC563C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91DDE1" w14:textId="32FE8A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F9BBB5" w14:textId="67A591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A2E6B9" w14:textId="46DFC6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7A0F97" w14:textId="5F20CA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2F8482" w14:textId="77777777" w:rsidTr="00503750">
        <w:tc>
          <w:tcPr>
            <w:tcW w:w="2835" w:type="dxa"/>
          </w:tcPr>
          <w:p w14:paraId="6FFBFA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0D04197" w14:textId="518284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711898" w14:textId="0348E3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C957C9" w14:textId="50F3B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0398852" w14:textId="4FA29F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7D03A9" w14:textId="77777777" w:rsidTr="00503750">
        <w:tc>
          <w:tcPr>
            <w:tcW w:w="2835" w:type="dxa"/>
          </w:tcPr>
          <w:p w14:paraId="0BFB5D7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53CBFBF" w14:textId="3B2B6C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94DA5A" w14:textId="48612E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8991F9" w14:textId="4CFE32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3B1F125" w14:textId="61E8D5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5903DA" w14:textId="77777777" w:rsidTr="00503750">
        <w:tc>
          <w:tcPr>
            <w:tcW w:w="2835" w:type="dxa"/>
          </w:tcPr>
          <w:p w14:paraId="130267D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E55E630" w14:textId="56810C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6CA5CB" w14:textId="42357F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2114DF" w14:textId="1FF251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72A645D" w14:textId="039B80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F5984B" w14:textId="77777777" w:rsidR="00944C3D" w:rsidRDefault="00944C3D" w:rsidP="00944C3D">
      <w:pPr>
        <w:rPr>
          <w:rFonts w:ascii="Arial" w:hAnsi="Arial"/>
          <w:b/>
        </w:rPr>
      </w:pPr>
    </w:p>
    <w:p w14:paraId="15E01D69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58F364E1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1D5066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463A5A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DD6409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F78F41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E38ED4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257F781" w14:textId="77777777" w:rsidTr="00503750">
        <w:trPr>
          <w:trHeight w:val="443"/>
        </w:trPr>
        <w:tc>
          <w:tcPr>
            <w:tcW w:w="2560" w:type="dxa"/>
          </w:tcPr>
          <w:p w14:paraId="0C71EC6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986C4AC" w14:textId="406AA5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233B6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4DED9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45BD71B" w14:textId="70465E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4C659D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3BF01C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1B3268D" w14:textId="670475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0DAB6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188FD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F66941A" w14:textId="29509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CAED3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6E30C6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F5FB97D" w14:textId="495C1C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65BC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970B6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099CA4" w14:textId="558663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16786F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6FAFB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59C7565" w14:textId="7C2215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E507B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08DC0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918DE56" w14:textId="3A9DDE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172971" w14:textId="77777777" w:rsidR="00944C3D" w:rsidRDefault="00944C3D" w:rsidP="00944C3D">
      <w:pPr>
        <w:rPr>
          <w:rFonts w:ascii="Arial" w:hAnsi="Arial"/>
          <w:b/>
        </w:rPr>
      </w:pPr>
    </w:p>
    <w:p w14:paraId="229DBC34" w14:textId="77777777" w:rsidR="00944C3D" w:rsidRDefault="00944C3D" w:rsidP="00944C3D">
      <w:pPr>
        <w:rPr>
          <w:rFonts w:ascii="Arial" w:hAnsi="Arial"/>
          <w:b/>
        </w:rPr>
      </w:pPr>
    </w:p>
    <w:p w14:paraId="1849DCC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4A86A01" w14:textId="77777777" w:rsidR="00944C3D" w:rsidRDefault="00944C3D" w:rsidP="00944C3D">
      <w:pPr>
        <w:rPr>
          <w:rFonts w:ascii="Arial" w:hAnsi="Arial"/>
          <w:b/>
        </w:rPr>
      </w:pPr>
    </w:p>
    <w:p w14:paraId="2BF797C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503AD16C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486B1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E4D4C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671A1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328ECC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B80F4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D252B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60E71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FD299D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4103A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DAF80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0D393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825594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D65BD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321EE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7C192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BDEF5D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38A65B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53482C1" w14:textId="77777777" w:rsidTr="00503750">
        <w:trPr>
          <w:trHeight w:val="677"/>
        </w:trPr>
        <w:tc>
          <w:tcPr>
            <w:tcW w:w="3358" w:type="dxa"/>
          </w:tcPr>
          <w:p w14:paraId="7F6DF0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7B728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888DA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5C74B1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A88D6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E978CF5" w14:textId="71C0DE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078007" w14:textId="6001FA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DE186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9993E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6F9B99F" w14:textId="73898C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552C1B5" w14:textId="37506A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D2F98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D5A93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6E46F99" w14:textId="2A6120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99F182" w14:textId="7D347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BB081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8BB2F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0151100" w14:textId="2EBBEA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39FD66" w14:textId="023256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ECFF9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C318875" w14:textId="5301670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34CDC40" w14:textId="318228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AA64E1" w14:textId="171833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AC2E23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C15A3B5" w14:textId="0042081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53659E1" w14:textId="0A6344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22F8B5" w14:textId="657D26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72F49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A1F2D8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815721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923B0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9435B6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47A7FE2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9C63B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4D2C2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F65AF1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A88CD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D3618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E8EAE2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AFB75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BCC10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2BD274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D989F5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325B09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7F343C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C1DBBA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A7BFD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1B3AAF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4B342F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A5FC9F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BB4C4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0D1B3B0" w14:textId="43D48E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7E72ABF" w14:textId="7E92D7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D63ABD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7D4B8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26ADDBE0" w14:textId="1207A7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6D8EBAD" w14:textId="69AF8D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25B41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7985E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654F69" w14:textId="5592C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8A460E2" w14:textId="10656E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4FF4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7B99AC" w14:textId="7B2750A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AC32CDA" w14:textId="404210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C9CB171" w14:textId="09463B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CDB34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062972E" w14:textId="054F01E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14E95A8" w14:textId="11FB6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D00E9F" w14:textId="24BE84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63244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A7372D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94C9D4C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A095A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3E87E0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936E06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5CCDC2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B3B55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E496195" w14:textId="606EE6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0317E73" w14:textId="58500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16104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F262D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69F8729" w14:textId="78EEB2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111271B" w14:textId="572793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A67B6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B7B22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DEC1BC2" w14:textId="4E2452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F1ADD3" w14:textId="2B9C94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75703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4D7F84E" w14:textId="7382414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C5D876D" w14:textId="5FA44D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B213831" w14:textId="1DF284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33373E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85FB617" w14:textId="2E02C8D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AD979B5" w14:textId="1D16A1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1ED737" w14:textId="76B666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DB0C55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774E54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4FFE7F0" w14:textId="77777777" w:rsidTr="00503750">
        <w:tc>
          <w:tcPr>
            <w:tcW w:w="3686" w:type="dxa"/>
            <w:vAlign w:val="center"/>
          </w:tcPr>
          <w:p w14:paraId="0A8DC5A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BE4ECE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861A4E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306D3B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871E0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3D04A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8C545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3FAC61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7F462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56D04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24D21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AADEEC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68D77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C2112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BCE76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41EEF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DAE121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9F91FB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D796AE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605D17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384D31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842988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DE15C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9A6EA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2C63AD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9A241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0B92978" w14:textId="549810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78AE5F" w14:textId="7A62C9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2BFDF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9CB48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6AE271F" w14:textId="5B1A1B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21FB9EA" w14:textId="7BD381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CE5B1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0BB53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D90CCAC" w14:textId="67C52D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708C730" w14:textId="7AA59B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15274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588AB30" w14:textId="6ADAE7D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71C2EA0" w14:textId="1261E1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356FF6" w14:textId="6FA3D0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CFB26A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690B2D3" w14:textId="76833D1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8290EEF" w14:textId="38CC97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2ECF33" w14:textId="48B64F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FC730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D5002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373854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9331C7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1CCB59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55FD9C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507C59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8D79A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25F81E9" w14:textId="5A2F2C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5F44C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63465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3224288" w14:textId="4A9BC2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D12B9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5DD88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EDB3D73" w14:textId="224D85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B1512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281E5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C5E4CB4" w14:textId="06F1DC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A1DE7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5844F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FFC930A" w14:textId="187DD0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F340F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7DF7FF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43D5504" w14:textId="68D939E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20FF449" w14:textId="77777777" w:rsidR="00944C3D" w:rsidRDefault="00944C3D" w:rsidP="00944C3D">
      <w:pPr>
        <w:rPr>
          <w:sz w:val="22"/>
          <w:szCs w:val="22"/>
        </w:rPr>
      </w:pPr>
    </w:p>
    <w:p w14:paraId="291B62F9" w14:textId="77777777" w:rsidR="00944C3D" w:rsidRDefault="00944C3D" w:rsidP="00944C3D">
      <w:pPr>
        <w:rPr>
          <w:sz w:val="22"/>
          <w:szCs w:val="22"/>
        </w:rPr>
      </w:pPr>
    </w:p>
    <w:p w14:paraId="1AB0A4C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5AD3FBB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272A493" w14:textId="436F3536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3208B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9CF66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AA577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EFF2B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09CA49AB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83F3AE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CC2D93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A1459E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210F33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078C89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4B312EE" w14:textId="3E9E09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4EA0D68" w14:textId="21EF1F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169B6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F4EA9A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7CEE8AD" w14:textId="6ED262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7C0DE23" w14:textId="0327F5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A672A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754FBE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25101A4" w14:textId="671866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8B8F547" w14:textId="44B7B6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EE43E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E88F33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6E76591" w14:textId="677865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302453" w14:textId="6CCDE2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5DB8FA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2B057F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22AED5A" w14:textId="58B4C8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3E07B01" w14:textId="4AC610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2A15C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3230602" w14:textId="1BA5F51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1AA5CBB" w14:textId="088797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FB46241" w14:textId="0639FF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D55EB3D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7935088" w14:textId="71A3D77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985634D" w14:textId="19BF9F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D3F380C" w14:textId="76CA65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2E7C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7B23A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4F603B84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D13A72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600ECE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C8BEF1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665363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9D8220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39E2FAD" w14:textId="195634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697BE1D" w14:textId="76EF3C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6D8F6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3DD304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792B16C" w14:textId="39C06F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1AD3F98" w14:textId="079895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8BC90E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C2211B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720F84E1" w14:textId="1BEAC1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869AA71" w14:textId="11BB7E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E6BC5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50F142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E850524" w14:textId="5C0FAE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0232246" w14:textId="7B08E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1A4DA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D4E299" w14:textId="27C984D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605E4DE" w14:textId="725B4E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B29F7F6" w14:textId="1779C3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6452E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0216C09" w14:textId="2681391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D3A7ED7" w14:textId="3B7746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820FBAF" w14:textId="344840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60426A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7CD11BB" w14:textId="17E6724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12DF40B" w14:textId="370DD9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AF84448" w14:textId="6E8C1E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0652" w:rsidRPr="00E92A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E0C88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7AC69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720F12F" w14:textId="434C9C1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5D174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736B0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9DDA3A9" w14:textId="6D0DEBC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6DC8C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05BE06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2557AB59" w14:textId="4A1B6366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F552D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C076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977982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11D7C6A" w14:textId="77777777" w:rsidR="00944C3D" w:rsidRPr="003607F0" w:rsidRDefault="00944C3D" w:rsidP="00944C3D"/>
    <w:p w14:paraId="133AE905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19EDB" w14:textId="77777777" w:rsidR="00783381" w:rsidRDefault="00783381">
      <w:r>
        <w:separator/>
      </w:r>
    </w:p>
  </w:endnote>
  <w:endnote w:type="continuationSeparator" w:id="0">
    <w:p w14:paraId="38FB10AB" w14:textId="77777777" w:rsidR="00783381" w:rsidRDefault="00783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32C3A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2E74548F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D884B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D925DE4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E5595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0F661D35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0B0F" w14:textId="77777777" w:rsidR="00783381" w:rsidRDefault="00783381">
      <w:r>
        <w:separator/>
      </w:r>
    </w:p>
  </w:footnote>
  <w:footnote w:type="continuationSeparator" w:id="0">
    <w:p w14:paraId="3CA1E1BC" w14:textId="77777777" w:rsidR="00783381" w:rsidRDefault="007833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565585">
    <w:abstractNumId w:val="13"/>
  </w:num>
  <w:num w:numId="2" w16cid:durableId="1676421601">
    <w:abstractNumId w:val="17"/>
  </w:num>
  <w:num w:numId="3" w16cid:durableId="916940012">
    <w:abstractNumId w:val="8"/>
  </w:num>
  <w:num w:numId="4" w16cid:durableId="1757902803">
    <w:abstractNumId w:val="7"/>
  </w:num>
  <w:num w:numId="5" w16cid:durableId="195293320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921159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0462457">
    <w:abstractNumId w:val="20"/>
  </w:num>
  <w:num w:numId="8" w16cid:durableId="1333607470">
    <w:abstractNumId w:val="10"/>
  </w:num>
  <w:num w:numId="9" w16cid:durableId="903024971">
    <w:abstractNumId w:val="0"/>
  </w:num>
  <w:num w:numId="10" w16cid:durableId="678000123">
    <w:abstractNumId w:val="19"/>
  </w:num>
  <w:num w:numId="11" w16cid:durableId="702487657">
    <w:abstractNumId w:val="6"/>
  </w:num>
  <w:num w:numId="12" w16cid:durableId="541984652">
    <w:abstractNumId w:val="9"/>
  </w:num>
  <w:num w:numId="13" w16cid:durableId="1895310937">
    <w:abstractNumId w:val="12"/>
  </w:num>
  <w:num w:numId="14" w16cid:durableId="1923906575">
    <w:abstractNumId w:val="15"/>
  </w:num>
  <w:num w:numId="15" w16cid:durableId="1419330833">
    <w:abstractNumId w:val="14"/>
  </w:num>
  <w:num w:numId="16" w16cid:durableId="1565752700">
    <w:abstractNumId w:val="2"/>
  </w:num>
  <w:num w:numId="17" w16cid:durableId="1316253743">
    <w:abstractNumId w:val="4"/>
  </w:num>
  <w:num w:numId="18" w16cid:durableId="2138915390">
    <w:abstractNumId w:val="11"/>
  </w:num>
  <w:num w:numId="19" w16cid:durableId="1461026541">
    <w:abstractNumId w:val="5"/>
  </w:num>
  <w:num w:numId="20" w16cid:durableId="1074939643">
    <w:abstractNumId w:val="18"/>
  </w:num>
  <w:num w:numId="21" w16cid:durableId="1868255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12"/>
    <w:docVar w:name="arg2" w:val="Driver=asa17;DBF=D:\anasoft\data\tebys.db;DBN=tebys;ENG=SQL17;commlinks=TCPIP{ip=192.168.1.241};uid=hromnikova;con=finus(12.0);pwd=488300282956Vaveto1"/>
    <w:docVar w:name="arg3" w:val="589930"/>
    <w:docVar w:name="arg4" w:val="C:\Users\HROMNI~1.TEB\AppData\Local\Temp\15753453.doc"/>
    <w:docVar w:name="arg5" w:val="7"/>
  </w:docVars>
  <w:rsids>
    <w:rsidRoot w:val="00E90652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8167D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8338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0652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1C8F6"/>
  <w15:docId w15:val="{FEAC4448-2F6A-4D91-B906-9F254EB7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5341</Words>
  <Characters>30447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2026-03-03T10:04:00Z</dcterms:created>
  <dcterms:modified xsi:type="dcterms:W3CDTF">2026-03-03T10:05:00Z</dcterms:modified>
</cp:coreProperties>
</file>