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20F59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29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04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35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66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0F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1E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5A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5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63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48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1B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36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D7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B0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2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A9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ED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6F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A9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5D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3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6C183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C37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7B8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FF9E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C36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DFB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EF1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166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71D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CD4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30A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448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C5C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C53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FC1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402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544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5ED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26B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042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3F8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1E9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EBE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1BF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DA8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D58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699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063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EE4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D81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B54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097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3C8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31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9C97A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E0C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ED8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16F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067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DFD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F47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81E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565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6CC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33F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B93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228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25B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691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C82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F3A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DF1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B31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FA4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D87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6B6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C35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5FE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8B6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A65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DA05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C0B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257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438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5D2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B06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3D5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8B8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6142B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405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D28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F5C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3F6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C87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D7E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E4E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467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F43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BBD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0CD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7EE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5D8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D66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119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4AE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487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A8D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BF2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817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7AF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42C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879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4CB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29D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2A3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68F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E10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46F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FFF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8E3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255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948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6102B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7D0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C88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E12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1B5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520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B9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A88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72B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C5B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B87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75D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8E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96D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331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0F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8EA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7E8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D2E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13B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6BB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2C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DAC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EAA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0A7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C40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10B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0BD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47C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0D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892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3A8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45E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A42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8FA44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94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C3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91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4F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16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61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9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D2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7D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B5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3C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CE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C5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6E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A9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EE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60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0DE1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00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EA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9A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7D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A5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9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C5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F83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0AC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9F6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536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0B2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868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38A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4FB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64B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172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AD5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514964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97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D6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B4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8A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5BA2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AE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3D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47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18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F4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FD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A5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06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5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22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8F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373E0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10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B0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F4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27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7F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6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94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F4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E7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0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30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D5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CC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37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EF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C275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0B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9C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AE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61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17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4B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91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93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34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DE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3E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E5E1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C9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C7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5C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E2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82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6F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D2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0D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8C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82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F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47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BC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47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24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DD1A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37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96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B1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7A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59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07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ED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6492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1B43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B614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F066BF" w14:textId="2CC85E06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2617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1CEE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C128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F498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5091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A04D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90F1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3D0E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2C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93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C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11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4F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5B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59EC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0B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CF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4D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18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31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5A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F3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CA2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087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5D39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2C9AF3F" wp14:editId="7E54CBAA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C6593E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C9AF3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9C6593E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44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C0A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EA9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73B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F7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D0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41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FE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1B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2A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AA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35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4A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AE142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DE25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1F849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935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616396A" wp14:editId="6DA54656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8254E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16396A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98254EC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8883F3C" wp14:editId="1DEED384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6DF07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883F3C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3E6DF07B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E352606" wp14:editId="0800A16E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84604A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352606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5884604A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B3DA625" wp14:editId="271BA139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BC932D" w14:textId="20B430BC" w:rsidR="000B647F" w:rsidRDefault="000B647F" w:rsidP="00944C3D">
                                  <w:fldSimple w:instr=" MERGEFIELD  aDMOD  \* MERGEFORMAT ">
                                    <w:r w:rsidR="00201D3F" w:rsidRPr="00201D3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3DA625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EBC932D" w14:textId="20B430BC" w:rsidR="000B647F" w:rsidRDefault="000B647F" w:rsidP="00944C3D">
                            <w:fldSimple w:instr=" MERGEFIELD  aDMOD  \* MERGEFORMAT ">
                              <w:r w:rsidR="00201D3F" w:rsidRPr="00201D3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A04E1FE" wp14:editId="585EC8C1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670577" w14:textId="5F723C2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01D3F" w:rsidRPr="000D131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4E1FE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1670577" w14:textId="5F723C2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01D3F" w:rsidRPr="000D1318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7487B24" wp14:editId="42A8E48D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9B488E" w14:textId="6A2B50CE" w:rsidR="000B647F" w:rsidRDefault="000B647F" w:rsidP="00944C3D">
                                  <w:fldSimple w:instr=" MERGEFIELD  aDRDO  \* MERGEFORMAT ">
                                    <w:r w:rsidR="00201D3F" w:rsidRPr="00201D3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487B24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39B488E" w14:textId="6A2B50CE" w:rsidR="000B647F" w:rsidRDefault="000B647F" w:rsidP="00944C3D">
                            <w:fldSimple w:instr=" MERGEFIELD  aDRDO  \* MERGEFORMAT ">
                              <w:r w:rsidR="00201D3F" w:rsidRPr="00201D3F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454D235" wp14:editId="2511250E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BCC2FA" w14:textId="18A3BFB4" w:rsidR="000B647F" w:rsidRDefault="000B647F" w:rsidP="00944C3D">
                                  <w:fldSimple w:instr=" MERGEFIELD  aDMDO  \* MERGEFORMAT ">
                                    <w:r w:rsidR="00201D3F" w:rsidRPr="00201D3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54D235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3BCC2FA" w14:textId="18A3BFB4" w:rsidR="000B647F" w:rsidRDefault="000B647F" w:rsidP="00944C3D">
                            <w:fldSimple w:instr=" MERGEFIELD  aDMDO  \* MERGEFORMAT ">
                              <w:r w:rsidR="00201D3F" w:rsidRPr="00201D3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EA1D48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16273A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8FC24F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DC74FD9" wp14:editId="024EEF6F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742CD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74FD9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29742CD5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9442043" wp14:editId="359660E4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9A7D6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2043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409A7D6F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0FDE4C" wp14:editId="2CCFF0CA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0DFF2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0FDE4C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10DFF2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0552D6E" wp14:editId="1EBCA9B5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C6538A" w14:textId="0F7A692C" w:rsidR="000B647F" w:rsidRDefault="000B647F" w:rsidP="00944C3D">
                                  <w:fldSimple w:instr=" MERGEFIELD  aDRDOo  \* MERGEFORMAT ">
                                    <w:r w:rsidR="00201D3F" w:rsidRPr="00201D3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552D6E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3C6538A" w14:textId="0F7A692C" w:rsidR="000B647F" w:rsidRDefault="000B647F" w:rsidP="00944C3D">
                            <w:fldSimple w:instr=" MERGEFIELD  aDRDOo  \* MERGEFORMAT ">
                              <w:r w:rsidR="00201D3F" w:rsidRPr="00201D3F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6C748F0" wp14:editId="6646044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069C86" w14:textId="38A2FF16" w:rsidR="000B647F" w:rsidRDefault="000B647F" w:rsidP="00944C3D">
                                  <w:fldSimple w:instr=" MERGEFIELD  aDMDO  \* MERGEFORMAT ">
                                    <w:r w:rsidR="00201D3F" w:rsidRPr="00201D3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C748F0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6F069C86" w14:textId="38A2FF16" w:rsidR="000B647F" w:rsidRDefault="000B647F" w:rsidP="00944C3D">
                            <w:fldSimple w:instr=" MERGEFIELD  aDMDO  \* MERGEFORMAT ">
                              <w:r w:rsidR="00201D3F" w:rsidRPr="00201D3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71E7FD1" wp14:editId="581A49F8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7687A5" w14:textId="1C1424C7" w:rsidR="000B647F" w:rsidRDefault="000B647F" w:rsidP="00944C3D">
                                  <w:fldSimple w:instr=" MERGEFIELD  aDRODo  \* MERGEFORMAT ">
                                    <w:r w:rsidR="00201D3F" w:rsidRPr="00201D3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1E7FD1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E7687A5" w14:textId="1C1424C7" w:rsidR="000B647F" w:rsidRDefault="000B647F" w:rsidP="00944C3D">
                            <w:fldSimple w:instr=" MERGEFIELD  aDRODo  \* MERGEFORMAT ">
                              <w:r w:rsidR="00201D3F" w:rsidRPr="00201D3F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3948F28" wp14:editId="75449FC2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023477" w14:textId="391F2E2E" w:rsidR="000B647F" w:rsidRDefault="000B647F" w:rsidP="00944C3D">
                                  <w:fldSimple w:instr=" MERGEFIELD  aDMOD  \* MERGEFORMAT ">
                                    <w:r w:rsidR="00201D3F" w:rsidRPr="00201D3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948F28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61023477" w14:textId="391F2E2E" w:rsidR="000B647F" w:rsidRDefault="000B647F" w:rsidP="00944C3D">
                            <w:fldSimple w:instr=" MERGEFIELD  aDMOD  \* MERGEFORMAT ">
                              <w:r w:rsidR="00201D3F" w:rsidRPr="00201D3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21DF6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A8478EA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4DAD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DA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670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A8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6C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D7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16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24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33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0B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9C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1A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6B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4F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F9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8D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F4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83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D6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A6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26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51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BC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B8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29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E1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FC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98D2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35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9F2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C81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0E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BB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EF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A1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84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3F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C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AE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A8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5C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34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D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18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60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4A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9F4C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F620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FD50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C090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3B7D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1CDC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087C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71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9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20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B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1D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08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CD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D5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F01B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B0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AB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1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2F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B7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7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9C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AD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1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4E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6D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53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CD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7A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10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41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6B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CB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33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47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6B5A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DA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68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AD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04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8B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F7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1E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14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A902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6D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6B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27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46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8D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259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24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E0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4E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BD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46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4C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0B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74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DB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E8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8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9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C1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CF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D78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7A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DB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50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76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8E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1C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2A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82C0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A9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65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50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94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B5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D0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56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8B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26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27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73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AA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52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2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0B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1C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D5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4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979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D70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2A9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84F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86C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DB2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AF9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16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85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88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53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48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2F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42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8D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A404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A9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6A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A5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B3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4B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6A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C3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0B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B9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00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62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2B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61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1D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39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D3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91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62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C7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A1D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437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C38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F75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936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B22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237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1D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CA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BAE3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DF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81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4B1D873" wp14:editId="15C9A11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C08F0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B1D873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CC08F0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2E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22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5F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2A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A8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1C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CE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96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20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3361671" wp14:editId="7D07EF7F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17772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361671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5F177727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67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0C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9F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B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1F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C4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27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00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4D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1A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EA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B7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9F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27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1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24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4B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CD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B3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B4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D6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3B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F860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EE4D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8E5D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B55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BF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47BE47B" wp14:editId="0FF91A9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D4E47" w14:textId="6135C19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01D3F" w:rsidRPr="000D131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36121045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BE47B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01D4E47" w14:textId="6135C19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01D3F" w:rsidRPr="000D1318">
                              <w:rPr>
                                <w:rFonts w:ascii="Arial" w:hAnsi="Arial" w:cs="Arial"/>
                                <w:noProof/>
                              </w:rPr>
                              <w:t>36121045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F5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44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BF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2D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50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E1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2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89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B9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27D55B6" wp14:editId="7D4E1EE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170D1F" w14:textId="59C7C14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01D3F" w:rsidRPr="000D131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2021542941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D55B6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4170D1F" w14:textId="59C7C14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01D3F" w:rsidRPr="000D1318">
                              <w:rPr>
                                <w:rFonts w:ascii="Arial" w:hAnsi="Arial" w:cs="Arial"/>
                                <w:noProof/>
                              </w:rPr>
                              <w:t>2021542941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68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B8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F1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89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AD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72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EF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C0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7A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EE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A0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C8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0D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F3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08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D9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ECDA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3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7A0D0D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F799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22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D1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7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70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CD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1F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7C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06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DA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4C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A0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D7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C6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66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7C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505B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44EA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FB1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18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90554F2" wp14:editId="1C98A2A8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E9DB46" w14:textId="50B71E5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01D3F" w:rsidRPr="000D131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č.1180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0554F2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45E9DB46" w14:textId="50B71E5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01D3F" w:rsidRPr="000D1318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č.1180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E3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3E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FE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76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0C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30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84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95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8A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E2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93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B5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6E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D8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0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A6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BC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50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9A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0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3C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69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88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6B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AE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34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8A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5F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A7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C2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D1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AC73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A8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D082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BFB2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B36E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94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1C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29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5D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5B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16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DF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5F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C4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18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89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72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36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89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D6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65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96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26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F9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CB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35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A6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E9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01BC18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64F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A4B93C" wp14:editId="1863011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46310C" w14:textId="2A386E5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01D3F" w:rsidRPr="000D131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Strojárenska 2,4,6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A4B93C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5A46310C" w14:textId="2A386E5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01D3F" w:rsidRPr="000D1318">
                              <w:rPr>
                                <w:rFonts w:ascii="Arial" w:hAnsi="Arial" w:cs="Arial"/>
                                <w:noProof/>
                              </w:rPr>
                              <w:t>Strojárenska 2,4,6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D76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01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C9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19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BB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B2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C0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F8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DA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71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74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2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75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AB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AE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26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2C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92DEECE" wp14:editId="622F1CB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56BDE" w14:textId="5037236A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2DEECE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5FD56BDE" w14:textId="5037236A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3F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B3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8B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55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6E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58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582E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9E1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7D0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1DA6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9E4F5F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FBDD0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46C938F" wp14:editId="1465A5F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4E4EC4" w14:textId="1EA228C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01D3F" w:rsidRPr="000D131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6C938F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7A4E4EC4" w14:textId="1EA228C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01D3F" w:rsidRPr="000D1318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A9C1C51" wp14:editId="71F71C60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D514C2" w14:textId="456F464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01D3F" w:rsidRPr="000D131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9C1C51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48D514C2" w14:textId="456F464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01D3F" w:rsidRPr="000D1318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0096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9E6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68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2A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BBF4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41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9145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0087D9F" wp14:editId="50C80238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54B2E" w14:textId="41AFA93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01D3F" w:rsidRPr="000D131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087D9F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1CE54B2E" w14:textId="41AFA93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01D3F" w:rsidRPr="000D1318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20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14F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863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11C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0E1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CFF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C88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1F4262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E692AC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40A06CC" wp14:editId="2FB37B8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5FBBA7" w14:textId="7D6098A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A06CC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475FBBA7" w14:textId="7D6098A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9A9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EF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A1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B8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3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A4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93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DC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6355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F4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9A64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0C3C9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D7D11C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396C575" wp14:editId="1A21E40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0DE364" w14:textId="61F0384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01D3F" w:rsidRPr="000D131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96C575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530DE364" w14:textId="61F0384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01D3F" w:rsidRPr="000D1318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2087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007D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D34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FF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48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05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B0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18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DF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FE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D6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C7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F1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C6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7E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70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C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CA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D5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9F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D9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8C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2D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42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D3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AF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3E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99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6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3412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DDF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4A1B54" w14:textId="2EC6FF6E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01D3F">
              <w:rPr>
                <w:rFonts w:ascii="Arial" w:hAnsi="Arial"/>
                <w:lang w:eastAsia="sk-SK"/>
              </w:rPr>
              <w:t>28.2.2026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074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1750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BEF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FC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34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4449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B98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67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89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B4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99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441A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2A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3338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B30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CD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BC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27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2A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581E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70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1CA8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1BB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DB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37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0B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67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24C3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95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226C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871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1B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E6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94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9C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A0EA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0A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66D7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A34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62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9D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02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43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3830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44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542B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59C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9E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00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6D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90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4E60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EF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0C84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18C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85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52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55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F2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4806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DC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7A8E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D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C4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6E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FB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DD08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F539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B79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EC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45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4A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1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D2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82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96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FA3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69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22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E0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43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A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A7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FC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47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39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BC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7F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1A41E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1F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2A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2BFF3F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8FE1268" w14:textId="77777777" w:rsidR="00944C3D" w:rsidRDefault="00944C3D" w:rsidP="00944C3D">
      <w:pPr>
        <w:rPr>
          <w:rFonts w:ascii="Arial" w:hAnsi="Arial"/>
        </w:rPr>
      </w:pPr>
    </w:p>
    <w:p w14:paraId="2614FFEB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EAA8F93" w14:textId="304D161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052AC88" w14:textId="185674F0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EB1A4BD" w14:textId="47D0CE3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009BD81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0B7C558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56C6B73F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51AA5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5A5575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1B9C50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855602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2070CE92" w14:textId="4DAC98CE" w:rsidR="00944C3D" w:rsidRPr="008D0433" w:rsidRDefault="00201D3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Daniel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Plžík</w:t>
            </w:r>
            <w:proofErr w:type="spellEnd"/>
          </w:p>
        </w:tc>
        <w:tc>
          <w:tcPr>
            <w:tcW w:w="3260" w:type="dxa"/>
            <w:vAlign w:val="center"/>
          </w:tcPr>
          <w:p w14:paraId="22B172FC" w14:textId="6F015BA9" w:rsidR="00944C3D" w:rsidRPr="008D0433" w:rsidRDefault="00201D3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0C94ED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6E8098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E56D7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48671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4B009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8D90AB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7A47FA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66390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4AEF8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F3E948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4493DF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8DBA352" w14:textId="3083E23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5D15523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600B2A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3D23E8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3B5B209" w14:textId="4E89D70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C7BD9D1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65FD28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5DCB80B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251CA0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564CA4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554512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94EC66E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F8D59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3CA33C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D44F3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BD9494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E1F43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305C22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9A1FE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503EFE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1F9BA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046FA8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AA8B5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AD59E1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328D66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59D2B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98836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A5E034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B07BE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48E473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414E5A27" w14:textId="190A33B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5E54FD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35352F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94647E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842590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45EBDD5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1A56F1E" w14:textId="22264E38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52A4AA76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22C658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6994D92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4C3FE5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4A45EA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774F41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411241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2419B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9E9FB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05265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21753C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0A210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46479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D89B6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308D0F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99B83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E162C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3BEC8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A076D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4FC738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E8857D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A55F3E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E7A1F6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E12DD3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4BDBFC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E72261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C2CAF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94B209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22EC0B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6A4D1C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C0F8A5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B3B126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43E01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9D48C7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A1D99E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CA6299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D96EE5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2430B1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10DA97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42AAC2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702A426F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141ADB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6566E2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371226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4E6412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0271011C" w14:textId="77777777" w:rsidTr="00503750">
        <w:trPr>
          <w:trHeight w:val="302"/>
        </w:trPr>
        <w:tc>
          <w:tcPr>
            <w:tcW w:w="4510" w:type="dxa"/>
          </w:tcPr>
          <w:p w14:paraId="204387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9BC7C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F0849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C07CD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757302" w14:textId="77777777" w:rsidTr="00503750">
        <w:trPr>
          <w:trHeight w:val="302"/>
        </w:trPr>
        <w:tc>
          <w:tcPr>
            <w:tcW w:w="4510" w:type="dxa"/>
          </w:tcPr>
          <w:p w14:paraId="44444B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B169C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D7D29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59E49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E1EB27" w14:textId="77777777" w:rsidTr="00503750">
        <w:trPr>
          <w:trHeight w:val="302"/>
        </w:trPr>
        <w:tc>
          <w:tcPr>
            <w:tcW w:w="4510" w:type="dxa"/>
          </w:tcPr>
          <w:p w14:paraId="08C9FB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7C52D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2627A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6F9BD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941694" w14:textId="77777777" w:rsidTr="00503750">
        <w:trPr>
          <w:trHeight w:val="302"/>
        </w:trPr>
        <w:tc>
          <w:tcPr>
            <w:tcW w:w="4510" w:type="dxa"/>
          </w:tcPr>
          <w:p w14:paraId="77071F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754D2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C15C9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AF0EB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770BE0" w14:textId="77777777" w:rsidTr="00503750">
        <w:trPr>
          <w:trHeight w:val="327"/>
        </w:trPr>
        <w:tc>
          <w:tcPr>
            <w:tcW w:w="4510" w:type="dxa"/>
          </w:tcPr>
          <w:p w14:paraId="073321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F9B0C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A44AB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77F4B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70F759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71F7DFF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E316C71" w14:textId="376E614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919E57F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18606B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DBB67B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9862F1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BC9894E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DA54A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1AABB0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F39398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599C39A" w14:textId="77777777" w:rsidTr="00503750">
        <w:tc>
          <w:tcPr>
            <w:tcW w:w="2302" w:type="dxa"/>
            <w:vAlign w:val="center"/>
          </w:tcPr>
          <w:p w14:paraId="4160F1E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F2CAF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05DCA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93F09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2544D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72463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A0131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AE02F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E4347D0" w14:textId="77777777" w:rsidTr="00503750">
        <w:tc>
          <w:tcPr>
            <w:tcW w:w="15593" w:type="dxa"/>
            <w:gridSpan w:val="8"/>
            <w:vAlign w:val="center"/>
          </w:tcPr>
          <w:p w14:paraId="46F19D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0D65A18" w14:textId="77777777" w:rsidTr="00503750">
        <w:tc>
          <w:tcPr>
            <w:tcW w:w="2302" w:type="dxa"/>
            <w:vAlign w:val="center"/>
          </w:tcPr>
          <w:p w14:paraId="3626C6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97824B" w14:textId="7A7989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6E354A" w14:textId="025DB1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FF1AA6" w14:textId="246523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ADFFB5" w14:textId="1A6E01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37C5CE" w14:textId="5F1CC7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AC3DC2" w14:textId="2FBFC5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CA3814" w14:textId="772869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D867F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A4B03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AE10C02" w14:textId="5ACDCF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968749" w14:textId="42DA2F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D0DE59" w14:textId="32A161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EEEC93" w14:textId="2FFA86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F6A0FD" w14:textId="1D2E71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8ADEBB" w14:textId="36402A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8F7715" w14:textId="09DD27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75C17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718B0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947E077" w14:textId="2BBA18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7B1ECF" w14:textId="1E6678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599C0D" w14:textId="06617F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C4890D" w14:textId="5E3044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CA6189" w14:textId="5BBABE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0C85E2" w14:textId="18C66C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790306" w14:textId="547954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04413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48AD1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C9CF0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BBB1C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3992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FB66B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49EB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2D2D1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CDB0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87B045F" w14:textId="77777777" w:rsidTr="00503750">
        <w:tc>
          <w:tcPr>
            <w:tcW w:w="2302" w:type="dxa"/>
            <w:vAlign w:val="center"/>
          </w:tcPr>
          <w:p w14:paraId="004630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FB3D2DF" w14:textId="724FEF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AD6D49" w14:textId="331848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465B31" w14:textId="610FE9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254031" w14:textId="636A25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1C6606" w14:textId="24296B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82E64B" w14:textId="0FF0D9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C9BD96" w14:textId="60512F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B31755" w14:textId="77777777" w:rsidTr="00503750">
        <w:tc>
          <w:tcPr>
            <w:tcW w:w="15593" w:type="dxa"/>
            <w:gridSpan w:val="8"/>
            <w:vAlign w:val="center"/>
          </w:tcPr>
          <w:p w14:paraId="5263AB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1C38B9E" w14:textId="77777777" w:rsidTr="00503750">
        <w:tc>
          <w:tcPr>
            <w:tcW w:w="2302" w:type="dxa"/>
            <w:vAlign w:val="center"/>
          </w:tcPr>
          <w:p w14:paraId="7593095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4D968C8" w14:textId="5E527F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39579FA" w14:textId="1AA7B7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7543EF" w14:textId="12A3D3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C190B" w14:textId="31226E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1980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9536B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45D32F" w14:textId="2A5F72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0D7B3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5CFE2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3258209" w14:textId="10FA57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FA865D" w14:textId="4A8A5B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015143" w14:textId="6BE932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974904" w14:textId="096051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D8DC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BA266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32199D" w14:textId="04C880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5345B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93BFA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D13D80F" w14:textId="516F47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54A73E" w14:textId="68EB3D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A0CFAA" w14:textId="79B572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4B73F1" w14:textId="659C10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ABAD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2A31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AF6219" w14:textId="196ABD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420985" w14:textId="77777777" w:rsidTr="00503750">
        <w:tc>
          <w:tcPr>
            <w:tcW w:w="2302" w:type="dxa"/>
            <w:vAlign w:val="center"/>
          </w:tcPr>
          <w:p w14:paraId="02A6D8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5DD96BA" w14:textId="788229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EC3D1C" w14:textId="584A09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F115FD" w14:textId="454677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E57B4D" w14:textId="77A1B0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B824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5CE8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588062" w14:textId="15E0E6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F399B3" w14:textId="77777777" w:rsidTr="00503750">
        <w:tc>
          <w:tcPr>
            <w:tcW w:w="15593" w:type="dxa"/>
            <w:gridSpan w:val="8"/>
            <w:vAlign w:val="center"/>
          </w:tcPr>
          <w:p w14:paraId="2A73F1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0DAE758" w14:textId="77777777" w:rsidTr="00503750">
        <w:tc>
          <w:tcPr>
            <w:tcW w:w="2302" w:type="dxa"/>
            <w:vAlign w:val="center"/>
          </w:tcPr>
          <w:p w14:paraId="685C4C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7E74158" w14:textId="4444A4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DC2A8FB" w14:textId="55EA86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D9811E" w14:textId="73328F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3B573C" w14:textId="26E374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8E4BAD" w14:textId="2BA223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F9EC23" w14:textId="0FE250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E4CEB5" w14:textId="0A97D9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FBD186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8EA02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47DE2A1" w14:textId="710131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6C39B7" w14:textId="1FF2E0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EF0BA7" w14:textId="0766FB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9EEE44" w14:textId="197BDD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27966B" w14:textId="4546A3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C28069" w14:textId="1067FD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C4E116" w14:textId="630774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ADE9B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6A1E0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B2A2694" w14:textId="72ABAD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B16FC31" w14:textId="281170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D5CA87" w14:textId="480FDA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C77801" w14:textId="5DA7DD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53ABD5" w14:textId="128CAA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F3F2AF" w14:textId="783548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1D10E" w14:textId="541A56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10038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5ECFE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FF8FEEF" w14:textId="7A6DF9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58CA39" w14:textId="1D67E8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52DDC7" w14:textId="625F8E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12D270" w14:textId="70500B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2006E6" w14:textId="2DBAD1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B59B45" w14:textId="2F8D65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126741" w14:textId="62409C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0E60CB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163430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90805E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AA427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6795AB5" w14:textId="27140B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899A991" w14:textId="72DED2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0B1B61" w14:textId="6C1652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26542B" w14:textId="4E36DC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77E019" w14:textId="75F840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CD6D5" w14:textId="4F3B32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2A6240" w14:textId="5B1195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A0559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3D7EB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83B27A" w14:textId="1490CD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62CD10" w14:textId="77EC0A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619105" w14:textId="6EC40D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514C0" w14:textId="6D0D7B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FA02D7" w14:textId="0DEBDA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4B939A" w14:textId="5C9CD8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6A35D6" w14:textId="10804A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00EB1C" w14:textId="77777777" w:rsidR="00944C3D" w:rsidRDefault="00944C3D" w:rsidP="00944C3D">
      <w:pPr>
        <w:rPr>
          <w:rFonts w:ascii="Arial" w:hAnsi="Arial"/>
          <w:b/>
        </w:rPr>
      </w:pPr>
    </w:p>
    <w:p w14:paraId="5D4855C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DBA532D" w14:textId="77777777" w:rsidTr="00503750">
        <w:tc>
          <w:tcPr>
            <w:tcW w:w="1944" w:type="dxa"/>
            <w:vAlign w:val="center"/>
          </w:tcPr>
          <w:p w14:paraId="3B10A85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917BA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E4E01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193CB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DFB44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B767F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C12B8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53990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C6A52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5EFA3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559AE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C9B52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5D15CA2" w14:textId="77777777" w:rsidTr="00503750">
        <w:tc>
          <w:tcPr>
            <w:tcW w:w="15685" w:type="dxa"/>
            <w:gridSpan w:val="12"/>
            <w:vAlign w:val="center"/>
          </w:tcPr>
          <w:p w14:paraId="40158D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E8CE330" w14:textId="77777777" w:rsidTr="00503750">
        <w:tc>
          <w:tcPr>
            <w:tcW w:w="1944" w:type="dxa"/>
            <w:vAlign w:val="center"/>
          </w:tcPr>
          <w:p w14:paraId="1BDB60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A19DFE3" w14:textId="074651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DAEE307" w14:textId="0EF0CB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9485C09" w14:textId="7FB8B5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FF8C9B" w14:textId="790082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C1C6C9" w14:textId="09E34B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F3FADE" w14:textId="4DCFCE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EBD536" w14:textId="13E153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5F6C28" w14:textId="0B15FE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C517F8" w14:textId="336F08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4354BF9" w14:textId="5AC770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BB08937" w14:textId="20AFBC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4022D9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DF48A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984208A" w14:textId="671DDD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E11CCE" w14:textId="0C85A7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31B0066" w14:textId="587ABD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DEB22BF" w14:textId="72CFA5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A0BD1F" w14:textId="302030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842FE5" w14:textId="643732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72E31AC" w14:textId="7A49F0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2343FEA" w14:textId="7DC55F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84E933" w14:textId="66CD05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F3004D" w14:textId="0AA2F4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75F5B58" w14:textId="698A2A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1C9C2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785BD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0C547BF" w14:textId="483B0B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B5E6AD0" w14:textId="602A36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034944A" w14:textId="71681E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29B5D9" w14:textId="462746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320CF1" w14:textId="238EDD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6273B7E" w14:textId="2EF490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21FE40" w14:textId="185DB0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523E746" w14:textId="27D47D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6C0C05" w14:textId="1FDA7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516005F" w14:textId="370832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8190D35" w14:textId="1F36EB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EDD0AE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89F14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9F0C2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6A01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1B645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89A1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A0D37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8188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F59DC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728F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709D1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EB2E1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F79A6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F18A659" w14:textId="77777777" w:rsidTr="00503750">
        <w:tc>
          <w:tcPr>
            <w:tcW w:w="1944" w:type="dxa"/>
            <w:vAlign w:val="center"/>
          </w:tcPr>
          <w:p w14:paraId="066B94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83E2423" w14:textId="41BBC1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2FD4834" w14:textId="537A76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9C7C58A" w14:textId="2E748A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FF20005" w14:textId="321497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1F7A532" w14:textId="0C2422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893FC9" w14:textId="0E4652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0ECF2" w14:textId="2277DC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6EBB1C" w14:textId="272F6D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00CE7AE" w14:textId="572E08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20D520" w14:textId="6DE9DC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89D2171" w14:textId="1213FF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B11CEC" w14:textId="77777777" w:rsidTr="00503750">
        <w:tc>
          <w:tcPr>
            <w:tcW w:w="15685" w:type="dxa"/>
            <w:gridSpan w:val="12"/>
            <w:vAlign w:val="center"/>
          </w:tcPr>
          <w:p w14:paraId="3FB263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7DF517C" w14:textId="77777777" w:rsidTr="00503750">
        <w:tc>
          <w:tcPr>
            <w:tcW w:w="1944" w:type="dxa"/>
            <w:vAlign w:val="center"/>
          </w:tcPr>
          <w:p w14:paraId="5AAF53B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32A6B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D6A91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C5B9A7C" w14:textId="297FA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42647C" w14:textId="3EBE4F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B15AFEE" w14:textId="7C7EF8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0B10DA" w14:textId="45DBC5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281C5" w14:textId="5B9B40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891EBC" w14:textId="70489C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6CE6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7D9F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FB89957" w14:textId="5585B0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9727C0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D45C2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83D31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96BC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7C609E4" w14:textId="1F6BC2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3764744" w14:textId="71EC6C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98FAEF" w14:textId="33283E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DF66C8" w14:textId="16C6BC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76FD31" w14:textId="3C756F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6DC2848" w14:textId="1B59DC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01FF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2BBD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AB6E5B5" w14:textId="375F55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6929C7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2DC9F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4EB7E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95BE8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0144C4" w14:textId="2B51F4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B81548" w14:textId="591181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152B39" w14:textId="652E03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27E8CC" w14:textId="27DC9D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1AB1B4" w14:textId="0FCF54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2006D4" w14:textId="1EAA7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B2D4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8A031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48EC004" w14:textId="0B4FE4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F3682D" w14:textId="77777777" w:rsidTr="00503750">
        <w:tc>
          <w:tcPr>
            <w:tcW w:w="1944" w:type="dxa"/>
            <w:vAlign w:val="center"/>
          </w:tcPr>
          <w:p w14:paraId="647486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552A9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F430A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9EF8411" w14:textId="414BDE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AA5452" w14:textId="145C3D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71A6F5" w14:textId="74FEB4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1EBE52" w14:textId="32F3DD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784E44" w14:textId="576DE6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5F77EB" w14:textId="5405EF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885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3840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B0975A8" w14:textId="1DE8E3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61E636" w14:textId="77777777" w:rsidTr="00503750">
        <w:tc>
          <w:tcPr>
            <w:tcW w:w="15685" w:type="dxa"/>
            <w:gridSpan w:val="12"/>
            <w:vAlign w:val="center"/>
          </w:tcPr>
          <w:p w14:paraId="18F05E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9946CAA" w14:textId="77777777" w:rsidTr="00503750">
        <w:tc>
          <w:tcPr>
            <w:tcW w:w="1944" w:type="dxa"/>
            <w:vAlign w:val="center"/>
          </w:tcPr>
          <w:p w14:paraId="3EC995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66D17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231F5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91FBB0" w14:textId="7E99A3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71693B" w14:textId="0EC714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DEAB30" w14:textId="14FA8D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5A3776" w14:textId="3773FC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0EA0B4" w14:textId="32890D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37F661" w14:textId="7E6142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F3AAAD" w14:textId="68C6DD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9E7749C" w14:textId="639F51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F715345" w14:textId="273EED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D763AA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E196D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07C6D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8AFB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DD340F" w14:textId="38BD70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22EFA6" w14:textId="68D5AF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50A917" w14:textId="518761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B73C5E1" w14:textId="4DF07B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7AF938" w14:textId="321270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B7A0D3" w14:textId="770BF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1A36F" w14:textId="271018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E079891" w14:textId="2DA7C8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474B1D6" w14:textId="5920C5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D4334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11753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6EE91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959B6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1C9D0EB" w14:textId="067554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60B8E3" w14:textId="420680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A1BD6D" w14:textId="548D67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2ECB3B8" w14:textId="6655F1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B791BB" w14:textId="0D64D9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5E7E62" w14:textId="3E6EB5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23726F" w14:textId="1BA418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4E9D77A" w14:textId="493E21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9FC4447" w14:textId="73B726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12426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0C022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5FF38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B2DA8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9B8413" w14:textId="6F4672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269FED" w14:textId="1A6FC0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D20478" w14:textId="08B154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021A01" w14:textId="1A5409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AC6ADC" w14:textId="0B96A2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8C533C" w14:textId="63BF71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62126B" w14:textId="67B6CC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6962BE" w14:textId="76449E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FE04FD" w14:textId="4CD48C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99CF1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989C0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33EDAA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BAACF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2D988D8" w14:textId="259C8A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E63AE8B" w14:textId="58FC8F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12BEFCC" w14:textId="62091C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9B5520" w14:textId="66D041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1D9BAA" w14:textId="06FED4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E9D074" w14:textId="0C538F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EECA2E" w14:textId="1C210C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CF30F6" w14:textId="1A9224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961692" w14:textId="173179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BECCAA3" w14:textId="1713CD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26A2C4" w14:textId="77715A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6AFF7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D55E0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28127D8" w14:textId="263BD8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FE24A21" w14:textId="259BE1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742CAD4" w14:textId="19FE94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6BDDCA" w14:textId="117971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285FC1" w14:textId="7AE928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0EE52FE" w14:textId="75D33A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F2B910" w14:textId="6BEB75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7B245AC" w14:textId="37B793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27AD6C" w14:textId="58CAC1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635158C" w14:textId="100E4F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D888BE0" w14:textId="188C3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D86CF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ADA65E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7832A26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48F0665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DF4E3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26CC3E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834165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DF4F3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92414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E3353F5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14A1A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52EBE1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96CD2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228BD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7FFC21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830EC2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624962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344D1D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D9D847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B4B17A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96BB192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AD71E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79C8AD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22B01D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5A5E49A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138823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8B685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D2AFF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4174F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83FA7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D035B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4D415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DAA80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53069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D4DB6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9504E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6D5D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9D57F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174FF0C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445D6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633CF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CA89D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BAD28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CF214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E0002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D3BE56F" w14:textId="77777777" w:rsidTr="00503750">
        <w:trPr>
          <w:trHeight w:val="1073"/>
        </w:trPr>
        <w:tc>
          <w:tcPr>
            <w:tcW w:w="3614" w:type="dxa"/>
            <w:vMerge/>
          </w:tcPr>
          <w:p w14:paraId="70693D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06F4F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93AF9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68C42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DDB07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6BBED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29806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DC842EC" w14:textId="77777777" w:rsidTr="00503750">
        <w:trPr>
          <w:trHeight w:val="283"/>
        </w:trPr>
        <w:tc>
          <w:tcPr>
            <w:tcW w:w="3614" w:type="dxa"/>
          </w:tcPr>
          <w:p w14:paraId="6DDD98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93559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EB22E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4BA95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51410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D880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5C767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8B96414" w14:textId="77777777" w:rsidTr="00503750">
        <w:trPr>
          <w:trHeight w:val="283"/>
        </w:trPr>
        <w:tc>
          <w:tcPr>
            <w:tcW w:w="3614" w:type="dxa"/>
          </w:tcPr>
          <w:p w14:paraId="46BC27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B39F7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9E8EB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79ACF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916D3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BC7BD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8AABA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DE7EF76" w14:textId="77777777" w:rsidTr="00503750">
        <w:trPr>
          <w:trHeight w:val="283"/>
        </w:trPr>
        <w:tc>
          <w:tcPr>
            <w:tcW w:w="3614" w:type="dxa"/>
          </w:tcPr>
          <w:p w14:paraId="1B4119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B8697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57C2E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80860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476F1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21D1D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1F3B8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DA699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710C88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42DE2B41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9E8B4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F6E43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4210D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31471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251C0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560C8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CE5D9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8E74E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CC2A9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614670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02E2A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1701DA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7C11BE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6578A9E" w14:textId="67D14E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6D76E2" w14:textId="0044D9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76B1BD" w14:textId="058C5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8D803D" w14:textId="47AD9A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7DA99C" w14:textId="6C0B93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E08C7B" w14:textId="5B9E28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A171D" w14:textId="61FFE5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2D57180" w14:textId="6C1615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C9384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52E8D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607730C" w14:textId="7E06BE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D564CE" w14:textId="361987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891DAF" w14:textId="5C82F8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449D29" w14:textId="05A8B9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4E1EE3" w14:textId="5B2A9B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03C103" w14:textId="75AFE1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103BB2" w14:textId="06498D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10EE" w14:textId="0955CA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196D6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80D0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DB8E338" w14:textId="60EAD4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F1DD45" w14:textId="2D9359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C278B5" w14:textId="28ABF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9D8D07" w14:textId="259181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37EDC8" w14:textId="365D4E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A9D9E3" w14:textId="23875F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18B734" w14:textId="0B5FD0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D390248" w14:textId="275A31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A5D6F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D87F6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411B2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5F73D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8F54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41BEC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4608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FC54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F5E41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E02C0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003D3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7352F0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5A0345" w14:textId="0DA700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3C6534" w14:textId="0EB1A3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034E63" w14:textId="7BDCD6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E30547" w14:textId="3E02C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4E626A" w14:textId="0BEB2E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224C63" w14:textId="5BA3DB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D91735" w14:textId="1B5AB3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5C0A4B" w14:textId="1F6EFD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294CD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DE3F48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414356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476A85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7257E74" w14:textId="2A01B1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710859" w14:textId="0C0D46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5A20DC" w14:textId="57AD17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AB92A7" w14:textId="1D7957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25FEE4" w14:textId="00C941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B02BCC" w14:textId="37C0BB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8D0913" w14:textId="6F4A6C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AA2012E" w14:textId="50C662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55722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65175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E0CFBDB" w14:textId="083DD5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27034F" w14:textId="6BC446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B6C631" w14:textId="79A4F4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DE0D21" w14:textId="463049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AAA832" w14:textId="4C5D96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034DB8" w14:textId="18E9B5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C97798" w14:textId="7DCF42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3FDBD56" w14:textId="21F707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F3E9C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108D0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A32CCC3" w14:textId="0AE486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E612A8" w14:textId="3164F0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68B3F" w14:textId="60140F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F8F662" w14:textId="026381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10E93D" w14:textId="31BF43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D0A89E" w14:textId="285360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E19EF9" w14:textId="386484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49C8DAC" w14:textId="5F1ABE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970C7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5D7A5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92C75FD" w14:textId="08D538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B73EE8" w14:textId="28EBAA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F51582" w14:textId="7CF5C6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470427" w14:textId="42B07D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77239B" w14:textId="56F1B2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9DF089" w14:textId="06DF64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21A217" w14:textId="6DCA0A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15442E4" w14:textId="5B413E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97DC2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5C59F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CDAD3F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1E631F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718A4FB" w14:textId="198465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7E0493" w14:textId="56DBA1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8281F9" w14:textId="002464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C10FFE" w14:textId="2B9384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8F3147" w14:textId="106E3A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625EDE" w14:textId="66F1BE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DE2E9C" w14:textId="67B10A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CAEE6D8" w14:textId="7271EB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F68169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201BEE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805BBDF" w14:textId="6BAB5F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0541EF" w14:textId="491208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BF6B8E" w14:textId="6FD3D9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8DF8A2" w14:textId="13851D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8834B7" w14:textId="2EB3E1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5B56D3" w14:textId="294EA9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1ED0B7" w14:textId="78FBB1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39E441" w14:textId="12DECA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CCF4CE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C6C0E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EE3C047" w14:textId="3C53F6B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25433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4932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35B3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40B46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553B2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CAB3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5958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9A09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60C85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F29C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6BC8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FE626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11BC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858E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CB83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8B83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4ED1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BFBE41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1F28A3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0AC7E0C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46C830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032D349E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51EC81C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793AC8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5F38BA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1E65EF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479390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B3FD846" w14:textId="77777777" w:rsidTr="00503750">
        <w:trPr>
          <w:trHeight w:val="437"/>
        </w:trPr>
        <w:tc>
          <w:tcPr>
            <w:tcW w:w="2594" w:type="dxa"/>
          </w:tcPr>
          <w:p w14:paraId="78483F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06BB003C" w14:textId="1F09D4D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F04B984" w14:textId="0CE28BE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34DCDE1" w14:textId="71170D5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ADFEACE" w14:textId="2C75DD2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0408C6D" w14:textId="77777777" w:rsidTr="00503750">
        <w:trPr>
          <w:trHeight w:val="420"/>
        </w:trPr>
        <w:tc>
          <w:tcPr>
            <w:tcW w:w="2594" w:type="dxa"/>
          </w:tcPr>
          <w:p w14:paraId="3B58D4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59DAB2D0" w14:textId="36FB3A1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60AC582" w14:textId="1B103E4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647CDF0" w14:textId="6C5078A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BB4557E" w14:textId="663CAD7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1FEC128" w14:textId="77777777" w:rsidTr="00503750">
        <w:trPr>
          <w:trHeight w:val="630"/>
        </w:trPr>
        <w:tc>
          <w:tcPr>
            <w:tcW w:w="2594" w:type="dxa"/>
          </w:tcPr>
          <w:p w14:paraId="775820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0AE914EA" w14:textId="406DDE7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AD406B0" w14:textId="02D1A88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31151D3" w14:textId="7EF091D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A7CD4DB" w14:textId="79EF912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668EDCF" w14:textId="77777777" w:rsidTr="00503750">
        <w:trPr>
          <w:trHeight w:val="420"/>
        </w:trPr>
        <w:tc>
          <w:tcPr>
            <w:tcW w:w="2594" w:type="dxa"/>
          </w:tcPr>
          <w:p w14:paraId="3544EF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30949A0C" w14:textId="26A3E8B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FE698A6" w14:textId="06E350C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C7AED6C" w14:textId="32A31CA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2F32F42" w14:textId="039CC7D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61A159E" w14:textId="77777777" w:rsidTr="00503750">
        <w:trPr>
          <w:trHeight w:val="437"/>
        </w:trPr>
        <w:tc>
          <w:tcPr>
            <w:tcW w:w="2594" w:type="dxa"/>
          </w:tcPr>
          <w:p w14:paraId="327821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45B1A179" w14:textId="01D2648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A8C89CE" w14:textId="2F9B614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C8F7E6D" w14:textId="3FA298B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7F1E639" w14:textId="2D5F7F4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4F2DF7E" w14:textId="77777777" w:rsidTr="00503750">
        <w:trPr>
          <w:trHeight w:val="420"/>
        </w:trPr>
        <w:tc>
          <w:tcPr>
            <w:tcW w:w="2594" w:type="dxa"/>
          </w:tcPr>
          <w:p w14:paraId="01BBFA1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2375CD80" w14:textId="712954F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959611E" w14:textId="2AB23FA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4EFC6E3" w14:textId="5A443E9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DADF092" w14:textId="5FD61AA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4749F11" w14:textId="77777777" w:rsidR="00944C3D" w:rsidRDefault="00944C3D" w:rsidP="00944C3D">
      <w:pPr>
        <w:rPr>
          <w:rFonts w:ascii="Arial" w:hAnsi="Arial"/>
          <w:b/>
        </w:rPr>
      </w:pPr>
    </w:p>
    <w:p w14:paraId="39073527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39752591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648EFB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5C4997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E3953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484200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272B0B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B301B55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5E2EF4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4A6408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A9806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53C08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4460BC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5F9569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01FEAE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2895A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A6BF2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CA380B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5C400C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203ABB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838EE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B2F0B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9B6D8D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36D4D60A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1E2401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65B14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F2F1D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C6A85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635F871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9C2A5B3" w14:textId="77777777" w:rsidTr="00503750">
        <w:tc>
          <w:tcPr>
            <w:tcW w:w="2835" w:type="dxa"/>
            <w:vAlign w:val="center"/>
          </w:tcPr>
          <w:p w14:paraId="2F88B5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AB386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4499C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70F9B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CCBE7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58350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5224152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B5B9553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37C6E10" w14:textId="03E14C16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973EA5" w14:textId="2CD0C27A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4B09D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C49AE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6765832" w14:textId="127E2153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F0A79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E30A1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AAC0817" w14:textId="3FA133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BF2BE0" w14:textId="12E255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0322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438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DCF8A12" w14:textId="1E8957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6BF25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458FC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4E26FFB" w14:textId="2AEE65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EEE90B" w14:textId="437EFC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6F24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D0D8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0791A9" w14:textId="647FD9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D91991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B3D97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4F662C7" w14:textId="2D1E23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384011" w14:textId="4086C5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FE82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E136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F1C9D7" w14:textId="1EEDBC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F86192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8B6AF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366B50F" w14:textId="45B6E7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3CB56D" w14:textId="0E84A7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08DA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A710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3B2B48" w14:textId="799282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8D960D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7C3CD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DB40D5A" w14:textId="257167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70FF33" w14:textId="31C889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FB2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52B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744526" w14:textId="6AF630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0180B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FC242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A90F50D" w14:textId="0D7B180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15A0FB" w14:textId="57D39C4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CD8BE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7E25F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08456C4" w14:textId="07014BA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4B381F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58E7F68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6BA90F9" w14:textId="04AD200D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2E587248" w14:textId="77777777" w:rsidR="00944C3D" w:rsidRDefault="00944C3D" w:rsidP="00944C3D">
      <w:pPr>
        <w:rPr>
          <w:rFonts w:ascii="Arial" w:hAnsi="Arial"/>
          <w:b/>
        </w:rPr>
      </w:pPr>
    </w:p>
    <w:p w14:paraId="1224F51F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477C1DB" w14:textId="77777777" w:rsidTr="00503750">
        <w:tc>
          <w:tcPr>
            <w:tcW w:w="2835" w:type="dxa"/>
            <w:vAlign w:val="center"/>
          </w:tcPr>
          <w:p w14:paraId="2EDC6C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93179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5A0AB6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67FF06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3DA469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76262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53DB31EB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154B4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69AD6459" w14:textId="06929C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EFA763" w14:textId="201EF5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F560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9238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7C6FD6" w14:textId="64724E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632E1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B16E1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7DBC957" w14:textId="03BC5F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C7EA3F" w14:textId="137B54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722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0E25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DCB5AB1" w14:textId="158E70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0DF44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0ED60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D9E2D30" w14:textId="0D71D9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3838BF" w14:textId="41B92B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E5B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4E61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F1A32F" w14:textId="0110A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51594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26116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1996971" w14:textId="389711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6EDBE9" w14:textId="41D092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F734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A763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92D064" w14:textId="3F5945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65EEE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0DAE78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8F15E71" w14:textId="1857F5D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C0EF90" w14:textId="2677864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B3515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442AF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31B7D2" w14:textId="1EA84AB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58BA27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8E5453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1916A61A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E9D24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D8D19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4BD1BCC" w14:textId="77777777" w:rsidTr="00503750">
        <w:trPr>
          <w:trHeight w:val="699"/>
        </w:trPr>
        <w:tc>
          <w:tcPr>
            <w:tcW w:w="3502" w:type="dxa"/>
            <w:vMerge/>
          </w:tcPr>
          <w:p w14:paraId="14EEEB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CDE54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865CE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1E6349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5E027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3489039" w14:textId="6462C70A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1D19FA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D502DF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77D5A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EFE320F" w14:textId="184E98DC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8D34D7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AFB23C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800451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D67F79F" w14:textId="7EE9225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8936E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F98CF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5C660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5AF69E31" w14:textId="77777777" w:rsidTr="00503750">
        <w:trPr>
          <w:trHeight w:val="593"/>
        </w:trPr>
        <w:tc>
          <w:tcPr>
            <w:tcW w:w="3497" w:type="dxa"/>
          </w:tcPr>
          <w:p w14:paraId="07C29A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FACC0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1606B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FDDE3B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21FB5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5928C00" w14:textId="729816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11CC77" w14:textId="1C826A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15DE8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E75F8A9" w14:textId="4E846AE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ED15E09" w14:textId="55353E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1155D1" w14:textId="30915A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89024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F06FCAC" w14:textId="6001DA8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A181BBB" w14:textId="6897C3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EC8A79" w14:textId="3EA4A3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4728F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D288C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79B8B56" w14:textId="054B44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3D5DDF" w14:textId="26FBD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9CBF1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AFBC70C" w14:textId="533CB34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8101B76" w14:textId="38B2EE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FA3A56" w14:textId="516BAB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40EA0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5CE5D8" w14:textId="6866B0B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A8AB9" w14:textId="537FD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D8D3C5" w14:textId="5619DF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DF88C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E5E26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F697F9" w14:textId="3D72C7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30DEC9" w14:textId="3A4033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F7567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68E35C0" w14:textId="53E155C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8B0ADDE" w14:textId="23E61A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0ACA15" w14:textId="7DCD41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2C3E3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BC7D46" w14:textId="7C598E9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21EDE2A" w14:textId="7ADEA4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3DD54A" w14:textId="5CF7C8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A9B9CC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C5C99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779C08F" w14:textId="0DB906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DCE77F" w14:textId="02EF22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D5DE5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49859A" w14:textId="2B3216B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972B27" w14:textId="7AF2CE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5F5893" w14:textId="10CA74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CBD169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7BF6867" w14:textId="1AE5735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515051E" w14:textId="377636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723799" w14:textId="303B4C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2D610A" w14:textId="77777777" w:rsidR="00944C3D" w:rsidRDefault="00944C3D" w:rsidP="00944C3D">
      <w:pPr>
        <w:rPr>
          <w:rFonts w:ascii="Arial" w:hAnsi="Arial"/>
          <w:b/>
        </w:rPr>
      </w:pPr>
    </w:p>
    <w:p w14:paraId="47F0A9CE" w14:textId="77777777" w:rsidR="00944C3D" w:rsidRDefault="00944C3D" w:rsidP="00944C3D">
      <w:pPr>
        <w:rPr>
          <w:rFonts w:ascii="Arial" w:hAnsi="Arial"/>
          <w:b/>
        </w:rPr>
      </w:pPr>
    </w:p>
    <w:p w14:paraId="76AF2743" w14:textId="77777777" w:rsidR="00944C3D" w:rsidRDefault="00944C3D" w:rsidP="00944C3D">
      <w:pPr>
        <w:rPr>
          <w:rFonts w:ascii="Arial" w:hAnsi="Arial"/>
          <w:b/>
        </w:rPr>
      </w:pPr>
    </w:p>
    <w:p w14:paraId="388236F7" w14:textId="77777777" w:rsidR="00944C3D" w:rsidRDefault="00944C3D" w:rsidP="00944C3D">
      <w:pPr>
        <w:rPr>
          <w:rFonts w:ascii="Arial" w:hAnsi="Arial"/>
          <w:b/>
        </w:rPr>
      </w:pPr>
    </w:p>
    <w:p w14:paraId="768384D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274EF863" w14:textId="77777777" w:rsidTr="00503750">
        <w:tc>
          <w:tcPr>
            <w:tcW w:w="2622" w:type="dxa"/>
            <w:vAlign w:val="center"/>
          </w:tcPr>
          <w:p w14:paraId="2E8CD1A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B54A7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99B4E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61914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B375B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5C64F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3D847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B2B29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1D945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078709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B9BBB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2110EBE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78417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51840192" w14:textId="2C5F05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03D2EBB" w14:textId="53B0CE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369CF7" w14:textId="07ABAE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3092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6508D7" w14:textId="63E885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8320CB" w14:textId="77777777" w:rsidTr="00503750">
        <w:tc>
          <w:tcPr>
            <w:tcW w:w="2622" w:type="dxa"/>
            <w:vAlign w:val="center"/>
          </w:tcPr>
          <w:p w14:paraId="213802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CCF1C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307E9769" w14:textId="2CB636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836958" w14:textId="489814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6D1268" w14:textId="7DFBB5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681D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4F5BD7" w14:textId="7D0C5D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BD356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38DF5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81D411A" w14:textId="64EBD0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5574FEC" w14:textId="360D7B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A1E388" w14:textId="1832BA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A2A7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F65F92" w14:textId="3464EC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05A1D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FB6E1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5E381E5" w14:textId="1DD6CE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FAE916" w14:textId="2919A8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CCC1FD" w14:textId="1EE258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3AE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D54004" w14:textId="1DC7C3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F7BB79" w14:textId="77777777" w:rsidTr="00503750">
        <w:tc>
          <w:tcPr>
            <w:tcW w:w="2622" w:type="dxa"/>
            <w:vAlign w:val="center"/>
          </w:tcPr>
          <w:p w14:paraId="271E54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18B513C" w14:textId="562AC5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3036.00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B854D1" w14:textId="04F0C3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20342.00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9AD6F5" w14:textId="7692E0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14355.00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3520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229695" w14:textId="51ED13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9023.00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75E62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5DFC3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46E68C6" w14:textId="550932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AB63FB0" w14:textId="38FCF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B5E88E" w14:textId="212BC4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A74A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D2C253" w14:textId="6B0D31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CD2DFE" w14:textId="77777777" w:rsidTr="00503750">
        <w:tc>
          <w:tcPr>
            <w:tcW w:w="2622" w:type="dxa"/>
            <w:vAlign w:val="center"/>
          </w:tcPr>
          <w:p w14:paraId="5F0B7D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6EC9398" w14:textId="4ECEE6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CE71BC3" w14:textId="7EEB7D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20F71B" w14:textId="2D50E3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B4BC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BF8139" w14:textId="7A5D72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0B6A5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36A2B49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5CC2EC0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FFB1E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FCA92C3" w14:textId="71F270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96D1CFA" w14:textId="5A1FB2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FD905D" w14:textId="30D8E5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982F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57BB8D" w14:textId="5176AF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064A9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CE4F6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6C2E498" w14:textId="46422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DC8732F" w14:textId="0466D3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F7B55B" w14:textId="690246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F53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7747B1" w14:textId="67857B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8E473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6691F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9EA9A18" w14:textId="672F13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26325C" w14:textId="1E5A43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66AA45" w14:textId="54F5CB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9EF1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A00289" w14:textId="4AE229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D85679" w14:textId="77777777" w:rsidTr="00503750">
        <w:tc>
          <w:tcPr>
            <w:tcW w:w="2622" w:type="dxa"/>
            <w:vAlign w:val="center"/>
          </w:tcPr>
          <w:p w14:paraId="474EF6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B460298" w14:textId="619109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7DE658D" w14:textId="0FA734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EA8E03" w14:textId="5E8947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570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C1975B" w14:textId="741C50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0BD907" w14:textId="77777777" w:rsidTr="00503750">
        <w:tc>
          <w:tcPr>
            <w:tcW w:w="2622" w:type="dxa"/>
            <w:vAlign w:val="center"/>
          </w:tcPr>
          <w:p w14:paraId="2A7A46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FF682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EFD8F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6809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3B95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F31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DDEB85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B91B53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FE2BAE0" w14:textId="6BEE6B8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b/>
                <w:noProof/>
                <w:sz w:val="18"/>
                <w:szCs w:val="18"/>
              </w:rPr>
              <w:t>3036.00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281BC8" w14:textId="0497D7B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b/>
                <w:noProof/>
                <w:sz w:val="18"/>
                <w:szCs w:val="18"/>
              </w:rPr>
              <w:t>20342.00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BEC3F6" w14:textId="67A1E49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b/>
                <w:noProof/>
                <w:sz w:val="18"/>
                <w:szCs w:val="18"/>
              </w:rPr>
              <w:t>14355.00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709B5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03624C" w14:textId="109D87A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b/>
                <w:noProof/>
                <w:sz w:val="18"/>
                <w:szCs w:val="18"/>
              </w:rPr>
              <w:t>9023.00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4533E1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82F48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1045684D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2EC44B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D14567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0A22F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BF027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7CDE3A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375FD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906A6B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B5717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64003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968FA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6DA7A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3D51D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67952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69A34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C4AB2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E78F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13167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AA860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CE5B30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B7A2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51F97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9DD59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C0FB3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E13BC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1BEF4C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D566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732C8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880EB7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E976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CB3B7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4B4DF5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AAF18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723C8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588A83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D5B21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0142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67356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E68B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1EF2D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45779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3A0F8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986460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FA50C0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73823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7576A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7BF0B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CB33E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393B46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59EFB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CF540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9D79AC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1F0F1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4EA33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BD7428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FE8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923F4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B92EF9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BB8C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C53D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DD371A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9EA9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1D0C7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E743EE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DE4A43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77CB92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D811F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A351F4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6771D6FE" w14:textId="77777777" w:rsidTr="00503750">
        <w:tc>
          <w:tcPr>
            <w:tcW w:w="2835" w:type="dxa"/>
            <w:vAlign w:val="center"/>
          </w:tcPr>
          <w:p w14:paraId="42FE6A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556B2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A122D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66E5B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2B727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76C0E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8146759" w14:textId="77777777" w:rsidTr="00503750">
        <w:tc>
          <w:tcPr>
            <w:tcW w:w="2835" w:type="dxa"/>
            <w:vAlign w:val="center"/>
          </w:tcPr>
          <w:p w14:paraId="1551A9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78F30EF8" w14:textId="64B8FB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924BEA" w14:textId="328C8B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770163" w14:textId="18C48B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7D01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A9404C" w14:textId="7A7C75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C4B086" w14:textId="77777777" w:rsidTr="00503750">
        <w:tc>
          <w:tcPr>
            <w:tcW w:w="2835" w:type="dxa"/>
            <w:vAlign w:val="center"/>
          </w:tcPr>
          <w:p w14:paraId="61CD7C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331ED6C" w14:textId="41A1F3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6E1B08" w14:textId="1B9C7A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0FD0BC" w14:textId="55671B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C77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964AEA" w14:textId="175057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A69D5A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3B4E3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D843D95" w14:textId="031B953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3B5732" w14:textId="54004A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8CD961" w14:textId="128D3AE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7C2B4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949F0E" w14:textId="4AF0180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D2BAE13" w14:textId="77777777" w:rsidTr="00503750">
        <w:tc>
          <w:tcPr>
            <w:tcW w:w="2835" w:type="dxa"/>
            <w:vAlign w:val="center"/>
          </w:tcPr>
          <w:p w14:paraId="26EF41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3A4B0D2" w14:textId="333E69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202EB9" w14:textId="57AE1B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AD3F29" w14:textId="18EF3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5CB4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7629BA" w14:textId="371C0A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B2BFF3" w14:textId="77777777" w:rsidTr="00503750">
        <w:tc>
          <w:tcPr>
            <w:tcW w:w="2835" w:type="dxa"/>
            <w:vAlign w:val="center"/>
          </w:tcPr>
          <w:p w14:paraId="5FC1B8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5DAE577" w14:textId="4A9BB9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A1D607" w14:textId="5B1E93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9CB58B" w14:textId="1993D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ED57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48B0C8" w14:textId="6831C1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0A5B84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17A983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72DF54E" w14:textId="4D40C2D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289930" w14:textId="22619FE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8996D6" w14:textId="2E38D80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6C65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88B166" w14:textId="4A891CA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E3175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66599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2ACF66A" w14:textId="66E6EB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761BED" w14:textId="439B97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19F74A" w14:textId="731B42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30A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AEE70F" w14:textId="1B936D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027BB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A509D3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2954E7C3" w14:textId="77777777" w:rsidTr="00503750">
        <w:tc>
          <w:tcPr>
            <w:tcW w:w="2552" w:type="dxa"/>
            <w:vAlign w:val="center"/>
          </w:tcPr>
          <w:p w14:paraId="61ABB4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133A44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3D6FA7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7F833A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86FEF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749286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394BFD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33416E88" w14:textId="0BC4CCF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03A1F09" w14:textId="6E412E8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0C58EFD" w14:textId="665D877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360B36FC" w14:textId="3E236AD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591AABA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CA0E2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432A6A7B" w14:textId="1F80557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D43C294" w14:textId="125B26A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3B8C9610" w14:textId="77DE091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1B65A5AD" w14:textId="76EE5D6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04F62F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09526F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4AD0C21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5051E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0818A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85C575E" w14:textId="77777777" w:rsidTr="00503750">
        <w:tc>
          <w:tcPr>
            <w:tcW w:w="4395" w:type="dxa"/>
            <w:vMerge/>
          </w:tcPr>
          <w:p w14:paraId="3DB71D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4FBB3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7147F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7FF8D0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9908B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9563BE7" w14:textId="34A9FC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  <w:lang w:eastAsia="sk-SK"/>
              </w:rPr>
              <w:t>594.00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C44D72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961B22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1D2EB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3B22336" w14:textId="15FE00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  <w:lang w:eastAsia="sk-SK"/>
              </w:rPr>
              <w:t>-108.44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3FDC45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6A6E5E4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3FBF0F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356E334" w14:textId="2CFF11B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b/>
                <w:noProof/>
                <w:sz w:val="18"/>
                <w:szCs w:val="18"/>
              </w:rPr>
              <w:t>485.56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7572E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2881474" w14:textId="77777777" w:rsidTr="00503750">
        <w:tc>
          <w:tcPr>
            <w:tcW w:w="4395" w:type="dxa"/>
            <w:vAlign w:val="center"/>
          </w:tcPr>
          <w:p w14:paraId="1BCE08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A17218D" w14:textId="173925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46F07B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FEC4B77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98594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4A4EE2A" w14:textId="24C266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65181C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00EFAA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717F9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DC9E6A1" w14:textId="7546DD6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A182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8C1AF7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9B319A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6ED24D0" w14:textId="59F57EAF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b/>
                <w:noProof/>
                <w:sz w:val="18"/>
                <w:szCs w:val="18"/>
              </w:rPr>
              <w:t>9185.00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2AA42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9768BAF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3D97C4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7C0E9924" w14:textId="77777777" w:rsidTr="00503750">
        <w:tc>
          <w:tcPr>
            <w:tcW w:w="4395" w:type="dxa"/>
            <w:vAlign w:val="center"/>
          </w:tcPr>
          <w:p w14:paraId="7982C45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8B2BE6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6C405BC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F908816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715F9F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123EE6D" w14:textId="53F712C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A7E6FB6" w14:textId="6673613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A6BE8DF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6C199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6C312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3E384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4631C1A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8D198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7BDE64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DBADA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3546810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939C6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087B00F4" w14:textId="4FAAE8E8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1E04217" w14:textId="0CAD7096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6E84E9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829037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8766A94" w14:textId="6AE7F74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1E3B01D" w14:textId="012BD80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91B825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63559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D828F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0A769E9" w14:textId="77777777" w:rsidTr="00503750">
        <w:tc>
          <w:tcPr>
            <w:tcW w:w="1843" w:type="dxa"/>
            <w:vAlign w:val="center"/>
          </w:tcPr>
          <w:p w14:paraId="2FA9AAF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B11523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28B416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358BBD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E2B4CD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E30099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3EC709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74689C0" w14:textId="77777777" w:rsidTr="00503750">
        <w:tc>
          <w:tcPr>
            <w:tcW w:w="1843" w:type="dxa"/>
            <w:vAlign w:val="center"/>
          </w:tcPr>
          <w:p w14:paraId="3196AD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C7B33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D8512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3163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2D08B8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863C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BF34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F8B0940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81F56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5465E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B13EF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5CA446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BB005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D3D6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D46D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80902C9" w14:textId="77777777" w:rsidTr="00503750">
        <w:tc>
          <w:tcPr>
            <w:tcW w:w="1843" w:type="dxa"/>
            <w:vAlign w:val="center"/>
          </w:tcPr>
          <w:p w14:paraId="03EEAD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67EF1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F184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796A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6FB81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A864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3428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826D9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CBCAA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CEA41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EBE7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2223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2BC4D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FE5B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4F78E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5ECBDBF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57E733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F17452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AC57F4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B1906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7FD9AA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23E83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8F779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637F79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22465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4A9786EF" w14:textId="77777777" w:rsidTr="00503750">
        <w:trPr>
          <w:trHeight w:val="664"/>
        </w:trPr>
        <w:tc>
          <w:tcPr>
            <w:tcW w:w="3372" w:type="dxa"/>
          </w:tcPr>
          <w:p w14:paraId="19F0E2A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932F35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2AEE51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64E007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220680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04388EC" w14:textId="4C351D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E877EF" w14:textId="506691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8162B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9758E22" w14:textId="1B7474B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DDA7635" w14:textId="2BFC1A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F5B082" w14:textId="239D92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60FEE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AB5BBB6" w14:textId="316E8B1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EF00CC" w14:textId="078B89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FE571F" w14:textId="5107C9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892FABD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71FB80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6E5170E" w14:textId="743F8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B23472" w14:textId="61A057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F85E9A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9AA1247" w14:textId="7862E97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C8C2408" w14:textId="59DBCE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4F1282" w14:textId="7C87B8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295E19B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F60AE9D" w14:textId="1095240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B1790CE" w14:textId="6AA75D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1B0B86" w14:textId="14F49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FCCD8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F6676AE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2F41D42E" w14:textId="77777777" w:rsidTr="00503750">
        <w:tc>
          <w:tcPr>
            <w:tcW w:w="2835" w:type="dxa"/>
            <w:vAlign w:val="center"/>
          </w:tcPr>
          <w:p w14:paraId="18E3F71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C8BB76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08AAA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287FC1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5E00C3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E0F815F" w14:textId="77777777" w:rsidTr="00503750">
        <w:tc>
          <w:tcPr>
            <w:tcW w:w="2835" w:type="dxa"/>
          </w:tcPr>
          <w:p w14:paraId="0B75AAB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C235605" w14:textId="34734B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A7DD5A" w14:textId="4FF49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E38FDF" w14:textId="66588D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135778" w14:textId="3BB8D3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1218E6" w14:textId="77777777" w:rsidTr="00503750">
        <w:tc>
          <w:tcPr>
            <w:tcW w:w="2835" w:type="dxa"/>
          </w:tcPr>
          <w:p w14:paraId="03E2C6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DF32230" w14:textId="186DFD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735D7B" w14:textId="06711B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D633EA" w14:textId="035CE9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39277FE" w14:textId="624775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0BDB57" w14:textId="77777777" w:rsidTr="00503750">
        <w:tc>
          <w:tcPr>
            <w:tcW w:w="2835" w:type="dxa"/>
          </w:tcPr>
          <w:p w14:paraId="0252104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147AD78" w14:textId="430D72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D68C1E" w14:textId="13AAB7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CA3C3B" w14:textId="08C391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3757B66" w14:textId="2BDA6C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B42B12" w14:textId="77777777" w:rsidTr="00503750">
        <w:tc>
          <w:tcPr>
            <w:tcW w:w="2835" w:type="dxa"/>
            <w:vAlign w:val="center"/>
          </w:tcPr>
          <w:p w14:paraId="1AEA3F9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79588E6" w14:textId="1445E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B1B69F" w14:textId="2C8ED7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B7CE25" w14:textId="1C5A02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06C6039" w14:textId="13D967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4C4567" w14:textId="77777777" w:rsidTr="00503750">
        <w:tc>
          <w:tcPr>
            <w:tcW w:w="2835" w:type="dxa"/>
            <w:vAlign w:val="center"/>
          </w:tcPr>
          <w:p w14:paraId="22E52C8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CE917F8" w14:textId="0B53C1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496D65" w14:textId="77C837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68F8A" w14:textId="7ECACD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ED5E6C" w14:textId="634CFB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8C9EFF" w14:textId="77777777" w:rsidTr="00503750">
        <w:tc>
          <w:tcPr>
            <w:tcW w:w="2835" w:type="dxa"/>
          </w:tcPr>
          <w:p w14:paraId="530F570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E8ACD36" w14:textId="3F4B55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EF5B64" w14:textId="524008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92162B" w14:textId="22B293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9695FCB" w14:textId="27673D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E068E8" w14:textId="77777777" w:rsidTr="00503750">
        <w:tc>
          <w:tcPr>
            <w:tcW w:w="2835" w:type="dxa"/>
          </w:tcPr>
          <w:p w14:paraId="7FBC9BF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1B73769" w14:textId="78D6D7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D555F0" w14:textId="79A44A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4ECB21" w14:textId="69B8B8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CD393F9" w14:textId="526D3F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878CFD" w14:textId="77777777" w:rsidTr="00503750">
        <w:tc>
          <w:tcPr>
            <w:tcW w:w="2835" w:type="dxa"/>
          </w:tcPr>
          <w:p w14:paraId="6B2587F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9DECA8E" w14:textId="392818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0D74BE" w14:textId="25B6B4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44579F" w14:textId="40D359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6E223E4" w14:textId="19EF01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38915C" w14:textId="77777777" w:rsidR="00944C3D" w:rsidRDefault="00944C3D" w:rsidP="00944C3D">
      <w:pPr>
        <w:rPr>
          <w:rFonts w:ascii="Arial" w:hAnsi="Arial"/>
          <w:b/>
        </w:rPr>
      </w:pPr>
    </w:p>
    <w:p w14:paraId="002D7342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185BFDDB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AAB4F9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491A336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D3381F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C0E92E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625EF5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27DCC93" w14:textId="77777777" w:rsidTr="00503750">
        <w:trPr>
          <w:trHeight w:val="443"/>
        </w:trPr>
        <w:tc>
          <w:tcPr>
            <w:tcW w:w="2560" w:type="dxa"/>
          </w:tcPr>
          <w:p w14:paraId="1C2669D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8B72830" w14:textId="22B85C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58D6D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D9DDE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C6AA662" w14:textId="4B701F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1D0BE2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F1E0E7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F1E2774" w14:textId="502CB7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2DC4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845AC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3F57F30" w14:textId="32B27A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F4B649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15DC6D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5A171CE" w14:textId="3EEF46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D97CD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C381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43FAAD" w14:textId="442A5B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4C5E26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701D6A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C95819D" w14:textId="11AB0C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9A4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038B5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A9C5A98" w14:textId="612B0C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C4A4FA" w14:textId="77777777" w:rsidR="00944C3D" w:rsidRDefault="00944C3D" w:rsidP="00944C3D">
      <w:pPr>
        <w:rPr>
          <w:rFonts w:ascii="Arial" w:hAnsi="Arial"/>
          <w:b/>
        </w:rPr>
      </w:pPr>
    </w:p>
    <w:p w14:paraId="41FA0E78" w14:textId="77777777" w:rsidR="00944C3D" w:rsidRDefault="00944C3D" w:rsidP="00944C3D">
      <w:pPr>
        <w:rPr>
          <w:rFonts w:ascii="Arial" w:hAnsi="Arial"/>
          <w:b/>
        </w:rPr>
      </w:pPr>
    </w:p>
    <w:p w14:paraId="3109F0F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56E896D" w14:textId="77777777" w:rsidR="00944C3D" w:rsidRDefault="00944C3D" w:rsidP="00944C3D">
      <w:pPr>
        <w:rPr>
          <w:rFonts w:ascii="Arial" w:hAnsi="Arial"/>
          <w:b/>
        </w:rPr>
      </w:pPr>
    </w:p>
    <w:p w14:paraId="5C9AF5E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5DBFC184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FD9BBC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F056EA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E71C5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BEEF2D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06FBA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95EEA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94E4D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D3F8C0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8E628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0BAD0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9ECD1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88AF4D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9EAE0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2BB00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B1AA7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5E05B2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B16196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C5F66BE" w14:textId="77777777" w:rsidTr="00503750">
        <w:trPr>
          <w:trHeight w:val="677"/>
        </w:trPr>
        <w:tc>
          <w:tcPr>
            <w:tcW w:w="3358" w:type="dxa"/>
          </w:tcPr>
          <w:p w14:paraId="09DA22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075A8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CCB3FE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204E3E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2F581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F7437DA" w14:textId="1AEB86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8F7192" w14:textId="3F1927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44885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0A7E4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3E44CA4" w14:textId="7B8444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5D16E8" w14:textId="434372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AA239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E2F45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679D115" w14:textId="1D6999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A56CAAE" w14:textId="3DEC7A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E521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02442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A144E7F" w14:textId="2FBD26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14393F" w14:textId="6E7E03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75848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33B1A4D" w14:textId="6DB4C52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D6CF715" w14:textId="1410B6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4FA4E4" w14:textId="7B918C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A0710B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1696C95" w14:textId="729FA0F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477658C" w14:textId="41F93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37F8865" w14:textId="009EDE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C1D917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562F76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8D56C3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0B9C41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1A598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F8BCDC3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EA5FD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0EAEC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F180BF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161A8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A93B1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3AD1FF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88EDE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C02D4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3AF2B7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223D9B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464E92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E51275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246716A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A5F8B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E7D44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6CC3D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783454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1DCC1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CF2C535" w14:textId="13FCDF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8845379" w14:textId="21778F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33192F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20502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2538A0A0" w14:textId="547752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76D0C0" w14:textId="790F68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C85EA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05A0C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992B821" w14:textId="0FA97D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AE74EC" w14:textId="49E249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61B4E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E3C2C6" w14:textId="45E5BCC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B3EFCE" w14:textId="3B621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03B5C9" w14:textId="08A0B3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ED08F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2664721" w14:textId="32DBA24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8C399D4" w14:textId="326FD7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F10F84" w14:textId="1754E9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7D55D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753648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28767AA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544BB8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8DB09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5F9FD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D0167E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FA0CD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6ED4C2F" w14:textId="7F6ED5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0906D" w14:textId="3D4E7F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8B3F4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9FC25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9496A25" w14:textId="67551A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079D91E" w14:textId="303EEE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808D5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2071F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63FC9AF" w14:textId="31A084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82917BD" w14:textId="216729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C90CF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DBB4116" w14:textId="4C0D87E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3BCB3D8" w14:textId="661682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94C50EB" w14:textId="3787AB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04E01B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F03C934" w14:textId="109D592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F4ACFCA" w14:textId="1C3A5E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127AFB" w14:textId="11424F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161518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C3416C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91AFC50" w14:textId="77777777" w:rsidTr="00503750">
        <w:tc>
          <w:tcPr>
            <w:tcW w:w="3686" w:type="dxa"/>
            <w:vAlign w:val="center"/>
          </w:tcPr>
          <w:p w14:paraId="055AC1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5AD447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327CE1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09D52A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B4E51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69467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660F4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661600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E7922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81DC0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86E9B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270BA8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0AD4F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3DA1C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170E0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34C9F86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9B0F19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430E84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D90B17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F42D1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3ADB63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C73B5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E034A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F60E7E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8137E5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A34AE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209FB43" w14:textId="5B72D6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3F92529" w14:textId="15D9FB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2B383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EE2D7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F7BBC29" w14:textId="499B94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8EE61CF" w14:textId="1D553B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DD45B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1184C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C455990" w14:textId="3468AA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89ADCB" w14:textId="377054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7281D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2C7AEBC" w14:textId="63C235E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1871984" w14:textId="4A6AFB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EAD823" w14:textId="0F9A87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A0904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5ED029C" w14:textId="297D253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089CFCD" w14:textId="75E36D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1F596A2" w14:textId="0FDF60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CCD6C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5967D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CF17620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7D739D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64D8D5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834ACD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6468DD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6D41F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2D0908E" w14:textId="448840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FF377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BBBA3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872D918" w14:textId="3988CB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D6FDC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1FF06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FA660A9" w14:textId="3F562C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C2D40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ED363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6E8E0781" w14:textId="3341F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9A471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24BF2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6AF2E91" w14:textId="4C0511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7D66D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EA5419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4D17B8C" w14:textId="2C2FD79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DF8D7D" w14:textId="77777777" w:rsidR="00944C3D" w:rsidRDefault="00944C3D" w:rsidP="00944C3D">
      <w:pPr>
        <w:rPr>
          <w:sz w:val="22"/>
          <w:szCs w:val="22"/>
        </w:rPr>
      </w:pPr>
    </w:p>
    <w:p w14:paraId="0743DB84" w14:textId="77777777" w:rsidR="00944C3D" w:rsidRDefault="00944C3D" w:rsidP="00944C3D">
      <w:pPr>
        <w:rPr>
          <w:sz w:val="22"/>
          <w:szCs w:val="22"/>
        </w:rPr>
      </w:pPr>
    </w:p>
    <w:p w14:paraId="5149080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9C5F3C5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A25B6BE" w14:textId="43671D51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E059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D0089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7E571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48B84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407388AE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8D1344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CCEACF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FCEED5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6BC1D1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B4F5B0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E649B0D" w14:textId="1285EF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9D0456" w14:textId="145A3D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317346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9B446D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40E268D" w14:textId="355D4B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DE9F2DF" w14:textId="16004F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D985F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C41E94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79FE3F2" w14:textId="381554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BF8A4DC" w14:textId="000D7F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D17E8C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FF5C3F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26C26D5" w14:textId="6085B6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A1AB17D" w14:textId="26F699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84F60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94997A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74C6D9C" w14:textId="27248B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A15E87E" w14:textId="3AB12C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0C8271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8E0271D" w14:textId="0C7C8F1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A496DEF" w14:textId="7C0FA8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E0B40F6" w14:textId="5FE26E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33DA929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9904B6F" w14:textId="67A2F30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FAAD65C" w14:textId="0114D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7EE7CFC" w14:textId="5F5133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8F6D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5664E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604262EE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596AF21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6D5A72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D7A84B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AF133D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DDA277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527F1DD" w14:textId="213C94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876A6FE" w14:textId="7A2BC1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D26D55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25EA99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649C70E0" w14:textId="46DD30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0A3209B" w14:textId="66A9E8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DC3C61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5D34E3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66B4A5A" w14:textId="63A87B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D101A0A" w14:textId="514254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A6E88E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A92BBF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A40DBC0" w14:textId="4CF115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53B2E5E" w14:textId="5C7DCC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CC321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D875EC3" w14:textId="61E44FF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D4B2BF0" w14:textId="53C129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7E192DD" w14:textId="670073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2966F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BAA049A" w14:textId="360F3B6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47F71E4" w14:textId="436527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8413209" w14:textId="0B82FA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AFEA343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7613BC6" w14:textId="2A7624F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83EED6C" w14:textId="26EACE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12747EA" w14:textId="447748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01D3F" w:rsidRPr="000D13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5CA37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C2F48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72B5E4C" w14:textId="0CE31E31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5CD44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BB7A8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957A2DE" w14:textId="000A02A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21010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461C59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55BA3B94" w14:textId="1B14E4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48C6DE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6178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6B2043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0C14D2F" w14:textId="77777777" w:rsidR="00944C3D" w:rsidRPr="003607F0" w:rsidRDefault="00944C3D" w:rsidP="00944C3D"/>
    <w:p w14:paraId="62BAC94E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33AE9" w14:textId="77777777" w:rsidR="00B9014A" w:rsidRDefault="00B9014A">
      <w:r>
        <w:separator/>
      </w:r>
    </w:p>
  </w:endnote>
  <w:endnote w:type="continuationSeparator" w:id="0">
    <w:p w14:paraId="6B3DDC11" w14:textId="77777777" w:rsidR="00B9014A" w:rsidRDefault="00B90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7F796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9F1FA80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85A03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E11D7E6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26301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79FCE90A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A8715" w14:textId="77777777" w:rsidR="00B9014A" w:rsidRDefault="00B9014A">
      <w:r>
        <w:separator/>
      </w:r>
    </w:p>
  </w:footnote>
  <w:footnote w:type="continuationSeparator" w:id="0">
    <w:p w14:paraId="72FD25B3" w14:textId="77777777" w:rsidR="00B9014A" w:rsidRDefault="00B90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356188">
    <w:abstractNumId w:val="13"/>
  </w:num>
  <w:num w:numId="2" w16cid:durableId="1357198820">
    <w:abstractNumId w:val="17"/>
  </w:num>
  <w:num w:numId="3" w16cid:durableId="1469393602">
    <w:abstractNumId w:val="8"/>
  </w:num>
  <w:num w:numId="4" w16cid:durableId="1510369491">
    <w:abstractNumId w:val="7"/>
  </w:num>
  <w:num w:numId="5" w16cid:durableId="36641885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186107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9735362">
    <w:abstractNumId w:val="20"/>
  </w:num>
  <w:num w:numId="8" w16cid:durableId="637490318">
    <w:abstractNumId w:val="10"/>
  </w:num>
  <w:num w:numId="9" w16cid:durableId="586690927">
    <w:abstractNumId w:val="0"/>
  </w:num>
  <w:num w:numId="10" w16cid:durableId="1038167047">
    <w:abstractNumId w:val="19"/>
  </w:num>
  <w:num w:numId="11" w16cid:durableId="1680156327">
    <w:abstractNumId w:val="6"/>
  </w:num>
  <w:num w:numId="12" w16cid:durableId="1919287529">
    <w:abstractNumId w:val="9"/>
  </w:num>
  <w:num w:numId="13" w16cid:durableId="1770084191">
    <w:abstractNumId w:val="12"/>
  </w:num>
  <w:num w:numId="14" w16cid:durableId="505099107">
    <w:abstractNumId w:val="15"/>
  </w:num>
  <w:num w:numId="15" w16cid:durableId="1397363697">
    <w:abstractNumId w:val="14"/>
  </w:num>
  <w:num w:numId="16" w16cid:durableId="1882396795">
    <w:abstractNumId w:val="2"/>
  </w:num>
  <w:num w:numId="17" w16cid:durableId="1788157073">
    <w:abstractNumId w:val="4"/>
  </w:num>
  <w:num w:numId="18" w16cid:durableId="1929272644">
    <w:abstractNumId w:val="11"/>
  </w:num>
  <w:num w:numId="19" w16cid:durableId="789937948">
    <w:abstractNumId w:val="5"/>
  </w:num>
  <w:num w:numId="20" w16cid:durableId="1152335695">
    <w:abstractNumId w:val="18"/>
  </w:num>
  <w:num w:numId="21" w16cid:durableId="920794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19"/>
    <w:docVar w:name="arg2" w:val="Driver=asa17;DBF=D:\anasoft\data\tebys.db;DBN=tebys;ENG=SQL17;commlinks=TCPIP{ip=192.168.1.241};uid=hromnikova;con=finus(12.0);pwd=488300282956Vaveto1"/>
    <w:docVar w:name="arg3" w:val="918016"/>
    <w:docVar w:name="arg4" w:val="C:\Users\HROMNI~1.TEB\AppData\Local\Temp\19462797.doc"/>
    <w:docVar w:name="arg5" w:val="5"/>
  </w:docVars>
  <w:rsids>
    <w:rsidRoot w:val="00201D3F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1D3F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2F4C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14A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2879E2"/>
  <w15:docId w15:val="{59D1744B-4C62-4DC7-B340-9515E8CB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5335</Words>
  <Characters>30416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2026-02-27T12:56:00Z</dcterms:created>
  <dcterms:modified xsi:type="dcterms:W3CDTF">2026-02-27T12:57:00Z</dcterms:modified>
</cp:coreProperties>
</file>