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363ED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3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3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27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8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B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A8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4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3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0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C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7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A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8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F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A8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9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1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4C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F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9E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C6013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83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27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D5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1E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00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89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5A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78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BA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FB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1C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8E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0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B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C2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23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79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8D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4C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93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AD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CB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40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C4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F8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D8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2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8E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5E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98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6B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AE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5BC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3D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8F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72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95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C8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6A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89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287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17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E9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A2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19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12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49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40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7C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69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B7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BF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BD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CB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155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C8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7E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A1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FD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65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B2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BD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E9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91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39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81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BD46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22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3C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A4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C2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B2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2F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2B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65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E3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47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D1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B6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A9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C3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4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49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CF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35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AEC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4C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DF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7B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5E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27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60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9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65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32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47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2B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20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FB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6A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9CE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D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BD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0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B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A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A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F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B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2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7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8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2A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F0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C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4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D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9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8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50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E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B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9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8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04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6E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0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C3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FF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B4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0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1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3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2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3F0AC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13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F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2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A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D2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57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9B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0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A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5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0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5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4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2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166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EB68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8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5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7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A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D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29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7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6B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4A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1D6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91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58F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73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F96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3D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2C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3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EF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4E7DC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D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F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63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E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FE2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D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A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8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7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8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7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B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9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D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D5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668A9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9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D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EF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6B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F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D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8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2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C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2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B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64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9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5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DA5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5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C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5E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4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F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8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C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4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8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3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DB3A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B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7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2F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71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0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1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7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7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9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2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11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A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1A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0A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6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962B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6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13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C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5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F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D5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0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4F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BA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A3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91F6C7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19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452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BF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F7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5B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D6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84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45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3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FC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3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07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7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B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28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A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8B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A3D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D1D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B1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DBC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921350" wp14:editId="68FBE5F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FD1E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92135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15FD1E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4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981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BF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0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3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E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8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9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3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1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8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2060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86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0BE5E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D3B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B2F38D" wp14:editId="46363D7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D7F91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B2F38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DD7F91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9E1D960" wp14:editId="585D001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76D8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E1D96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4F76D8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2D9E98C" wp14:editId="7CE15C4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DB61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D9E98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04DB61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C9CEC86" wp14:editId="5B2AC9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003D45" w14:textId="77777777" w:rsidR="000B647F" w:rsidRDefault="000B647F" w:rsidP="00944C3D">
                                  <w:fldSimple w:instr=" MERGEFIELD  aDMOD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9CEC8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0003D45" w14:textId="77777777" w:rsidR="000B647F" w:rsidRDefault="000B647F" w:rsidP="00944C3D">
                            <w:fldSimple w:instr=" MERGEFIELD  aDMOD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7CCCC9" wp14:editId="35C8EB2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E8FA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7CCCC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FE8FA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7F0F5A0" wp14:editId="720BF48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91C9AB" w14:textId="77777777" w:rsidR="000B647F" w:rsidRDefault="000B647F" w:rsidP="00944C3D">
                                  <w:fldSimple w:instr=" MERGEFIELD  aDRD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F0F5A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E91C9AB" w14:textId="77777777" w:rsidR="000B647F" w:rsidRDefault="000B647F" w:rsidP="00944C3D">
                            <w:fldSimple w:instr=" MERGEFIELD  aDRD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FB002F5" wp14:editId="2E6E41D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C44EA6" w14:textId="77777777" w:rsidR="000B647F" w:rsidRDefault="000B647F" w:rsidP="00944C3D">
                                  <w:fldSimple w:instr=" MERGEFIELD  aDMD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B002F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4C44EA6" w14:textId="77777777" w:rsidR="000B647F" w:rsidRDefault="000B647F" w:rsidP="00944C3D">
                            <w:fldSimple w:instr=" MERGEFIELD  aDMD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D0BC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D55C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59A5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6E121A9" wp14:editId="15D5259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D5DE4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E121A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AD5DE4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D0FD97D" wp14:editId="54175C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467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FD97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A34674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F4E8234" wp14:editId="21E5C4C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E2C2C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E823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2E2C2C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6BBEA5B" wp14:editId="721A5E8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FFC67" w14:textId="77777777" w:rsidR="000B647F" w:rsidRDefault="000B647F" w:rsidP="00944C3D">
                                  <w:fldSimple w:instr=" MERGEFIELD  aDRDO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BBEA5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FFFC67" w14:textId="77777777" w:rsidR="000B647F" w:rsidRDefault="000B647F" w:rsidP="00944C3D">
                            <w:fldSimple w:instr=" MERGEFIELD  aDRDO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8A94718" wp14:editId="11194CD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4A4A7E" w14:textId="77777777" w:rsidR="000B647F" w:rsidRDefault="000B647F" w:rsidP="00944C3D">
                                  <w:fldSimple w:instr=" MERGEFIELD  aDMD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A9471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54A4A7E" w14:textId="77777777" w:rsidR="000B647F" w:rsidRDefault="000B647F" w:rsidP="00944C3D">
                            <w:fldSimple w:instr=" MERGEFIELD  aDMD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2A5CE51" wp14:editId="7DE8B6B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C268F4" w14:textId="77777777" w:rsidR="000B647F" w:rsidRDefault="000B647F" w:rsidP="00944C3D">
                                  <w:fldSimple w:instr=" MERGEFIELD  aDROD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5CE5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0C268F4" w14:textId="77777777" w:rsidR="000B647F" w:rsidRDefault="000B647F" w:rsidP="00944C3D">
                            <w:fldSimple w:instr=" MERGEFIELD  aDROD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3B67AA5" wp14:editId="6A8C08F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806C50" w14:textId="77777777" w:rsidR="000B647F" w:rsidRDefault="000B647F" w:rsidP="00944C3D">
                                  <w:fldSimple w:instr=" MERGEFIELD  aDMOD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67AA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3806C50" w14:textId="77777777" w:rsidR="000B647F" w:rsidRDefault="000B647F" w:rsidP="00944C3D">
                            <w:fldSimple w:instr=" MERGEFIELD  aDMOD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2EA69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BADF0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BDF4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B319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2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5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1D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79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5E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D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D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3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0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A3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4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FF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A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0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38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F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8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5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AA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8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50C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8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8D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36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4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C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F9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9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0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8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3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7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9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3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1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C04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AD7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6F7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CE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C1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2B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D96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16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5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9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66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3B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9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90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DDA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3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05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E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2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FA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C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C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6F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4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C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7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B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1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6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2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0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3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3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82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A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9D14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0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F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E4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B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B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C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3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B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B8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C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1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C1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7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F7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8E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7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6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6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27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6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A3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5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B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D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1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6E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A5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B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E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24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D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A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7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BD2F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77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EF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5E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2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7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8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7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2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A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7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6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CC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C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8D0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9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E3B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3EB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934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190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E0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8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D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0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5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8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4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89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3E35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2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5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92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7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69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E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AA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2A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ED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4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2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1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BD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6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7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DD6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FF1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86A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FE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2AA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062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05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0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3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45A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0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D8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941FE8C" wp14:editId="13CF078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3C88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41FE8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53C889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9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23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0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DC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25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A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6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14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9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86037CF" wp14:editId="6E49C66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ABA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6037CF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2AABA9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3F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3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7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1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40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C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64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B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3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C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E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B7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AC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DD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A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4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6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9CED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88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A71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D42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F4D6531" wp14:editId="772FC15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2C7B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42142113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D653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622C7B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42142113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1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F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D2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F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4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3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40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1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1A38AB" wp14:editId="4EFCEC5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94A8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2022737365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1A38A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794A84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2022737365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E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FF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1B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AE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4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7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0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C3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F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8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9B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C0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D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5D3CE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B38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7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46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3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1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48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8A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5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F8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C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0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5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6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D96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37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C03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4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8036E97" wp14:editId="16B67E6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9D105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PARTIZANSKA 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36E9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79D105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SVB PARTIZANSKA 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C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1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F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7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D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6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08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C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1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E1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9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52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3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7E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1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C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02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A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7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1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EB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6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F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6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F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F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E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7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6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A5C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F6C4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DA79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64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3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4A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C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A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F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A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1B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D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65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B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C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F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8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6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1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D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5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3B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41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33707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76E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1C36AB" wp14:editId="3F6A24A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66AE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PARTIZANSKA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1C36A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ED66AE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PARTIZANSKA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ABF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15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5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3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E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1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9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0E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8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34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38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45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A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55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1A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F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C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60BD42E" wp14:editId="6ED7E28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A83C0D" w14:textId="77777777" w:rsidR="000B647F" w:rsidRDefault="000B647F" w:rsidP="00944C3D">
                                  <w:fldSimple w:instr=" MERGEFIELD  aSUB_ULICA_CISLO  \* MERGEFORMAT ">
                                    <w:r w:rsidR="00113A2D" w:rsidRPr="00113A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800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0BD42E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EA83C0D" w14:textId="77777777" w:rsidR="000B647F" w:rsidRDefault="000B647F" w:rsidP="00944C3D">
                            <w:fldSimple w:instr=" MERGEFIELD  aSUB_ULICA_CISLO  \* MERGEFORMAT ">
                              <w:r w:rsidR="00113A2D" w:rsidRPr="00113A2D">
                                <w:rPr>
                                  <w:rFonts w:ascii="Arial" w:hAnsi="Arial" w:cs="Arial"/>
                                  <w:noProof/>
                                </w:rPr>
                                <w:t>800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15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A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E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D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B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B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0DA5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D69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622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51B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7C4D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7A562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B1AD5AC" wp14:editId="7F8405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817CC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1AD5A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9817CC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E5D6E2" wp14:editId="3A71633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82262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13A2D" w:rsidRPr="00BC51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E5D6E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E82262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13A2D" w:rsidRPr="00BC512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C4E7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04D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C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443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E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AFA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AF7D08E" wp14:editId="0008AB6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44BE95" w14:textId="21693ACB" w:rsidR="000B647F" w:rsidRPr="00391121" w:rsidRDefault="00113A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F7D08E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E44BE95" w14:textId="21693ACB" w:rsidR="000B647F" w:rsidRPr="00391121" w:rsidRDefault="00113A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9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94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3A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36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86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B1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85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E30DD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3B4EA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7A57E9D" wp14:editId="52F73D3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25D8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57E9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9225D8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8D4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6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7B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22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C5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0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9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89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3222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B929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753C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294CD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1F3D824" wp14:editId="32B7DEA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9A39D7" w14:textId="2EDA4F60" w:rsidR="000B647F" w:rsidRPr="00391121" w:rsidRDefault="00113A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F3D82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19A39D7" w14:textId="2EDA4F60" w:rsidR="000B647F" w:rsidRPr="00391121" w:rsidRDefault="00113A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978D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29C3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4F4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91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B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8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2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23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7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C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53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3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F7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0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C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F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4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A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B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67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19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E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A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B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E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27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DE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0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6230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570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098B7F" w14:textId="40B4656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13A2D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398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BF2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B0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41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63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0543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E5A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95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9A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83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0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91F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4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2F61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EED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0D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1D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E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D0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F4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20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914B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CAB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44E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E3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1BE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FC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D0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3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FEC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FA9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20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46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724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5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93A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5097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3F9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91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5C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F2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56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D0F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4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89C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D4F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E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4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08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C3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4BB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D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BF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286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0E5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A5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E9A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D6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1A4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8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6703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6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4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A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02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2A00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5D6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D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A6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2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3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94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8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A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4C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A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F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E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DF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8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C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91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5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1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54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32B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4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1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4FEC8F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D70F97B" w14:textId="77777777" w:rsidR="00944C3D" w:rsidRDefault="00944C3D" w:rsidP="00944C3D">
      <w:pPr>
        <w:rPr>
          <w:rFonts w:ascii="Arial" w:hAnsi="Arial"/>
        </w:rPr>
      </w:pPr>
    </w:p>
    <w:p w14:paraId="521FDBA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B3A1B5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F38912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82490B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DD1259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B9BA23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F5B0C0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A9FC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03D3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A28F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19D5A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2E98BF7" w14:textId="15CE0779" w:rsidR="00944C3D" w:rsidRPr="008D0433" w:rsidRDefault="00113A2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Petr Rozsíval</w:t>
            </w:r>
          </w:p>
        </w:tc>
        <w:tc>
          <w:tcPr>
            <w:tcW w:w="3260" w:type="dxa"/>
            <w:vAlign w:val="center"/>
          </w:tcPr>
          <w:p w14:paraId="54AB3C46" w14:textId="72F957AC" w:rsidR="00944C3D" w:rsidRPr="008D0433" w:rsidRDefault="00113A2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48343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95561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8258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3600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59169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5D5EA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A145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50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E72D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7C38D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A9C765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F753F07" w14:textId="46A3C358" w:rsidR="00944C3D" w:rsidRDefault="00113A2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FFFAB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5CDA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B2926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BFF9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3C334A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C6DF7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103BCF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62772C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0E955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275E6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D58EE4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9D36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DBE40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6C77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3DAC8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7BA9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D66D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83C5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918A0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0117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8CC75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6C7E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EB1575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069C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440A9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FA58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A2EA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0CA3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E73B3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5D8391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31264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9E7BA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FA40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87948F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FF1BFD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859823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CE502B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8A53F8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EA6EF3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68308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BDF0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73F33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9CCEC1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53402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7566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81D5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36CC5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895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14285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FF68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62A51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149C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78D1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BCA6A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64C2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9492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B6701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F667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CE653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B2A0D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75BB2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3CFBD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A388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3B362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3DE64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5B291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E9368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81E3D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B1795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2DC86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10F10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9EBEF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B54BB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C9E4B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FD47A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6C567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E5FE46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83D14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A3533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613AC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BD751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E11B913" w14:textId="77777777" w:rsidTr="00503750">
        <w:trPr>
          <w:trHeight w:val="302"/>
        </w:trPr>
        <w:tc>
          <w:tcPr>
            <w:tcW w:w="4510" w:type="dxa"/>
          </w:tcPr>
          <w:p w14:paraId="5FCA8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7054F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1C94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019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2009C2" w14:textId="77777777" w:rsidTr="00503750">
        <w:trPr>
          <w:trHeight w:val="302"/>
        </w:trPr>
        <w:tc>
          <w:tcPr>
            <w:tcW w:w="4510" w:type="dxa"/>
          </w:tcPr>
          <w:p w14:paraId="78F5C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8AC2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F156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2868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0574E8" w14:textId="77777777" w:rsidTr="00503750">
        <w:trPr>
          <w:trHeight w:val="302"/>
        </w:trPr>
        <w:tc>
          <w:tcPr>
            <w:tcW w:w="4510" w:type="dxa"/>
          </w:tcPr>
          <w:p w14:paraId="2E2360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2C6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8ABF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72EA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333018" w14:textId="77777777" w:rsidTr="00503750">
        <w:trPr>
          <w:trHeight w:val="302"/>
        </w:trPr>
        <w:tc>
          <w:tcPr>
            <w:tcW w:w="4510" w:type="dxa"/>
          </w:tcPr>
          <w:p w14:paraId="3D628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1B4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C794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19B3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576289" w14:textId="77777777" w:rsidTr="00503750">
        <w:trPr>
          <w:trHeight w:val="327"/>
        </w:trPr>
        <w:tc>
          <w:tcPr>
            <w:tcW w:w="4510" w:type="dxa"/>
          </w:tcPr>
          <w:p w14:paraId="38C8B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72DC4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1CE5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F59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6C01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7DB76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F11FF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363254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9944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E494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17265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227F84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26CBF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0D507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6D4575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CB54863" w14:textId="77777777" w:rsidTr="00503750">
        <w:tc>
          <w:tcPr>
            <w:tcW w:w="2302" w:type="dxa"/>
            <w:vAlign w:val="center"/>
          </w:tcPr>
          <w:p w14:paraId="1B289A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FB06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CDF6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2983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4045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6037B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E9B8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018A6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C2DF5E" w14:textId="77777777" w:rsidTr="00503750">
        <w:tc>
          <w:tcPr>
            <w:tcW w:w="15593" w:type="dxa"/>
            <w:gridSpan w:val="8"/>
            <w:vAlign w:val="center"/>
          </w:tcPr>
          <w:p w14:paraId="01A6D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6DFF05" w14:textId="77777777" w:rsidTr="00503750">
        <w:tc>
          <w:tcPr>
            <w:tcW w:w="2302" w:type="dxa"/>
            <w:vAlign w:val="center"/>
          </w:tcPr>
          <w:p w14:paraId="44001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B105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219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E13C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38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4AE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92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84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53D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DD4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723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BA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30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1D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CF8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590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39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62B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EC7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CF38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C4B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C6B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6E0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0D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71A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8D0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D0B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77A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C7070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948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D76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A70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38A9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CC20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0A3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7ED74E7" w14:textId="77777777" w:rsidTr="00503750">
        <w:tc>
          <w:tcPr>
            <w:tcW w:w="2302" w:type="dxa"/>
            <w:vAlign w:val="center"/>
          </w:tcPr>
          <w:p w14:paraId="0D54B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A2E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9F3A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DD7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5BE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E1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9F1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C5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0D916" w14:textId="77777777" w:rsidTr="00503750">
        <w:tc>
          <w:tcPr>
            <w:tcW w:w="15593" w:type="dxa"/>
            <w:gridSpan w:val="8"/>
            <w:vAlign w:val="center"/>
          </w:tcPr>
          <w:p w14:paraId="1BAAB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C08FE2" w14:textId="77777777" w:rsidTr="00503750">
        <w:tc>
          <w:tcPr>
            <w:tcW w:w="2302" w:type="dxa"/>
            <w:vAlign w:val="center"/>
          </w:tcPr>
          <w:p w14:paraId="6D04CB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F081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A251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2B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198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CFD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B223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F87C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6C76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5C9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92CE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FD0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5A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661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2A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D067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134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CD4C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DD7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5460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5C7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776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3F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BBE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4479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0061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2B8A2" w14:textId="77777777" w:rsidTr="00503750">
        <w:tc>
          <w:tcPr>
            <w:tcW w:w="2302" w:type="dxa"/>
            <w:vAlign w:val="center"/>
          </w:tcPr>
          <w:p w14:paraId="5F6B4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95A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7530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223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AC4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08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59C8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804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CEE88" w14:textId="77777777" w:rsidTr="00503750">
        <w:tc>
          <w:tcPr>
            <w:tcW w:w="15593" w:type="dxa"/>
            <w:gridSpan w:val="8"/>
            <w:vAlign w:val="center"/>
          </w:tcPr>
          <w:p w14:paraId="42A21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1E7E72" w14:textId="77777777" w:rsidTr="00503750">
        <w:tc>
          <w:tcPr>
            <w:tcW w:w="2302" w:type="dxa"/>
            <w:vAlign w:val="center"/>
          </w:tcPr>
          <w:p w14:paraId="33D7C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5AE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293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F6B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AFC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A6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10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BDB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B04D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0E5D2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CE1D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51FF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26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D7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ED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71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F2F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B649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26E0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1902F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7A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F9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4BA5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B90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EB7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60C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0458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A1E6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8765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5328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6CF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34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FFB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EC3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CF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B5C6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8E8E1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51A32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858B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13645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171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C78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DB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48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0A4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4C7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D970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AEC5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3E9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BB8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2A5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6A5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BB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B0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4310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F7EA24" w14:textId="77777777" w:rsidR="00944C3D" w:rsidRDefault="00944C3D" w:rsidP="00944C3D">
      <w:pPr>
        <w:rPr>
          <w:rFonts w:ascii="Arial" w:hAnsi="Arial"/>
          <w:b/>
        </w:rPr>
      </w:pPr>
    </w:p>
    <w:p w14:paraId="7FDE57E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5AB3474" w14:textId="77777777" w:rsidTr="00503750">
        <w:tc>
          <w:tcPr>
            <w:tcW w:w="1944" w:type="dxa"/>
            <w:vAlign w:val="center"/>
          </w:tcPr>
          <w:p w14:paraId="0FDFC1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60900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2742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EE8B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6732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BE37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2FF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A59EE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71B99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8EAB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FCF0A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C932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4C5C89E" w14:textId="77777777" w:rsidTr="00503750">
        <w:tc>
          <w:tcPr>
            <w:tcW w:w="15685" w:type="dxa"/>
            <w:gridSpan w:val="12"/>
            <w:vAlign w:val="center"/>
          </w:tcPr>
          <w:p w14:paraId="640812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635C5B" w14:textId="77777777" w:rsidTr="00503750">
        <w:tc>
          <w:tcPr>
            <w:tcW w:w="1944" w:type="dxa"/>
            <w:vAlign w:val="center"/>
          </w:tcPr>
          <w:p w14:paraId="52AE2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BBC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205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A9E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BFD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78C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D3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A03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74B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511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A7C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D25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6848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4DAC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968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954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F24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B6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346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BBB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FD4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76C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39E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046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13D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ADB6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9C7A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A91C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8F3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8AC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D0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225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D3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E6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FEB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DB2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E70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42E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2534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8C08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D12F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E25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A1D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9E3A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DC62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5E82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7733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9CC5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31F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55D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6FE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5CED02" w14:textId="77777777" w:rsidTr="00503750">
        <w:tc>
          <w:tcPr>
            <w:tcW w:w="1944" w:type="dxa"/>
            <w:vAlign w:val="center"/>
          </w:tcPr>
          <w:p w14:paraId="13715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E742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377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0E3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4BC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334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717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F8A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5B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718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96C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6A3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F7ABA" w14:textId="77777777" w:rsidTr="00503750">
        <w:tc>
          <w:tcPr>
            <w:tcW w:w="15685" w:type="dxa"/>
            <w:gridSpan w:val="12"/>
            <w:vAlign w:val="center"/>
          </w:tcPr>
          <w:p w14:paraId="0DFD3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9BCC57" w14:textId="77777777" w:rsidTr="00503750">
        <w:tc>
          <w:tcPr>
            <w:tcW w:w="1944" w:type="dxa"/>
            <w:vAlign w:val="center"/>
          </w:tcPr>
          <w:p w14:paraId="23941C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102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FE8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E54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66F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767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FBC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D03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D86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E91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6CF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D5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99B4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BFB3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701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0EB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129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7B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10A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FE2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650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330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5E6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00A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C9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2E05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C37F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AFCE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2AA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B5A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61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F37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7AE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2E4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5C3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0D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265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EE1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E2A7A" w14:textId="77777777" w:rsidTr="00503750">
        <w:tc>
          <w:tcPr>
            <w:tcW w:w="1944" w:type="dxa"/>
            <w:vAlign w:val="center"/>
          </w:tcPr>
          <w:p w14:paraId="54355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461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1DF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6A6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54A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191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ACF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D15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1DD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C19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8C4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0BB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8FDE5" w14:textId="77777777" w:rsidTr="00503750">
        <w:tc>
          <w:tcPr>
            <w:tcW w:w="15685" w:type="dxa"/>
            <w:gridSpan w:val="12"/>
            <w:vAlign w:val="center"/>
          </w:tcPr>
          <w:p w14:paraId="06806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E6D1C2" w14:textId="77777777" w:rsidTr="00503750">
        <w:tc>
          <w:tcPr>
            <w:tcW w:w="1944" w:type="dxa"/>
            <w:vAlign w:val="center"/>
          </w:tcPr>
          <w:p w14:paraId="7920F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F0E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A50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D02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899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EC5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FF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3F8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70E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D7D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D0F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F3C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3DDC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C09A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935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DB8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60B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558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A0B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E23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E56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D14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A9A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53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5C2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54E4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EC02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DFD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93D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F48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ED3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3A2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56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9F7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ED2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464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DDB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F31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226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99D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B9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59B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EB3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223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B1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3E2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3B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6EF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6F1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E9B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4BB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3AB9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CE4C5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CB28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38AA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F19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C4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1B6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3E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987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691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9DD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F3B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D90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143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B16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238F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CE55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0C6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1AE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9AF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C7B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0B7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87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FD2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75A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59A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F9B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23A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FF89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409D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DA09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9A6123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BDC5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E41B4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8ED10F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316D0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D47D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EC967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9B08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4DDE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54CC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25582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5874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27BB0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62FF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A4F16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3E029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F6EE1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D2A48E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717E2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A54AC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D5C68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14B306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A3C0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CB4A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A28F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A2650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8CA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AF449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8C5A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F3431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B0AC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7C9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E3D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6293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C1081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DEA2FE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4602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6CB35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CDDA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EA7C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6283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EFA9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FFB2A3D" w14:textId="77777777" w:rsidTr="00503750">
        <w:trPr>
          <w:trHeight w:val="1073"/>
        </w:trPr>
        <w:tc>
          <w:tcPr>
            <w:tcW w:w="3614" w:type="dxa"/>
            <w:vMerge/>
          </w:tcPr>
          <w:p w14:paraId="5C3B7F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19C7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9FC1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7F09E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FE7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192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520E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D02BE0E" w14:textId="77777777" w:rsidTr="00503750">
        <w:trPr>
          <w:trHeight w:val="283"/>
        </w:trPr>
        <w:tc>
          <w:tcPr>
            <w:tcW w:w="3614" w:type="dxa"/>
          </w:tcPr>
          <w:p w14:paraId="01903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54A7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1C6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680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802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8FB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864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8434D3" w14:textId="77777777" w:rsidTr="00503750">
        <w:trPr>
          <w:trHeight w:val="283"/>
        </w:trPr>
        <w:tc>
          <w:tcPr>
            <w:tcW w:w="3614" w:type="dxa"/>
          </w:tcPr>
          <w:p w14:paraId="1D420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8561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CC4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EBE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6AD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B30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362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9042B4" w14:textId="77777777" w:rsidTr="00503750">
        <w:trPr>
          <w:trHeight w:val="283"/>
        </w:trPr>
        <w:tc>
          <w:tcPr>
            <w:tcW w:w="3614" w:type="dxa"/>
          </w:tcPr>
          <w:p w14:paraId="29EB5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933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1C5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92D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F1A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196F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D12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5BBD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67E9D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257E07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268F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0093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2DD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270D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DF5AC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4EFB0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A4F9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FBCD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C033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95A3D5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4A9C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860D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EFFB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290A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30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DB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23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02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93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1B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220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EAC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B51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9391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1E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4B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4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0D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C1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BC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C06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40F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5F1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71F1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44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7A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1C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E4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DA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40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D45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54F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9F4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226C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923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490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40C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F20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585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1E9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C177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FC22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054B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126D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FA5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455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05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E9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28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ED9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0A7E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B6F1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ECFC5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16DAE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AD9C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1C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38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69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B0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10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D3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B2B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133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EA4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5F6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B9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6D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B9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13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92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2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B36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2C7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908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81ED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9A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F8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AF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9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68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44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CDE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5FB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A1AE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BE8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C0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03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E6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5E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02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D2B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403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5BAB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E80E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2FA0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8969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1A81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36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C5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2D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5D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E5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41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203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55FF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61F10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D31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D2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AC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A4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F2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21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F8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BCD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9EF9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C6E55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D57EE7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16586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E313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6B86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9EB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8CA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0E0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BD6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7217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840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C4D6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E0A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CBC2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5D8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C196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4A4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474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165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C6A3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6F428B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FCA885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7DD2A5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622421C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AAD9F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1C31F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5A44B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AE5E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18F00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83EEB99" w14:textId="77777777" w:rsidTr="00503750">
        <w:trPr>
          <w:trHeight w:val="437"/>
        </w:trPr>
        <w:tc>
          <w:tcPr>
            <w:tcW w:w="2594" w:type="dxa"/>
          </w:tcPr>
          <w:p w14:paraId="0B4EF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01CA4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5DED1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0CC5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102A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08CA1A" w14:textId="77777777" w:rsidTr="00503750">
        <w:trPr>
          <w:trHeight w:val="420"/>
        </w:trPr>
        <w:tc>
          <w:tcPr>
            <w:tcW w:w="2594" w:type="dxa"/>
          </w:tcPr>
          <w:p w14:paraId="20E139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B630E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2241A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E069F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14B8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58571A" w14:textId="77777777" w:rsidTr="00503750">
        <w:trPr>
          <w:trHeight w:val="630"/>
        </w:trPr>
        <w:tc>
          <w:tcPr>
            <w:tcW w:w="2594" w:type="dxa"/>
          </w:tcPr>
          <w:p w14:paraId="013E1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5033C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836AF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4E4D7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2AAD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2D2833" w14:textId="77777777" w:rsidTr="00503750">
        <w:trPr>
          <w:trHeight w:val="420"/>
        </w:trPr>
        <w:tc>
          <w:tcPr>
            <w:tcW w:w="2594" w:type="dxa"/>
          </w:tcPr>
          <w:p w14:paraId="121224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D08D1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529A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A0DED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356A6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603C6C" w14:textId="77777777" w:rsidTr="00503750">
        <w:trPr>
          <w:trHeight w:val="437"/>
        </w:trPr>
        <w:tc>
          <w:tcPr>
            <w:tcW w:w="2594" w:type="dxa"/>
          </w:tcPr>
          <w:p w14:paraId="356C0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B5A00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6C045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9300B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332DD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2932CD" w14:textId="77777777" w:rsidTr="00503750">
        <w:trPr>
          <w:trHeight w:val="420"/>
        </w:trPr>
        <w:tc>
          <w:tcPr>
            <w:tcW w:w="2594" w:type="dxa"/>
          </w:tcPr>
          <w:p w14:paraId="63FABB4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4F038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EA3A0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65F43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FAACA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58EC96D" w14:textId="77777777" w:rsidR="00944C3D" w:rsidRDefault="00944C3D" w:rsidP="00944C3D">
      <w:pPr>
        <w:rPr>
          <w:rFonts w:ascii="Arial" w:hAnsi="Arial"/>
          <w:b/>
        </w:rPr>
      </w:pPr>
    </w:p>
    <w:p w14:paraId="71D2244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5E7946E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5C59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8BD10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831D5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AE14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FE8ED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733741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0361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5802B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1001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BEE1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6C2A0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BFA5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E1E0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2346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FB86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84CC7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3957A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883B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0CB0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6D19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CCC287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BA56E7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48B19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533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E626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4F7E1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A562B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EB3DD8" w14:textId="77777777" w:rsidTr="00503750">
        <w:tc>
          <w:tcPr>
            <w:tcW w:w="2835" w:type="dxa"/>
            <w:vAlign w:val="center"/>
          </w:tcPr>
          <w:p w14:paraId="0CC9E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9DB6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1487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12A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DF179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3D755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CF6D7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9B05E9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E2A6A0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262D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692E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F1FD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B5F04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AA26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DA860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F834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26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7F2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7C9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F4F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D706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CB57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8A6F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BD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B0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30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CF6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C112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A7E9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658F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E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1D3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849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B53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1177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FBEA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86B9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A7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AD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CE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67F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80E0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2E4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F9CE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51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72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F4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B4F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3027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FE1D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3C04D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8E8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EFE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C5CD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624F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A23E3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39733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04BC8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7C224F8" w14:textId="77777777" w:rsidR="00944C3D" w:rsidRDefault="00944C3D" w:rsidP="00944C3D">
      <w:pPr>
        <w:rPr>
          <w:rFonts w:ascii="Arial" w:hAnsi="Arial"/>
          <w:b/>
        </w:rPr>
      </w:pPr>
    </w:p>
    <w:p w14:paraId="4E111D5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41565F" w14:textId="77777777" w:rsidTr="00503750">
        <w:tc>
          <w:tcPr>
            <w:tcW w:w="2835" w:type="dxa"/>
            <w:vAlign w:val="center"/>
          </w:tcPr>
          <w:p w14:paraId="019EF4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A0A9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2A8F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7869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2AF3E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806E3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B05FAB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49B5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5E03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FA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059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18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E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8815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6FB3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B4A8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E4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47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062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BD5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DF5F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57B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57B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D7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AB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459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EAC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E36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022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6246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52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68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7D6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808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5EEA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6F62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92208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79F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D38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CB8E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2B01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027F3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D78AC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E7DBA0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3F37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D681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B60DBCA" w14:textId="77777777" w:rsidTr="00503750">
        <w:trPr>
          <w:trHeight w:val="699"/>
        </w:trPr>
        <w:tc>
          <w:tcPr>
            <w:tcW w:w="3502" w:type="dxa"/>
            <w:vMerge/>
          </w:tcPr>
          <w:p w14:paraId="58577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EC75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17FB5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CD7242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DC9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22C3F6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887A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FEFD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92B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B56285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35626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DB222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5D0C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3BA491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91DD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BB17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BACF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A921B29" w14:textId="77777777" w:rsidTr="00503750">
        <w:trPr>
          <w:trHeight w:val="593"/>
        </w:trPr>
        <w:tc>
          <w:tcPr>
            <w:tcW w:w="3497" w:type="dxa"/>
          </w:tcPr>
          <w:p w14:paraId="7AA76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2E75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779B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2262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28C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0C5C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DD7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ACB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3015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AE5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CE6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D62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631F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BC4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837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BD2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243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BD49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BEB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D4F3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75C66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8A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55F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F5E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8F5D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FB5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172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0CA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1ED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C02A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3B6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F8C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50A5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EF3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51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DA6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049A9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AA7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AFC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50BC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3E16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8A07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A45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C2E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01D2D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028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A13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A480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3CC74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B02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3DC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FAFFE1" w14:textId="77777777" w:rsidR="00944C3D" w:rsidRDefault="00944C3D" w:rsidP="00944C3D">
      <w:pPr>
        <w:rPr>
          <w:rFonts w:ascii="Arial" w:hAnsi="Arial"/>
          <w:b/>
        </w:rPr>
      </w:pPr>
    </w:p>
    <w:p w14:paraId="6E372D75" w14:textId="77777777" w:rsidR="00944C3D" w:rsidRDefault="00944C3D" w:rsidP="00944C3D">
      <w:pPr>
        <w:rPr>
          <w:rFonts w:ascii="Arial" w:hAnsi="Arial"/>
          <w:b/>
        </w:rPr>
      </w:pPr>
    </w:p>
    <w:p w14:paraId="55D7CFB9" w14:textId="77777777" w:rsidR="00944C3D" w:rsidRDefault="00944C3D" w:rsidP="00944C3D">
      <w:pPr>
        <w:rPr>
          <w:rFonts w:ascii="Arial" w:hAnsi="Arial"/>
          <w:b/>
        </w:rPr>
      </w:pPr>
    </w:p>
    <w:p w14:paraId="5348CD8A" w14:textId="77777777" w:rsidR="00944C3D" w:rsidRDefault="00944C3D" w:rsidP="00944C3D">
      <w:pPr>
        <w:rPr>
          <w:rFonts w:ascii="Arial" w:hAnsi="Arial"/>
          <w:b/>
        </w:rPr>
      </w:pPr>
    </w:p>
    <w:p w14:paraId="2B01FF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26365AD0" w14:textId="77777777" w:rsidTr="00503750">
        <w:tc>
          <w:tcPr>
            <w:tcW w:w="2622" w:type="dxa"/>
            <w:vAlign w:val="center"/>
          </w:tcPr>
          <w:p w14:paraId="06A445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705CE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C0F3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9464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72F2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825A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85F35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79E08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4A8A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910C67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E46B1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E9708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998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2E33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72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907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C59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5B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5DEB7" w14:textId="77777777" w:rsidTr="00503750">
        <w:tc>
          <w:tcPr>
            <w:tcW w:w="2622" w:type="dxa"/>
            <w:vAlign w:val="center"/>
          </w:tcPr>
          <w:p w14:paraId="53268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A5FB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59F4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767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F0B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DB2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192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F0EA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EE1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491B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70E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48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095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DC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347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B11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6507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3B6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569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DB2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BDC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27B0B" w14:textId="77777777" w:rsidTr="00503750">
        <w:tc>
          <w:tcPr>
            <w:tcW w:w="2622" w:type="dxa"/>
            <w:vAlign w:val="center"/>
          </w:tcPr>
          <w:p w14:paraId="7797E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A5E8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9767.00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03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33471.00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8C4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28724.00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22C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861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14514.00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4A8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E70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43D0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47B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820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100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2B4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8C04E" w14:textId="77777777" w:rsidTr="00503750">
        <w:tc>
          <w:tcPr>
            <w:tcW w:w="2622" w:type="dxa"/>
            <w:vAlign w:val="center"/>
          </w:tcPr>
          <w:p w14:paraId="4220D2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02F7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855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E9B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376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865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1E94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7B661C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D3925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EF4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4AD8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07F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020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CE4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91E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073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4ED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0B6F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A0C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327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2A6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17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CD5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0CD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BB6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E7A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4B1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1F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03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47054" w14:textId="77777777" w:rsidTr="00503750">
        <w:tc>
          <w:tcPr>
            <w:tcW w:w="2622" w:type="dxa"/>
            <w:vAlign w:val="center"/>
          </w:tcPr>
          <w:p w14:paraId="30D01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A85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765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AB1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210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33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78B9C" w14:textId="77777777" w:rsidTr="00503750">
        <w:tc>
          <w:tcPr>
            <w:tcW w:w="2622" w:type="dxa"/>
            <w:vAlign w:val="center"/>
          </w:tcPr>
          <w:p w14:paraId="5C663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80A9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6FE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6E1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60B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5E9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AF79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A3AB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FFC0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9767.00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77CF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33471.00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6D8D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28724.00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E7AB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4D0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14514.00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D988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4ECD0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626B9E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81BBA2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AC1C17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379F2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B6D96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FBF93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AECF0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846E4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9BACD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4820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520E3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4784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A19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771EA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B1F5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A822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F38A2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F86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3583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803D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92AE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1FE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6BD98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9249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A68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1A4C7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CF03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293C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4FCBC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E644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D832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F1D4B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93A8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EFAA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698E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AC42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C01A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BD63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96D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90D97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FF47B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606CE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5D1E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7ABCB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3DC5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AD6A6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3285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ACFA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B075A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FE17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58B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407A9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5537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DD13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6493A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B152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48D4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707A0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03C7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ABA4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DC50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7F3B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175F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B583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E20F7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D1FD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F5241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A7604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DC1D639" w14:textId="77777777" w:rsidTr="00503750">
        <w:tc>
          <w:tcPr>
            <w:tcW w:w="2835" w:type="dxa"/>
            <w:vAlign w:val="center"/>
          </w:tcPr>
          <w:p w14:paraId="1C93E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22E0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3E1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256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ED15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F36A0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F27C92" w14:textId="77777777" w:rsidTr="00503750">
        <w:tc>
          <w:tcPr>
            <w:tcW w:w="2835" w:type="dxa"/>
            <w:vAlign w:val="center"/>
          </w:tcPr>
          <w:p w14:paraId="6043E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9206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F8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58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22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571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5393F" w14:textId="77777777" w:rsidTr="00503750">
        <w:tc>
          <w:tcPr>
            <w:tcW w:w="2835" w:type="dxa"/>
            <w:vAlign w:val="center"/>
          </w:tcPr>
          <w:p w14:paraId="30A1C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8888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F0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B25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FA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597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276E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0B20A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93BE2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426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E16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EDB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4A0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72132A4" w14:textId="77777777" w:rsidTr="00503750">
        <w:tc>
          <w:tcPr>
            <w:tcW w:w="2835" w:type="dxa"/>
            <w:vAlign w:val="center"/>
          </w:tcPr>
          <w:p w14:paraId="5EF77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5DC4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B4A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B4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5D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BF4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B4F99" w14:textId="77777777" w:rsidTr="00503750">
        <w:tc>
          <w:tcPr>
            <w:tcW w:w="2835" w:type="dxa"/>
            <w:vAlign w:val="center"/>
          </w:tcPr>
          <w:p w14:paraId="5FA09E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FE06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BA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0F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7B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E83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4B0C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CD969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BA810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8EAEC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D421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87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D4119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0B6F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9EF1F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5A31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14F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94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99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0A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474C1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3EDC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178BC1B" w14:textId="77777777" w:rsidTr="00503750">
        <w:tc>
          <w:tcPr>
            <w:tcW w:w="2552" w:type="dxa"/>
            <w:vAlign w:val="center"/>
          </w:tcPr>
          <w:p w14:paraId="428CEC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64C3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BBA1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C93B3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9634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AEFC45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FD53A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22070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18B49D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79C649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5CBEA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28AA7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B4CB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8F190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639C9E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203FE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E3750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221105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97DBE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14B6EE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7F90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6BD9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49776EE" w14:textId="77777777" w:rsidTr="00503750">
        <w:tc>
          <w:tcPr>
            <w:tcW w:w="4395" w:type="dxa"/>
            <w:vMerge/>
          </w:tcPr>
          <w:p w14:paraId="15E97D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98A7B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0AC1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BE97B9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1BA5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462E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  <w:lang w:eastAsia="sk-SK"/>
              </w:rPr>
              <w:t>1857.81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0F31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1A51B6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73851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68AA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FD40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5B545F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6184F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B287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1857.81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179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C21701F" w14:textId="77777777" w:rsidTr="00503750">
        <w:tc>
          <w:tcPr>
            <w:tcW w:w="4395" w:type="dxa"/>
            <w:vAlign w:val="center"/>
          </w:tcPr>
          <w:p w14:paraId="064994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FCA6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8039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8D6D90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9D712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AE41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0F7A6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8D012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5153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C0B09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68C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3FE64F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071BB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374157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67449.00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D26F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7403A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ABC6E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0B2DB86" w14:textId="77777777" w:rsidTr="00503750">
        <w:tc>
          <w:tcPr>
            <w:tcW w:w="4395" w:type="dxa"/>
            <w:vAlign w:val="center"/>
          </w:tcPr>
          <w:p w14:paraId="49FAB3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1C637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C3ECF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4BE99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89C60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23B3A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40DF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118BCC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F152B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A443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95D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D28034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0E3A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5E98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41F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CD20ED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3121C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EB6B2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7BDCC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5AE830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18F55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2C62C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9F4F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E5E7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FC92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8D1F7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95DDC31" w14:textId="77777777" w:rsidTr="00503750">
        <w:tc>
          <w:tcPr>
            <w:tcW w:w="1843" w:type="dxa"/>
            <w:vAlign w:val="center"/>
          </w:tcPr>
          <w:p w14:paraId="4CFC6E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B2D91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E2542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7AEC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4C3E0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98695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B0F69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F40436" w14:textId="77777777" w:rsidTr="00503750">
        <w:tc>
          <w:tcPr>
            <w:tcW w:w="1843" w:type="dxa"/>
            <w:vAlign w:val="center"/>
          </w:tcPr>
          <w:p w14:paraId="00D51C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B3D0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46B2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3248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0B1B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1F68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F592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05330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9524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49315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B26E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47E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008F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920F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767F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71F057" w14:textId="77777777" w:rsidTr="00503750">
        <w:tc>
          <w:tcPr>
            <w:tcW w:w="1843" w:type="dxa"/>
            <w:vAlign w:val="center"/>
          </w:tcPr>
          <w:p w14:paraId="048366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00E05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F6CC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09AC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39D8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3A5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B73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041D9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D1DF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2AC72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BD82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41B3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861F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8574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C462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7CFD9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7F040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6E8AC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27BC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84C2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2F10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9E50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F82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18A3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4840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ED9DCAE" w14:textId="77777777" w:rsidTr="00503750">
        <w:trPr>
          <w:trHeight w:val="664"/>
        </w:trPr>
        <w:tc>
          <w:tcPr>
            <w:tcW w:w="3372" w:type="dxa"/>
          </w:tcPr>
          <w:p w14:paraId="6AEFAD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7F1F6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87E42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86FBF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F3D8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3C95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951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A691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17B1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F7A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F1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3C4B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2289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03C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5C1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B70FD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A1CB3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A2B5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54B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ED0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E736B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2B1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28C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8670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29C8E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0D5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DA5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866E5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43A27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24135E9" w14:textId="77777777" w:rsidTr="00503750">
        <w:tc>
          <w:tcPr>
            <w:tcW w:w="2835" w:type="dxa"/>
            <w:vAlign w:val="center"/>
          </w:tcPr>
          <w:p w14:paraId="59BBDB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D0B5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CFF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99882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AC4FD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577168" w14:textId="77777777" w:rsidTr="00503750">
        <w:tc>
          <w:tcPr>
            <w:tcW w:w="2835" w:type="dxa"/>
          </w:tcPr>
          <w:p w14:paraId="4ABE24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B85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CB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77B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585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BD1598" w14:textId="77777777" w:rsidTr="00503750">
        <w:tc>
          <w:tcPr>
            <w:tcW w:w="2835" w:type="dxa"/>
          </w:tcPr>
          <w:p w14:paraId="6AA674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EC89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A6D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C01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06A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C90152" w14:textId="77777777" w:rsidTr="00503750">
        <w:tc>
          <w:tcPr>
            <w:tcW w:w="2835" w:type="dxa"/>
          </w:tcPr>
          <w:p w14:paraId="6FF212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4C17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E4A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31C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A22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20729" w14:textId="77777777" w:rsidTr="00503750">
        <w:tc>
          <w:tcPr>
            <w:tcW w:w="2835" w:type="dxa"/>
            <w:vAlign w:val="center"/>
          </w:tcPr>
          <w:p w14:paraId="664461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855E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BA8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199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027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447857" w14:textId="77777777" w:rsidTr="00503750">
        <w:tc>
          <w:tcPr>
            <w:tcW w:w="2835" w:type="dxa"/>
            <w:vAlign w:val="center"/>
          </w:tcPr>
          <w:p w14:paraId="78C9A7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B280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F42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012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2B2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C56063" w14:textId="77777777" w:rsidTr="00503750">
        <w:tc>
          <w:tcPr>
            <w:tcW w:w="2835" w:type="dxa"/>
          </w:tcPr>
          <w:p w14:paraId="3AC94D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7A12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3C0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01E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8A5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32AA67" w14:textId="77777777" w:rsidTr="00503750">
        <w:tc>
          <w:tcPr>
            <w:tcW w:w="2835" w:type="dxa"/>
          </w:tcPr>
          <w:p w14:paraId="6E0F8E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5D8E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F61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405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557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11D9EB" w14:textId="77777777" w:rsidTr="00503750">
        <w:tc>
          <w:tcPr>
            <w:tcW w:w="2835" w:type="dxa"/>
          </w:tcPr>
          <w:p w14:paraId="46BFF0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C7D6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3FD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FF7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398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E1C6DA" w14:textId="77777777" w:rsidR="00944C3D" w:rsidRDefault="00944C3D" w:rsidP="00944C3D">
      <w:pPr>
        <w:rPr>
          <w:rFonts w:ascii="Arial" w:hAnsi="Arial"/>
          <w:b/>
        </w:rPr>
      </w:pPr>
    </w:p>
    <w:p w14:paraId="5B967D6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D2F681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7560F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BB05D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80DB1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6F34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53FD7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B93938" w14:textId="77777777" w:rsidTr="00503750">
        <w:trPr>
          <w:trHeight w:val="443"/>
        </w:trPr>
        <w:tc>
          <w:tcPr>
            <w:tcW w:w="2560" w:type="dxa"/>
          </w:tcPr>
          <w:p w14:paraId="5EB81D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84BF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55C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D7B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3AB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33612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9D4F8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A459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565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550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1FF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A41FC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42302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E1D9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2B6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244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5C4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1998A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46487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FA21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4AA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D12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2C2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01FBF6" w14:textId="77777777" w:rsidR="00944C3D" w:rsidRDefault="00944C3D" w:rsidP="00944C3D">
      <w:pPr>
        <w:rPr>
          <w:rFonts w:ascii="Arial" w:hAnsi="Arial"/>
          <w:b/>
        </w:rPr>
      </w:pPr>
    </w:p>
    <w:p w14:paraId="1B2BD653" w14:textId="77777777" w:rsidR="00944C3D" w:rsidRDefault="00944C3D" w:rsidP="00944C3D">
      <w:pPr>
        <w:rPr>
          <w:rFonts w:ascii="Arial" w:hAnsi="Arial"/>
          <w:b/>
        </w:rPr>
      </w:pPr>
    </w:p>
    <w:p w14:paraId="7BC9EC5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C7CBCAC" w14:textId="77777777" w:rsidR="00944C3D" w:rsidRDefault="00944C3D" w:rsidP="00944C3D">
      <w:pPr>
        <w:rPr>
          <w:rFonts w:ascii="Arial" w:hAnsi="Arial"/>
          <w:b/>
        </w:rPr>
      </w:pPr>
    </w:p>
    <w:p w14:paraId="285EB7B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5BA0E6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4BB18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8AC01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9CDC2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40468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DC839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5539F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2AF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0F08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DF4B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5EEF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197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7FEB1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D23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C6EBC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4CCD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AC55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21A1B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53A60A5" w14:textId="77777777" w:rsidTr="00503750">
        <w:trPr>
          <w:trHeight w:val="677"/>
        </w:trPr>
        <w:tc>
          <w:tcPr>
            <w:tcW w:w="3358" w:type="dxa"/>
          </w:tcPr>
          <w:p w14:paraId="4A453C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D40FA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0D0CC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255E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9A56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AE36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99E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073A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944F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BBA4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B4D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9E8C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55F7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038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029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62BA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7945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174F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0EE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69F6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A08DA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676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FA8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0547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E1E504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FA1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495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75AE2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A7D6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31579A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0E58A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0FA08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4EABC8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9E8DB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AE2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B1FA3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C4FE8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9D2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6C30B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D85F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D1BD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9536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4CD6B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D4CC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A68A5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B67F19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16DC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523E4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FEF0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A42FD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AAF1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ED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76B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604CC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3CCE1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5F82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8AA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597FC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96E8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6EC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018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C281F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88247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EC2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0F2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E796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01F12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8D0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2B5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90469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F17A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44C164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306C9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67C15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14662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69D1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0043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3206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F2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2BCAE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A79A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BF0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535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FA4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146A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E4A1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A4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209CA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E0585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AA3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29D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CD4A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6278E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97C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61D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078D0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B9DE0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F971225" w14:textId="77777777" w:rsidTr="00503750">
        <w:tc>
          <w:tcPr>
            <w:tcW w:w="3686" w:type="dxa"/>
            <w:vAlign w:val="center"/>
          </w:tcPr>
          <w:p w14:paraId="1D8835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D6ABA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26FA1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B4629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9FEB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2175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93B9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A4507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C1CA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8DCC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DAD8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DAA87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8B02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6798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95BDA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344B4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67E6F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B7E81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437F1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32E38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20C308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84FD0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8FC58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3D9B5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A875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AF36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4D79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D41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0165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B3C6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0D5A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C25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82AA4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54F0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976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EEC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BB547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CC71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1C4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A68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0A36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1A35B6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F73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487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F906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8480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6F485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0800B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374D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F94F4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2237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49F6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80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57E0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BB4D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2A0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0312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504B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F78C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58A1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F354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F00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4408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31F6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2D2E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FA1F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129DE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E4083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A0EF7B" w14:textId="77777777" w:rsidR="00944C3D" w:rsidRDefault="00944C3D" w:rsidP="00944C3D">
      <w:pPr>
        <w:rPr>
          <w:sz w:val="22"/>
          <w:szCs w:val="22"/>
        </w:rPr>
      </w:pPr>
    </w:p>
    <w:p w14:paraId="2A0FF649" w14:textId="77777777" w:rsidR="00944C3D" w:rsidRDefault="00944C3D" w:rsidP="00944C3D">
      <w:pPr>
        <w:rPr>
          <w:sz w:val="22"/>
          <w:szCs w:val="22"/>
        </w:rPr>
      </w:pPr>
    </w:p>
    <w:p w14:paraId="416815A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112836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E48C07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80B92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7F3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178B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2129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47850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8A102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3E03C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C8564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85D7A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6C77E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E4C1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4BD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9EFC9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AFEC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0CF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30D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8627A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4C59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7083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4EA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91EB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ACD0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AD2D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9DA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2017C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4F21C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73B1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368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CA4C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3E0A3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1B7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839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E3114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BE2F97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D884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89F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1B0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1D04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7A8561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F38C5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FEB2C6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125D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C0833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FB39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3CE1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53D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6D02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A33B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E2F6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A79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798F1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0742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D91B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367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E1D5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7314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7F6F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25C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5BD1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D886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26C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AF7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241B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924CC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E97C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C0E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5B644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4E533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DC3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24E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13A2D" w:rsidRPr="00BC51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2344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F660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5CF5E1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F5A49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E46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FA016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B830C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89A70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4DAA10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25F39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2C7A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3518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83C1652" w14:textId="77777777" w:rsidR="00944C3D" w:rsidRPr="003607F0" w:rsidRDefault="00944C3D" w:rsidP="00944C3D"/>
    <w:p w14:paraId="0430EC9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8178B" w14:textId="77777777" w:rsidR="00E0736A" w:rsidRDefault="00E0736A">
      <w:r>
        <w:separator/>
      </w:r>
    </w:p>
  </w:endnote>
  <w:endnote w:type="continuationSeparator" w:id="0">
    <w:p w14:paraId="747BBCDF" w14:textId="77777777" w:rsidR="00E0736A" w:rsidRDefault="00E07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073F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67D377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12C9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C7C54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5AB8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4A2BCE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A8B08" w14:textId="77777777" w:rsidR="00E0736A" w:rsidRDefault="00E0736A">
      <w:r>
        <w:separator/>
      </w:r>
    </w:p>
  </w:footnote>
  <w:footnote w:type="continuationSeparator" w:id="0">
    <w:p w14:paraId="5613A769" w14:textId="77777777" w:rsidR="00E0736A" w:rsidRDefault="00E073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8297317">
    <w:abstractNumId w:val="13"/>
  </w:num>
  <w:num w:numId="2" w16cid:durableId="1940137159">
    <w:abstractNumId w:val="17"/>
  </w:num>
  <w:num w:numId="3" w16cid:durableId="23294840">
    <w:abstractNumId w:val="8"/>
  </w:num>
  <w:num w:numId="4" w16cid:durableId="974258466">
    <w:abstractNumId w:val="7"/>
  </w:num>
  <w:num w:numId="5" w16cid:durableId="198665939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2420039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2605480">
    <w:abstractNumId w:val="20"/>
  </w:num>
  <w:num w:numId="8" w16cid:durableId="1084759535">
    <w:abstractNumId w:val="10"/>
  </w:num>
  <w:num w:numId="9" w16cid:durableId="784733753">
    <w:abstractNumId w:val="0"/>
  </w:num>
  <w:num w:numId="10" w16cid:durableId="1864977073">
    <w:abstractNumId w:val="19"/>
  </w:num>
  <w:num w:numId="11" w16cid:durableId="1406031641">
    <w:abstractNumId w:val="6"/>
  </w:num>
  <w:num w:numId="12" w16cid:durableId="244532033">
    <w:abstractNumId w:val="9"/>
  </w:num>
  <w:num w:numId="13" w16cid:durableId="1948810978">
    <w:abstractNumId w:val="12"/>
  </w:num>
  <w:num w:numId="14" w16cid:durableId="899484929">
    <w:abstractNumId w:val="15"/>
  </w:num>
  <w:num w:numId="15" w16cid:durableId="1463890498">
    <w:abstractNumId w:val="14"/>
  </w:num>
  <w:num w:numId="16" w16cid:durableId="767505563">
    <w:abstractNumId w:val="2"/>
  </w:num>
  <w:num w:numId="17" w16cid:durableId="2080401870">
    <w:abstractNumId w:val="4"/>
  </w:num>
  <w:num w:numId="18" w16cid:durableId="1055393683">
    <w:abstractNumId w:val="11"/>
  </w:num>
  <w:num w:numId="19" w16cid:durableId="547061685">
    <w:abstractNumId w:val="5"/>
  </w:num>
  <w:num w:numId="20" w16cid:durableId="1405106688">
    <w:abstractNumId w:val="18"/>
  </w:num>
  <w:num w:numId="21" w16cid:durableId="14743735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800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6967640.doc"/>
    <w:docVar w:name="arg5" w:val="8"/>
  </w:docVars>
  <w:rsids>
    <w:rsidRoot w:val="00113A2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3A2D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26850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736A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30646E"/>
  <w15:docId w15:val="{4C6E6716-FA89-492B-A84C-DD5FDC43C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2026-03-03T10:24:00Z</dcterms:created>
  <dcterms:modified xsi:type="dcterms:W3CDTF">2026-03-03T10:26:00Z</dcterms:modified>
</cp:coreProperties>
</file>