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363ED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E3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3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27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E8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6B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A8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4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43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F0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CC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D7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FA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48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F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68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A8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9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A1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4C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6F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59E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C6013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839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27C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D51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1EC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00B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890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5A5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785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BA5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FB8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1CA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8EA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05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B3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C2E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23A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790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8D0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4C0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936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ADF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CBB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402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C4D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F86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D87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72F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8E1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5E0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982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6BE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AE3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65BC0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3D6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8FB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72B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3954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C85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6A6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895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287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17F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E90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A22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192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129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491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408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7C9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691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B79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BF5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BD5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CBF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155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C81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7E7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A12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FD4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656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B2A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BD6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E90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91B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398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815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7BD46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22C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3C4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A47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C2D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B29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2FB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2B7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65C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E35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477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D1B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B6F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A94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C3C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40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496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CF8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357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AEC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4CF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DF8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7BC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5E3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27E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60D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29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65F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329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477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2B6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202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FB3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6A6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F9CE6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1D1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BDE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30F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DB7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0AD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DAD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0F5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6B9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327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474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8E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2A3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F0F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BC2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A44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CD4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29A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87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502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3E7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1B9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695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48B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045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6E6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40B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C38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FFC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B45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103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71A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F30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525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3F0AC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13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EF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02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A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D2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57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9B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0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27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A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55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0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B8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F5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24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62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66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EB68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8D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5A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F7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0A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D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29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7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6B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74A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1D6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191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58F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730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F96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03D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82C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33D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1EF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4E7DC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CD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3F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63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6E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3FE2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4D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1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A7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18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97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8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7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1B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C9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D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D5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68A97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9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CD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EF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B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EF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0D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8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02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C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2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B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64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67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9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85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EDA5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75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C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5E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B4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F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B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8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FC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4F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98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3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B3AC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B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7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F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71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30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1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E7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67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A9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D2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11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DA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1A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0A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A6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962B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6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13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0C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05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F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D5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B0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D4F0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EBA9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A31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91F6C7" w14:textId="7777777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193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4520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BBF9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1F70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E5BA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DD6A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849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45E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0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ED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C3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07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FC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3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7070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57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7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FB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28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4A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8B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A3D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D1D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B17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DBC5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2921350" wp14:editId="68FBE5F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5FD1E1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9213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15FD1E1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04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981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DBF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02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3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CE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38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97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43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BD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1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33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8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92060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486F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0BE5E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D3B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2B2F38D" wp14:editId="46363D7E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D7F91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B2F38D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1DD7F91D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9E1D960" wp14:editId="585D001B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F76D8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1D960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24F76D8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2D9E98C" wp14:editId="7CE15C40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4DB61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9E98C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504DB614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C9CEC86" wp14:editId="5B2AC96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003D45" w14:textId="77777777" w:rsidR="000B647F" w:rsidRDefault="000B647F" w:rsidP="00944C3D">
                                  <w:fldSimple w:instr=" MERGEFIELD  aDMOD  \* MERGEFORMAT ">
                                    <w:r w:rsidR="00113A2D" w:rsidRPr="00113A2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9CEC86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0003D45" w14:textId="77777777" w:rsidR="000B647F" w:rsidRDefault="000B647F" w:rsidP="00944C3D">
                            <w:fldSimple w:instr=" MERGEFIELD  aDMOD  \* MERGEFORMAT ">
                              <w:r w:rsidR="00113A2D" w:rsidRPr="00113A2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37CCCC9" wp14:editId="35C8EB20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FE8FA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13A2D" w:rsidRPr="00BC51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7CCCC9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DFE8FA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13A2D" w:rsidRPr="00BC512C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7F0F5A0" wp14:editId="720BF482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91C9AB" w14:textId="77777777" w:rsidR="000B647F" w:rsidRDefault="000B647F" w:rsidP="00944C3D">
                                  <w:fldSimple w:instr=" MERGEFIELD  aDRDO  \* MERGEFORMAT ">
                                    <w:r w:rsidR="00113A2D" w:rsidRPr="00113A2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F0F5A0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E91C9AB" w14:textId="77777777" w:rsidR="000B647F" w:rsidRDefault="000B647F" w:rsidP="00944C3D">
                            <w:fldSimple w:instr=" MERGEFIELD  aDRDO  \* MERGEFORMAT ">
                              <w:r w:rsidR="00113A2D" w:rsidRPr="00113A2D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FB002F5" wp14:editId="2E6E41D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C44EA6" w14:textId="77777777" w:rsidR="000B647F" w:rsidRDefault="000B647F" w:rsidP="00944C3D">
                                  <w:fldSimple w:instr=" MERGEFIELD  aDMDO  \* MERGEFORMAT ">
                                    <w:r w:rsidR="00113A2D" w:rsidRPr="00113A2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B002F5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4C44EA6" w14:textId="77777777" w:rsidR="000B647F" w:rsidRDefault="000B647F" w:rsidP="00944C3D">
                            <w:fldSimple w:instr=" MERGEFIELD  aDMDO  \* MERGEFORMAT ">
                              <w:r w:rsidR="00113A2D" w:rsidRPr="00113A2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D0BC5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4D55CE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859A57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E121A9" wp14:editId="15D52597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D5DE4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E121A9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AD5DE4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D0FD97D" wp14:editId="54175CC3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34674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FD97D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6A34674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4E8234" wp14:editId="21E5C4CE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E2C2C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4E8234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2E2C2C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6BBEA5B" wp14:editId="721A5E87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FFC67" w14:textId="77777777" w:rsidR="000B647F" w:rsidRDefault="000B647F" w:rsidP="00944C3D">
                                  <w:fldSimple w:instr=" MERGEFIELD  aDRDOo  \* MERGEFORMAT ">
                                    <w:r w:rsidR="00113A2D" w:rsidRPr="00113A2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BBEA5B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FFFC67" w14:textId="77777777" w:rsidR="000B647F" w:rsidRDefault="000B647F" w:rsidP="00944C3D">
                            <w:fldSimple w:instr=" MERGEFIELD  aDRDOo  \* MERGEFORMAT ">
                              <w:r w:rsidR="00113A2D" w:rsidRPr="00113A2D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8A94718" wp14:editId="11194CD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4A4A7E" w14:textId="77777777" w:rsidR="000B647F" w:rsidRDefault="000B647F" w:rsidP="00944C3D">
                                  <w:fldSimple w:instr=" MERGEFIELD  aDMDO  \* MERGEFORMAT ">
                                    <w:r w:rsidR="00113A2D" w:rsidRPr="00113A2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94718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454A4A7E" w14:textId="77777777" w:rsidR="000B647F" w:rsidRDefault="000B647F" w:rsidP="00944C3D">
                            <w:fldSimple w:instr=" MERGEFIELD  aDMDO  \* MERGEFORMAT ">
                              <w:r w:rsidR="00113A2D" w:rsidRPr="00113A2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2A5CE51" wp14:editId="7DE8B6B7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C268F4" w14:textId="77777777" w:rsidR="000B647F" w:rsidRDefault="000B647F" w:rsidP="00944C3D">
                                  <w:fldSimple w:instr=" MERGEFIELD  aDRODo  \* MERGEFORMAT ">
                                    <w:r w:rsidR="00113A2D" w:rsidRPr="00113A2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A5CE51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0C268F4" w14:textId="77777777" w:rsidR="000B647F" w:rsidRDefault="000B647F" w:rsidP="00944C3D">
                            <w:fldSimple w:instr=" MERGEFIELD  aDRODo  \* MERGEFORMAT ">
                              <w:r w:rsidR="00113A2D" w:rsidRPr="00113A2D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3B67AA5" wp14:editId="6A8C08FF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806C50" w14:textId="77777777" w:rsidR="000B647F" w:rsidRDefault="000B647F" w:rsidP="00944C3D">
                                  <w:fldSimple w:instr=" MERGEFIELD  aDMOD  \* MERGEFORMAT ">
                                    <w:r w:rsidR="00113A2D" w:rsidRPr="00113A2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67AA5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3806C50" w14:textId="77777777" w:rsidR="000B647F" w:rsidRDefault="000B647F" w:rsidP="00944C3D">
                            <w:fldSimple w:instr=" MERGEFIELD  aDMOD  \* MERGEFORMAT ">
                              <w:r w:rsidR="00113A2D" w:rsidRPr="00113A2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2EA69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2BADF0D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BDF4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4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319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72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05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1D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79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5E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ED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D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F3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D0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A3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C4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FF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0C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AE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33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B5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0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38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9F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48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B5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AA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2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8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D50C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68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18D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36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4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9C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C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F9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C5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9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30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08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03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97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AE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E9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43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C1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5B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1C04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AD7D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6F76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CCE0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9C10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02B5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BD96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16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5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9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66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3B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B4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9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90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1DDA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3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05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CE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42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FA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C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C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6F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14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EC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37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9B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A1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F6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02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F0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3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3D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82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AA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9D14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0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0F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E4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B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7B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0C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13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DB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8B8C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FC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71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C1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4C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B7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C0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F7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8E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C7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66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06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27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06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A3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25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4B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D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91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6E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A5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ABF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4E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24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ED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5A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E7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8F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B8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BD2F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77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EF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5E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AD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2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D7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8B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03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97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2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E9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A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B2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7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16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CC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0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C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8D0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996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E3B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3EB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934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190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7E0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68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D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0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55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9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48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4F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89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3E35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C2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10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35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92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99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9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07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69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2E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AA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2A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ED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D4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27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21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BD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D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06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F7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DD6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FF1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86A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9FE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2AA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062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105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80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B3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145A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40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D8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941FE8C" wp14:editId="13CF078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3C889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1FE8C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653C889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9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23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08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DC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25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A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C6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14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C9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86037CF" wp14:editId="6E49C668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ABA9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037CF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62AABA9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3F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41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43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7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5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1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40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C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64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B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9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C5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3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2C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8E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B7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AC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DD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5A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E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4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6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9CED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F88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A71B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D42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0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4D6531" wp14:editId="772FC15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22C7B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13A2D" w:rsidRPr="00BC51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42142113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4D6531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622C7B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13A2D" w:rsidRPr="00BC512C">
                              <w:rPr>
                                <w:rFonts w:ascii="Arial" w:hAnsi="Arial" w:cs="Arial"/>
                                <w:noProof/>
                              </w:rPr>
                              <w:t>42142113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F1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FF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D2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F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F4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3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73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40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C1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1A38AB" wp14:editId="4EFCEC56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94A84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13A2D" w:rsidRPr="00BC51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2022737365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A38AB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794A84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13A2D" w:rsidRPr="00BC512C">
                              <w:rPr>
                                <w:rFonts w:ascii="Arial" w:hAnsi="Arial" w:cs="Arial"/>
                                <w:noProof/>
                              </w:rPr>
                              <w:t>2022737365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EE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FF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4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1B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AE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26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A4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7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A0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F2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C3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49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2F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AC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8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9B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3C04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D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5D3CE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B38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7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46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C3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1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C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48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5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F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8A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F5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F8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3C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0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50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96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5D96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37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C03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4D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8036E97" wp14:editId="16B67E6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9D105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13A2D" w:rsidRPr="00BC51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PARTIZANSKA 800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36E97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79D105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13A2D" w:rsidRPr="00BC512C">
                              <w:rPr>
                                <w:rFonts w:ascii="Arial" w:hAnsi="Arial" w:cs="Arial"/>
                                <w:noProof/>
                              </w:rPr>
                              <w:t>SVB PARTIZANSKA 800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AC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31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CF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E7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3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D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C6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08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C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DC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71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E1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09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52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33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7E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1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DC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02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9A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73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91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EB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B6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6F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26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0F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CF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5E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7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A6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BA5C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B9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6C4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DA79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E644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3D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3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4A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1C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EA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EF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FA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98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1B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D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65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B0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3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EC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7F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8A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C6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A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A1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1D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5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3B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41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337070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76E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1C36AB" wp14:editId="3F6A24A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D66AE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13A2D" w:rsidRPr="00BC51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PARTIZANSKA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C36A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5ED66AE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13A2D" w:rsidRPr="00BC512C">
                              <w:rPr>
                                <w:rFonts w:ascii="Arial" w:hAnsi="Arial" w:cs="Arial"/>
                                <w:noProof/>
                              </w:rPr>
                              <w:t>PARTIZANSKA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ABF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15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85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3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1E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41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96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0E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E8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34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38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45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AA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55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1A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0F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5C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60BD42E" wp14:editId="6ED7E28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A83C0D" w14:textId="77777777" w:rsidR="000B647F" w:rsidRDefault="000B647F" w:rsidP="00944C3D">
                                  <w:fldSimple w:instr=" MERGEFIELD  aSUB_ULICA_CISLO  \* MERGEFORMAT ">
                                    <w:r w:rsidR="00113A2D" w:rsidRPr="00113A2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800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BD42E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EA83C0D" w14:textId="77777777" w:rsidR="000B647F" w:rsidRDefault="000B647F" w:rsidP="00944C3D">
                            <w:fldSimple w:instr=" MERGEFIELD  aSUB_ULICA_CISLO  \* MERGEFORMAT ">
                              <w:r w:rsidR="00113A2D" w:rsidRPr="00113A2D">
                                <w:rPr>
                                  <w:rFonts w:ascii="Arial" w:hAnsi="Arial" w:cs="Arial"/>
                                  <w:noProof/>
                                </w:rPr>
                                <w:t>800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15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A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EE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0D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2B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B2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0DA5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D690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622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51B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7C4D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7A562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B1AD5AC" wp14:editId="7F8405F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817CC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13A2D" w:rsidRPr="00BC51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AD5AC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19817CC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13A2D" w:rsidRPr="00BC512C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6E5D6E2" wp14:editId="3A716336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82262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13A2D" w:rsidRPr="00BC51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5D6E2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E82262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13A2D" w:rsidRPr="00BC512C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C4E7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304D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8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C9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443C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E2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DAFA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AF7D08E" wp14:editId="0008AB6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44BE95" w14:textId="21693ACB" w:rsidR="000B647F" w:rsidRPr="00391121" w:rsidRDefault="00113A2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915913076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7D08E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5E44BE95" w14:textId="21693ACB" w:rsidR="000B647F" w:rsidRPr="00391121" w:rsidRDefault="00113A2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915913076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9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94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83A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C36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86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2B1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F85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E30DD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3B4EA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7A57E9D" wp14:editId="52F73D3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225D8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A57E9D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9225D8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8D4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26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7B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22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C5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0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9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89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3222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52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B929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753C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294CD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1F3D824" wp14:editId="32B7DEA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9A39D7" w14:textId="2EDA4F60" w:rsidR="000B647F" w:rsidRPr="00391121" w:rsidRDefault="00113A2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j.hromnikova@spbtn.sk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F3D824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19A39D7" w14:textId="2EDA4F60" w:rsidR="000B647F" w:rsidRPr="00391121" w:rsidRDefault="00113A2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j.hromnikova@spbtn.sk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978D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29C3F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4F4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91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CB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08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2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3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7E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EC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C9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53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F3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F7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20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EC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F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24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2A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B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67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19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7E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1A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B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7E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27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DE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0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6230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570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4098B7F" w14:textId="40B4656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13A2D">
              <w:rPr>
                <w:rFonts w:ascii="Arial" w:hAnsi="Arial"/>
                <w:lang w:eastAsia="sk-SK"/>
              </w:rPr>
              <w:t>28.2.2026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398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BF2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B02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41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63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0543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E5A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95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9A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83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02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291F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4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2F61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EED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0D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1D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E0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D0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CF47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20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914B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CAB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4E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E3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BE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FC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3D01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35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EFEC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FA9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20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46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24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5E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E93A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2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5097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3F9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91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5C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F2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56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D0F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C4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789C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D4F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E8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4F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08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C3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64BB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3D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2BFD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286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E5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A5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9A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D6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71A4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81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6703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5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6E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74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A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102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2A00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5D6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FD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A6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58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F2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3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94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8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A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4C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A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0F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0E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DF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E8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AC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91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95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D1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54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032BC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74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01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4FEC8F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D70F97B" w14:textId="77777777" w:rsidR="00944C3D" w:rsidRDefault="00944C3D" w:rsidP="00944C3D">
      <w:pPr>
        <w:rPr>
          <w:rFonts w:ascii="Arial" w:hAnsi="Arial"/>
        </w:rPr>
      </w:pPr>
    </w:p>
    <w:p w14:paraId="521FDBA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B3A1B5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F389121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82490B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DD1259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B9BA231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1F5B0C0A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A9FC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003D3E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A28F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619D5A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2E98BF7" w14:textId="15CE0779" w:rsidR="00944C3D" w:rsidRPr="008D0433" w:rsidRDefault="00113A2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Petr Rozsíval</w:t>
            </w:r>
          </w:p>
        </w:tc>
        <w:tc>
          <w:tcPr>
            <w:tcW w:w="3260" w:type="dxa"/>
            <w:vAlign w:val="center"/>
          </w:tcPr>
          <w:p w14:paraId="54AB3C46" w14:textId="72F957AC" w:rsidR="00944C3D" w:rsidRPr="008D0433" w:rsidRDefault="00113A2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483436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955615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8258B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36004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59169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D5D5EA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3A1457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97509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9E72D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7C38D0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A9C765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F753F07" w14:textId="46A3C358" w:rsidR="00944C3D" w:rsidRDefault="00113A2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6FFFAB5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E5CDA2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B2926B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4BFF91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3C334A2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C6DF7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0103BCF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62772C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10E955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275E6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D58EE4C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9D364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6DBE40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6C778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3DAC8D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7BA9E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4D66D8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D83C5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918A0B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01175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28CC75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6C7EB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EB1575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3069C1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6440A9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FA584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A2EA8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90CA37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4E73B3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5D8391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312644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39E7BA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1FA401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87948FC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FF1BFD8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859823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3CE502B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8A53F8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EA6EF37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68308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5BDF0E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173F33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9CCEC1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53402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75662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81D5E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36CC5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58959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14285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FF68A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62A51B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149CE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78D1E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BCA6A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64C2D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294921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8B6701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9F6675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CE653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B2A0DA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75BB22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3CFBD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3A388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3B362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3DE641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5B291E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E9368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81E3D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B1795D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2DC860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10F10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9EBEFA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B54BB3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C9E4BF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FD47A8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56C567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1E5FE46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083D14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2A3533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5613AC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4BD751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E11B913" w14:textId="77777777" w:rsidTr="00503750">
        <w:trPr>
          <w:trHeight w:val="302"/>
        </w:trPr>
        <w:tc>
          <w:tcPr>
            <w:tcW w:w="4510" w:type="dxa"/>
          </w:tcPr>
          <w:p w14:paraId="5FCA82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7054F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1C94F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0190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2009C2" w14:textId="77777777" w:rsidTr="00503750">
        <w:trPr>
          <w:trHeight w:val="302"/>
        </w:trPr>
        <w:tc>
          <w:tcPr>
            <w:tcW w:w="4510" w:type="dxa"/>
          </w:tcPr>
          <w:p w14:paraId="78F5CC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8AC25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F1563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28688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0574E8" w14:textId="77777777" w:rsidTr="00503750">
        <w:trPr>
          <w:trHeight w:val="302"/>
        </w:trPr>
        <w:tc>
          <w:tcPr>
            <w:tcW w:w="4510" w:type="dxa"/>
          </w:tcPr>
          <w:p w14:paraId="2E2360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E2C68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8ABF0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72EAF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333018" w14:textId="77777777" w:rsidTr="00503750">
        <w:trPr>
          <w:trHeight w:val="302"/>
        </w:trPr>
        <w:tc>
          <w:tcPr>
            <w:tcW w:w="4510" w:type="dxa"/>
          </w:tcPr>
          <w:p w14:paraId="3D628F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1B48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C794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19B34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576289" w14:textId="77777777" w:rsidTr="00503750">
        <w:trPr>
          <w:trHeight w:val="327"/>
        </w:trPr>
        <w:tc>
          <w:tcPr>
            <w:tcW w:w="4510" w:type="dxa"/>
          </w:tcPr>
          <w:p w14:paraId="38C8B7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72DC4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1CE57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F59B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6C016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17DB76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EF11FF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3632543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D99447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BE4943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B17265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227F849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26CBF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0D5074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6D4575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CB54863" w14:textId="77777777" w:rsidTr="00503750">
        <w:tc>
          <w:tcPr>
            <w:tcW w:w="2302" w:type="dxa"/>
            <w:vAlign w:val="center"/>
          </w:tcPr>
          <w:p w14:paraId="1B289A3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FB063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CDF6E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29833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4045A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6037B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E9B8A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018A6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9C2DF5E" w14:textId="77777777" w:rsidTr="00503750">
        <w:tc>
          <w:tcPr>
            <w:tcW w:w="15593" w:type="dxa"/>
            <w:gridSpan w:val="8"/>
            <w:vAlign w:val="center"/>
          </w:tcPr>
          <w:p w14:paraId="01A6DE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86DFF05" w14:textId="77777777" w:rsidTr="00503750">
        <w:tc>
          <w:tcPr>
            <w:tcW w:w="2302" w:type="dxa"/>
            <w:vAlign w:val="center"/>
          </w:tcPr>
          <w:p w14:paraId="44001E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3B105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2198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E13C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E38F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F4AE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92D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D848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153DB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DD4A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A7233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2BA9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030F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1DA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CF87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9590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D395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762BB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3EC78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CF38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C4BC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8C6B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06E0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F0DD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71A1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48D0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1D0BA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477A1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C7070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09482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6D76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7A70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38A9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CC20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0A3E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7ED74E7" w14:textId="77777777" w:rsidTr="00503750">
        <w:tc>
          <w:tcPr>
            <w:tcW w:w="2302" w:type="dxa"/>
            <w:vAlign w:val="center"/>
          </w:tcPr>
          <w:p w14:paraId="0D54BB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6A2EE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9F3A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9DD7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55BE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7E1C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19F1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4C5F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30D916" w14:textId="77777777" w:rsidTr="00503750">
        <w:tc>
          <w:tcPr>
            <w:tcW w:w="15593" w:type="dxa"/>
            <w:gridSpan w:val="8"/>
            <w:vAlign w:val="center"/>
          </w:tcPr>
          <w:p w14:paraId="1BAABD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4C08FE2" w14:textId="77777777" w:rsidTr="00503750">
        <w:tc>
          <w:tcPr>
            <w:tcW w:w="2302" w:type="dxa"/>
            <w:vAlign w:val="center"/>
          </w:tcPr>
          <w:p w14:paraId="6D04CB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BF081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A251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12BF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5198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4CFD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B223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F87C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C6C76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A5C9A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D92CE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FD09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65AC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A661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02A7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D067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134E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ACD4C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7DD78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65460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05C7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B776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43FC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2BBE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4479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0061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F2B8A2" w14:textId="77777777" w:rsidTr="00503750">
        <w:tc>
          <w:tcPr>
            <w:tcW w:w="2302" w:type="dxa"/>
            <w:vAlign w:val="center"/>
          </w:tcPr>
          <w:p w14:paraId="5F6B47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195AF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7530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D223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BAC4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2083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59C8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98045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7CEE88" w14:textId="77777777" w:rsidTr="00503750">
        <w:tc>
          <w:tcPr>
            <w:tcW w:w="15593" w:type="dxa"/>
            <w:gridSpan w:val="8"/>
            <w:vAlign w:val="center"/>
          </w:tcPr>
          <w:p w14:paraId="42A21E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41E7E72" w14:textId="77777777" w:rsidTr="00503750">
        <w:tc>
          <w:tcPr>
            <w:tcW w:w="2302" w:type="dxa"/>
            <w:vAlign w:val="center"/>
          </w:tcPr>
          <w:p w14:paraId="33D7C9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85AE5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293E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5F6B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AFCF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BA67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3109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4BDB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EB04D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0E5D2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BCE1D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51FF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B268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6D74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1EDF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7714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F2F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0B649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F26E0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1902F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7AD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0F98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4BA5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1B90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7EB7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60CF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30458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A1E67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8765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5328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46CF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8345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FFB7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1EC3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4CFA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2B5C6C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8E8E1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451A32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F858B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13645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171B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8C78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FDBE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848C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00A4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B4C7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DD970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AEC59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83E9A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BB84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2A5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16A5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CBB1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6B02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4310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F7EA24" w14:textId="77777777" w:rsidR="00944C3D" w:rsidRDefault="00944C3D" w:rsidP="00944C3D">
      <w:pPr>
        <w:rPr>
          <w:rFonts w:ascii="Arial" w:hAnsi="Arial"/>
          <w:b/>
        </w:rPr>
      </w:pPr>
    </w:p>
    <w:p w14:paraId="7FDE57E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5AB3474" w14:textId="77777777" w:rsidTr="00503750">
        <w:tc>
          <w:tcPr>
            <w:tcW w:w="1944" w:type="dxa"/>
            <w:vAlign w:val="center"/>
          </w:tcPr>
          <w:p w14:paraId="0FDFC1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60900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27426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CEE8B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6732F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BE375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02FF1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A59EE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71B99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8EAB9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FCF0A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4C932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4C5C89E" w14:textId="77777777" w:rsidTr="00503750">
        <w:tc>
          <w:tcPr>
            <w:tcW w:w="15685" w:type="dxa"/>
            <w:gridSpan w:val="12"/>
            <w:vAlign w:val="center"/>
          </w:tcPr>
          <w:p w14:paraId="640812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E635C5B" w14:textId="77777777" w:rsidTr="00503750">
        <w:tc>
          <w:tcPr>
            <w:tcW w:w="1944" w:type="dxa"/>
            <w:vAlign w:val="center"/>
          </w:tcPr>
          <w:p w14:paraId="52AE2B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EBBC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62056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1A9E4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BFD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78C9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D3F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A03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74B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511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A7C2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D257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76848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4DACA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89685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19547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6F245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6B6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3469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BBB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FD4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76CA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339EB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00461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13D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FADB6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9C7A1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A91C7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58F3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8AC1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3D0C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2252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CD3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BE63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FEB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DB2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E70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142E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F2534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8C087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D12F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E253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A1D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9E3A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DC627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5E82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7733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9CC5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031F3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755D2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6FE0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E5CED02" w14:textId="77777777" w:rsidTr="00503750">
        <w:tc>
          <w:tcPr>
            <w:tcW w:w="1944" w:type="dxa"/>
            <w:vAlign w:val="center"/>
          </w:tcPr>
          <w:p w14:paraId="137159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E742E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A3778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0E36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4BC0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334F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7170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F8A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5B6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718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496C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86A3A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7F7ABA" w14:textId="77777777" w:rsidTr="00503750">
        <w:tc>
          <w:tcPr>
            <w:tcW w:w="15685" w:type="dxa"/>
            <w:gridSpan w:val="12"/>
            <w:vAlign w:val="center"/>
          </w:tcPr>
          <w:p w14:paraId="0DFD38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89BCC57" w14:textId="77777777" w:rsidTr="00503750">
        <w:tc>
          <w:tcPr>
            <w:tcW w:w="1944" w:type="dxa"/>
            <w:vAlign w:val="center"/>
          </w:tcPr>
          <w:p w14:paraId="23941C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102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FE8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E54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66F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767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FBC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D03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D866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E91F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6CFA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1D5F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299B4F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BFB30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E701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D0EBA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9129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07B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10A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FE2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650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3305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5E6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D00A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DC928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12E05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C37FD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AFCE6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32AA9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B5A3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461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F372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7AE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2E4D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5C3F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F0D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A2657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BEE1E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0E2A7A" w14:textId="77777777" w:rsidTr="00503750">
        <w:tc>
          <w:tcPr>
            <w:tcW w:w="1944" w:type="dxa"/>
            <w:vAlign w:val="center"/>
          </w:tcPr>
          <w:p w14:paraId="54355D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E461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1DF5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56A62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54A3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191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ACF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D15E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1DD0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C195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08C43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00BB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A8FDE5" w14:textId="77777777" w:rsidTr="00503750">
        <w:tc>
          <w:tcPr>
            <w:tcW w:w="15685" w:type="dxa"/>
            <w:gridSpan w:val="12"/>
            <w:vAlign w:val="center"/>
          </w:tcPr>
          <w:p w14:paraId="06806B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2E6D1C2" w14:textId="77777777" w:rsidTr="00503750">
        <w:tc>
          <w:tcPr>
            <w:tcW w:w="1944" w:type="dxa"/>
            <w:vAlign w:val="center"/>
          </w:tcPr>
          <w:p w14:paraId="7920FF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1F0E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A50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D027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899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EC56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CFFD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3F8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70E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D7D3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D0FF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F3CC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E3DDC9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C09AF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A9352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0DB8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060B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558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A0BF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E23A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E56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D14D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BA9A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53E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5C2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054E4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EC028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CDFD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193D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0F480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ED3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3A2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0562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19F7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ED2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464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DDB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F311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E2265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199DF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2B9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D59B7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5EB33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2239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0B1C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3E25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3B6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6EF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6F10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E9B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4BB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73AB98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CE4C55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0CB28B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38AAB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9F193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3C42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71B6D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3ED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987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691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9DDB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F3BE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D90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1431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B160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7238F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CE555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50C62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71AE3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D9AFC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C7BF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0B7E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087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FD2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75A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59AA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F9B1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23A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FF893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409D2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DA09FC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9A6123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FBDC5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3E41B4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8ED10F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316D0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4D47DC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EC967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9B08B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4DDE6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154CC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25582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58749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27BB02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762FFE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A4F16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3E029D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7F6EE1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D2A48E9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717E2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5A54AC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7D5C68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14B3068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3A3C0C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CB4AB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A28FB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A26509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C8CA7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AF449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8C5AD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F3431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B0ACD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7C9E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FE3D1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C6293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C1081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DEA2FE0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46020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6CB35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CDDA8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EA7CB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62831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EFA93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FFB2A3D" w14:textId="77777777" w:rsidTr="00503750">
        <w:trPr>
          <w:trHeight w:val="1073"/>
        </w:trPr>
        <w:tc>
          <w:tcPr>
            <w:tcW w:w="3614" w:type="dxa"/>
            <w:vMerge/>
          </w:tcPr>
          <w:p w14:paraId="5C3B7F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19C73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9FC1C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7F09E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4FE76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11929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D520E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D02BE0E" w14:textId="77777777" w:rsidTr="00503750">
        <w:trPr>
          <w:trHeight w:val="283"/>
        </w:trPr>
        <w:tc>
          <w:tcPr>
            <w:tcW w:w="3614" w:type="dxa"/>
          </w:tcPr>
          <w:p w14:paraId="01903B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54A79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51C65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D680B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8028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8FB7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A864B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B8434D3" w14:textId="77777777" w:rsidTr="00503750">
        <w:trPr>
          <w:trHeight w:val="283"/>
        </w:trPr>
        <w:tc>
          <w:tcPr>
            <w:tcW w:w="3614" w:type="dxa"/>
          </w:tcPr>
          <w:p w14:paraId="1D4202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8561E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ACC4E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AEBE2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66AD6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BB30E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F3627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F9042B4" w14:textId="77777777" w:rsidTr="00503750">
        <w:trPr>
          <w:trHeight w:val="283"/>
        </w:trPr>
        <w:tc>
          <w:tcPr>
            <w:tcW w:w="3614" w:type="dxa"/>
          </w:tcPr>
          <w:p w14:paraId="29EB51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9333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11C52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692DB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AF1A3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196F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1D125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C5BBD6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67E9D6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4257E074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268F8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0093B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D2DD5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270D7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DF5AC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4EFB0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A4F94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9FBCD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C0336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95A3D5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04A9C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7860D3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EFFB8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290A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6301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2DBC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923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F02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493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A1B8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4220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3EAC2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B510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93916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21E1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E4B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4E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90D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8C14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FBC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C06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C40FC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C5F17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71F1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544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17A5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1C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FE45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BDA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1403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D45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954F0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9F4B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226C6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4923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74904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740CC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BF209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F585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C1E9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C177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CFC222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054B4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126D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FA52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455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305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8E98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7281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ED26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8ED91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60A7E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FB6F1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ECFC5F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16DAE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AD9C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B1C8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638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F69E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B02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4108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FD3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7B2B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31337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EA4B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E5F65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BB92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F6D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6B99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E13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92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A22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B36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02C73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9083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81ED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E9A5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7F8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AF2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9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C68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744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CDE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95FBC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A1AED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ABE8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5C0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303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CE6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85E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402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D2B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4037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75BAB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7E80E3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82FA02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B8969A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1A818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C363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C50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C2D3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35D7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9E56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641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2038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E55FF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61F10C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0D315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FD2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BAC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FA4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7F2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3213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1F8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EBCD9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9EF91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C6E55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D57EE7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16586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E313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6B86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09EB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8CA0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00E0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BD62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7217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F840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C4D6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5E0A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CBC2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E5D8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C196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A4A4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4740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8165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2C6A3B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6F428B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FCA8857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7DD2A53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2622421C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2AAD9F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61C31F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15A44B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5AE5EB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418F00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83EEB99" w14:textId="77777777" w:rsidTr="00503750">
        <w:trPr>
          <w:trHeight w:val="437"/>
        </w:trPr>
        <w:tc>
          <w:tcPr>
            <w:tcW w:w="2594" w:type="dxa"/>
          </w:tcPr>
          <w:p w14:paraId="0B4EFB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701CA47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5DED13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00CC5E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5102A9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908CA1A" w14:textId="77777777" w:rsidTr="00503750">
        <w:trPr>
          <w:trHeight w:val="420"/>
        </w:trPr>
        <w:tc>
          <w:tcPr>
            <w:tcW w:w="2594" w:type="dxa"/>
          </w:tcPr>
          <w:p w14:paraId="20E139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7B630E2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2241A0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E069F2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F14B8F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58571A" w14:textId="77777777" w:rsidTr="00503750">
        <w:trPr>
          <w:trHeight w:val="630"/>
        </w:trPr>
        <w:tc>
          <w:tcPr>
            <w:tcW w:w="2594" w:type="dxa"/>
          </w:tcPr>
          <w:p w14:paraId="013E10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45033C8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836AF0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4E4D77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A2AADB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E2D2833" w14:textId="77777777" w:rsidTr="00503750">
        <w:trPr>
          <w:trHeight w:val="420"/>
        </w:trPr>
        <w:tc>
          <w:tcPr>
            <w:tcW w:w="2594" w:type="dxa"/>
          </w:tcPr>
          <w:p w14:paraId="121224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5D08D14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6529AE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A0DED5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356A60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1603C6C" w14:textId="77777777" w:rsidTr="00503750">
        <w:trPr>
          <w:trHeight w:val="437"/>
        </w:trPr>
        <w:tc>
          <w:tcPr>
            <w:tcW w:w="2594" w:type="dxa"/>
          </w:tcPr>
          <w:p w14:paraId="356C00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0B5A00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6C0455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9300B6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332DD4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62932CD" w14:textId="77777777" w:rsidTr="00503750">
        <w:trPr>
          <w:trHeight w:val="420"/>
        </w:trPr>
        <w:tc>
          <w:tcPr>
            <w:tcW w:w="2594" w:type="dxa"/>
          </w:tcPr>
          <w:p w14:paraId="63FABB4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24F0381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EA3A0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65F43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FAACA8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58EC96D" w14:textId="77777777" w:rsidR="00944C3D" w:rsidRDefault="00944C3D" w:rsidP="00944C3D">
      <w:pPr>
        <w:rPr>
          <w:rFonts w:ascii="Arial" w:hAnsi="Arial"/>
          <w:b/>
        </w:rPr>
      </w:pPr>
    </w:p>
    <w:p w14:paraId="71D22440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45E7946E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25C59A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28BD10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831D5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2AE14A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1FE8ED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733741D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03612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15802B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10019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BEE11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6C2A08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BFA58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0E1E0F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23469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FB860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84CC7C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73957A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4883BB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0CB00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6D19D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CCC287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2BA56E7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048B19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75336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E6265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4F7E1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DA562B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6EB3DD8" w14:textId="77777777" w:rsidTr="00503750">
        <w:tc>
          <w:tcPr>
            <w:tcW w:w="2835" w:type="dxa"/>
            <w:vAlign w:val="center"/>
          </w:tcPr>
          <w:p w14:paraId="0CC9EE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9DB68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14870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312A9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DF179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3D755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1CF6D7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9B05E9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E2A6A06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3262D6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0692E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3F1FD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B5F045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7AA269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DA860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F834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826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7F2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7C9F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F4FC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6D706B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CB577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8A6FB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1BD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3B0E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B30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CF65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0C112E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A7E9C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658F0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FEC6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1D3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849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B53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411779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FBEA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86B93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FA7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5AD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9CEE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67F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B80E01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E2E41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F9CE6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351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4724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4F4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B4FF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A3027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4FE1D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3C04D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78E8F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8EFE7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C5CD5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624FF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5A23E3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C397330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304BC8C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7C224F8" w14:textId="77777777" w:rsidR="00944C3D" w:rsidRDefault="00944C3D" w:rsidP="00944C3D">
      <w:pPr>
        <w:rPr>
          <w:rFonts w:ascii="Arial" w:hAnsi="Arial"/>
          <w:b/>
        </w:rPr>
      </w:pPr>
    </w:p>
    <w:p w14:paraId="4E111D54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B41565F" w14:textId="77777777" w:rsidTr="00503750">
        <w:tc>
          <w:tcPr>
            <w:tcW w:w="2835" w:type="dxa"/>
            <w:vAlign w:val="center"/>
          </w:tcPr>
          <w:p w14:paraId="019EF4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A0A92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12A8F9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7869F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2AF3E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806E3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0B05FAB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49B53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05E033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2FA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059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B18B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2E9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08815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F6FB3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B4A8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4E42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5474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062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BD5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EDF5F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757B8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B57B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9D7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5AB7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459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EAC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FE362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D0223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62461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B52A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2689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7D6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808F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E5EEA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16F62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922085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A79F0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8D38D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CB8E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2B018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A027F3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CD78AC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E7DBA0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3F371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D681F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B60DBCA" w14:textId="77777777" w:rsidTr="00503750">
        <w:trPr>
          <w:trHeight w:val="699"/>
        </w:trPr>
        <w:tc>
          <w:tcPr>
            <w:tcW w:w="3502" w:type="dxa"/>
            <w:vMerge/>
          </w:tcPr>
          <w:p w14:paraId="585778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EC75E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17FB5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CD7242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DDC94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22C3F6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6887AA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AFEFDD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492B5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B562856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356261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2DB222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35D0CA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3BA4910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C91DD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BBB17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7BACF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A921B29" w14:textId="77777777" w:rsidTr="00503750">
        <w:trPr>
          <w:trHeight w:val="593"/>
        </w:trPr>
        <w:tc>
          <w:tcPr>
            <w:tcW w:w="3497" w:type="dxa"/>
          </w:tcPr>
          <w:p w14:paraId="7AA765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2E753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F779B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22262A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228C2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0C5C9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DD7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4ACB3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30154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BAE5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CE6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2D626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631F8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BC4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837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BBD20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243A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BD49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BEB8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D4F38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775C66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8AE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55F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3F5EA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8F5D4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6FB5C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1726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60CAC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1EDC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C02A3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3B6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8F8C4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50A5A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AEF3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A51E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ADA6B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049A9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AA77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AFC1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E50BC9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3E163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8A074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A45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EC2EC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01D2D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9028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A13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8A480E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3CC74F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5B029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3DC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FAFFE1" w14:textId="77777777" w:rsidR="00944C3D" w:rsidRDefault="00944C3D" w:rsidP="00944C3D">
      <w:pPr>
        <w:rPr>
          <w:rFonts w:ascii="Arial" w:hAnsi="Arial"/>
          <w:b/>
        </w:rPr>
      </w:pPr>
    </w:p>
    <w:p w14:paraId="6E372D75" w14:textId="77777777" w:rsidR="00944C3D" w:rsidRDefault="00944C3D" w:rsidP="00944C3D">
      <w:pPr>
        <w:rPr>
          <w:rFonts w:ascii="Arial" w:hAnsi="Arial"/>
          <w:b/>
        </w:rPr>
      </w:pPr>
    </w:p>
    <w:p w14:paraId="55D7CFB9" w14:textId="77777777" w:rsidR="00944C3D" w:rsidRDefault="00944C3D" w:rsidP="00944C3D">
      <w:pPr>
        <w:rPr>
          <w:rFonts w:ascii="Arial" w:hAnsi="Arial"/>
          <w:b/>
        </w:rPr>
      </w:pPr>
    </w:p>
    <w:p w14:paraId="5348CD8A" w14:textId="77777777" w:rsidR="00944C3D" w:rsidRDefault="00944C3D" w:rsidP="00944C3D">
      <w:pPr>
        <w:rPr>
          <w:rFonts w:ascii="Arial" w:hAnsi="Arial"/>
          <w:b/>
        </w:rPr>
      </w:pPr>
    </w:p>
    <w:p w14:paraId="2B01FF1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26365AD0" w14:textId="77777777" w:rsidTr="00503750">
        <w:tc>
          <w:tcPr>
            <w:tcW w:w="2622" w:type="dxa"/>
            <w:vAlign w:val="center"/>
          </w:tcPr>
          <w:p w14:paraId="06A445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705CE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4C0F3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94640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72F2E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825AC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85F35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79E08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4A8AE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910C67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E46B1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0E97084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39980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2E33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F72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907A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C595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F5B7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75DEB7" w14:textId="77777777" w:rsidTr="00503750">
        <w:tc>
          <w:tcPr>
            <w:tcW w:w="2622" w:type="dxa"/>
            <w:vAlign w:val="center"/>
          </w:tcPr>
          <w:p w14:paraId="532684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7A5FB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59F47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767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F0B1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DB2B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1923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0F0EA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CEE14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491B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70E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848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095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9DC8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C3476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AB113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65072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3B6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5696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DB2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BDC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727B0B" w14:textId="77777777" w:rsidTr="00503750">
        <w:tc>
          <w:tcPr>
            <w:tcW w:w="2622" w:type="dxa"/>
            <w:vAlign w:val="center"/>
          </w:tcPr>
          <w:p w14:paraId="7797EC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A5E8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9767.00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03A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33471.00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8C44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28724.00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22C2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861F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14514.00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34A81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7E701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43D0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47B8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820B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1008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2B4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B8C04E" w14:textId="77777777" w:rsidTr="00503750">
        <w:tc>
          <w:tcPr>
            <w:tcW w:w="2622" w:type="dxa"/>
            <w:vAlign w:val="center"/>
          </w:tcPr>
          <w:p w14:paraId="4220D2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02F7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8553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E9B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376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8656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D1E94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7B661C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D39250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1EF4E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4AD86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07F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0200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CE4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91EC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2073F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44EDE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0B6F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A0C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327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2A6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217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3CD54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0CDE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BB67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E7A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4B19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21F0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032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547054" w14:textId="77777777" w:rsidTr="00503750">
        <w:tc>
          <w:tcPr>
            <w:tcW w:w="2622" w:type="dxa"/>
            <w:vAlign w:val="center"/>
          </w:tcPr>
          <w:p w14:paraId="30D01A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3A855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9765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AB1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210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335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A78B9C" w14:textId="77777777" w:rsidTr="00503750">
        <w:tc>
          <w:tcPr>
            <w:tcW w:w="2622" w:type="dxa"/>
            <w:vAlign w:val="center"/>
          </w:tcPr>
          <w:p w14:paraId="5C6634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80A9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86FE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6E1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60B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5E9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4AF799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A3AB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5FFC00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9767.00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77CFD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33471.00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6D8DD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28724.00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E7AB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B4D07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14514.00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AD9884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4ECD0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1626B9E9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81BBA2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AC1C17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379F2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B6D96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FBF931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AECF0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846E4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9BACD7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4820D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520E34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47843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6A19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771EAB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B1F5F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A8224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F38A2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2F86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35838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803D5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92AED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41FE1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6BD989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9249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4A68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1A4C7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CF03F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293C5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4FCBC4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E644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D832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F1D4B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93A8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EFAA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A698E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AC42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C01A4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1BD63D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296D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90D97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FF47B4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606CE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D5D1E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7ABCB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3DC5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AD6A6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3285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ACFA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B075AC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FE17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458B8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407A97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5537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DD13B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6493A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B152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48D4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707A0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03C7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ABA4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6DC50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7F3BA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175F7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CB5836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E20F7D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D1FD7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F5241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A76046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0DC1D639" w14:textId="77777777" w:rsidTr="00503750">
        <w:tc>
          <w:tcPr>
            <w:tcW w:w="2835" w:type="dxa"/>
            <w:vAlign w:val="center"/>
          </w:tcPr>
          <w:p w14:paraId="1C93EE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22E09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B3E17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8256C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ED151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F36A0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BF27C92" w14:textId="77777777" w:rsidTr="00503750">
        <w:tc>
          <w:tcPr>
            <w:tcW w:w="2835" w:type="dxa"/>
            <w:vAlign w:val="center"/>
          </w:tcPr>
          <w:p w14:paraId="6043EE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9206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1F8E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B58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B22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571C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45393F" w14:textId="77777777" w:rsidTr="00503750">
        <w:tc>
          <w:tcPr>
            <w:tcW w:w="2835" w:type="dxa"/>
            <w:vAlign w:val="center"/>
          </w:tcPr>
          <w:p w14:paraId="30A1C1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8888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BF08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B257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CFA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597E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E276E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0B20A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93BE24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6426B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2E16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1EDBD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E4A03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72132A4" w14:textId="77777777" w:rsidTr="00503750">
        <w:tc>
          <w:tcPr>
            <w:tcW w:w="2835" w:type="dxa"/>
            <w:vAlign w:val="center"/>
          </w:tcPr>
          <w:p w14:paraId="5EF771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5DC4E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B4A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B40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D5D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BF4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6B4F99" w14:textId="77777777" w:rsidTr="00503750">
        <w:tc>
          <w:tcPr>
            <w:tcW w:w="2835" w:type="dxa"/>
            <w:vAlign w:val="center"/>
          </w:tcPr>
          <w:p w14:paraId="5FA09E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FE06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4BA9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A0F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C7B1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E83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B4B0CB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CD9694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BA8108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8EAEC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D4212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0877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D4119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10B6F2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9EF1F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5A31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14F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994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199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E0AB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474C1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C3EDC0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7178BC1B" w14:textId="77777777" w:rsidTr="00503750">
        <w:tc>
          <w:tcPr>
            <w:tcW w:w="2552" w:type="dxa"/>
            <w:vAlign w:val="center"/>
          </w:tcPr>
          <w:p w14:paraId="428CEC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64C3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3BBA13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C93B3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79634C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AEFC45A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3FD53A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220709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618B49D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80.00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79C649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80.00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5CBEA7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B28AA7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B4CB6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28F1904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639C9E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203FE1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6E3750E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221105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97DBE4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14B6EE2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7F901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6BD90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49776EE" w14:textId="77777777" w:rsidTr="00503750">
        <w:tc>
          <w:tcPr>
            <w:tcW w:w="4395" w:type="dxa"/>
            <w:vMerge/>
          </w:tcPr>
          <w:p w14:paraId="15E97DC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98A7B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0AC14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BE97B9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1BA55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462E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  <w:lang w:eastAsia="sk-SK"/>
              </w:rPr>
              <w:t>1857.81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20F317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1A51B6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73851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68AA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FFD40A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5B545F5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6184F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DB287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1857.81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5179B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C21701F" w14:textId="77777777" w:rsidTr="00503750">
        <w:tc>
          <w:tcPr>
            <w:tcW w:w="4395" w:type="dxa"/>
            <w:vAlign w:val="center"/>
          </w:tcPr>
          <w:p w14:paraId="064994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FCA64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80394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8D6D90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9D712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AE41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0F7A6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48D012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55153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C0B091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E68C6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3FE64F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071BB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6374157" w14:textId="7777777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67449.00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0D26F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17403A4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ABC6EF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30B2DB86" w14:textId="77777777" w:rsidTr="00503750">
        <w:tc>
          <w:tcPr>
            <w:tcW w:w="4395" w:type="dxa"/>
            <w:vAlign w:val="center"/>
          </w:tcPr>
          <w:p w14:paraId="49FAB38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1C6372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C3ECFB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4BE998B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89C60D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23B3A8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40DF2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118BCC3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F152B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A443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595D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D28034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0E3A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5E98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B41F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CD20ED1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3121C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78EB6B2F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A7BDCC9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5AE830B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18F554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2C62C5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79F4F3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2E5E7D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FC928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8D1F7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95DDC31" w14:textId="77777777" w:rsidTr="00503750">
        <w:tc>
          <w:tcPr>
            <w:tcW w:w="1843" w:type="dxa"/>
            <w:vAlign w:val="center"/>
          </w:tcPr>
          <w:p w14:paraId="4CFC6EA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B2D912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E2542A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67AEC3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4C3E07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986950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B0F69E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1F40436" w14:textId="77777777" w:rsidTr="00503750">
        <w:tc>
          <w:tcPr>
            <w:tcW w:w="1843" w:type="dxa"/>
            <w:vAlign w:val="center"/>
          </w:tcPr>
          <w:p w14:paraId="00D51C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AB3D0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46B2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3248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20B1B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F1F68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F592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A05330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95247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49315A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B26E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47EA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008F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920F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767F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B71F057" w14:textId="77777777" w:rsidTr="00503750">
        <w:tc>
          <w:tcPr>
            <w:tcW w:w="1843" w:type="dxa"/>
            <w:vAlign w:val="center"/>
          </w:tcPr>
          <w:p w14:paraId="048366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00E05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F6CC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09AC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D39D8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3A53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AB73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B041D99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D1DFE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2AC72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BD82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41B3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C861FF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8574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C462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27CFD93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7F0408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6E8AC5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27BCD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84C2B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22F10A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29E50D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E8F820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18A39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4840E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4ED9DCAE" w14:textId="77777777" w:rsidTr="00503750">
        <w:trPr>
          <w:trHeight w:val="664"/>
        </w:trPr>
        <w:tc>
          <w:tcPr>
            <w:tcW w:w="3372" w:type="dxa"/>
          </w:tcPr>
          <w:p w14:paraId="6AEFADF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7F1F63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87E42E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86FBFA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6F3D8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3C95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9515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A6915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217B14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1F7A0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CF1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3C4B2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022898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803C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5C12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B70FD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A1CB3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A2B5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54B5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CED0B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1E736B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E2B1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28C3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A8670E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429C8E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20D50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DA52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866E5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C43A272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724135E9" w14:textId="77777777" w:rsidTr="00503750">
        <w:tc>
          <w:tcPr>
            <w:tcW w:w="2835" w:type="dxa"/>
            <w:vAlign w:val="center"/>
          </w:tcPr>
          <w:p w14:paraId="59BBDB1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6D0B58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FCFFFE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998822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AC4FD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9577168" w14:textId="77777777" w:rsidTr="00503750">
        <w:tc>
          <w:tcPr>
            <w:tcW w:w="2835" w:type="dxa"/>
          </w:tcPr>
          <w:p w14:paraId="4ABE24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B8582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ECB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77B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585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BD1598" w14:textId="77777777" w:rsidTr="00503750">
        <w:tc>
          <w:tcPr>
            <w:tcW w:w="2835" w:type="dxa"/>
          </w:tcPr>
          <w:p w14:paraId="6AA6744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EC89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A6D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C01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A06A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C90152" w14:textId="77777777" w:rsidTr="00503750">
        <w:tc>
          <w:tcPr>
            <w:tcW w:w="2835" w:type="dxa"/>
          </w:tcPr>
          <w:p w14:paraId="6FF212A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4C17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E4A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31CD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9A227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B20729" w14:textId="77777777" w:rsidTr="00503750">
        <w:tc>
          <w:tcPr>
            <w:tcW w:w="2835" w:type="dxa"/>
            <w:vAlign w:val="center"/>
          </w:tcPr>
          <w:p w14:paraId="6644614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855E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BA81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199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027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447857" w14:textId="77777777" w:rsidTr="00503750">
        <w:tc>
          <w:tcPr>
            <w:tcW w:w="2835" w:type="dxa"/>
            <w:vAlign w:val="center"/>
          </w:tcPr>
          <w:p w14:paraId="78C9A7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B280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F42A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012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B2B2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C56063" w14:textId="77777777" w:rsidTr="00503750">
        <w:tc>
          <w:tcPr>
            <w:tcW w:w="2835" w:type="dxa"/>
          </w:tcPr>
          <w:p w14:paraId="3AC94D2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7A12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3C0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01E3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E8A53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32AA67" w14:textId="77777777" w:rsidTr="00503750">
        <w:tc>
          <w:tcPr>
            <w:tcW w:w="2835" w:type="dxa"/>
          </w:tcPr>
          <w:p w14:paraId="6E0F8E7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5D8E5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F61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4056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7557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11D9EB" w14:textId="77777777" w:rsidTr="00503750">
        <w:tc>
          <w:tcPr>
            <w:tcW w:w="2835" w:type="dxa"/>
          </w:tcPr>
          <w:p w14:paraId="46BFF09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C7D62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3FD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FF7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9398E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E1C6DA" w14:textId="77777777" w:rsidR="00944C3D" w:rsidRDefault="00944C3D" w:rsidP="00944C3D">
      <w:pPr>
        <w:rPr>
          <w:rFonts w:ascii="Arial" w:hAnsi="Arial"/>
          <w:b/>
        </w:rPr>
      </w:pPr>
    </w:p>
    <w:p w14:paraId="5B967D6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3D2F6811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7560FF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BB05DD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80DB1E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06F348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53FD73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1B93938" w14:textId="77777777" w:rsidTr="00503750">
        <w:trPr>
          <w:trHeight w:val="443"/>
        </w:trPr>
        <w:tc>
          <w:tcPr>
            <w:tcW w:w="2560" w:type="dxa"/>
          </w:tcPr>
          <w:p w14:paraId="5EB81D6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84BFD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655CE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D7B4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23AB8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33612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9D4F8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A459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B565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95501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D1FF6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A41FC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42302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E1D90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2B6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F244A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E5C4A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1998A6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464872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FA21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84AA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3D122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92C2F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01FBF6" w14:textId="77777777" w:rsidR="00944C3D" w:rsidRDefault="00944C3D" w:rsidP="00944C3D">
      <w:pPr>
        <w:rPr>
          <w:rFonts w:ascii="Arial" w:hAnsi="Arial"/>
          <w:b/>
        </w:rPr>
      </w:pPr>
    </w:p>
    <w:p w14:paraId="1B2BD653" w14:textId="77777777" w:rsidR="00944C3D" w:rsidRDefault="00944C3D" w:rsidP="00944C3D">
      <w:pPr>
        <w:rPr>
          <w:rFonts w:ascii="Arial" w:hAnsi="Arial"/>
          <w:b/>
        </w:rPr>
      </w:pPr>
    </w:p>
    <w:p w14:paraId="7BC9EC5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C7CBCAC" w14:textId="77777777" w:rsidR="00944C3D" w:rsidRDefault="00944C3D" w:rsidP="00944C3D">
      <w:pPr>
        <w:rPr>
          <w:rFonts w:ascii="Arial" w:hAnsi="Arial"/>
          <w:b/>
        </w:rPr>
      </w:pPr>
    </w:p>
    <w:p w14:paraId="285EB7B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15BA0E6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4BB189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8AC01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9CDC2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040468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DC839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5539F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42AFD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20F08D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CDF4B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D5EEF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E1977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07FEB1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5D236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C6EBC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F4CCD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66AC55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921A1B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53A60A5" w14:textId="77777777" w:rsidTr="00503750">
        <w:trPr>
          <w:trHeight w:val="677"/>
        </w:trPr>
        <w:tc>
          <w:tcPr>
            <w:tcW w:w="3358" w:type="dxa"/>
          </w:tcPr>
          <w:p w14:paraId="4A453C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D40FA5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0D0CC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B255E0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B9A56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AE364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99E6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073A5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3944F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BBA4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B4D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9E8C4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C55F7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90384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029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62BAA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27945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174F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F0EE4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69F66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BA08DA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9676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FFA8F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C0547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E1E504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BFA16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495E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75AE2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BA7D6B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31579A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0E58A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0FA081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4EABC8A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9E8DB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54AE2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B1FA3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C4FE8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09D25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D6C30B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1D85F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4D1BD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A95363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94CD6B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3D4CC1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5A68A5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B67F19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116DCD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523E4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CFEF0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6A42FD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DAAF1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1EDC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A76B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604CC8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3CCE1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35F824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B8AA1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597FC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96E81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6EC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018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C281F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388247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8EC2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0F2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E796C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001F12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58D0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2B5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90469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8F17AF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44C164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306C9E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67C153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14662E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D69D1E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60043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3206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4F2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2BCAE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FA79A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BF0A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535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CFA45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4146A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E4A1F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C9A4E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209CA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6E0585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7AA37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29D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CCD4A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6278EA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697CB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61D2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078D04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8B9DE0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F971225" w14:textId="77777777" w:rsidTr="00503750">
        <w:tc>
          <w:tcPr>
            <w:tcW w:w="3686" w:type="dxa"/>
            <w:vAlign w:val="center"/>
          </w:tcPr>
          <w:p w14:paraId="1D8835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D6ABA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26FA1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B4629E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19FEB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F2175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193B9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6A4507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DC1CA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E8DCC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0DAD8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3DAA87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8B024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86798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95BDA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F344B41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67E6F3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B7E815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437F15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132E38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20C308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84FD0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8FC587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3D9B54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0A8759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8AF36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4D790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CD41E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B0165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9B3C6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0D5A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C251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82AA4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A54F0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79764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5EECE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BB547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0CC711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E1C4C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EA681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30A363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1A35B6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2F73F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2487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F9066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78480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B6F4859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0800B9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7374D1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F94F4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F22379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B49F6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F807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D57E0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EBB4D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2A00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0312C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C504B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F78C3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58A15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BF354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0F00E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4408C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731F6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2D2E9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FA1FC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D129DE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E40834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5A0EF7B" w14:textId="77777777" w:rsidR="00944C3D" w:rsidRDefault="00944C3D" w:rsidP="00944C3D">
      <w:pPr>
        <w:rPr>
          <w:sz w:val="22"/>
          <w:szCs w:val="22"/>
        </w:rPr>
      </w:pPr>
    </w:p>
    <w:p w14:paraId="2A0FF649" w14:textId="77777777" w:rsidR="00944C3D" w:rsidRDefault="00944C3D" w:rsidP="00944C3D">
      <w:pPr>
        <w:rPr>
          <w:sz w:val="22"/>
          <w:szCs w:val="22"/>
        </w:rPr>
      </w:pPr>
    </w:p>
    <w:p w14:paraId="416815A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112836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E48C071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80B92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07F38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F178B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52129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047850F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8A1024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3E03CB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C8564C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385D7AD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6C77E7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E4C1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74BD7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9EFC9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0AFEC6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80CFC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530D6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8627A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74C593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70837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4EA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91EB0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2ACD0C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AD2D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59DA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2017CE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4F21C7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73B18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1368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CA4C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E3E0A3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D1B7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839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E3114A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BE2F97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D884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89F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1B01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1D043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57A8561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6F38C50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FEB2C6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C125DE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C08334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FFB393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3CE1D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553D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6D028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1A33B8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E2F6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BA79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4798F1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C07429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D91B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B367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E1D53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67314E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7F6F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925CA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5BD1F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7BD886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D26C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3AF7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241BE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3924CC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E97CD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0C0E5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5B644A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B4E533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6DC3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924E4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13A2D" w:rsidRPr="00BC51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2344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F6600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5CF5E1E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F5A49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BE466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FA0164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B830C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89A70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4DAA100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25F39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2C7A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63518C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83C1652" w14:textId="77777777" w:rsidR="00944C3D" w:rsidRPr="003607F0" w:rsidRDefault="00944C3D" w:rsidP="00944C3D"/>
    <w:p w14:paraId="0430EC95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8178B" w14:textId="77777777" w:rsidR="00E0736A" w:rsidRDefault="00E0736A">
      <w:r>
        <w:separator/>
      </w:r>
    </w:p>
  </w:endnote>
  <w:endnote w:type="continuationSeparator" w:id="0">
    <w:p w14:paraId="747BBCDF" w14:textId="77777777" w:rsidR="00E0736A" w:rsidRDefault="00E07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073F3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67D377A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12C9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7C7C544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5AB8B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34A2BCED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A8B08" w14:textId="77777777" w:rsidR="00E0736A" w:rsidRDefault="00E0736A">
      <w:r>
        <w:separator/>
      </w:r>
    </w:p>
  </w:footnote>
  <w:footnote w:type="continuationSeparator" w:id="0">
    <w:p w14:paraId="5613A769" w14:textId="77777777" w:rsidR="00E0736A" w:rsidRDefault="00E07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297317">
    <w:abstractNumId w:val="13"/>
  </w:num>
  <w:num w:numId="2" w16cid:durableId="1940137159">
    <w:abstractNumId w:val="17"/>
  </w:num>
  <w:num w:numId="3" w16cid:durableId="23294840">
    <w:abstractNumId w:val="8"/>
  </w:num>
  <w:num w:numId="4" w16cid:durableId="974258466">
    <w:abstractNumId w:val="7"/>
  </w:num>
  <w:num w:numId="5" w16cid:durableId="198665939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2420039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2605480">
    <w:abstractNumId w:val="20"/>
  </w:num>
  <w:num w:numId="8" w16cid:durableId="1084759535">
    <w:abstractNumId w:val="10"/>
  </w:num>
  <w:num w:numId="9" w16cid:durableId="784733753">
    <w:abstractNumId w:val="0"/>
  </w:num>
  <w:num w:numId="10" w16cid:durableId="1864977073">
    <w:abstractNumId w:val="19"/>
  </w:num>
  <w:num w:numId="11" w16cid:durableId="1406031641">
    <w:abstractNumId w:val="6"/>
  </w:num>
  <w:num w:numId="12" w16cid:durableId="244532033">
    <w:abstractNumId w:val="9"/>
  </w:num>
  <w:num w:numId="13" w16cid:durableId="1948810978">
    <w:abstractNumId w:val="12"/>
  </w:num>
  <w:num w:numId="14" w16cid:durableId="899484929">
    <w:abstractNumId w:val="15"/>
  </w:num>
  <w:num w:numId="15" w16cid:durableId="1463890498">
    <w:abstractNumId w:val="14"/>
  </w:num>
  <w:num w:numId="16" w16cid:durableId="767505563">
    <w:abstractNumId w:val="2"/>
  </w:num>
  <w:num w:numId="17" w16cid:durableId="2080401870">
    <w:abstractNumId w:val="4"/>
  </w:num>
  <w:num w:numId="18" w16cid:durableId="1055393683">
    <w:abstractNumId w:val="11"/>
  </w:num>
  <w:num w:numId="19" w16cid:durableId="547061685">
    <w:abstractNumId w:val="5"/>
  </w:num>
  <w:num w:numId="20" w16cid:durableId="1405106688">
    <w:abstractNumId w:val="18"/>
  </w:num>
  <w:num w:numId="21" w16cid:durableId="1474373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800"/>
    <w:docVar w:name="arg2" w:val="Driver=asa17;DBF=D:\anasoft\data\tebys.db;DBN=tebys;ENG=SQL17;commlinks=TCPIP{ip=192.168.1.241};uid=hromnikova;con=finus(12.0);pwd=488300282956Vaveto1"/>
    <w:docVar w:name="arg3" w:val="589930"/>
    <w:docVar w:name="arg4" w:val="C:\Users\HROMNI~1.TEB\AppData\Local\Temp\16967640.doc"/>
    <w:docVar w:name="arg5" w:val="8"/>
  </w:docVars>
  <w:rsids>
    <w:rsidRoot w:val="00113A2D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13A2D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26850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736A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0646E"/>
  <w15:docId w15:val="{4C6E6716-FA89-492B-A84C-DD5FDC43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5339</Words>
  <Characters>30435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2026-03-03T10:24:00Z</dcterms:created>
  <dcterms:modified xsi:type="dcterms:W3CDTF">2026-03-03T10:26:00Z</dcterms:modified>
</cp:coreProperties>
</file>