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16D66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9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1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0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6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5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A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C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5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BE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5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5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2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2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C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B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D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8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C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5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6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5E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6056A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8F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25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9EE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3E4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8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446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0B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555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33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2C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3FB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B2D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092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2F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73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44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DA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BF9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58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16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AA6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97E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AF3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B4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9B1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51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20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428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7C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E86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7BE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839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A9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6055A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95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F3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5A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23A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136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7E2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A72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F4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D90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B89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69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EFA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9B6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1B6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EB2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21A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20A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A4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D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58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D0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3F6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8FB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55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8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56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2F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03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67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B7E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A3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9F0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D70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A68E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36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F36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0A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434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27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F36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9E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42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977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397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A3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FEF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8F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09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D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1C7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63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BA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DA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F1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940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6D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6C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9DA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372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B7E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D29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41D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8A6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CCB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204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3F9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49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2226D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F0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9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4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1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7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5B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4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7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2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FE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7A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D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EB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3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D3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92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7D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1E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0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8A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1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07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03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1B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F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1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AF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3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67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A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D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E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4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23118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E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B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2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8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7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5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E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4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3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7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2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3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0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74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B411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6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4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1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D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6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1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6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EEF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DB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6BA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C4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E2D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2D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C40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8E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C1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AB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63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2CBAC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6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9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C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E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A8E3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1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8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5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B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5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4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0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3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8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1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5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F767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C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2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4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B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3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7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E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3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6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0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5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2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3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5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8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95A2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1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9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E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9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3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B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E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D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0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5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C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7A5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9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0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77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E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3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0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7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94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3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3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5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A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2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2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8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FA1F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C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D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9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8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B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5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B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0E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8C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BA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649DA" w14:textId="5E96BEE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04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D6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4AD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E72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8C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0A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48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30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D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5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D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3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1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C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0536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1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8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F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6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6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7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23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57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D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4956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6BE320F" wp14:editId="7993505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F645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E32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1AF645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7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09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5C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A4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8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0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0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2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E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3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6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1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D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D8E67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D1BB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6B1BD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62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37D6921" wp14:editId="1D36DCE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9DB59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D692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A9DB59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C52916" wp14:editId="12C6206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E269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5291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64E269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D639CE" wp14:editId="16746FA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1E95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639CE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9A1E95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BEB1429" wp14:editId="547123D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FE454E" w14:textId="52F32100" w:rsidR="000B647F" w:rsidRDefault="000B647F" w:rsidP="00944C3D">
                                  <w:fldSimple w:instr=" MERGEFIELD  aDMOD  \* MERGEFORMAT ">
                                    <w:r w:rsidR="00682DF1" w:rsidRPr="00682D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B1429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7FE454E" w14:textId="52F32100" w:rsidR="000B647F" w:rsidRDefault="000B647F" w:rsidP="00944C3D">
                            <w:fldSimple w:instr=" MERGEFIELD  aDMOD  \* MERGEFORMAT ">
                              <w:r w:rsidR="00682DF1" w:rsidRPr="00682DF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379AD41" wp14:editId="3DF8538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ADAE1" w14:textId="5C37089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82DF1" w:rsidRPr="007100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9AD4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26ADAE1" w14:textId="5C37089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82DF1" w:rsidRPr="007100AF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AA955BB" wp14:editId="4D4AD22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9571F8" w14:textId="1C7C3E0B" w:rsidR="000B647F" w:rsidRDefault="000B647F" w:rsidP="00944C3D">
                                  <w:fldSimple w:instr=" MERGEFIELD  aDRDO  \* MERGEFORMAT ">
                                    <w:r w:rsidR="00682DF1" w:rsidRPr="00682D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955B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69571F8" w14:textId="1C7C3E0B" w:rsidR="000B647F" w:rsidRDefault="000B647F" w:rsidP="00944C3D">
                            <w:fldSimple w:instr=" MERGEFIELD  aDRDO  \* MERGEFORMAT ">
                              <w:r w:rsidR="00682DF1" w:rsidRPr="00682DF1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A6D1FAC" wp14:editId="5764ECD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006AB" w14:textId="76537FCD" w:rsidR="000B647F" w:rsidRDefault="000B647F" w:rsidP="00944C3D">
                                  <w:fldSimple w:instr=" MERGEFIELD  aDMDO  \* MERGEFORMAT ">
                                    <w:r w:rsidR="00682DF1" w:rsidRPr="00682D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D1FAC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5D006AB" w14:textId="76537FCD" w:rsidR="000B647F" w:rsidRDefault="000B647F" w:rsidP="00944C3D">
                            <w:fldSimple w:instr=" MERGEFIELD  aDMDO  \* MERGEFORMAT ">
                              <w:r w:rsidR="00682DF1" w:rsidRPr="00682DF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7D46F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B188F6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415CA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5DEC866" wp14:editId="5EBAD82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2E68A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EC866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12E68A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1034DF9" wp14:editId="36D3225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660D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34DF9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81660D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D88DF6" wp14:editId="7ACAFEF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87F21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88DF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987F21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8A43973" wp14:editId="2F3CC40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95119" w14:textId="0161963A" w:rsidR="000B647F" w:rsidRDefault="000B647F" w:rsidP="00944C3D">
                                  <w:fldSimple w:instr=" MERGEFIELD  aDRDOo  \* MERGEFORMAT ">
                                    <w:r w:rsidR="00682DF1" w:rsidRPr="00682D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4397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7495119" w14:textId="0161963A" w:rsidR="000B647F" w:rsidRDefault="000B647F" w:rsidP="00944C3D">
                            <w:fldSimple w:instr=" MERGEFIELD  aDRDOo  \* MERGEFORMAT ">
                              <w:r w:rsidR="00682DF1" w:rsidRPr="00682DF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938EC73" wp14:editId="27D3E28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45CC6" w14:textId="7A06AA7D" w:rsidR="000B647F" w:rsidRDefault="000B647F" w:rsidP="00944C3D">
                                  <w:fldSimple w:instr=" MERGEFIELD  aDMDO  \* MERGEFORMAT ">
                                    <w:r w:rsidR="00682DF1" w:rsidRPr="00682D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8EC73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5045CC6" w14:textId="7A06AA7D" w:rsidR="000B647F" w:rsidRDefault="000B647F" w:rsidP="00944C3D">
                            <w:fldSimple w:instr=" MERGEFIELD  aDMDO  \* MERGEFORMAT ">
                              <w:r w:rsidR="00682DF1" w:rsidRPr="00682DF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6A70ED9" wp14:editId="51F1433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D6AA43" w14:textId="625F7092" w:rsidR="000B647F" w:rsidRDefault="000B647F" w:rsidP="00944C3D">
                                  <w:fldSimple w:instr=" MERGEFIELD  aDRODo  \* MERGEFORMAT ">
                                    <w:r w:rsidR="00682DF1" w:rsidRPr="00682D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70ED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ED6AA43" w14:textId="625F7092" w:rsidR="000B647F" w:rsidRDefault="000B647F" w:rsidP="00944C3D">
                            <w:fldSimple w:instr=" MERGEFIELD  aDRODo  \* MERGEFORMAT ">
                              <w:r w:rsidR="00682DF1" w:rsidRPr="00682DF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FAC9183" wp14:editId="0A57241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36CFD" w14:textId="047A9BFD" w:rsidR="000B647F" w:rsidRDefault="000B647F" w:rsidP="00944C3D">
                                  <w:fldSimple w:instr=" MERGEFIELD  aDMOD  \* MERGEFORMAT ">
                                    <w:r w:rsidR="00682DF1" w:rsidRPr="00682D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C9183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CC36CFD" w14:textId="047A9BFD" w:rsidR="000B647F" w:rsidRDefault="000B647F" w:rsidP="00944C3D">
                            <w:fldSimple w:instr=" MERGEFIELD  aDMOD  \* MERGEFORMAT ">
                              <w:r w:rsidR="00682DF1" w:rsidRPr="00682DF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8D038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2CE4CF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0FFE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A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CE5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9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2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7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A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4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7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7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C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F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1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9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8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4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5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1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F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3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7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6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E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3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6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2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5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8D5C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F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1C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BD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8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E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43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9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A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B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84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A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B2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8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F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8C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A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F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4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500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B29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9A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67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98D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D319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8A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3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7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4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3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B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8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F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C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4C6B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8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E6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A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E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4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F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0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2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5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5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E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F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A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0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A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35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C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C2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D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0A3B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3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9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CF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7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6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D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1C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F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B128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5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9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4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6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A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B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0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6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B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E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D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1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6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F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F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B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F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F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F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6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1B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7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1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5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F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5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2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F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34E4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8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9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0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2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B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A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9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B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C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A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6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F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5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0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2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7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3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F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B9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D1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F3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53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B6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7F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46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A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4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B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2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2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1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4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9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9962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7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7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7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C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C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9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2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F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C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2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3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5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7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0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78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A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C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C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3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A8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7F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E8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24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32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5A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2F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E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B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F404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3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D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C101D22" wp14:editId="213A839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A0AD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01D2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9DA0AD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0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4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3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B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4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1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4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1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CD6C9FD" wp14:editId="370FC71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B84F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6C9FD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80B84F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7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0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E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0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5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4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D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A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B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D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1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67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2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A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B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4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C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A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A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0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3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6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DE88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C5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43E0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05C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F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560244" wp14:editId="45A1D20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1E767" w14:textId="355ABA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82DF1" w:rsidRPr="007100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36123897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60244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571E767" w14:textId="355ABA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82DF1" w:rsidRPr="007100AF">
                              <w:rPr>
                                <w:rFonts w:ascii="Arial" w:hAnsi="Arial" w:cs="Arial"/>
                                <w:noProof/>
                              </w:rPr>
                              <w:t>36123897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8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F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3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4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0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C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E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C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7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0342F6" wp14:editId="542CD13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B459E" w14:textId="0272D6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82DF1" w:rsidRPr="007100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2021594795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342F6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A5B459E" w14:textId="0272D6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82DF1" w:rsidRPr="007100AF">
                              <w:rPr>
                                <w:rFonts w:ascii="Arial" w:hAnsi="Arial" w:cs="Arial"/>
                                <w:noProof/>
                              </w:rPr>
                              <w:t>2021594795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9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1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3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D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E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7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D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A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7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3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E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D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E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8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B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A8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3B7A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4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35301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771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8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7A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1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5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0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D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3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D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B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B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8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7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6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A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82DE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A2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294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7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6278DA" wp14:editId="1AC32F8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04C06" w14:textId="52D17A2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82DF1" w:rsidRPr="007100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314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278DA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4F04C06" w14:textId="52D17A2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82DF1" w:rsidRPr="007100AF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314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C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3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A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41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2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F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9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6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0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7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1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A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8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C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E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A6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5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5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F8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06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1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C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7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1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0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2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4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E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A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A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2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A929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0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83B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A825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0A65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F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F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4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C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0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6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2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A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B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8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A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B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9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6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1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8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9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1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8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4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B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A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7D59F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57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03B3FF" wp14:editId="221D28F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95BCF" w14:textId="507EB6D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82DF1" w:rsidRPr="007100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 6,8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3B3FF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6795BCF" w14:textId="507EB6D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82DF1" w:rsidRPr="007100AF">
                              <w:rPr>
                                <w:rFonts w:ascii="Arial" w:hAnsi="Arial" w:cs="Arial"/>
                                <w:noProof/>
                              </w:rPr>
                              <w:t>Bavlnárska  6,8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885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B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1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D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C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C1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A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0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9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B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6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B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F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9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7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5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0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B836DC" wp14:editId="5D1D6E3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70255" w14:textId="10730CE6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836DC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D370255" w14:textId="10730CE6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0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F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C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1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B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B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DC54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87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FAC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896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906F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E1946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19003A" wp14:editId="532A944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9376A" w14:textId="7AA0A40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82DF1" w:rsidRPr="007100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9003A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CE9376A" w14:textId="7AA0A40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82DF1" w:rsidRPr="007100AF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872E27" wp14:editId="1402572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E0CF8" w14:textId="283DA08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82DF1" w:rsidRPr="007100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72E2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6DE0CF8" w14:textId="283DA08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82DF1" w:rsidRPr="007100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AF59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059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62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C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1E23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7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CE11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D6237F" wp14:editId="0A1C9F0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387115" w14:textId="7AFB00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82DF1" w:rsidRPr="007100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6237F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C387115" w14:textId="7AFB00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82DF1" w:rsidRPr="007100A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1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3E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C5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84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8D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E5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76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E99D6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EC471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0E5605" wp14:editId="4C06BC4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D3EEF" w14:textId="4139285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E5605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DDD3EEF" w14:textId="4139285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333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6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D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5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3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0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0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C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4C8B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D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25AE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B1A5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C2AFE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72E8E8" wp14:editId="085DEDB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035F3" w14:textId="0E88EB0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82DF1" w:rsidRPr="007100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2E8E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3D035F3" w14:textId="0E88EB0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82DF1" w:rsidRPr="007100A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82BF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EE50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9E0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F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E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1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4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9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F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0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3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C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D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9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DF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D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D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3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E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6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0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2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7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3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D8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3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B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B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C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56DF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FD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A391CC" w14:textId="24E3578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82DF1">
              <w:rPr>
                <w:rFonts w:ascii="Arial" w:hAnsi="Arial"/>
                <w:lang w:eastAsia="sk-SK"/>
              </w:rPr>
              <w:t>28.2.2026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1D1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0B4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0A6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E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5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7863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D3A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83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FF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0D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A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DA9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4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C1CB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7C6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4A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A1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FA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27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0AD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D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A197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BA1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55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1F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FB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6A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D8C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2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E6FB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37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FC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0A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5F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34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65D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B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123C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3FB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FC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D1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6F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A4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9FD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A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0220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A9A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E2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0B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59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27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960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4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C04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9AE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4B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ED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4C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9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2D1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7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97FD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2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C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2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D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C8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37D0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57C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5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1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6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0C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C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B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F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C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4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2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5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7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B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8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6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C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2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D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7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A93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6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B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9E03E1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AB9E520" w14:textId="77777777" w:rsidR="00944C3D" w:rsidRDefault="00944C3D" w:rsidP="00944C3D">
      <w:pPr>
        <w:rPr>
          <w:rFonts w:ascii="Arial" w:hAnsi="Arial"/>
        </w:rPr>
      </w:pPr>
    </w:p>
    <w:p w14:paraId="1897B30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EBBC214" w14:textId="381A791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4112506" w14:textId="6AA38BD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0C63404" w14:textId="1F39A5C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EC6595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A5D466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5D8E7E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763A0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541CFD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773776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FBF5D5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D45C2D2" w14:textId="4C2A8664" w:rsidR="00944C3D" w:rsidRPr="008D0433" w:rsidRDefault="00682DF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Bc. Zuzana Misárošová</w:t>
            </w:r>
          </w:p>
        </w:tc>
        <w:tc>
          <w:tcPr>
            <w:tcW w:w="3260" w:type="dxa"/>
            <w:vAlign w:val="center"/>
          </w:tcPr>
          <w:p w14:paraId="484F985A" w14:textId="37BD3AAA" w:rsidR="00944C3D" w:rsidRPr="008D0433" w:rsidRDefault="00682DF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309499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9B1CB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B6C84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15E8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C8B9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201834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26AA59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02EB6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2AAC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4D58C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B52EA7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6F97E7F" w14:textId="019AA7B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C7688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5FA9C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302481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943E65" w14:textId="13490B67" w:rsidR="00944C3D" w:rsidRDefault="00682DF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72A90B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FDB4A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B82123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1E079E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56B3E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E4C98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B0B9AB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80224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154785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3CD03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7122C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73B43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79020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F3EB3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1DB8E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6511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09979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ACDB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F5B7B1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94B6E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5DDFE1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0EBB1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94D05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09D85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BE9FE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508862F" w14:textId="0D74BD8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3106DE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54EC9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04529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9E23D0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74B45C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DBFB04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DDAE30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14506D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925F661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02565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5BCDD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398A49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2BCA9B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0698F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CA3A4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CDF04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A6F48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AC8D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638F1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1A0E6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B5058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4002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5F9FD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27551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A2A1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095DB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5D283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4DBE3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2B472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F8A5B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9DBF1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5BC81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BADDD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80625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EE5CA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0A68D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08423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85528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5EF35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4EFA5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8A2A5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2AB23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A8E2F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BC55ED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DD36E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3EAC7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83CD32C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66B75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139AA1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E414A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9E02D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40121B8" w14:textId="77777777" w:rsidTr="00503750">
        <w:trPr>
          <w:trHeight w:val="302"/>
        </w:trPr>
        <w:tc>
          <w:tcPr>
            <w:tcW w:w="4510" w:type="dxa"/>
          </w:tcPr>
          <w:p w14:paraId="607E07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DF326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40D44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C1530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B58A15" w14:textId="77777777" w:rsidTr="00503750">
        <w:trPr>
          <w:trHeight w:val="302"/>
        </w:trPr>
        <w:tc>
          <w:tcPr>
            <w:tcW w:w="4510" w:type="dxa"/>
          </w:tcPr>
          <w:p w14:paraId="6A7784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63481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74F2A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31877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21CA2D" w14:textId="77777777" w:rsidTr="00503750">
        <w:trPr>
          <w:trHeight w:val="302"/>
        </w:trPr>
        <w:tc>
          <w:tcPr>
            <w:tcW w:w="4510" w:type="dxa"/>
          </w:tcPr>
          <w:p w14:paraId="5B7F49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D2D0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33A59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093B8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2FEC95" w14:textId="77777777" w:rsidTr="00503750">
        <w:trPr>
          <w:trHeight w:val="302"/>
        </w:trPr>
        <w:tc>
          <w:tcPr>
            <w:tcW w:w="4510" w:type="dxa"/>
          </w:tcPr>
          <w:p w14:paraId="215609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CC1BA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F145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A2832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D28741" w14:textId="77777777" w:rsidTr="00503750">
        <w:trPr>
          <w:trHeight w:val="327"/>
        </w:trPr>
        <w:tc>
          <w:tcPr>
            <w:tcW w:w="4510" w:type="dxa"/>
          </w:tcPr>
          <w:p w14:paraId="5093DB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34A7A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B4572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23C85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9BAF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B696A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7BEC861" w14:textId="52989A3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D1A1C2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B7327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81752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1D0410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D5BE9C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A2587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CB7F5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5E1A1B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14395DB" w14:textId="77777777" w:rsidTr="00503750">
        <w:tc>
          <w:tcPr>
            <w:tcW w:w="2302" w:type="dxa"/>
            <w:vAlign w:val="center"/>
          </w:tcPr>
          <w:p w14:paraId="4C0509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83EB3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880F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6FDE4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537E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BE336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6A38B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B3953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0D86EB6" w14:textId="77777777" w:rsidTr="00503750">
        <w:tc>
          <w:tcPr>
            <w:tcW w:w="15593" w:type="dxa"/>
            <w:gridSpan w:val="8"/>
            <w:vAlign w:val="center"/>
          </w:tcPr>
          <w:p w14:paraId="58D8D1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4F9C3F6" w14:textId="77777777" w:rsidTr="00503750">
        <w:tc>
          <w:tcPr>
            <w:tcW w:w="2302" w:type="dxa"/>
            <w:vAlign w:val="center"/>
          </w:tcPr>
          <w:p w14:paraId="5A1BFC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A65629" w14:textId="3AD32D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4460D9" w14:textId="2C08B0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444BB6" w14:textId="5C5CC8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1947A7" w14:textId="0115E4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DEB6E6" w14:textId="4B623F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B583F" w14:textId="46DD15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50F53" w14:textId="426F77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9C34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CDF81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87EE23" w14:textId="1D8642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C77F6C" w14:textId="60C09A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700962" w14:textId="7AAAB9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4C274" w14:textId="5258CE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4AB6B" w14:textId="2F47AE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0E217" w14:textId="3DBA4A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9E6B5E" w14:textId="6C1826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C5D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E1625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2B353B9" w14:textId="69A7A7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9FCEA7" w14:textId="329798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C7AC78" w14:textId="1BF82F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303C3B" w14:textId="6956DE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836598" w14:textId="3E64D7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DD60F7" w14:textId="71DFE8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DDE162" w14:textId="6B8F8C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5084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4DC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7B90A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0C6AD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5C2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210F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60AC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CDAD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8CF2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3C1FD8" w14:textId="77777777" w:rsidTr="00503750">
        <w:tc>
          <w:tcPr>
            <w:tcW w:w="2302" w:type="dxa"/>
            <w:vAlign w:val="center"/>
          </w:tcPr>
          <w:p w14:paraId="18086A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EDEB50" w14:textId="122664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692856" w14:textId="047A0F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D67FF" w14:textId="1B882E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CB8C09" w14:textId="2FA347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C80C69" w14:textId="634218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0FB80" w14:textId="573BB9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D31CB" w14:textId="7D4B68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1195F" w14:textId="77777777" w:rsidTr="00503750">
        <w:tc>
          <w:tcPr>
            <w:tcW w:w="15593" w:type="dxa"/>
            <w:gridSpan w:val="8"/>
            <w:vAlign w:val="center"/>
          </w:tcPr>
          <w:p w14:paraId="599E9F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19E75AE" w14:textId="77777777" w:rsidTr="00503750">
        <w:tc>
          <w:tcPr>
            <w:tcW w:w="2302" w:type="dxa"/>
            <w:vAlign w:val="center"/>
          </w:tcPr>
          <w:p w14:paraId="03471C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15275C" w14:textId="3A144A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93E484" w14:textId="3EDDED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B2829A" w14:textId="60ADD2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94874" w14:textId="746DEF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D63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8787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53A2EF" w14:textId="498C63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50CC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1559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0F7E39" w14:textId="001FE4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69FA71" w14:textId="208550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9A18F" w14:textId="7EFFEC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77C2FE" w14:textId="5275D9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804E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4344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985EAD" w14:textId="32E80E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17E5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7736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C695C44" w14:textId="193E57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0571D2" w14:textId="406DF2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EC6C50" w14:textId="168337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42FE7" w14:textId="7F5184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AE67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C70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C85C15" w14:textId="3ECCDE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E0FA7" w14:textId="77777777" w:rsidTr="00503750">
        <w:tc>
          <w:tcPr>
            <w:tcW w:w="2302" w:type="dxa"/>
            <w:vAlign w:val="center"/>
          </w:tcPr>
          <w:p w14:paraId="5DD90B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AA4A268" w14:textId="07BACE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F771EE" w14:textId="207BF0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AA4DB" w14:textId="6C2CE1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346E3" w14:textId="4553C6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F370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3AFF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5C3C9D" w14:textId="10B1E8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1D765" w14:textId="77777777" w:rsidTr="00503750">
        <w:tc>
          <w:tcPr>
            <w:tcW w:w="15593" w:type="dxa"/>
            <w:gridSpan w:val="8"/>
            <w:vAlign w:val="center"/>
          </w:tcPr>
          <w:p w14:paraId="31FB51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DC28DFE" w14:textId="77777777" w:rsidTr="00503750">
        <w:tc>
          <w:tcPr>
            <w:tcW w:w="2302" w:type="dxa"/>
            <w:vAlign w:val="center"/>
          </w:tcPr>
          <w:p w14:paraId="5760EC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6CF7AA" w14:textId="65CFBE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6612DE" w14:textId="11654A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EEADE2" w14:textId="73E034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918BC5" w14:textId="7784AC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BE826" w14:textId="71A152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5BCA5" w14:textId="711EAE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52BA51" w14:textId="30B914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E857B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BCE17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C6B351F" w14:textId="5DE054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E1D47B" w14:textId="1BBC3B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A15404" w14:textId="3711F0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20F56C" w14:textId="1C2026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73ED27" w14:textId="2DCE40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DBE7E" w14:textId="570D44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1D2FE" w14:textId="72E11F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27B09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C7970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9EE1A73" w14:textId="5D8757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798C6A" w14:textId="4350A8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C81CB" w14:textId="55C73D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C26EE" w14:textId="1A0ED8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CE5EA9" w14:textId="564D20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12704F" w14:textId="1CE05A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6B444B" w14:textId="0DF80D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D7245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BAD4A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0DD1DB" w14:textId="7BFC0F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387B40" w14:textId="0EF960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DD2509" w14:textId="7D9BC2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E2B27F" w14:textId="558991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67F16" w14:textId="1B297A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65DBD" w14:textId="55094C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6E11E" w14:textId="6681B9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6CFF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89A4C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C01DF8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D446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5025F4" w14:textId="1EBDAF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CCD7BC" w14:textId="1E26C6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D15D2" w14:textId="206CC6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BB00EA" w14:textId="0AE757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1EF2DE" w14:textId="632EB2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57EAAB" w14:textId="031F0B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2688D" w14:textId="62FDAC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B77C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EE95D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AEB309" w14:textId="21121D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1757B5" w14:textId="7561B9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8C82E9" w14:textId="5FC329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86FB69" w14:textId="75D23D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67D205" w14:textId="6FD89A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0F2B7" w14:textId="3527F9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9C3BB5" w14:textId="128125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1FE6A3" w14:textId="77777777" w:rsidR="00944C3D" w:rsidRDefault="00944C3D" w:rsidP="00944C3D">
      <w:pPr>
        <w:rPr>
          <w:rFonts w:ascii="Arial" w:hAnsi="Arial"/>
          <w:b/>
        </w:rPr>
      </w:pPr>
    </w:p>
    <w:p w14:paraId="58DFDC0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B3D1AA6" w14:textId="77777777" w:rsidTr="00503750">
        <w:tc>
          <w:tcPr>
            <w:tcW w:w="1944" w:type="dxa"/>
            <w:vAlign w:val="center"/>
          </w:tcPr>
          <w:p w14:paraId="1F089F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8E4A2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64277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EF81E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FB4C9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59A04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0BDC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C310D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0DCF4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7A54D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B8D92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148A7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9BBD484" w14:textId="77777777" w:rsidTr="00503750">
        <w:tc>
          <w:tcPr>
            <w:tcW w:w="15685" w:type="dxa"/>
            <w:gridSpan w:val="12"/>
            <w:vAlign w:val="center"/>
          </w:tcPr>
          <w:p w14:paraId="023441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86E197F" w14:textId="77777777" w:rsidTr="00503750">
        <w:tc>
          <w:tcPr>
            <w:tcW w:w="1944" w:type="dxa"/>
            <w:vAlign w:val="center"/>
          </w:tcPr>
          <w:p w14:paraId="25D495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8AC0B5" w14:textId="59429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0FC9A0" w14:textId="5171B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B6F236" w14:textId="26624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7701D2" w14:textId="62D56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8DA6F7" w14:textId="5A83E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4B04C1" w14:textId="685CE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0254B4" w14:textId="20ACD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784925" w14:textId="3BC17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9ADC6B" w14:textId="400F4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06D5C0" w14:textId="0D781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4321A3" w14:textId="0A4E8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D057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2D4E8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CDD5FF8" w14:textId="7296F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B78CB4" w14:textId="6DF44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9DA68A" w14:textId="198A8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0ACB1B" w14:textId="6EB41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1EB5E2" w14:textId="05E1F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34684E" w14:textId="1D958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9263EF" w14:textId="2173E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109B5E" w14:textId="74DC8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25534C" w14:textId="1951E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F93E8A" w14:textId="293E0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E0E2E4" w14:textId="12EA0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A92C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5789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EC25D2B" w14:textId="3F861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7D253E" w14:textId="1528A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0AA793" w14:textId="0CA87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CB6308" w14:textId="6FDFA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A2FF53" w14:textId="52775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29EFB1" w14:textId="18619D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DD194A" w14:textId="5A5FD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200A5E" w14:textId="5B40F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3A93DC" w14:textId="7BCC1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474558" w14:textId="5B873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3C4CC8" w14:textId="022F4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A422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DBD11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94D2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7FA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611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B82D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60B9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4AC1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9FE8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5822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DF53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433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DA2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953D5C2" w14:textId="77777777" w:rsidTr="00503750">
        <w:tc>
          <w:tcPr>
            <w:tcW w:w="1944" w:type="dxa"/>
            <w:vAlign w:val="center"/>
          </w:tcPr>
          <w:p w14:paraId="2FB916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91E345" w14:textId="6C9DC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C8C99F" w14:textId="2E61E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EBC6C2" w14:textId="38544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34CCD4" w14:textId="01799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A2BE61" w14:textId="49CD4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6E4F28" w14:textId="4FEAD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DF62AF" w14:textId="20283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D9B369" w14:textId="66494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C482D5" w14:textId="497EC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DC0E5B" w14:textId="2B572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1F7EE5" w14:textId="2DE34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8923F5" w14:textId="77777777" w:rsidTr="00503750">
        <w:tc>
          <w:tcPr>
            <w:tcW w:w="15685" w:type="dxa"/>
            <w:gridSpan w:val="12"/>
            <w:vAlign w:val="center"/>
          </w:tcPr>
          <w:p w14:paraId="603C4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4697864" w14:textId="77777777" w:rsidTr="00503750">
        <w:tc>
          <w:tcPr>
            <w:tcW w:w="1944" w:type="dxa"/>
            <w:vAlign w:val="center"/>
          </w:tcPr>
          <w:p w14:paraId="623526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241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1CE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F5521B" w14:textId="30D7C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5B877C" w14:textId="35365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698A4B" w14:textId="07103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EB4ED0" w14:textId="2E8EC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3B6D28" w14:textId="32A61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D79171" w14:textId="43DE7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F36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64C9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1E2B22" w14:textId="2367B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4AD3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D3C6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6CC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62A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981792" w14:textId="5FB00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CCE4CD" w14:textId="3D41D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725F1E" w14:textId="3B5F2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B7E926" w14:textId="77E77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783C2F" w14:textId="41219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A9A7B2" w14:textId="06623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934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66E5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1EAD719" w14:textId="02CD0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9E508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696C0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60D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987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211ED0" w14:textId="0080D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A7FB23" w14:textId="3F510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5A4501" w14:textId="78EBD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1628A8" w14:textId="7C109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228116" w14:textId="268D8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BEEA7A" w14:textId="7CB3D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364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6B9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CCEBFBC" w14:textId="34B93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6E96A1" w14:textId="77777777" w:rsidTr="00503750">
        <w:tc>
          <w:tcPr>
            <w:tcW w:w="1944" w:type="dxa"/>
            <w:vAlign w:val="center"/>
          </w:tcPr>
          <w:p w14:paraId="4E855F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B94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7AD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C1483E" w14:textId="75E30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FD452B" w14:textId="7A599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5369E0" w14:textId="7C682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11758B" w14:textId="37E22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D70DB2" w14:textId="358BD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3521FB" w14:textId="55D29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657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465A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B3D13B" w14:textId="12397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B44EFD" w14:textId="77777777" w:rsidTr="00503750">
        <w:tc>
          <w:tcPr>
            <w:tcW w:w="15685" w:type="dxa"/>
            <w:gridSpan w:val="12"/>
            <w:vAlign w:val="center"/>
          </w:tcPr>
          <w:p w14:paraId="19958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A3067ED" w14:textId="77777777" w:rsidTr="00503750">
        <w:tc>
          <w:tcPr>
            <w:tcW w:w="1944" w:type="dxa"/>
            <w:vAlign w:val="center"/>
          </w:tcPr>
          <w:p w14:paraId="7B470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FBE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D53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55AD47" w14:textId="23A6B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E526C0" w14:textId="3F9E1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0C892A" w14:textId="1B035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F6DC02" w14:textId="7FC8E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632B10" w14:textId="78735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780C0F" w14:textId="6B6BE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73700C" w14:textId="50ED3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9E329B" w14:textId="71A33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0851A2" w14:textId="17354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F9922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E0FD2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FFE0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828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017954" w14:textId="08FC0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9869EE" w14:textId="4F58D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47DD7" w14:textId="571F8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FC8BA8" w14:textId="6A8F1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866AE5" w14:textId="1F5AA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BFBC3E" w14:textId="592C6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A56354" w14:textId="1E356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E047F5" w14:textId="3EDD4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3575EC" w14:textId="6378B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3AED3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26813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DBDC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7CF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078F6B" w14:textId="4568C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15B618" w14:textId="6A0BB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F76F5D" w14:textId="52F72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7828E9" w14:textId="1E83C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C66296" w14:textId="5DEFF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0FC92" w14:textId="089F9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A62BFB" w14:textId="66AB8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F205D7" w14:textId="7A214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D6D1C9" w14:textId="319E7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35E0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FAAAD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1DEF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725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22B483" w14:textId="6DC9E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73DA69" w14:textId="7FA82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8EB94C" w14:textId="2CCD0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677991" w14:textId="4FABB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AF8B2A" w14:textId="57D1B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7A9BC7" w14:textId="75708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B7131D" w14:textId="2B436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64EFB7" w14:textId="1EB0E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4D1174" w14:textId="11552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BFE4E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C5B89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41E0CF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2BDA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01F2CBE" w14:textId="30BEC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045109" w14:textId="6D3E0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A5A235" w14:textId="575EE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4CA039" w14:textId="6063F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AB83CD" w14:textId="513BC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EC01D4" w14:textId="6E9C6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0ED7E4" w14:textId="757F1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7D274E" w14:textId="15954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598B98" w14:textId="7067C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4CF8CC" w14:textId="15591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F174E3" w14:textId="4696F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A1FD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FE369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58AE98" w14:textId="5F84E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2EB3FE" w14:textId="0C191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BBE8A5" w14:textId="7135D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D8FCD4" w14:textId="1AAF6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68004B" w14:textId="7B56A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E02EB0" w14:textId="6CEEF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6BF014" w14:textId="0C52A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E5F672" w14:textId="24C6E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C62AF" w14:textId="22BCF4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D2A34C" w14:textId="259B0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CF7EA4" w14:textId="26516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E523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87F5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DF0FC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6B8156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86CC2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F77EC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3D27F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F191D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18419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9C85E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D7F34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023A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6C3B8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3CA7C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A0636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5CB3B8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2356C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69475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6774C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F8F04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F067D9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727C8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C48E9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6421C8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4F7B443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70DC6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8ACD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5FEA4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BBD11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DCB11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2731C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51578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AB884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121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E6E6E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D912E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9839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EA786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5C6B5D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01A8C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588CB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BEAE1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CEBCF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D7F71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D356D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69E830E" w14:textId="77777777" w:rsidTr="00503750">
        <w:trPr>
          <w:trHeight w:val="1073"/>
        </w:trPr>
        <w:tc>
          <w:tcPr>
            <w:tcW w:w="3614" w:type="dxa"/>
            <w:vMerge/>
          </w:tcPr>
          <w:p w14:paraId="133A37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B662C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9BF4E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B2364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7E5B3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223DF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54080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F465EFC" w14:textId="77777777" w:rsidTr="00503750">
        <w:trPr>
          <w:trHeight w:val="283"/>
        </w:trPr>
        <w:tc>
          <w:tcPr>
            <w:tcW w:w="3614" w:type="dxa"/>
          </w:tcPr>
          <w:p w14:paraId="0A1665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49B9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5407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5BAC3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E2EC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4A97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1185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69150C" w14:textId="77777777" w:rsidTr="00503750">
        <w:trPr>
          <w:trHeight w:val="283"/>
        </w:trPr>
        <w:tc>
          <w:tcPr>
            <w:tcW w:w="3614" w:type="dxa"/>
          </w:tcPr>
          <w:p w14:paraId="79B6EA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409B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EA4E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71E3D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22E3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6D6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B0C4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EFF997" w14:textId="77777777" w:rsidTr="00503750">
        <w:trPr>
          <w:trHeight w:val="283"/>
        </w:trPr>
        <w:tc>
          <w:tcPr>
            <w:tcW w:w="3614" w:type="dxa"/>
          </w:tcPr>
          <w:p w14:paraId="105946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E7E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9F7BA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46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920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C4ED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FD5AA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B46E82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A43FE6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04A7BF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D8362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46D5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179A4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2B22F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8CB4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88D6B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46773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FCDB2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1504A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A273B0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8194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0DD6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10BF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3946AE3" w14:textId="628E5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579C7" w14:textId="2F018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DB60A" w14:textId="24DEA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D6318" w14:textId="33085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3F51CE" w14:textId="13EDF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322D9F" w14:textId="24CE0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0CE1E2" w14:textId="53BBE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4292FD" w14:textId="41971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C8E6F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E5A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1736A0E" w14:textId="57918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B847AB" w14:textId="0464E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247E3" w14:textId="0FEAE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AC8975" w14:textId="23C0C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23DF8" w14:textId="2CFF7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B04596" w14:textId="15117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A53F2" w14:textId="2CE20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235D8E" w14:textId="5BCD4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CDC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51E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3530E7D" w14:textId="4D1BD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5F8E67" w14:textId="04BF6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E6D9B8" w14:textId="4ED84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3B1939" w14:textId="394D7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436E14" w14:textId="1F51C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E300D2" w14:textId="6DAA1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34ACA" w14:textId="04C5A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78DA55" w14:textId="0DAC6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94C0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83EA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3C33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279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B44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2DE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F66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1A3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F63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2B38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B090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9A66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24EF085" w14:textId="7C6C7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DD0D1" w14:textId="4A261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0CC1A" w14:textId="37B30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D2C3AE" w14:textId="57AC1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A9D9EE" w14:textId="10E1A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1A52B6" w14:textId="7FF74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E3BC06" w14:textId="4639D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B11CF5" w14:textId="3652A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CAAE6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9E08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02251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920B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FD6A64A" w14:textId="480F7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658CB" w14:textId="2860C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963F3" w14:textId="57877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FC32F2" w14:textId="0B98D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3B6DAC" w14:textId="7C027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EB075A" w14:textId="3C2D1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5AD16" w14:textId="330C9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4DF0FA" w14:textId="561BE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3A07E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AFD5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7A3A4B0" w14:textId="1B008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19894" w14:textId="31AAC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7738C9" w14:textId="2A266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A5ABF" w14:textId="79E89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084899" w14:textId="3E292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5EF1F" w14:textId="11027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3546D" w14:textId="02389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0A9D1D" w14:textId="518E0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4225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4DDC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10CEE01" w14:textId="16527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1351A3" w14:textId="0B1CA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2FB9AD" w14:textId="30DFD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F2F085" w14:textId="01080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213E1" w14:textId="6A95A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C1785A" w14:textId="7A633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32F7D4" w14:textId="40ABC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5A3F7B" w14:textId="70C77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826A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AF46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52945CD" w14:textId="6D647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67B90A" w14:textId="34F11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2A03B" w14:textId="213BA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39CAFB" w14:textId="24160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2CC6F7" w14:textId="00865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9CC05" w14:textId="6CD32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4B0F0" w14:textId="094C2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B4A7D9" w14:textId="465A8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23F46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C104B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4DBF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64BE1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1DD0638" w14:textId="75EE1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445CF9" w14:textId="675A9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AF9300" w14:textId="63E83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A738F8" w14:textId="5427F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1775C" w14:textId="6DC65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8CC23E" w14:textId="05383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047261" w14:textId="36848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A4D360" w14:textId="61FAB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5521A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DA8146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4232E05" w14:textId="0B24F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97306" w14:textId="77166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E74A9" w14:textId="460E1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BE5C2D" w14:textId="10AD99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E2E996" w14:textId="2942E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80504" w14:textId="4160B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56F60" w14:textId="2504E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9E98B5" w14:textId="3F501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F821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279A8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45F3861" w14:textId="3868581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402C2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E0D3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247F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3046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0402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D0AA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2EDB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B8BD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4EFC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40BE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E4E0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9849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406D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BA99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ACE3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B13A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6FD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16936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D20C6C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D76B8A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E95C78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9036760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0314C4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ECF24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7BC099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6D896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E22D2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3F310B1" w14:textId="77777777" w:rsidTr="00503750">
        <w:trPr>
          <w:trHeight w:val="437"/>
        </w:trPr>
        <w:tc>
          <w:tcPr>
            <w:tcW w:w="2594" w:type="dxa"/>
          </w:tcPr>
          <w:p w14:paraId="12A1C9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3B96F07" w14:textId="6351F6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BE5593A" w14:textId="2659EB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89CDF50" w14:textId="36CD4A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52FC05B" w14:textId="76AA014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064FC9" w14:textId="77777777" w:rsidTr="00503750">
        <w:trPr>
          <w:trHeight w:val="420"/>
        </w:trPr>
        <w:tc>
          <w:tcPr>
            <w:tcW w:w="2594" w:type="dxa"/>
          </w:tcPr>
          <w:p w14:paraId="6ED421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B171FF8" w14:textId="7BCCE8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132448A" w14:textId="270114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7C14A3" w14:textId="7F1DE2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3307506" w14:textId="621098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D4503D" w14:textId="77777777" w:rsidTr="00503750">
        <w:trPr>
          <w:trHeight w:val="630"/>
        </w:trPr>
        <w:tc>
          <w:tcPr>
            <w:tcW w:w="2594" w:type="dxa"/>
          </w:tcPr>
          <w:p w14:paraId="5E2F75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DA8C742" w14:textId="478A03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EF120A5" w14:textId="5D504B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37E2278" w14:textId="70901DF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8FD4F34" w14:textId="62A6051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E37A10" w14:textId="77777777" w:rsidTr="00503750">
        <w:trPr>
          <w:trHeight w:val="420"/>
        </w:trPr>
        <w:tc>
          <w:tcPr>
            <w:tcW w:w="2594" w:type="dxa"/>
          </w:tcPr>
          <w:p w14:paraId="4416FF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15620A2" w14:textId="48264B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02EB5FA" w14:textId="3913F8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B080A78" w14:textId="35E655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E865E7B" w14:textId="0E15EB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7C1EE7" w14:textId="77777777" w:rsidTr="00503750">
        <w:trPr>
          <w:trHeight w:val="437"/>
        </w:trPr>
        <w:tc>
          <w:tcPr>
            <w:tcW w:w="2594" w:type="dxa"/>
          </w:tcPr>
          <w:p w14:paraId="08CE88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654F53E" w14:textId="47168B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4515372" w14:textId="6BE7FB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FB0313" w14:textId="0F735E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EB1AE64" w14:textId="399ACC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A450E67" w14:textId="77777777" w:rsidTr="00503750">
        <w:trPr>
          <w:trHeight w:val="420"/>
        </w:trPr>
        <w:tc>
          <w:tcPr>
            <w:tcW w:w="2594" w:type="dxa"/>
          </w:tcPr>
          <w:p w14:paraId="01BA3F0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111222C" w14:textId="4095506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958CD06" w14:textId="645EA21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EBE4443" w14:textId="795AA72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44D7317" w14:textId="75AC4D2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6463F1C" w14:textId="77777777" w:rsidR="00944C3D" w:rsidRDefault="00944C3D" w:rsidP="00944C3D">
      <w:pPr>
        <w:rPr>
          <w:rFonts w:ascii="Arial" w:hAnsi="Arial"/>
          <w:b/>
        </w:rPr>
      </w:pPr>
    </w:p>
    <w:p w14:paraId="2FF0102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ED693C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27A79E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647C40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DD2B8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7F47E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299BF3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5984E0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8F145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B0A5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80FDB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35BD8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B93347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EF5D5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68153E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20C81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4D30D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58B9D4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6EF0ED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BD354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55CF9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AECF3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0C0FB1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9DDC51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4BDF03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59E16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CCF9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C2BE6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30EA19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9CC0838" w14:textId="77777777" w:rsidTr="00503750">
        <w:tc>
          <w:tcPr>
            <w:tcW w:w="2835" w:type="dxa"/>
            <w:vAlign w:val="center"/>
          </w:tcPr>
          <w:p w14:paraId="535954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50B93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8138B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0E5C8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A47D3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083C2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5035CB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3643A7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724A7B3" w14:textId="6448B78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425325" w14:textId="7032115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C997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18611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50A62A" w14:textId="263E706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5C3C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D07DE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1ECB333" w14:textId="57D57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A35675" w14:textId="698B9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38C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A1D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E37FAD" w14:textId="2F0BA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903B0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C5458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AC2AB64" w14:textId="0DD59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35DC71" w14:textId="7AF47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56A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834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D63A88" w14:textId="3702F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E8A5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235BA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25332E8" w14:textId="0F2EC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D4D48E" w14:textId="2031E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EB4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711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FFA79F" w14:textId="3FB74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F23D2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9E87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9CD5710" w14:textId="7BDB3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91B723" w14:textId="0FD91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B8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FF7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3178BF" w14:textId="0FF4D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FE60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92024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132937" w14:textId="7EFEF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20E271" w14:textId="40A19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9C0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3E7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83B412" w14:textId="4F7E4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D0AB2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48DC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D49D120" w14:textId="7D88E6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87984" w14:textId="0977EF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8A92F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3522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66B8E9" w14:textId="1F9A95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43795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A9408C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C2291C4" w14:textId="6275262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53ED841" w14:textId="77777777" w:rsidR="00944C3D" w:rsidRDefault="00944C3D" w:rsidP="00944C3D">
      <w:pPr>
        <w:rPr>
          <w:rFonts w:ascii="Arial" w:hAnsi="Arial"/>
          <w:b/>
        </w:rPr>
      </w:pPr>
    </w:p>
    <w:p w14:paraId="16FB1D7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C3306D6" w14:textId="77777777" w:rsidTr="00503750">
        <w:tc>
          <w:tcPr>
            <w:tcW w:w="2835" w:type="dxa"/>
            <w:vAlign w:val="center"/>
          </w:tcPr>
          <w:p w14:paraId="3AA62E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457AC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281BE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680EA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AAD52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6523E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9BC505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C9A35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2F04B78" w14:textId="56D8A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8C07D8" w14:textId="2BB02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15C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820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48B7B5" w14:textId="54554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BDB71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627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5281D23" w14:textId="3490E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F2A06E" w14:textId="634F3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017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6D0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B2A054" w14:textId="593A3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796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25E1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556ECDF" w14:textId="4520A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C9FE14" w14:textId="1A2BE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52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88D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6FF85C" w14:textId="3B4C1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40601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632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18077D2" w14:textId="182C8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818722" w14:textId="27B31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2A0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5BA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50B51A" w14:textId="4163A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CC57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B239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C604E35" w14:textId="770719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A50DD7" w14:textId="1BCBEC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10A8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21F2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6D1CF6" w14:textId="643A3F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300D4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579DBF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511C76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EF89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12C8C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EBB51BE" w14:textId="77777777" w:rsidTr="00503750">
        <w:trPr>
          <w:trHeight w:val="699"/>
        </w:trPr>
        <w:tc>
          <w:tcPr>
            <w:tcW w:w="3502" w:type="dxa"/>
            <w:vMerge/>
          </w:tcPr>
          <w:p w14:paraId="661C22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06344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B3BC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22BC4F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33BA8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2CCBA87" w14:textId="4A41C3B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31CC7D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BFD165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42F4E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5D35145" w14:textId="0541627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6E1B58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AF7870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74FDB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D9E14C8" w14:textId="17D94DB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4903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04EA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A0008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14BBEC8" w14:textId="77777777" w:rsidTr="00503750">
        <w:trPr>
          <w:trHeight w:val="593"/>
        </w:trPr>
        <w:tc>
          <w:tcPr>
            <w:tcW w:w="3497" w:type="dxa"/>
          </w:tcPr>
          <w:p w14:paraId="6D40E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F3094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5B664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831AB9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E2C5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3CC9203" w14:textId="3D051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0A4CD0" w14:textId="6C042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ECE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90AC80" w14:textId="6F7AC44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3692DF" w14:textId="6EAF9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AD7643" w14:textId="32A71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05CF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74DA66" w14:textId="1F6E5A3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EB4A68" w14:textId="14C83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9238F7" w14:textId="7D3CA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B49D3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1BEF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4C9D8DD" w14:textId="0A811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918C00" w14:textId="673B3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B17B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FF1553" w14:textId="6133318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3E1F7A8" w14:textId="5F71B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E6AE16" w14:textId="4F991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7A35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E834D3" w14:textId="3D6687F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3F876D" w14:textId="724E3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3B3558" w14:textId="6EDCD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189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55FE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7079201" w14:textId="3C804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78DF0C" w14:textId="6A4FB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356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C3B2AD" w14:textId="483CFE8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AA99E6" w14:textId="48AF6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DEDA8F" w14:textId="136CC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7221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D5A874" w14:textId="47D9096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AC2389" w14:textId="351B0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DC1DDA" w14:textId="6D592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2F98E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873FF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52584D7" w14:textId="0BF7A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660DE2" w14:textId="4FA42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0E21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08BA4A" w14:textId="3B5A136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DF9ED3" w14:textId="5160F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DCB463" w14:textId="4BD64F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A6172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2EFCD41" w14:textId="5909385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A1F22E" w14:textId="19820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D4B811" w14:textId="56FAD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D2143F" w14:textId="77777777" w:rsidR="00944C3D" w:rsidRDefault="00944C3D" w:rsidP="00944C3D">
      <w:pPr>
        <w:rPr>
          <w:rFonts w:ascii="Arial" w:hAnsi="Arial"/>
          <w:b/>
        </w:rPr>
      </w:pPr>
    </w:p>
    <w:p w14:paraId="4E5F84C2" w14:textId="77777777" w:rsidR="00944C3D" w:rsidRDefault="00944C3D" w:rsidP="00944C3D">
      <w:pPr>
        <w:rPr>
          <w:rFonts w:ascii="Arial" w:hAnsi="Arial"/>
          <w:b/>
        </w:rPr>
      </w:pPr>
    </w:p>
    <w:p w14:paraId="4174F871" w14:textId="77777777" w:rsidR="00944C3D" w:rsidRDefault="00944C3D" w:rsidP="00944C3D">
      <w:pPr>
        <w:rPr>
          <w:rFonts w:ascii="Arial" w:hAnsi="Arial"/>
          <w:b/>
        </w:rPr>
      </w:pPr>
    </w:p>
    <w:p w14:paraId="3F6BEB74" w14:textId="77777777" w:rsidR="00944C3D" w:rsidRDefault="00944C3D" w:rsidP="00944C3D">
      <w:pPr>
        <w:rPr>
          <w:rFonts w:ascii="Arial" w:hAnsi="Arial"/>
          <w:b/>
        </w:rPr>
      </w:pPr>
    </w:p>
    <w:p w14:paraId="2A34AA4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5787B8C7" w14:textId="77777777" w:rsidTr="00503750">
        <w:tc>
          <w:tcPr>
            <w:tcW w:w="2622" w:type="dxa"/>
            <w:vAlign w:val="center"/>
          </w:tcPr>
          <w:p w14:paraId="4174C6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7EEEC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3F943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CAD71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4F714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5D23A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D17E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8BAF6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79B9A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2768A0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CC87D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E9758E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9AE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A9F3D6A" w14:textId="70460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03B625" w14:textId="3BE75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6F6A7B" w14:textId="3C94A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54B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FBDE98" w14:textId="77A5C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76DA9" w14:textId="77777777" w:rsidTr="00503750">
        <w:tc>
          <w:tcPr>
            <w:tcW w:w="2622" w:type="dxa"/>
            <w:vAlign w:val="center"/>
          </w:tcPr>
          <w:p w14:paraId="1F39FD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EBBBC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33B510B" w14:textId="54CD4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A0E4F8" w14:textId="528EC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7CCCFF" w14:textId="460FF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D11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6E267E" w14:textId="6984A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2F4C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C6E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0A33901" w14:textId="5CF7E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CE97FC" w14:textId="5F64F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A95001" w14:textId="27420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6EE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61420A" w14:textId="3358B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140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9106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8C32057" w14:textId="1639B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BC8193" w14:textId="6E0B2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C3A151" w14:textId="60CB5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109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0F1338" w14:textId="096A8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CB5F53" w14:textId="77777777" w:rsidTr="00503750">
        <w:tc>
          <w:tcPr>
            <w:tcW w:w="2622" w:type="dxa"/>
            <w:vAlign w:val="center"/>
          </w:tcPr>
          <w:p w14:paraId="1BFE1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EDA8968" w14:textId="6A45E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13481.00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D66207" w14:textId="6FB3B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5472.00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7B7B23" w14:textId="21DE4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1929.00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2FC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71BF79" w14:textId="3578D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17024.00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DA2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14A8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99F7C48" w14:textId="477F4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6FA702" w14:textId="34E9A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66AAD4" w14:textId="44D5D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B45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424B3F" w14:textId="5779F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3918E" w14:textId="77777777" w:rsidTr="00503750">
        <w:tc>
          <w:tcPr>
            <w:tcW w:w="2622" w:type="dxa"/>
            <w:vAlign w:val="center"/>
          </w:tcPr>
          <w:p w14:paraId="1663E2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0EDCDEA" w14:textId="560B7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013BFD" w14:textId="7FC21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67124E" w14:textId="157C5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361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7A0AF7" w14:textId="2BFD5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B3C64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BF3B6A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46801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C9FA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58D1B74" w14:textId="158AB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6300B7" w14:textId="3A6E5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1F4292" w14:textId="3C3BA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49C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BA9EB9" w14:textId="53D76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EF43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0085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FFD9F7C" w14:textId="5E24E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DC4EBC" w14:textId="49B88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C55158" w14:textId="6EB69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CE8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512B1A" w14:textId="673A4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2EC0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ED7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A0052E2" w14:textId="7CEB7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786193" w14:textId="09945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440418" w14:textId="74713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5DC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E7B5B6" w14:textId="18B34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18351F" w14:textId="77777777" w:rsidTr="00503750">
        <w:tc>
          <w:tcPr>
            <w:tcW w:w="2622" w:type="dxa"/>
            <w:vAlign w:val="center"/>
          </w:tcPr>
          <w:p w14:paraId="479655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6D5C460E" w14:textId="74220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F86666" w14:textId="7C63B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7D0C54" w14:textId="47377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4ED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DA2707" w14:textId="52293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C0CC4" w14:textId="77777777" w:rsidTr="00503750">
        <w:tc>
          <w:tcPr>
            <w:tcW w:w="2622" w:type="dxa"/>
            <w:vAlign w:val="center"/>
          </w:tcPr>
          <w:p w14:paraId="58BAD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1E0D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A319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EA3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8EA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E06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BC149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0290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C73004D" w14:textId="798FDC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13481.00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DF4A09" w14:textId="3133E8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5472.00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2820B9" w14:textId="6D3941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1929.00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7C30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68E8EA" w14:textId="1CF570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17024.00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6E34C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EA926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0C579D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1002FE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F3B4B5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4320F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E0A41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F0314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3EDD3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F8D7E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862E6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B990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9DCD8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3323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3579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F8743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CF95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F398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B33D7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C097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2AA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D42A4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BD9E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8444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83A9D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F8CC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83CC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F4D7E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070C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C3A8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E2240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B075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736D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73747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AB32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8F4E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EC82E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B36C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C2AC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156D1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4F9E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55F80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D1A19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64619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28758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B1947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FFCA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612D2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D816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D340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A6EC0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31CD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DF04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FA9EE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EAEA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A0A5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7ECBB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FD21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3E63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E71C7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F3B3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F36C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F9089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DD26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3228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55131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D1F7ED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512F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87141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61A6E5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FF01E57" w14:textId="77777777" w:rsidTr="00503750">
        <w:tc>
          <w:tcPr>
            <w:tcW w:w="2835" w:type="dxa"/>
            <w:vAlign w:val="center"/>
          </w:tcPr>
          <w:p w14:paraId="4F075A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81FB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3D180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74BE2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54609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AEA77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D20F96" w14:textId="77777777" w:rsidTr="00503750">
        <w:tc>
          <w:tcPr>
            <w:tcW w:w="2835" w:type="dxa"/>
            <w:vAlign w:val="center"/>
          </w:tcPr>
          <w:p w14:paraId="29C8C7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68BD019" w14:textId="281B9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BB0EC6" w14:textId="2843B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32848A" w14:textId="7CBA2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38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481172" w14:textId="31B58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2A512" w14:textId="77777777" w:rsidTr="00503750">
        <w:tc>
          <w:tcPr>
            <w:tcW w:w="2835" w:type="dxa"/>
            <w:vAlign w:val="center"/>
          </w:tcPr>
          <w:p w14:paraId="21ACF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2ABD177" w14:textId="6C47E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8F7E7A" w14:textId="6CCB9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F3C34C" w14:textId="714AA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981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721028" w14:textId="0B9A3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81B7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1E39B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3DFAF6C" w14:textId="787640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59B446" w14:textId="0D3239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5CCCD" w14:textId="3DD9AD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6EB9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CE5176" w14:textId="251E43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26D1063" w14:textId="77777777" w:rsidTr="00503750">
        <w:tc>
          <w:tcPr>
            <w:tcW w:w="2835" w:type="dxa"/>
            <w:vAlign w:val="center"/>
          </w:tcPr>
          <w:p w14:paraId="7AE2B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5B971C0" w14:textId="44F44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DC05F" w14:textId="6402F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9CC63" w14:textId="3A908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82B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AF4815" w14:textId="3C60F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2EBC0" w14:textId="77777777" w:rsidTr="00503750">
        <w:tc>
          <w:tcPr>
            <w:tcW w:w="2835" w:type="dxa"/>
            <w:vAlign w:val="center"/>
          </w:tcPr>
          <w:p w14:paraId="5D1AA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17CBBEB" w14:textId="24527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42023D" w14:textId="75C81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5C85CC" w14:textId="6A1E1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5C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2FE222" w14:textId="34114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FD0B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51ADD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2AF31B0" w14:textId="1ECB74B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1218C3" w14:textId="7767851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4CB2EE" w14:textId="3EFC993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790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630627" w14:textId="1CDFD13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05F4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B2718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5EE86C1" w14:textId="5EA6B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B44247" w14:textId="48EB1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5F5F0E" w14:textId="22A3A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CE7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C268EF" w14:textId="30F5F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9336E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0AEF4A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4A6FD3B3" w14:textId="77777777" w:rsidTr="00503750">
        <w:tc>
          <w:tcPr>
            <w:tcW w:w="2552" w:type="dxa"/>
            <w:vAlign w:val="center"/>
          </w:tcPr>
          <w:p w14:paraId="32ED24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E9A6C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155143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99BF2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1EC018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E94DB31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F1962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BE6A3F9" w14:textId="34D97E2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A2D5EBF" w14:textId="2941F49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65.00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998B6AD" w14:textId="5D9E338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65.00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2A4FD44" w14:textId="6AD9CFE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1ECE9F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FA9B7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CE5F58B" w14:textId="09A9B3E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D09C36B" w14:textId="14B9F02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A9AA541" w14:textId="59E104E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9C29018" w14:textId="7FCBC45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0E984C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9987A8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D3C0B3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9A231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E4020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CAF17F3" w14:textId="77777777" w:rsidTr="00503750">
        <w:tc>
          <w:tcPr>
            <w:tcW w:w="4395" w:type="dxa"/>
            <w:vMerge/>
          </w:tcPr>
          <w:p w14:paraId="13867A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92854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B5025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FB2DA9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4368E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C0AB006" w14:textId="1FAA5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0FA17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1222B3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B7833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D49D7D3" w14:textId="2F2A8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E99C6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458D14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6E059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7D7A8FA" w14:textId="0F0540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7A27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5E01150" w14:textId="77777777" w:rsidTr="00503750">
        <w:tc>
          <w:tcPr>
            <w:tcW w:w="4395" w:type="dxa"/>
            <w:vAlign w:val="center"/>
          </w:tcPr>
          <w:p w14:paraId="7E60A7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D12EAC5" w14:textId="3F4E8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C56C7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6E307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00507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BF7C0A4" w14:textId="29124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A62F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5DEDAD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24522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1403B8E" w14:textId="25F4A4F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39A0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FAE35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7D6B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38E2257" w14:textId="63B0C9B2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21254.00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C827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40D50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739042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57D61B8" w14:textId="77777777" w:rsidTr="00503750">
        <w:tc>
          <w:tcPr>
            <w:tcW w:w="4395" w:type="dxa"/>
            <w:vAlign w:val="center"/>
          </w:tcPr>
          <w:p w14:paraId="3161E0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2E5EAE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9712A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EDC286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61A93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49F5644" w14:textId="32B571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BD5E6B" w14:textId="266804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59AE28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F06E9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72E7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CEEF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777631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1F0BD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BA06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FEF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BA9C18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A21AE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92D0DEC" w14:textId="733EE1A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7BE26A" w14:textId="3859390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8303BC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A71C9F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A5D9026" w14:textId="14F248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6FDAF8" w14:textId="55912D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7219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459B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7E711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4C4B2A4" w14:textId="77777777" w:rsidTr="00503750">
        <w:tc>
          <w:tcPr>
            <w:tcW w:w="1843" w:type="dxa"/>
            <w:vAlign w:val="center"/>
          </w:tcPr>
          <w:p w14:paraId="57C51E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033C9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DD808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3D00B0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F435B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62BDF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C2865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ECC10A5" w14:textId="77777777" w:rsidTr="00503750">
        <w:tc>
          <w:tcPr>
            <w:tcW w:w="1843" w:type="dxa"/>
            <w:vAlign w:val="center"/>
          </w:tcPr>
          <w:p w14:paraId="490616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9ABF6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1573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FE67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4D46D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86A5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8CC0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199CE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5A763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1B181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B160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D70E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6402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C933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C0C3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D76AECC" w14:textId="77777777" w:rsidTr="00503750">
        <w:tc>
          <w:tcPr>
            <w:tcW w:w="1843" w:type="dxa"/>
            <w:vAlign w:val="center"/>
          </w:tcPr>
          <w:p w14:paraId="44A557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60AA2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0B31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6F19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29D5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FD8E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514F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ECE3F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D1C94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C80EF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7DE5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C7C9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8862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4214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1A6D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58FE8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7F1C40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0FA50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E2D6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489B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7B41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7D51C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7C04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C2834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783D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D52BAA3" w14:textId="77777777" w:rsidTr="00503750">
        <w:trPr>
          <w:trHeight w:val="664"/>
        </w:trPr>
        <w:tc>
          <w:tcPr>
            <w:tcW w:w="3372" w:type="dxa"/>
          </w:tcPr>
          <w:p w14:paraId="18E169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AA045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1A0B5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ECE461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CEE9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1EAC2EC" w14:textId="0C794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448C7C" w14:textId="026F9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8AEF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A63C06A" w14:textId="56F78E3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D9771A" w14:textId="088C1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BAFD0F" w14:textId="2228A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A8F21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0F4325" w14:textId="46A5E23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8FBE88" w14:textId="77BD4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8D23F4" w14:textId="27001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E8299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B5D9A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1005FCE" w14:textId="7C18D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685095" w14:textId="3D70D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F8D9C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79047F2" w14:textId="6B8B5D0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24CA56" w14:textId="5CA6D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72FA4B" w14:textId="34899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E6D46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DC85D0C" w14:textId="0A1D2C8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A66B74" w14:textId="32EF6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750FAA" w14:textId="64A00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6E958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6B6BC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4CA5A1D" w14:textId="77777777" w:rsidTr="00503750">
        <w:tc>
          <w:tcPr>
            <w:tcW w:w="2835" w:type="dxa"/>
            <w:vAlign w:val="center"/>
          </w:tcPr>
          <w:p w14:paraId="0511B3C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32B1C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7F91AC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A861C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600B9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3E8CB18" w14:textId="77777777" w:rsidTr="00503750">
        <w:tc>
          <w:tcPr>
            <w:tcW w:w="2835" w:type="dxa"/>
          </w:tcPr>
          <w:p w14:paraId="31EFD6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9082057" w14:textId="70A83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CDA05E" w14:textId="76641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8E0C2B" w14:textId="2638A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75952D" w14:textId="70336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5382D9" w14:textId="77777777" w:rsidTr="00503750">
        <w:tc>
          <w:tcPr>
            <w:tcW w:w="2835" w:type="dxa"/>
          </w:tcPr>
          <w:p w14:paraId="24C439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6D33F6F" w14:textId="1385E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353A00" w14:textId="75FD0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FEE014" w14:textId="3FAE1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E71D16" w14:textId="5BA3D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2BB8D9" w14:textId="77777777" w:rsidTr="00503750">
        <w:tc>
          <w:tcPr>
            <w:tcW w:w="2835" w:type="dxa"/>
          </w:tcPr>
          <w:p w14:paraId="68CF9E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012454C" w14:textId="7EDBA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F926BC" w14:textId="6A764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4FE7FF" w14:textId="45CC5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83DFC0" w14:textId="543C9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B686DE" w14:textId="77777777" w:rsidTr="00503750">
        <w:tc>
          <w:tcPr>
            <w:tcW w:w="2835" w:type="dxa"/>
            <w:vAlign w:val="center"/>
          </w:tcPr>
          <w:p w14:paraId="3E5F06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E7A89F5" w14:textId="2B3C7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0B6CC6" w14:textId="5E5E8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58A991" w14:textId="50C51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6DFE02" w14:textId="42BE0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A1E89F" w14:textId="77777777" w:rsidTr="00503750">
        <w:tc>
          <w:tcPr>
            <w:tcW w:w="2835" w:type="dxa"/>
            <w:vAlign w:val="center"/>
          </w:tcPr>
          <w:p w14:paraId="0A60BA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BF10758" w14:textId="6A416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B3999B" w14:textId="2CBDB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189299" w14:textId="59BCC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BCAF68" w14:textId="7FD38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234A76" w14:textId="77777777" w:rsidTr="00503750">
        <w:tc>
          <w:tcPr>
            <w:tcW w:w="2835" w:type="dxa"/>
          </w:tcPr>
          <w:p w14:paraId="2D65EC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A278DA8" w14:textId="02F81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7242A5" w14:textId="286F9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37AE6" w14:textId="3513E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3EA3EB" w14:textId="089C3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B9CA5A" w14:textId="77777777" w:rsidTr="00503750">
        <w:tc>
          <w:tcPr>
            <w:tcW w:w="2835" w:type="dxa"/>
          </w:tcPr>
          <w:p w14:paraId="77EC4D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F6285FE" w14:textId="0152C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BB3AD0" w14:textId="6FDA6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CC19B9" w14:textId="060E8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03B815" w14:textId="43ADF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D40F4E" w14:textId="77777777" w:rsidTr="00503750">
        <w:tc>
          <w:tcPr>
            <w:tcW w:w="2835" w:type="dxa"/>
          </w:tcPr>
          <w:p w14:paraId="2E94DE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037EF4E" w14:textId="53F32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E43D55" w14:textId="3DD8B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1AFFB" w14:textId="331F1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9922AC" w14:textId="0897A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5BEFB1" w14:textId="77777777" w:rsidR="00944C3D" w:rsidRDefault="00944C3D" w:rsidP="00944C3D">
      <w:pPr>
        <w:rPr>
          <w:rFonts w:ascii="Arial" w:hAnsi="Arial"/>
          <w:b/>
        </w:rPr>
      </w:pPr>
    </w:p>
    <w:p w14:paraId="6107104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0173EF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70919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332F0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453AD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921588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F4D35D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29458A3" w14:textId="77777777" w:rsidTr="00503750">
        <w:trPr>
          <w:trHeight w:val="443"/>
        </w:trPr>
        <w:tc>
          <w:tcPr>
            <w:tcW w:w="2560" w:type="dxa"/>
          </w:tcPr>
          <w:p w14:paraId="06D662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97EE613" w14:textId="5FC5C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44D4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33DC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B1AF06" w14:textId="0B365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707F5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0194E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5F0729A" w14:textId="47264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4694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123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600169D" w14:textId="39A02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6D22C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2D131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E53857B" w14:textId="1BD1C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349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90A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F063D5E" w14:textId="3DA3C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A3E30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EDD02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FC0E3F0" w14:textId="547AF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F53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7A5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C41CEB5" w14:textId="54ABA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484A66" w14:textId="77777777" w:rsidR="00944C3D" w:rsidRDefault="00944C3D" w:rsidP="00944C3D">
      <w:pPr>
        <w:rPr>
          <w:rFonts w:ascii="Arial" w:hAnsi="Arial"/>
          <w:b/>
        </w:rPr>
      </w:pPr>
    </w:p>
    <w:p w14:paraId="1D5AE4E7" w14:textId="77777777" w:rsidR="00944C3D" w:rsidRDefault="00944C3D" w:rsidP="00944C3D">
      <w:pPr>
        <w:rPr>
          <w:rFonts w:ascii="Arial" w:hAnsi="Arial"/>
          <w:b/>
        </w:rPr>
      </w:pPr>
    </w:p>
    <w:p w14:paraId="430C2E1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550D65D" w14:textId="77777777" w:rsidR="00944C3D" w:rsidRDefault="00944C3D" w:rsidP="00944C3D">
      <w:pPr>
        <w:rPr>
          <w:rFonts w:ascii="Arial" w:hAnsi="Arial"/>
          <w:b/>
        </w:rPr>
      </w:pPr>
    </w:p>
    <w:p w14:paraId="493C757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544D10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F7436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84C0F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90D10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5CB4D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C13C4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D70A1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F036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414D5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92AC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6F5F8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3EC6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0CA23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8411A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A7A7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EDB1D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AB749E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49B18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6C95B15" w14:textId="77777777" w:rsidTr="00503750">
        <w:trPr>
          <w:trHeight w:val="677"/>
        </w:trPr>
        <w:tc>
          <w:tcPr>
            <w:tcW w:w="3358" w:type="dxa"/>
          </w:tcPr>
          <w:p w14:paraId="0D127F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9BCEE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00EE7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006AE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B82B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56E1E99" w14:textId="53070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989105" w14:textId="64F88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5F14A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12AE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AB121BB" w14:textId="5B9B4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67E8E9" w14:textId="3072A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EF172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A814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A2BFC52" w14:textId="12E3C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7B801F" w14:textId="6F15D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0416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5810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081D131" w14:textId="798C8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431832" w14:textId="31525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1D48E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3DB1D0B" w14:textId="453A066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F6035E" w14:textId="25BDC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EBF4DB" w14:textId="1A400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4AF9F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481B8FB" w14:textId="49249F7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A23578" w14:textId="7CD88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EA36F4" w14:textId="6202C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63817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F69C5A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2F7DA0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7D0C5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F2469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A71EB0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97455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EF650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B6B7C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F52AA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156C4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35BADE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4B487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CB4E9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2AFE8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F74A20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786D2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EFFB0F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33DC1A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23467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F6B7C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98A21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7026DA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3BFE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F9FBA50" w14:textId="6D58E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BB56EC" w14:textId="30984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EE237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334A7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6158BE2" w14:textId="77E4D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A42A0E" w14:textId="45041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D4DA3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9D377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0ABB36E" w14:textId="24888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0F6CFC" w14:textId="6B2BD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A0487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C41B38" w14:textId="47F7DEE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54DF7A" w14:textId="1C419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0E24A2" w14:textId="1BE3E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1CF3D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0919E9" w14:textId="4FE2BC4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33ABDB" w14:textId="1C206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54AA7A" w14:textId="12672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C28F8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09693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744808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A1632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0A6E7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E03EA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53750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A03B8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BD175F4" w14:textId="4A8D0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A7040E" w14:textId="01488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A28E3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BCCB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4D6198E" w14:textId="697AF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9F0C2A" w14:textId="4FD01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1C9D1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3677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38A811C" w14:textId="1B7DA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87F05A" w14:textId="1EC83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C5C76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C34083" w14:textId="5D1BFC0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A8ED49A" w14:textId="255A3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7F1142" w14:textId="543C3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D52CC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37E82C5" w14:textId="0615F43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6B91B0" w14:textId="17E3E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C0E9C6" w14:textId="77ADC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2435B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2EBD9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1ED89A8" w14:textId="77777777" w:rsidTr="00503750">
        <w:tc>
          <w:tcPr>
            <w:tcW w:w="3686" w:type="dxa"/>
            <w:vAlign w:val="center"/>
          </w:tcPr>
          <w:p w14:paraId="3C2C6E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FA833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2CC47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50D434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0C6B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7A1E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1FEBF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92B08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8DA70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1EC0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9BF5E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A547C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F8A25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D125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8B9A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3B560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4BF319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5DE9D0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6063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C6890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256ACA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683AE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4C59B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BDC02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137F5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2294E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5B40AFD" w14:textId="4456D9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166AFE" w14:textId="0C931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477ED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10A24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D39268A" w14:textId="374D9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888448" w14:textId="6EF41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3452E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5D90E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182BD4" w14:textId="3DD3E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562773" w14:textId="3DA15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D75FB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F5D3684" w14:textId="62D9AB9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0154A0" w14:textId="75861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183C8A" w14:textId="3D54D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766AA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98094D2" w14:textId="5F910D2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DA4149" w14:textId="5571C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07773E" w14:textId="621B7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E750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188B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BA80F0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8E01BF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55B45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7F479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D31CC8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9D4A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54257DF" w14:textId="62F298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CE168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7FE1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6F0893F" w14:textId="7D219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EB5C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43B8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E08DBF6" w14:textId="20BB6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02695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4F8A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A75C48F" w14:textId="155F7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1864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90A5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381F60" w14:textId="26206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A698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DAAFD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4989C07" w14:textId="6D4656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B477FE5" w14:textId="77777777" w:rsidR="00944C3D" w:rsidRDefault="00944C3D" w:rsidP="00944C3D">
      <w:pPr>
        <w:rPr>
          <w:sz w:val="22"/>
          <w:szCs w:val="22"/>
        </w:rPr>
      </w:pPr>
    </w:p>
    <w:p w14:paraId="51023C32" w14:textId="77777777" w:rsidR="00944C3D" w:rsidRDefault="00944C3D" w:rsidP="00944C3D">
      <w:pPr>
        <w:rPr>
          <w:sz w:val="22"/>
          <w:szCs w:val="22"/>
        </w:rPr>
      </w:pPr>
    </w:p>
    <w:p w14:paraId="5DCC395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EC1472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7D4717F" w14:textId="196040E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C1301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2F9E6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DD56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3AE8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D6C72E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200A2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D5F9B3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7D3A4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A20C96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4817D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6B3F48A" w14:textId="42E3C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B9272D" w14:textId="10340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C1CC9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6DB6F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B4C927C" w14:textId="6213D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9C8C5E" w14:textId="4FAC8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C55E3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0D2798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58DCEA4" w14:textId="6B985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3D612A" w14:textId="0C1DD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E5B4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BBB1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2948530" w14:textId="371DE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C6638C" w14:textId="33634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C4E0A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E5A8B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293E4A9" w14:textId="23A91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B7D074" w14:textId="1B974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E5D93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7EB8A2A" w14:textId="5120679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2202DED" w14:textId="53B53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8E8734" w14:textId="50D41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CB661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9CBE308" w14:textId="02A2CB1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DD19CFE" w14:textId="5C868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80BC79" w14:textId="2160E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177A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C783D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0C5317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018DE4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5139B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C3DFAA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B30F7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0815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9344717" w14:textId="4D491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9834DD" w14:textId="599FE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FE7C9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9B59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2CD39C4" w14:textId="2CE76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2DD2D8" w14:textId="0BF77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2A8A2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BFF6C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0E6C036" w14:textId="4278D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68AFBC" w14:textId="32C3D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F027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02BF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16FE639" w14:textId="02D3D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DFE8BB" w14:textId="6B639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A213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27291E" w14:textId="4E06996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5614DC6" w14:textId="7A1C1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F171A8" w14:textId="0C16D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0540C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E123AF" w14:textId="631B581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D22C9F8" w14:textId="43D10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AAD6F6" w14:textId="04DC8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474B8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F921E73" w14:textId="5788A9E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3A72906" w14:textId="51E67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DD9FC6" w14:textId="20F59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82DF1" w:rsidRPr="007100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29DA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AE6E9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BD506D3" w14:textId="61B167D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67385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C4FB2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7E2D091" w14:textId="6DEA73D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36831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44B6F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A2D0F61" w14:textId="566A977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DB3E5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7E74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366FD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A6D342B" w14:textId="77777777" w:rsidR="00944C3D" w:rsidRPr="003607F0" w:rsidRDefault="00944C3D" w:rsidP="00944C3D"/>
    <w:p w14:paraId="6A771DC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FCAC" w14:textId="77777777" w:rsidR="00A05210" w:rsidRDefault="00A05210">
      <w:r>
        <w:separator/>
      </w:r>
    </w:p>
  </w:endnote>
  <w:endnote w:type="continuationSeparator" w:id="0">
    <w:p w14:paraId="1FF8F53C" w14:textId="77777777" w:rsidR="00A05210" w:rsidRDefault="00A0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382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DB7C7E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9096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99DF7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FF5C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1544A9D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5FB68" w14:textId="77777777" w:rsidR="00A05210" w:rsidRDefault="00A05210">
      <w:r>
        <w:separator/>
      </w:r>
    </w:p>
  </w:footnote>
  <w:footnote w:type="continuationSeparator" w:id="0">
    <w:p w14:paraId="7370987A" w14:textId="77777777" w:rsidR="00A05210" w:rsidRDefault="00A05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97804">
    <w:abstractNumId w:val="13"/>
  </w:num>
  <w:num w:numId="2" w16cid:durableId="2091846346">
    <w:abstractNumId w:val="17"/>
  </w:num>
  <w:num w:numId="3" w16cid:durableId="767626979">
    <w:abstractNumId w:val="8"/>
  </w:num>
  <w:num w:numId="4" w16cid:durableId="618145745">
    <w:abstractNumId w:val="7"/>
  </w:num>
  <w:num w:numId="5" w16cid:durableId="69272859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021475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1800766">
    <w:abstractNumId w:val="20"/>
  </w:num>
  <w:num w:numId="8" w16cid:durableId="1937983865">
    <w:abstractNumId w:val="10"/>
  </w:num>
  <w:num w:numId="9" w16cid:durableId="889923009">
    <w:abstractNumId w:val="0"/>
  </w:num>
  <w:num w:numId="10" w16cid:durableId="1774206519">
    <w:abstractNumId w:val="19"/>
  </w:num>
  <w:num w:numId="11" w16cid:durableId="2063015453">
    <w:abstractNumId w:val="6"/>
  </w:num>
  <w:num w:numId="12" w16cid:durableId="223026487">
    <w:abstractNumId w:val="9"/>
  </w:num>
  <w:num w:numId="13" w16cid:durableId="430054189">
    <w:abstractNumId w:val="12"/>
  </w:num>
  <w:num w:numId="14" w16cid:durableId="15159844">
    <w:abstractNumId w:val="15"/>
  </w:num>
  <w:num w:numId="15" w16cid:durableId="529951902">
    <w:abstractNumId w:val="14"/>
  </w:num>
  <w:num w:numId="16" w16cid:durableId="1582716110">
    <w:abstractNumId w:val="2"/>
  </w:num>
  <w:num w:numId="17" w16cid:durableId="277028626">
    <w:abstractNumId w:val="4"/>
  </w:num>
  <w:num w:numId="18" w16cid:durableId="921765124">
    <w:abstractNumId w:val="11"/>
  </w:num>
  <w:num w:numId="19" w16cid:durableId="2004355181">
    <w:abstractNumId w:val="5"/>
  </w:num>
  <w:num w:numId="20" w16cid:durableId="1891575074">
    <w:abstractNumId w:val="18"/>
  </w:num>
  <w:num w:numId="21" w16cid:durableId="1830366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6"/>
    <w:docVar w:name="arg2" w:val="Driver=asa17;DBF=D:\anasoft\data\tebys.db;DBN=tebys;ENG=SQL17;commlinks=TCPIP{ip=192.168.1.241};uid=hromnikova;con=finus(12.0);pwd=488300282956Vaveto1"/>
    <w:docVar w:name="arg3" w:val="589930"/>
    <w:docVar w:name="arg4" w:val="C:\Users\HROMNI~1.TEB\AppData\Local\Temp\14147672.doc"/>
    <w:docVar w:name="arg5" w:val="4"/>
  </w:docVars>
  <w:rsids>
    <w:rsidRoot w:val="00682DF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368A6"/>
    <w:rsid w:val="00643188"/>
    <w:rsid w:val="00660AB8"/>
    <w:rsid w:val="006818FD"/>
    <w:rsid w:val="00682DF1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10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596E7"/>
  <w15:docId w15:val="{6A3D67B9-07C0-4436-959F-772F929D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2026-03-03T09:37:00Z</dcterms:created>
  <dcterms:modified xsi:type="dcterms:W3CDTF">2026-03-03T09:38:00Z</dcterms:modified>
</cp:coreProperties>
</file>