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254F70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5C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402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D91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E16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891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BB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3A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D8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39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993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1B4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09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34A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4E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1B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E54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D7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44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B4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A5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85D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1EC9452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A8C8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507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D4E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ED7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4D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AD8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C0A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06E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EF80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2D49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6DB9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A40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C4C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2B50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B58A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7CC4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9DF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753F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133C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0854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9255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D8CC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367B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B62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7402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9EE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93E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E6A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E08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241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455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165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52C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012DC6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FE1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3786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988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5E2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8BC1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986B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6902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9988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0B4A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4048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2B18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4AFB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9465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10E2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D006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9A11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1D1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E681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0AF2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1026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98C9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7F8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0FB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E84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FB7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12AA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57E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2FAF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7251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D0E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194D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C01A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2B2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637CE4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9E44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A71D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11FE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BDE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91EA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37A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E27A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79A8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5AE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53AC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A0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3AB0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9FB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5ADE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A46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195C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3C3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016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EDD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E20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478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E7C6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AFC8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AE7D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7F5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70E6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639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3B1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4BA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EB6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CF7D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C4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9E5B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A2BFF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190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336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A1A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B22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BBA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FD4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810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332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8D6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AB9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31F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3C7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62D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D8E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B30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D43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C7A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245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563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9E7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478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3A0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CD0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084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D8D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269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5A1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DE5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A30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DBC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EDA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72E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986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7B397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124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32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6D1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39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79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685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A1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5E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FB9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9F2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21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EBA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EA5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C1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80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E00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8DF4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A5E64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CCF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DB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86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64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0C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07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4D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BC3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6AA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211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C5A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DF7B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84D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4DA3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842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E1E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6C23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8FF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47BC0B9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D3E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B8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E0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27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D6122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04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1F9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575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BE2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B12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32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76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DA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B1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3C7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98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41DE42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83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711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88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7D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41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F01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97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6F6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E5C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3A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26F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642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250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E0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9CC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875A8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428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1D2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B9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1B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C32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8C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06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88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82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E9E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4F4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546CD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FE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8FF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8D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9F3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72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206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FC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861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161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73A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9E3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E5D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658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ED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E7B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334F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86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DF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0D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EC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78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0B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72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005B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924F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CC50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5F12C1" w14:textId="77777777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F49F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51FA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C603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35B2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C736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3416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00AB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7FE9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E1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D5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3E1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BE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1C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7B1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B3E0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33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3DB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9C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BA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F5F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9A5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3F0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47F3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46F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37D3E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CCE13E7" wp14:editId="08DE73E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727725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CCE13E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77727725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923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6B8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583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B51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DF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D2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83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826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00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64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00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C02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23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CEAAA9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45ADF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C98A3A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5E23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5910A5C1" wp14:editId="6EB3B23B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199DE6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910A5C1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42199DE6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7EC96875" wp14:editId="0FB9476B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C795CF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C96875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4C795CF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1F59189" wp14:editId="54DD216A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31C158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F59189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3331C158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257C7E2" wp14:editId="3C9C03EA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A74ED4" w14:textId="77777777" w:rsidR="000B647F" w:rsidRDefault="000B647F" w:rsidP="00944C3D">
                                  <w:fldSimple w:instr=" MERGEFIELD  aDMOD  \* MERGEFORMAT ">
                                    <w:r w:rsidR="00E9317E" w:rsidRPr="00E9317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57C7E2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3CA74ED4" w14:textId="77777777" w:rsidR="000B647F" w:rsidRDefault="000B647F" w:rsidP="00944C3D">
                            <w:fldSimple w:instr=" MERGEFIELD  aDMOD  \* MERGEFORMAT ">
                              <w:r w:rsidR="00E9317E" w:rsidRPr="00E9317E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484F078B" wp14:editId="1AE129AD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47960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9317E" w:rsidRPr="00017E8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4F078B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71479607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9317E" w:rsidRPr="00017E8B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4B08A4F1" wp14:editId="25AC9C4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49A6CB" w14:textId="77777777" w:rsidR="000B647F" w:rsidRDefault="000B647F" w:rsidP="00944C3D">
                                  <w:fldSimple w:instr=" MERGEFIELD  aDRDO  \* MERGEFORMAT ">
                                    <w:r w:rsidR="00E9317E" w:rsidRPr="00E9317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08A4F1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849A6CB" w14:textId="77777777" w:rsidR="000B647F" w:rsidRDefault="000B647F" w:rsidP="00944C3D">
                            <w:fldSimple w:instr=" MERGEFIELD  aDRDO  \* MERGEFORMAT ">
                              <w:r w:rsidR="00E9317E" w:rsidRPr="00E9317E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69F30FE6" wp14:editId="2CB5E3C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97F466" w14:textId="77777777" w:rsidR="000B647F" w:rsidRDefault="000B647F" w:rsidP="00944C3D">
                                  <w:fldSimple w:instr=" MERGEFIELD  aDMDO  \* MERGEFORMAT ">
                                    <w:r w:rsidR="00E9317E" w:rsidRPr="00E9317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F30FE6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4E97F466" w14:textId="77777777" w:rsidR="000B647F" w:rsidRDefault="000B647F" w:rsidP="00944C3D">
                            <w:fldSimple w:instr=" MERGEFIELD  aDMDO  \* MERGEFORMAT ">
                              <w:r w:rsidR="00E9317E" w:rsidRPr="00E9317E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17378F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5F4B60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7F7447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58F0922D" wp14:editId="2024A15D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55A94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F0922D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555A94B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84F3E88" wp14:editId="531EC7C3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2DE41F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4F3E88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162DE41F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EE2744E" wp14:editId="3094C6D4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013C60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E2744E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E013C60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569C7B78" wp14:editId="4C399D3C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B0DBBD" w14:textId="77777777" w:rsidR="000B647F" w:rsidRDefault="000B647F" w:rsidP="00944C3D">
                                  <w:fldSimple w:instr=" MERGEFIELD  aDRDOo  \* MERGEFORMAT ">
                                    <w:r w:rsidR="00E9317E" w:rsidRPr="00E9317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9C7B78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11B0DBBD" w14:textId="77777777" w:rsidR="000B647F" w:rsidRDefault="000B647F" w:rsidP="00944C3D">
                            <w:fldSimple w:instr=" MERGEFIELD  aDRDOo  \* MERGEFORMAT ">
                              <w:r w:rsidR="00E9317E" w:rsidRPr="00E9317E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5951DD30" wp14:editId="349F64D6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1A3DDB" w14:textId="77777777" w:rsidR="000B647F" w:rsidRDefault="000B647F" w:rsidP="00944C3D">
                                  <w:fldSimple w:instr=" MERGEFIELD  aDMDO  \* MERGEFORMAT ">
                                    <w:r w:rsidR="00E9317E" w:rsidRPr="00E9317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951DD30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6C1A3DDB" w14:textId="77777777" w:rsidR="000B647F" w:rsidRDefault="000B647F" w:rsidP="00944C3D">
                            <w:fldSimple w:instr=" MERGEFIELD  aDMDO  \* MERGEFORMAT ">
                              <w:r w:rsidR="00E9317E" w:rsidRPr="00E9317E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61EC3CE2" wp14:editId="3EE88D75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21CBE8" w14:textId="77777777" w:rsidR="000B647F" w:rsidRDefault="000B647F" w:rsidP="00944C3D">
                                  <w:fldSimple w:instr=" MERGEFIELD  aDRODo  \* MERGEFORMAT ">
                                    <w:r w:rsidR="00E9317E" w:rsidRPr="00E9317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EC3CE2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921CBE8" w14:textId="77777777" w:rsidR="000B647F" w:rsidRDefault="000B647F" w:rsidP="00944C3D">
                            <w:fldSimple w:instr=" MERGEFIELD  aDRODo  \* MERGEFORMAT ">
                              <w:r w:rsidR="00E9317E" w:rsidRPr="00E9317E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7A8795CC" wp14:editId="3E8A9A36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293148" w14:textId="77777777" w:rsidR="000B647F" w:rsidRDefault="000B647F" w:rsidP="00944C3D">
                                  <w:fldSimple w:instr=" MERGEFIELD  aDMOD  \* MERGEFORMAT ">
                                    <w:r w:rsidR="00E9317E" w:rsidRPr="00E9317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8795CC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19293148" w14:textId="77777777" w:rsidR="000B647F" w:rsidRDefault="000B647F" w:rsidP="00944C3D">
                            <w:fldSimple w:instr=" MERGEFIELD  aDMOD  \* MERGEFORMAT ">
                              <w:r w:rsidR="00E9317E" w:rsidRPr="00E9317E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40B607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38105D5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2F01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8C8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6C8A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EC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1D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35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2F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F1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62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6F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7B1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A1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391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DC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32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BBA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CB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62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2A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8D2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2C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7B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7A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71C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A3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22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15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05CF3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6C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A28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C5F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8E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69B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E9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F3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38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ED7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CC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515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472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F5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CB9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EA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251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C67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CCC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88C7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156B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7BD9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1E68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4E51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5715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A8D5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D4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AA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606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120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68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0C6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2F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928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A760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B6D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230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06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87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E6E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19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6C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BDC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D9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5F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12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6A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EDC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12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5E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6F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3FB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90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BCF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302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629DD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C29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802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1D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15C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FDE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5DD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05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D6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ACC60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73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79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C6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84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D4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3C7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094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5BA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8C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D6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2E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73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49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7E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F5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C1D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7A6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D9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D3B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7D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7CA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F8C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5D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60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A40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5AC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D5F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413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FCDF6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5B3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AF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2B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0E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29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6DE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0E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907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4F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514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48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A1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8CE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476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14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80F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7B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72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F08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6EF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ACA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692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0D7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7A4C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DB42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93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BF5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05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3C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7ED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270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A81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FC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A6C5C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29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55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38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1C5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2A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220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87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92B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5E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01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B2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10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1B7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AD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6B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87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18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57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22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84D7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422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AE9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F17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ACFB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28BC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D74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BE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4AF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B0897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ED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D2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664AE10E" wp14:editId="61A8D55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F6158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AE10E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BF6158A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54A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9D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B4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54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C1C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CC9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214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03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56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250C483D" wp14:editId="633C0E65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E8DAC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50C483D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48E8DAC1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4DE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8E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2E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9C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2E6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36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AC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783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27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627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3C6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81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88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9E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30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25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DBC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04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22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9FC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F6E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A69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9E13F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7418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FB9859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B472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4B2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201286A" wp14:editId="51781750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8EC43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9317E" w:rsidRPr="00017E8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37912810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01286A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7C8EC438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9317E" w:rsidRPr="00017E8B">
                              <w:rPr>
                                <w:rFonts w:ascii="Arial" w:hAnsi="Arial" w:cs="Arial"/>
                                <w:noProof/>
                              </w:rPr>
                              <w:t>37912810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19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03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353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1C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7E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FA6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E3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6FD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76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72349BC" wp14:editId="6FD05376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657AC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9317E" w:rsidRPr="00017E8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2021742701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2349BC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0E657AC8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9317E" w:rsidRPr="00017E8B">
                              <w:rPr>
                                <w:rFonts w:ascii="Arial" w:hAnsi="Arial" w:cs="Arial"/>
                                <w:noProof/>
                              </w:rPr>
                              <w:t>2021742701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CB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82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A8B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6C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BD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E5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8D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D2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696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8F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765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517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FB6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D8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29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DC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FDAED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18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635988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12982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2AE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96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C7E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A6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2C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31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2EC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4E8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BBE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23F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7E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82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FE2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959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A2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1E0C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A41D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62C5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CE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61ECF7A" wp14:editId="070A4DAC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E1CFA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9317E" w:rsidRPr="00017E8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SPOLDOM Gen. M.R. Štefánika 373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1ECF7A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0DE1CFA4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9317E" w:rsidRPr="00017E8B">
                              <w:rPr>
                                <w:rFonts w:ascii="Arial" w:hAnsi="Arial" w:cs="Arial"/>
                                <w:noProof/>
                              </w:rPr>
                              <w:t>SPOLDOM Gen. M.R. Štefánika 373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F3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F2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4E3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A4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C40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0F5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263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D8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0A6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FD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98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682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4C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58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9F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02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44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300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B6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41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690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2F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E39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ADD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CE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36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B6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BA9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0D1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19A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D5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0B62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214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D3BFB4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123D59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26C6E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CF4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389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59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6B4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8D8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EA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CA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76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69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3AD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876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68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8F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6D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30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32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8F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082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BB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88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B0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282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529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430E3E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7093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1526480" wp14:editId="40E65200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56B2E0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9317E" w:rsidRPr="00017E8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Štefánikova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526480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0B56B2E0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9317E" w:rsidRPr="00017E8B">
                              <w:rPr>
                                <w:rFonts w:ascii="Arial" w:hAnsi="Arial" w:cs="Arial"/>
                                <w:noProof/>
                              </w:rPr>
                              <w:t>Štefánikova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BB8D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344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A66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A8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264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11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72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29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F9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70D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CCE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D9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B67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BE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364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70D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4A5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EE4991F" wp14:editId="02D33346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9DFB34" w14:textId="77777777" w:rsidR="000B647F" w:rsidRDefault="000B647F" w:rsidP="00944C3D">
                                  <w:fldSimple w:instr=" MERGEFIELD  aSUB_ULICA_CISLO  \* MERGEFORMAT ">
                                    <w:r w:rsidR="00E9317E" w:rsidRPr="00E9317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11,13/373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E4991F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119DFB34" w14:textId="77777777" w:rsidR="000B647F" w:rsidRDefault="000B647F" w:rsidP="00944C3D">
                            <w:fldSimple w:instr=" MERGEFIELD  aSUB_ULICA_CISLO  \* MERGEFORMAT ">
                              <w:r w:rsidR="00E9317E" w:rsidRPr="00E9317E">
                                <w:rPr>
                                  <w:rFonts w:ascii="Arial" w:hAnsi="Arial" w:cs="Arial"/>
                                  <w:noProof/>
                                </w:rPr>
                                <w:t>11,13/373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653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56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A7F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6B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29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34D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71364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6309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F042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0431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84B4D0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1BD801A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B62C550" wp14:editId="173899C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7F8AF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9317E" w:rsidRPr="00017E8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B62C550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3A7F8AF7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9317E" w:rsidRPr="00017E8B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1715B76" wp14:editId="24CE9FBA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21E09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9317E" w:rsidRPr="00017E8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715B76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6F21E092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9317E" w:rsidRPr="00017E8B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C44F4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E21B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FDA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C3F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B30CB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C4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37B68E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5D25EBD" wp14:editId="12894D08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31F87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9317E" w:rsidRPr="00017E8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5D25EBD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0831F87F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9317E" w:rsidRPr="00017E8B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76D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8DE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07D9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3C5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16A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CC94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70B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4FAC613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231ADD6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385CF39D" wp14:editId="60FAA15B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C653E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5CF39D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9C653EA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8AD02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A3E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A1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1B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93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63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5C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1DC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7BE1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C6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4A97AB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4D67E2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3B166D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0A0CF94D" wp14:editId="2EC4BF4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31891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9317E" w:rsidRPr="00017E8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0CF94D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1A318911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9317E" w:rsidRPr="00017E8B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7C24DE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43423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F32E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5C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5A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3A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BD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B1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FF0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2C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68E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42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36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2E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00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BDD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D4E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1A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F2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1D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045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5E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9C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95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8C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10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9B1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4D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17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80C0D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C7E0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8D44FA9" w14:textId="0D97B6DC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E9317E">
              <w:rPr>
                <w:rFonts w:ascii="Arial" w:hAnsi="Arial"/>
                <w:lang w:eastAsia="sk-SK"/>
              </w:rPr>
              <w:t>28.2.2025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400B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ADBF2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2E77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2D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16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7B95C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F725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A24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F6EE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1A5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8C8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D581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988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E45A4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52DA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6F2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E09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EBA6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561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F971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462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152E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B677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13EC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6F1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7882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239F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1A5D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4C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C848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AADA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FFB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89F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D69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EBF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346EA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B9D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91D9D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AA25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95AE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65B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A733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7DB2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42F77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7B5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1B82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A5F6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D0FD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8BA4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211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956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B233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7C9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B011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562A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C28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319B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1D6D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EE1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8680B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39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67C1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8B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27E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C1F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9E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5EF3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C66C35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D6070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9F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3A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F90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A2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0BC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FF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BA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84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DD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1A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907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F6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560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93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085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6D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EC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C2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FC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64BC4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57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D7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4975B657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43E105B7" w14:textId="77777777" w:rsidR="00944C3D" w:rsidRDefault="00944C3D" w:rsidP="00944C3D">
      <w:pPr>
        <w:rPr>
          <w:rFonts w:ascii="Arial" w:hAnsi="Arial"/>
        </w:rPr>
      </w:pPr>
    </w:p>
    <w:p w14:paraId="2AA51CB7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1B4B6D27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7A72E63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23AB4EC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7DFAE935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DD1952F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63038A5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0C54FA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1BC7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BBB143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776E33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19DF68A7" w14:textId="6545A4B3" w:rsidR="00944C3D" w:rsidRPr="008D0433" w:rsidRDefault="00E9317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Márie Štepánková</w:t>
            </w:r>
          </w:p>
        </w:tc>
        <w:tc>
          <w:tcPr>
            <w:tcW w:w="3260" w:type="dxa"/>
            <w:vAlign w:val="center"/>
          </w:tcPr>
          <w:p w14:paraId="2ABE8CDC" w14:textId="4320D429" w:rsidR="00944C3D" w:rsidRPr="008D0433" w:rsidRDefault="00E9317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6B2EA4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A428DD6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9B27B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F31BF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295DC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40B430B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16482D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A0C0A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AEE53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F17EB11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63A1BE7F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4F15E76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165A348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D9DF30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4F8191DC" w14:textId="2DA2377E" w:rsidR="00944C3D" w:rsidRDefault="00E9317E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 domu</w:t>
      </w:r>
    </w:p>
    <w:p w14:paraId="38C58CD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DB93834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5ADCE6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50A6F653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7D4F3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F8F6A4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4BECA5F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0F74BEFA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044BD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5837C7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EDC2B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8A691EB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CCF26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01FB76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270227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26423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938AC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E36EE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3C5CE7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BAAE117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DC641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39CF3E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E9816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589D49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3ADAFA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9374FE3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A008B3D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1EA597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677B7F9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9D9A1B4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D1D2C7E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34096CC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5FE5CC5A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0DDD740A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03B957DD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107BFA32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786C5D8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704DC0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71E8F13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9D0514F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7F3A10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71A465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4AD649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06558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67CC08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962CD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E78BD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AEB7DBE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30B2E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EFB09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FA368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74393B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686244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32A80FF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0A3A23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6093AB5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1C2116C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C729E0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1425BAC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067A3EC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1AC728C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6573C43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253A4F3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48FE9CE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6AD6C15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BC3AB2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2C8ABA5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611B38A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C5A30F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5B15780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1AB828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BBB864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41A4634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4FCC785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6F04038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807DB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308A58F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4683F7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591542A" w14:textId="77777777" w:rsidTr="00503750">
        <w:trPr>
          <w:trHeight w:val="302"/>
        </w:trPr>
        <w:tc>
          <w:tcPr>
            <w:tcW w:w="4510" w:type="dxa"/>
          </w:tcPr>
          <w:p w14:paraId="7231E2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EC444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A858F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0D8BB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37783E" w14:textId="77777777" w:rsidTr="00503750">
        <w:trPr>
          <w:trHeight w:val="302"/>
        </w:trPr>
        <w:tc>
          <w:tcPr>
            <w:tcW w:w="4510" w:type="dxa"/>
          </w:tcPr>
          <w:p w14:paraId="035686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9667D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BEA41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4E390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D0F30DC" w14:textId="77777777" w:rsidTr="00503750">
        <w:trPr>
          <w:trHeight w:val="302"/>
        </w:trPr>
        <w:tc>
          <w:tcPr>
            <w:tcW w:w="4510" w:type="dxa"/>
          </w:tcPr>
          <w:p w14:paraId="100CC5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12FC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47D0C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C64AB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3192CD5" w14:textId="77777777" w:rsidTr="00503750">
        <w:trPr>
          <w:trHeight w:val="302"/>
        </w:trPr>
        <w:tc>
          <w:tcPr>
            <w:tcW w:w="4510" w:type="dxa"/>
          </w:tcPr>
          <w:p w14:paraId="6AD217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8CE11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472CA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2C678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6F479D" w14:textId="77777777" w:rsidTr="00503750">
        <w:trPr>
          <w:trHeight w:val="327"/>
        </w:trPr>
        <w:tc>
          <w:tcPr>
            <w:tcW w:w="4510" w:type="dxa"/>
          </w:tcPr>
          <w:p w14:paraId="77D9A4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39AA3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E89C0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59A1D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C1B064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3CC02F9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49ABAA3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EF6D12F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DC3ED5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074E06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ED26374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83E3946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16280DF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ADA1C4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523A38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5DB2A45" w14:textId="77777777" w:rsidTr="00503750">
        <w:tc>
          <w:tcPr>
            <w:tcW w:w="2302" w:type="dxa"/>
            <w:vAlign w:val="center"/>
          </w:tcPr>
          <w:p w14:paraId="3345959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F896F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2687FF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4A6A8E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74EB03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6EA59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76BA9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185091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5330D85" w14:textId="77777777" w:rsidTr="00503750">
        <w:tc>
          <w:tcPr>
            <w:tcW w:w="15593" w:type="dxa"/>
            <w:gridSpan w:val="8"/>
            <w:vAlign w:val="center"/>
          </w:tcPr>
          <w:p w14:paraId="23F190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144102B" w14:textId="77777777" w:rsidTr="00503750">
        <w:tc>
          <w:tcPr>
            <w:tcW w:w="2302" w:type="dxa"/>
            <w:vAlign w:val="center"/>
          </w:tcPr>
          <w:p w14:paraId="129A5E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23E9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7B690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BFA3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E87D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15A2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05DD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1471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B5A5C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B2D29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E8E78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A162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4C63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99A1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D171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FF75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5688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BE441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EA511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DA1A3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16D6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2283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23CC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6A81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F714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E1BA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14383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046AE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62A21C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003AA1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44919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35D4F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DBC31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B986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5EC7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9D8471A" w14:textId="77777777" w:rsidTr="00503750">
        <w:tc>
          <w:tcPr>
            <w:tcW w:w="2302" w:type="dxa"/>
            <w:vAlign w:val="center"/>
          </w:tcPr>
          <w:p w14:paraId="20BE98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AEE9C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F0361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CB1D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3D94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71A8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46D7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BD79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D99132" w14:textId="77777777" w:rsidTr="00503750">
        <w:tc>
          <w:tcPr>
            <w:tcW w:w="15593" w:type="dxa"/>
            <w:gridSpan w:val="8"/>
            <w:vAlign w:val="center"/>
          </w:tcPr>
          <w:p w14:paraId="492C70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6B532F3" w14:textId="77777777" w:rsidTr="00503750">
        <w:tc>
          <w:tcPr>
            <w:tcW w:w="2302" w:type="dxa"/>
            <w:vAlign w:val="center"/>
          </w:tcPr>
          <w:p w14:paraId="5DA4133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A82F0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C4FCE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C0A3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4283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BB65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72602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83FE8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8BFA5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0708F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9398D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FEBAF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C256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6E1F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B0D0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E3FB0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C6C01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6D5C2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30FC2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EA1F1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5C2BC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C509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19D9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BDDE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5083B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7D019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8AEA12" w14:textId="77777777" w:rsidTr="00503750">
        <w:tc>
          <w:tcPr>
            <w:tcW w:w="2302" w:type="dxa"/>
            <w:vAlign w:val="center"/>
          </w:tcPr>
          <w:p w14:paraId="4F74CB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EB312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6DF96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A5C2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2732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C6B7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884EC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733A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B60CE6" w14:textId="77777777" w:rsidTr="00503750">
        <w:tc>
          <w:tcPr>
            <w:tcW w:w="15593" w:type="dxa"/>
            <w:gridSpan w:val="8"/>
            <w:vAlign w:val="center"/>
          </w:tcPr>
          <w:p w14:paraId="2D4290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4FD2AD7" w14:textId="77777777" w:rsidTr="00503750">
        <w:tc>
          <w:tcPr>
            <w:tcW w:w="2302" w:type="dxa"/>
            <w:vAlign w:val="center"/>
          </w:tcPr>
          <w:p w14:paraId="7C19C6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3E681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D0DA7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DBFA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306E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080B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A1D2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1677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C718D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F613A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00169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128D5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98E9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3BAF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DAE4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84DA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B5DC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2C774F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60FD1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7ECE7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66866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224D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065D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48C5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BAA1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C86D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84E5C2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4E9BD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604CF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18A80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6217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27B0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A00E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6708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C99C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89FBB2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C6F43D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DB78D0F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F89DA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68288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8B390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C2C2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A3C7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2A66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AD07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FC7F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BF38F0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5AB64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B29F3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37ED3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73E7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7B65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EA40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AAB6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2788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EF81FA8" w14:textId="77777777" w:rsidR="00944C3D" w:rsidRDefault="00944C3D" w:rsidP="00944C3D">
      <w:pPr>
        <w:rPr>
          <w:rFonts w:ascii="Arial" w:hAnsi="Arial"/>
          <w:b/>
        </w:rPr>
      </w:pPr>
    </w:p>
    <w:p w14:paraId="3FE37362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5A937EB4" w14:textId="77777777" w:rsidTr="00503750">
        <w:tc>
          <w:tcPr>
            <w:tcW w:w="1944" w:type="dxa"/>
            <w:vAlign w:val="center"/>
          </w:tcPr>
          <w:p w14:paraId="13CE3A1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99837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0F8CDF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A5AB9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586BD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D3387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CE205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5F05A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0D033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E5DAE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AEFF0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1E49E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6909425" w14:textId="77777777" w:rsidTr="00503750">
        <w:tc>
          <w:tcPr>
            <w:tcW w:w="15685" w:type="dxa"/>
            <w:gridSpan w:val="12"/>
            <w:vAlign w:val="center"/>
          </w:tcPr>
          <w:p w14:paraId="67709E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3AD4DA4" w14:textId="77777777" w:rsidTr="00503750">
        <w:tc>
          <w:tcPr>
            <w:tcW w:w="1944" w:type="dxa"/>
            <w:vAlign w:val="center"/>
          </w:tcPr>
          <w:p w14:paraId="539044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0AB71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C28EC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8FD44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736BA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9ACF7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9908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8F9AF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EEA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375F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55EA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60CC9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93E111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A8873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FD351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8E16A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AB438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EDC67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87A65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A8A14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E46EF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24EDD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8544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1B121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36194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5455A3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12E0A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0E61AB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40C64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A74B9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AEC2E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1C735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250F9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6FA7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16FCA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B81C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3822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6A393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CC6AC3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A663D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1F460E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D9EFB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7114D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2DC5E2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1B8305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0C79FD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EF244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6F48E8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5B0171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16F0E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C84DA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B9E6141" w14:textId="77777777" w:rsidTr="00503750">
        <w:tc>
          <w:tcPr>
            <w:tcW w:w="1944" w:type="dxa"/>
            <w:vAlign w:val="center"/>
          </w:tcPr>
          <w:p w14:paraId="302869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96AB3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D6652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96E3E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564CC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75D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67614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B0057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735D5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75BC4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697DE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B4686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C93075" w14:textId="77777777" w:rsidTr="00503750">
        <w:tc>
          <w:tcPr>
            <w:tcW w:w="15685" w:type="dxa"/>
            <w:gridSpan w:val="12"/>
            <w:vAlign w:val="center"/>
          </w:tcPr>
          <w:p w14:paraId="5605B3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BA6A5E9" w14:textId="77777777" w:rsidTr="00503750">
        <w:tc>
          <w:tcPr>
            <w:tcW w:w="1944" w:type="dxa"/>
            <w:vAlign w:val="center"/>
          </w:tcPr>
          <w:p w14:paraId="4854D3D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94FC9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4E0F1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4A85B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C923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46EF4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A666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DA8F0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51D84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87603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269BA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D1362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B261A7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13378C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5214D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9B7FC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26288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2B8B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698FE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66757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58FDB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AE5F2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971E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A8C64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6F8F3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57F6E4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015911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EDCB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DA49E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F5618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0001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C4362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1D1F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41A0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8B217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34161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E4214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81428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741F59" w14:textId="77777777" w:rsidTr="00503750">
        <w:tc>
          <w:tcPr>
            <w:tcW w:w="1944" w:type="dxa"/>
            <w:vAlign w:val="center"/>
          </w:tcPr>
          <w:p w14:paraId="31A736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6E9B7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F3976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7CDA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2C693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7162A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8780A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3A9E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3E004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40AEE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27645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E59A0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86F380" w14:textId="77777777" w:rsidTr="00503750">
        <w:tc>
          <w:tcPr>
            <w:tcW w:w="15685" w:type="dxa"/>
            <w:gridSpan w:val="12"/>
            <w:vAlign w:val="center"/>
          </w:tcPr>
          <w:p w14:paraId="14E371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744B628" w14:textId="77777777" w:rsidTr="00503750">
        <w:tc>
          <w:tcPr>
            <w:tcW w:w="1944" w:type="dxa"/>
            <w:vAlign w:val="center"/>
          </w:tcPr>
          <w:p w14:paraId="78385C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54DF7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B0C67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5E96E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7433E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B77F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F9AAD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C0B21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1DF2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F47C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B5302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8479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0C4342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320CFB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717E3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7B41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57A91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A22E0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70594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C2252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BB1A2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C5E8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B7259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CDC29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52BE5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A7B879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17D26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3DA8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D873A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7CB2B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859C6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72BA7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0BEC5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A278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F4B1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651B7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7ED3E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3807F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AC719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45CE0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A1EB4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70AC5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4601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FA350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76646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BD11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5256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BCB1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BECA8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0F9E8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5B53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96A239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028E8BD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31B01E0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ADA41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21444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8A72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168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FF33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0600A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F7469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FEECA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D6A5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8519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42804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E425D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98C33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E23DC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0E0F3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0F6EE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C32E4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781ED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E8D19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60530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01EAE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237C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075D3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32C9B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1653B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685D12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6B5732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A104D0E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778F305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E68E57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29387FE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3781B13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B3F0D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4D00EC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889899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0577E8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642E33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BE33C2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25314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83F9F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A386C3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78801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07A601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A758EC7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AF33B0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10191CC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02BD05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2BE347F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94C530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2ACE4BF0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2E7239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6F1639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2B813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345D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743FC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162830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EE2DC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EC913A1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3F795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C3E27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77CEE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302C9A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FECE0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0849203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4633C6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B4E42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144D37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715DA9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13618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35C21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3C371BF" w14:textId="77777777" w:rsidTr="00503750">
        <w:trPr>
          <w:trHeight w:val="1073"/>
        </w:trPr>
        <w:tc>
          <w:tcPr>
            <w:tcW w:w="3614" w:type="dxa"/>
            <w:vMerge/>
          </w:tcPr>
          <w:p w14:paraId="78E23E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1A7EE4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112E3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CA0C7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5F1ECB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3B63BD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7C6041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54F40AF4" w14:textId="77777777" w:rsidTr="00503750">
        <w:trPr>
          <w:trHeight w:val="283"/>
        </w:trPr>
        <w:tc>
          <w:tcPr>
            <w:tcW w:w="3614" w:type="dxa"/>
          </w:tcPr>
          <w:p w14:paraId="4BEF6A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ACFE0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F1E3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1A19F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06944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18097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D4115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D6E7C31" w14:textId="77777777" w:rsidTr="00503750">
        <w:trPr>
          <w:trHeight w:val="283"/>
        </w:trPr>
        <w:tc>
          <w:tcPr>
            <w:tcW w:w="3614" w:type="dxa"/>
          </w:tcPr>
          <w:p w14:paraId="315520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9C37A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B345B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2AA47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98715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E51D6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49259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5F67CA2" w14:textId="77777777" w:rsidTr="00503750">
        <w:trPr>
          <w:trHeight w:val="283"/>
        </w:trPr>
        <w:tc>
          <w:tcPr>
            <w:tcW w:w="3614" w:type="dxa"/>
          </w:tcPr>
          <w:p w14:paraId="129F60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74252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65CD3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23557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37549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57E91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3ABEE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C18141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2C87E6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1C66C4D2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A5A4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DB260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0F24E4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157037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0D1FB1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3ED6D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6A04A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1E519D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C0164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748ABF5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D997E3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0D1333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9DC616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66906C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ABC9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5A13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A5B1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8F9A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2C13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F580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5173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34849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4A753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228D8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1714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85DD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89C0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ADC3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2E5E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E18A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692AE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AA133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CEF0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6F66D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DC8E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50D0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5118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31B1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841D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7B04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96A57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F491E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AB044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74F37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4FF69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58033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23C70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3A772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F15B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B4655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44EED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A2CAAD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B8F111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A8F20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D53E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C5A2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07C8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B2C3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03A6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1186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F6CC0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20C40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EA319C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4B8906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E0E222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F402C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E69C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2019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7599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9150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65B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B706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8198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E6752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787A7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A2D6C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9964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B67B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A750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C6A9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52AD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C7AA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ED61B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F3E36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229CD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8B53B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A9C0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43DC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60F6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CDC6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3A21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22CB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DBCA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3E517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A67663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C851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DC0A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7CF9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6F99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4F44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0635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2D63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44564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4A138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2C7E28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912563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DC34F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FE93C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B85C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AE71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45EF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0303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B10A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F7EC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F4299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7C735E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2F8159B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05A7E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A616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C0BE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54F0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9D0C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E6AB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5D57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4F62F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862A27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AFF3D0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0CD4AC7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55E99EF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84FB2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A38CD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5FCCA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3A2E3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0C5D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5BCBB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A20FD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47142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DC3DE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3FDA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A0E11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E7D77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40EAB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7907B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2A72F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8851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ABA66A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271C279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E26D7A3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332B92FC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77EF2078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29B2904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4256FA7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1DD3AA4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5C385A1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78E4ADD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FF3B51F" w14:textId="77777777" w:rsidTr="00503750">
        <w:trPr>
          <w:trHeight w:val="437"/>
        </w:trPr>
        <w:tc>
          <w:tcPr>
            <w:tcW w:w="2594" w:type="dxa"/>
          </w:tcPr>
          <w:p w14:paraId="2BBDA1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24E9290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FD7CB9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4AADFE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A5BD47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F8838F4" w14:textId="77777777" w:rsidTr="00503750">
        <w:trPr>
          <w:trHeight w:val="420"/>
        </w:trPr>
        <w:tc>
          <w:tcPr>
            <w:tcW w:w="2594" w:type="dxa"/>
          </w:tcPr>
          <w:p w14:paraId="53784D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494DFF7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04DC54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296213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4850E7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913462B" w14:textId="77777777" w:rsidTr="00503750">
        <w:trPr>
          <w:trHeight w:val="630"/>
        </w:trPr>
        <w:tc>
          <w:tcPr>
            <w:tcW w:w="2594" w:type="dxa"/>
          </w:tcPr>
          <w:p w14:paraId="07FDC7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2DCA127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C3349C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6A23C6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8F2E39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CC1007A" w14:textId="77777777" w:rsidTr="00503750">
        <w:trPr>
          <w:trHeight w:val="420"/>
        </w:trPr>
        <w:tc>
          <w:tcPr>
            <w:tcW w:w="2594" w:type="dxa"/>
          </w:tcPr>
          <w:p w14:paraId="0377BF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24014AC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09F9D7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6680BB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09705A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AD720BC" w14:textId="77777777" w:rsidTr="00503750">
        <w:trPr>
          <w:trHeight w:val="437"/>
        </w:trPr>
        <w:tc>
          <w:tcPr>
            <w:tcW w:w="2594" w:type="dxa"/>
          </w:tcPr>
          <w:p w14:paraId="133C51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0C12DEB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AF678D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C873EC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B7F39B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F323ED9" w14:textId="77777777" w:rsidTr="00503750">
        <w:trPr>
          <w:trHeight w:val="420"/>
        </w:trPr>
        <w:tc>
          <w:tcPr>
            <w:tcW w:w="2594" w:type="dxa"/>
          </w:tcPr>
          <w:p w14:paraId="2A0FD00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3BAC363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8A9CDF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54FC76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0A1EDF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05A1CDD2" w14:textId="77777777" w:rsidR="00944C3D" w:rsidRDefault="00944C3D" w:rsidP="00944C3D">
      <w:pPr>
        <w:rPr>
          <w:rFonts w:ascii="Arial" w:hAnsi="Arial"/>
          <w:b/>
        </w:rPr>
      </w:pPr>
    </w:p>
    <w:p w14:paraId="2B61B39A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3A1C14F9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5E33EB4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08D5851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02609B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4F3D41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7C112DE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45103F83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625D64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33ED3B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F1D50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2A7A9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9812EF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1B616D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03AC79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ACD37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7DD65C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1261BC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1C1B2B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595BBF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FCD1D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B0139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A3C81A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413C261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3B8D19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F1A9C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AFD54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D4068B5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AFDCABC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DD669CA" w14:textId="77777777" w:rsidTr="00503750">
        <w:tc>
          <w:tcPr>
            <w:tcW w:w="2835" w:type="dxa"/>
            <w:vAlign w:val="center"/>
          </w:tcPr>
          <w:p w14:paraId="355766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74F53B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F06FC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A0A26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28571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451B6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E3A176F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5A55E4D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341F6360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342494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6C1F4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F8B4A5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836ED4B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67AD8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5A1D8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2CF076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F049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39A2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E12A5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C56A7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2C243E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B783E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3F0D17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3882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0047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B65C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F183E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275396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287725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DF419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7F4B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8F9B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4CB1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F37B4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3CD82C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2ABE56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63137C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A248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D629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FBA6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81D04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1201A6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53DE3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425CFF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C43D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6BE4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131A2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83FBB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9FF93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DD6274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BACBC7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C6B83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96A69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81018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424BE2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427C5E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4DF5D52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780BF41E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7DA12139" w14:textId="77777777" w:rsidR="00944C3D" w:rsidRDefault="00944C3D" w:rsidP="00944C3D">
      <w:pPr>
        <w:rPr>
          <w:rFonts w:ascii="Arial" w:hAnsi="Arial"/>
          <w:b/>
        </w:rPr>
      </w:pPr>
    </w:p>
    <w:p w14:paraId="29849180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02E50B3" w14:textId="77777777" w:rsidTr="00503750">
        <w:tc>
          <w:tcPr>
            <w:tcW w:w="2835" w:type="dxa"/>
            <w:vAlign w:val="center"/>
          </w:tcPr>
          <w:p w14:paraId="5DCEB6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E4919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356B6E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758E02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63FD2F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0304F4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7170D15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3BDAD2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54D993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F4D1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0F73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E156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6F3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F6335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01B3C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FF6D5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7C19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F9DE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D2ED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4E359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41C61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01CC4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4A9A4E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BEFF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6112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0941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F12CC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6A3C4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959F6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7B5D7C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7746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E8FD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4233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DAC34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17A0E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9856B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1F42ED4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95144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36F78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C3B25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49C9BF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849FC7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AF2514F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641D46A3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6D2630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D1F48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4AAD1972" w14:textId="77777777" w:rsidTr="00503750">
        <w:trPr>
          <w:trHeight w:val="699"/>
        </w:trPr>
        <w:tc>
          <w:tcPr>
            <w:tcW w:w="3502" w:type="dxa"/>
            <w:vMerge/>
          </w:tcPr>
          <w:p w14:paraId="522BC2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73D314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03C57F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70EA70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DB60F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7C7A5003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B5C82B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127658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82A92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14462C35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31AAB3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D12AD0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F6DB76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1F2153A4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C928C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084C0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CBA30F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36088F2B" w14:textId="77777777" w:rsidTr="00503750">
        <w:trPr>
          <w:trHeight w:val="593"/>
        </w:trPr>
        <w:tc>
          <w:tcPr>
            <w:tcW w:w="3497" w:type="dxa"/>
          </w:tcPr>
          <w:p w14:paraId="123B2D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035114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889B5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8BF13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16934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C0718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73574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F1E13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567292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1A20E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0445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580D5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9595C2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4325E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53BB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06C1C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B03F3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41B1D5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6948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E208B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645D8E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09EB9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50D4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BD234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7488C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6B10F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9EBC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9524F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FFFB7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3030BA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87319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168D5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EB92E9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13D3C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54819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A6020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E39BF1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8659A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DE0D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E2FC9A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4A8D3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BD468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BCBE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7E21E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401439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8BA3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0081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DED27E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AE85B0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EF85A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D8D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3DF414" w14:textId="77777777" w:rsidR="00944C3D" w:rsidRDefault="00944C3D" w:rsidP="00944C3D">
      <w:pPr>
        <w:rPr>
          <w:rFonts w:ascii="Arial" w:hAnsi="Arial"/>
          <w:b/>
        </w:rPr>
      </w:pPr>
    </w:p>
    <w:p w14:paraId="70C987F7" w14:textId="77777777" w:rsidR="00944C3D" w:rsidRDefault="00944C3D" w:rsidP="00944C3D">
      <w:pPr>
        <w:rPr>
          <w:rFonts w:ascii="Arial" w:hAnsi="Arial"/>
          <w:b/>
        </w:rPr>
      </w:pPr>
    </w:p>
    <w:p w14:paraId="7E7213BA" w14:textId="77777777" w:rsidR="00944C3D" w:rsidRDefault="00944C3D" w:rsidP="00944C3D">
      <w:pPr>
        <w:rPr>
          <w:rFonts w:ascii="Arial" w:hAnsi="Arial"/>
          <w:b/>
        </w:rPr>
      </w:pPr>
    </w:p>
    <w:p w14:paraId="796BB04A" w14:textId="77777777" w:rsidR="00944C3D" w:rsidRDefault="00944C3D" w:rsidP="00944C3D">
      <w:pPr>
        <w:rPr>
          <w:rFonts w:ascii="Arial" w:hAnsi="Arial"/>
          <w:b/>
        </w:rPr>
      </w:pPr>
    </w:p>
    <w:p w14:paraId="3357127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43A56592" w14:textId="77777777" w:rsidTr="00503750">
        <w:tc>
          <w:tcPr>
            <w:tcW w:w="2622" w:type="dxa"/>
            <w:vAlign w:val="center"/>
          </w:tcPr>
          <w:p w14:paraId="2E6C951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16A01A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72197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EC721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86E3D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783AF3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08A9D8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76E551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567438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0069D3C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B365F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0416EF7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8CAC5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65F9AE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6A275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94FC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A288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55B5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E24B07" w14:textId="77777777" w:rsidTr="00503750">
        <w:tc>
          <w:tcPr>
            <w:tcW w:w="2622" w:type="dxa"/>
            <w:vAlign w:val="center"/>
          </w:tcPr>
          <w:p w14:paraId="7EEE00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BA923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2B5A9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E3F8D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21E0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B312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E9B5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B31EA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1650E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CD71A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32532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1FC7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2BC6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6DFD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97A67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5AABC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220BE6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D8891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372C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A445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0C22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3FC873" w14:textId="77777777" w:rsidTr="00503750">
        <w:tc>
          <w:tcPr>
            <w:tcW w:w="2622" w:type="dxa"/>
            <w:vAlign w:val="center"/>
          </w:tcPr>
          <w:p w14:paraId="57D9F2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5F2AC0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1704.00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61825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10599.00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757F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10972.00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A354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EE4E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1330.00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08AEC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FF9DF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5FF10E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DC2B8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3B1D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F9C6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515A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1B456A" w14:textId="77777777" w:rsidTr="00503750">
        <w:tc>
          <w:tcPr>
            <w:tcW w:w="2622" w:type="dxa"/>
            <w:vAlign w:val="center"/>
          </w:tcPr>
          <w:p w14:paraId="75259B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3EBBFE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D26F3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4B7F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72CA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D8AA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9E20B1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742E027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6EFD870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C590F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FA61C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2AEF7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5104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3429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37E2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2A6FC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F3160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744069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60A62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7E09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3F4C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7874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55461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B1005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60A2A8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B3174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473C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EDDAA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EB63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739C63" w14:textId="77777777" w:rsidTr="00503750">
        <w:tc>
          <w:tcPr>
            <w:tcW w:w="2622" w:type="dxa"/>
            <w:vAlign w:val="center"/>
          </w:tcPr>
          <w:p w14:paraId="676E04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02A3BB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E6EEF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EEF2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C90B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0C0B1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E98A33" w14:textId="77777777" w:rsidTr="00503750">
        <w:tc>
          <w:tcPr>
            <w:tcW w:w="2622" w:type="dxa"/>
            <w:vAlign w:val="center"/>
          </w:tcPr>
          <w:p w14:paraId="5D4351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7A9BF1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B820C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72A0A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2EEE2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6D6C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7D6AB3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367D3D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4136CF2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b/>
                <w:noProof/>
                <w:sz w:val="18"/>
                <w:szCs w:val="18"/>
              </w:rPr>
              <w:t>1704.00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EB4C74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b/>
                <w:noProof/>
                <w:sz w:val="18"/>
                <w:szCs w:val="18"/>
              </w:rPr>
              <w:t>10599.00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4EDC8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b/>
                <w:noProof/>
                <w:sz w:val="18"/>
                <w:szCs w:val="18"/>
              </w:rPr>
              <w:t>10972.00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6EA46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A68F5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b/>
                <w:noProof/>
                <w:sz w:val="18"/>
                <w:szCs w:val="18"/>
              </w:rPr>
              <w:t>1330.00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17435C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240CFD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79C172D5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B733BAF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EC57FB6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773DD7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5F5031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1C94103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1C7DE0E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A852AC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67A3B28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9E81E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3AEB157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775866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04AA4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6405395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DB0C4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B15E4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979B8B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DCA63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80E1D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7864D21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1AAFD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E1F23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5416C89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90338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D97BB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356AF6F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9636AE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15697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067B75D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69D593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608FE8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221A50E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8825F9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D73B95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B9B1BB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616FA7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9B161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4AAC36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FC86B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A9496D5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216B21C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FD9143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3C8309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33DB53D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BA80D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58EDBF9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E12AF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02BB54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7D6F0D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5937D4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3B027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5AD9EE3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C97F1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63AF95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0F7B8C7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97C678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1E3DF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753D3DE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A0FE5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49BE70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BFADA9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EDF281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84B2D5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186B7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211EA3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4536DD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FA8ADF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15278C3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23070127" w14:textId="77777777" w:rsidTr="00503750">
        <w:tc>
          <w:tcPr>
            <w:tcW w:w="2835" w:type="dxa"/>
            <w:vAlign w:val="center"/>
          </w:tcPr>
          <w:p w14:paraId="293A00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11EF5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BC80E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14E29A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545D50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AE374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D282FCB" w14:textId="77777777" w:rsidTr="00503750">
        <w:tc>
          <w:tcPr>
            <w:tcW w:w="2835" w:type="dxa"/>
            <w:vAlign w:val="center"/>
          </w:tcPr>
          <w:p w14:paraId="5EC3F7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F0859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58FF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4447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8A68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D08F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41FFC3" w14:textId="77777777" w:rsidTr="00503750">
        <w:tc>
          <w:tcPr>
            <w:tcW w:w="2835" w:type="dxa"/>
            <w:vAlign w:val="center"/>
          </w:tcPr>
          <w:p w14:paraId="59BE2D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6FD8EF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5759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22C1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5DA0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DC80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F25A52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10FDA02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6CF6AAF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0AF1D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EDCDF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02F09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D4C0B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318B1BBE" w14:textId="77777777" w:rsidTr="00503750">
        <w:tc>
          <w:tcPr>
            <w:tcW w:w="2835" w:type="dxa"/>
            <w:vAlign w:val="center"/>
          </w:tcPr>
          <w:p w14:paraId="257FAF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E7C34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099A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89B8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7947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B4CF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69A8B5" w14:textId="77777777" w:rsidTr="00503750">
        <w:tc>
          <w:tcPr>
            <w:tcW w:w="2835" w:type="dxa"/>
            <w:vAlign w:val="center"/>
          </w:tcPr>
          <w:p w14:paraId="40B41D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58CD65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AF08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E117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61A8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7C2A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8D742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879E48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740A811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C87A3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6C74E5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CD58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CDA706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88E86F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2AE20B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0D29BB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0973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9E53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0197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131E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E49CDE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06D003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3097E549" w14:textId="77777777" w:rsidTr="00503750">
        <w:tc>
          <w:tcPr>
            <w:tcW w:w="2552" w:type="dxa"/>
            <w:vAlign w:val="center"/>
          </w:tcPr>
          <w:p w14:paraId="20AD399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086E4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41FD52E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E62F33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25184EE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71170B1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4E43F4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0935D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1C64300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4A9481F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3E49FA3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67593C8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331D06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7B82B7F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60D7C9A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5161015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117D140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67B3073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A28C59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5D93D7C9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930E7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143F5B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0EDC2F3" w14:textId="77777777" w:rsidTr="00503750">
        <w:tc>
          <w:tcPr>
            <w:tcW w:w="4395" w:type="dxa"/>
            <w:vMerge/>
          </w:tcPr>
          <w:p w14:paraId="0BCA155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2A22E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02CBD6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734F315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C5CDC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318B38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  <w:lang w:eastAsia="sk-SK"/>
              </w:rPr>
              <w:t>3447.43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50F341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0A1E3B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02503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716E7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4AA343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121CE9A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DA8E2A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30CFDD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b/>
                <w:noProof/>
                <w:sz w:val="18"/>
                <w:szCs w:val="18"/>
              </w:rPr>
              <w:t>3447.43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472BF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73CCCE2" w14:textId="77777777" w:rsidTr="00503750">
        <w:tc>
          <w:tcPr>
            <w:tcW w:w="4395" w:type="dxa"/>
            <w:vAlign w:val="center"/>
          </w:tcPr>
          <w:p w14:paraId="18FFDD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2AEC3A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39932C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815A836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28CF1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42682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46DEC7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3D3737F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1E2F9A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5B916EC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55408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88515FA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202906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476A7AE9" w14:textId="77777777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b/>
                <w:noProof/>
                <w:sz w:val="18"/>
                <w:szCs w:val="18"/>
              </w:rPr>
              <w:t>14552.00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AFA1F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4A8E7C5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4ED0432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045F4AD1" w14:textId="77777777" w:rsidTr="00503750">
        <w:tc>
          <w:tcPr>
            <w:tcW w:w="4395" w:type="dxa"/>
            <w:vAlign w:val="center"/>
          </w:tcPr>
          <w:p w14:paraId="26AC760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4137A12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0E2D8BF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8C63D83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6C5DD5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9FD6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30BDA6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2638ABDB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6832CF3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0444E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79264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5FFA60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6725BB0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2D8537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AA4F9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6F1C889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4B911F5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196BA99E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256CC8B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5ACEE80D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A71A0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799DFB0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CB3DA6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EA928D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91A6F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0BE1A4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31A30C9B" w14:textId="77777777" w:rsidTr="00503750">
        <w:tc>
          <w:tcPr>
            <w:tcW w:w="1843" w:type="dxa"/>
            <w:vAlign w:val="center"/>
          </w:tcPr>
          <w:p w14:paraId="2804095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3DE8054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091E91F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4D2742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8BF5B6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7021764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EC333B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20628C3" w14:textId="77777777" w:rsidTr="00503750">
        <w:tc>
          <w:tcPr>
            <w:tcW w:w="1843" w:type="dxa"/>
            <w:vAlign w:val="center"/>
          </w:tcPr>
          <w:p w14:paraId="5727611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CC46D7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6A884B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9F723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91D0E8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AC4282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44BCA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B491F1E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01568F5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70C6CA6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550000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1CEDE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5E03C1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66F2C6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066B2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6530DC5" w14:textId="77777777" w:rsidTr="00503750">
        <w:tc>
          <w:tcPr>
            <w:tcW w:w="1843" w:type="dxa"/>
            <w:vAlign w:val="center"/>
          </w:tcPr>
          <w:p w14:paraId="5F3B8FF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0B0F27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F706C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6FCBE7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9236A1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EA8E6D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ABB5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A605D4D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B43E08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608BFE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8B7EC1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2E93E5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90A7A5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203F5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CDDF72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F7CC452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3DE838A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0D224C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DAA6E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7421BB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E2D80D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B37CC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AC700F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084474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DAFE95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21945774" w14:textId="77777777" w:rsidTr="00503750">
        <w:trPr>
          <w:trHeight w:val="664"/>
        </w:trPr>
        <w:tc>
          <w:tcPr>
            <w:tcW w:w="3372" w:type="dxa"/>
          </w:tcPr>
          <w:p w14:paraId="20980B1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03EF6D8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34A39B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1F4396A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2EBC54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9FCCB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21308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CB29AF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EF74387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EE6A1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CCD2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35410D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AEF9BA6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532DF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B46A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A655B9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1B17E05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7E05BB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7E8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6CA63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334D0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81E25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8E05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117974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39309140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74109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240C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6D334E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855FAD9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08F56B66" w14:textId="77777777" w:rsidTr="00503750">
        <w:tc>
          <w:tcPr>
            <w:tcW w:w="2835" w:type="dxa"/>
            <w:vAlign w:val="center"/>
          </w:tcPr>
          <w:p w14:paraId="2585238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FB1FEC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A885D0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0C66BBA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C38C54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0285549" w14:textId="77777777" w:rsidTr="00503750">
        <w:tc>
          <w:tcPr>
            <w:tcW w:w="2835" w:type="dxa"/>
          </w:tcPr>
          <w:p w14:paraId="4A25CE6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276CB8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0F6EF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C59F1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19D07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4EC1FB1" w14:textId="77777777" w:rsidTr="00503750">
        <w:tc>
          <w:tcPr>
            <w:tcW w:w="2835" w:type="dxa"/>
          </w:tcPr>
          <w:p w14:paraId="765C9D7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5A12F2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3DB7E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68D5E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878FF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697746F" w14:textId="77777777" w:rsidTr="00503750">
        <w:tc>
          <w:tcPr>
            <w:tcW w:w="2835" w:type="dxa"/>
          </w:tcPr>
          <w:p w14:paraId="71887F0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C7DEC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5D6D8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E4989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62F7B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698D908" w14:textId="77777777" w:rsidTr="00503750">
        <w:tc>
          <w:tcPr>
            <w:tcW w:w="2835" w:type="dxa"/>
            <w:vAlign w:val="center"/>
          </w:tcPr>
          <w:p w14:paraId="7B5A6C4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6FA16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33B13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6E1F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7C89F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141831" w14:textId="77777777" w:rsidTr="00503750">
        <w:tc>
          <w:tcPr>
            <w:tcW w:w="2835" w:type="dxa"/>
            <w:vAlign w:val="center"/>
          </w:tcPr>
          <w:p w14:paraId="60CB103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69395D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8D622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A0683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7005D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0FFAAA" w14:textId="77777777" w:rsidTr="00503750">
        <w:tc>
          <w:tcPr>
            <w:tcW w:w="2835" w:type="dxa"/>
          </w:tcPr>
          <w:p w14:paraId="51F0E69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1CA2F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48F1D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5D13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AC18B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324F1B2" w14:textId="77777777" w:rsidTr="00503750">
        <w:tc>
          <w:tcPr>
            <w:tcW w:w="2835" w:type="dxa"/>
          </w:tcPr>
          <w:p w14:paraId="461052E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B4A42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AD346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6520A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46649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7FA1A80" w14:textId="77777777" w:rsidTr="00503750">
        <w:tc>
          <w:tcPr>
            <w:tcW w:w="2835" w:type="dxa"/>
          </w:tcPr>
          <w:p w14:paraId="6B592BE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6F723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17D2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6F1D0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5EB1E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0D78C7A" w14:textId="77777777" w:rsidR="00944C3D" w:rsidRDefault="00944C3D" w:rsidP="00944C3D">
      <w:pPr>
        <w:rPr>
          <w:rFonts w:ascii="Arial" w:hAnsi="Arial"/>
          <w:b/>
        </w:rPr>
      </w:pPr>
    </w:p>
    <w:p w14:paraId="6834CDFA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6FD03E63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4CCEEFB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9CF73D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669B943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7992A42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09B13F2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5DE117F" w14:textId="77777777" w:rsidTr="00503750">
        <w:trPr>
          <w:trHeight w:val="443"/>
        </w:trPr>
        <w:tc>
          <w:tcPr>
            <w:tcW w:w="2560" w:type="dxa"/>
          </w:tcPr>
          <w:p w14:paraId="22F654E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F23DB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DBB49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51210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111E0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192F5BB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352192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F9C4C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A3F22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31372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C0B88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CD9A473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4DE9B3D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19A42B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A1A07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3AF55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87BB4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64A0B9C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4867EE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6BF6D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8E39A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EA168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123D2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1AC20A2" w14:textId="77777777" w:rsidR="00944C3D" w:rsidRDefault="00944C3D" w:rsidP="00944C3D">
      <w:pPr>
        <w:rPr>
          <w:rFonts w:ascii="Arial" w:hAnsi="Arial"/>
          <w:b/>
        </w:rPr>
      </w:pPr>
    </w:p>
    <w:p w14:paraId="236CD333" w14:textId="77777777" w:rsidR="00944C3D" w:rsidRDefault="00944C3D" w:rsidP="00944C3D">
      <w:pPr>
        <w:rPr>
          <w:rFonts w:ascii="Arial" w:hAnsi="Arial"/>
          <w:b/>
        </w:rPr>
      </w:pPr>
    </w:p>
    <w:p w14:paraId="20EF180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0F79AFD8" w14:textId="77777777" w:rsidR="00944C3D" w:rsidRDefault="00944C3D" w:rsidP="00944C3D">
      <w:pPr>
        <w:rPr>
          <w:rFonts w:ascii="Arial" w:hAnsi="Arial"/>
          <w:b/>
        </w:rPr>
      </w:pPr>
    </w:p>
    <w:p w14:paraId="4A5BA92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6EF272EE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974A25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A84E2C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6FC0FA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BDAC914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63003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B0ECCA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1CEF6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EA7B9D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360E9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7F8CF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F30CF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6F00A74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390FE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C82C0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F20588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1CDE9D2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38FE36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10F75F5C" w14:textId="77777777" w:rsidTr="00503750">
        <w:trPr>
          <w:trHeight w:val="677"/>
        </w:trPr>
        <w:tc>
          <w:tcPr>
            <w:tcW w:w="3358" w:type="dxa"/>
          </w:tcPr>
          <w:p w14:paraId="721480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1799299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9DE51D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99CF66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D11F8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56DB9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D6F15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233F1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5A5F3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5A881C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2B955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B89B3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23934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7A75F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B071B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6E484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7280A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56263D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412B3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6E308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DD7EFD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017C9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B99B2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9D8079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847A2E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F4129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EE36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7566851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8ECB46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DE3B84E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BD1D07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B3791D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3A5668E0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4226D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7C3B72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8D9FEA6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00230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EFADC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29CC8EE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E0B0B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8B7EA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3D5120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020650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5D115B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13AC23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66BCB6F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63A267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5FE2F66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112BBD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52AD8D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0C4F5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4F00B2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8D818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87917FA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17CC6C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185E87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D8DEA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6C83F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899A2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8EB54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71A27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2DF33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B0EC37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06C88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EBB07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40DCC8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5D74B7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76AB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693ED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6C7D1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D077C4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3F46FA15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1336732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2AEB5E3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28ABB7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95DB28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0F4CB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6A2BE4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0F31A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40814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A9674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90AD5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FB9F0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D0074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4ABAB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28E5D8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4AF79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115B4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9B5145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2DA92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630D9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F1F714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13E6896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E3134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0A744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CA0C470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E9CAE12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69C978A7" w14:textId="77777777" w:rsidTr="00503750">
        <w:tc>
          <w:tcPr>
            <w:tcW w:w="3686" w:type="dxa"/>
            <w:vAlign w:val="center"/>
          </w:tcPr>
          <w:p w14:paraId="2BCE908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2E8C4AE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722B6B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7DACBC7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126928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FCF580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070AD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7EA5FD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6C635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D0473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ED0B6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76FBAF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56AFC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45E81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88E55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163966F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4639DE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3CAE2F9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48EE21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8853871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585E6FF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9D33E6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080E298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25CACD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B885FD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9F95C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2E53D1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08E3B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EAE75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9D0802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5ED177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4DB30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E6D95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9B891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8A720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E9C79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A14E5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A2BB77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A293A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ABCC3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7F9684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4547261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58DFD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34119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0BE059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4E86DA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3C49C87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17E8BE6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8B5CB9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51507D6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71428C9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6DE30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2502A3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B3393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1185A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3E49D6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92E72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3A78A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D74DE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8F04B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9B9EC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CBA77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DBD12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1B4AF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3BBEC0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4FA8C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EF391B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12B184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40B72C1" w14:textId="77777777" w:rsidR="00944C3D" w:rsidRDefault="00944C3D" w:rsidP="00944C3D">
      <w:pPr>
        <w:rPr>
          <w:sz w:val="22"/>
          <w:szCs w:val="22"/>
        </w:rPr>
      </w:pPr>
    </w:p>
    <w:p w14:paraId="163E0505" w14:textId="77777777" w:rsidR="00944C3D" w:rsidRDefault="00944C3D" w:rsidP="00944C3D">
      <w:pPr>
        <w:rPr>
          <w:sz w:val="22"/>
          <w:szCs w:val="22"/>
        </w:rPr>
      </w:pPr>
    </w:p>
    <w:p w14:paraId="64535F6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D805419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F27472E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0E2928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1CA87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977285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53159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6AE5C7E6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1D6F9A4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5D7F0CA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6E165C7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A818CE7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C32A2D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0D9DD5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B0D5B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D7F547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7074A2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B51B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7F498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B8C742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D70ED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D6183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101C2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1E6F5A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6513B4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55D2D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AC2A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CECD222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146B8F6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7D69BD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CA0B9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7ADA93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4463393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43564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F576A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9BB8E6B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5C426A44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AF39C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EB967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B537C4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D4A99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7B28E901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257A8C8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696DD0E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34F376F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B5DF62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B7FB96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1DF9AA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E1735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B672AF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EB7F9D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02F9CE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4722E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BD79AE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FE86B9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27592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385B7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E6F328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95EC4B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13ADAC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8B1F7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8A7C0F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AF3060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83B9E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22A37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B697E2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6A2B60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B2CE8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4E25F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88E4F41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4918E12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A835A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C425A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317E" w:rsidRPr="00017E8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683350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95FAC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1EC3593A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4742B5E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4827D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1C2E532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838E16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2BE4E9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23F9BD33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3EDC1F6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AE608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BA0345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0C1C3AF2" w14:textId="77777777" w:rsidR="00944C3D" w:rsidRPr="003607F0" w:rsidRDefault="00944C3D" w:rsidP="00944C3D"/>
    <w:p w14:paraId="320E1754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3440B1" w14:textId="77777777" w:rsidR="00BA20B8" w:rsidRDefault="00BA20B8">
      <w:r>
        <w:separator/>
      </w:r>
    </w:p>
  </w:endnote>
  <w:endnote w:type="continuationSeparator" w:id="0">
    <w:p w14:paraId="7980B65D" w14:textId="77777777" w:rsidR="00BA20B8" w:rsidRDefault="00BA20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48190F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7DF60839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C766AC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3BA8BC8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3B0372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53000DBF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92FA72" w14:textId="77777777" w:rsidR="00BA20B8" w:rsidRDefault="00BA20B8">
      <w:r>
        <w:separator/>
      </w:r>
    </w:p>
  </w:footnote>
  <w:footnote w:type="continuationSeparator" w:id="0">
    <w:p w14:paraId="7A3A2BF9" w14:textId="77777777" w:rsidR="00BA20B8" w:rsidRDefault="00BA20B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84582677">
    <w:abstractNumId w:val="13"/>
  </w:num>
  <w:num w:numId="2" w16cid:durableId="630594211">
    <w:abstractNumId w:val="17"/>
  </w:num>
  <w:num w:numId="3" w16cid:durableId="1008753692">
    <w:abstractNumId w:val="8"/>
  </w:num>
  <w:num w:numId="4" w16cid:durableId="454451502">
    <w:abstractNumId w:val="7"/>
  </w:num>
  <w:num w:numId="5" w16cid:durableId="1985425996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588686987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315453936">
    <w:abstractNumId w:val="20"/>
  </w:num>
  <w:num w:numId="8" w16cid:durableId="237176960">
    <w:abstractNumId w:val="10"/>
  </w:num>
  <w:num w:numId="9" w16cid:durableId="2079398805">
    <w:abstractNumId w:val="0"/>
  </w:num>
  <w:num w:numId="10" w16cid:durableId="653266680">
    <w:abstractNumId w:val="19"/>
  </w:num>
  <w:num w:numId="11" w16cid:durableId="1726101371">
    <w:abstractNumId w:val="6"/>
  </w:num>
  <w:num w:numId="12" w16cid:durableId="81686184">
    <w:abstractNumId w:val="9"/>
  </w:num>
  <w:num w:numId="13" w16cid:durableId="1721202391">
    <w:abstractNumId w:val="12"/>
  </w:num>
  <w:num w:numId="14" w16cid:durableId="374041754">
    <w:abstractNumId w:val="15"/>
  </w:num>
  <w:num w:numId="15" w16cid:durableId="270404495">
    <w:abstractNumId w:val="14"/>
  </w:num>
  <w:num w:numId="16" w16cid:durableId="446394718">
    <w:abstractNumId w:val="2"/>
  </w:num>
  <w:num w:numId="17" w16cid:durableId="560679955">
    <w:abstractNumId w:val="4"/>
  </w:num>
  <w:num w:numId="18" w16cid:durableId="10038688">
    <w:abstractNumId w:val="11"/>
  </w:num>
  <w:num w:numId="19" w16cid:durableId="831525713">
    <w:abstractNumId w:val="5"/>
  </w:num>
  <w:num w:numId="20" w16cid:durableId="544483318">
    <w:abstractNumId w:val="18"/>
  </w:num>
  <w:num w:numId="21" w16cid:durableId="163390536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7"/>
    <w:docVar w:name="arg2" w:val="Driver=asa17;DBF=D:\anasoft\data\tebys.db;DBN=tebys;ENG=SQL17;commlinks=TCPIP{ip=192.168.1.241};uid=hromnikova;con=finus(12.0);pwd=488300282956Vaveto1"/>
    <w:docVar w:name="arg3" w:val="589930"/>
    <w:docVar w:name="arg4" w:val="C:\Users\HROMNI~1.TEB\AppData\Local\Temp\14350593.doc"/>
    <w:docVar w:name="arg5" w:val="5"/>
  </w:docVars>
  <w:rsids>
    <w:rsidRoot w:val="00E9317E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85F31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A20B8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9317E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9D4F1F0"/>
  <w15:docId w15:val="{3C28AFAB-8FDD-4D25-8943-2D8AEFE6B7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5338</Words>
  <Characters>30433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2026-03-03T09:40:00Z</dcterms:created>
  <dcterms:modified xsi:type="dcterms:W3CDTF">2026-03-03T09:42:00Z</dcterms:modified>
</cp:coreProperties>
</file>