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54F70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C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0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9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1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9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B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A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8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9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9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B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9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4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E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B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5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7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4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4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5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5D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EC945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8C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507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D4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D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4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AD8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C0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06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F8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D4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DB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A4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C4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B50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58A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CC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9D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53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33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85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255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8CC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67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B62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40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9E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93E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E6A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E0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241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45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16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52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012DC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FE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78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98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5E2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BC1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86B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90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98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B4A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04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B18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AF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46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0E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00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A1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1D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68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AF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02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8C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7F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0FB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E8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FB7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2AA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57E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FAF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251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D0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94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01A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2B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637CE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E4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71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1F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BD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1E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37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27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9A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5AE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3A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A0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AB0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9F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AD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A4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95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3C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016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EDD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E20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47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7C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FC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E7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7F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0E6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63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3B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4B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EB6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F7D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C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E5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A2BFF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9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3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1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2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B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D4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1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32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D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B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31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C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2D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8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3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D43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7A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45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6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E7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7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A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D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84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8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6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A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E5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3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B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DA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2E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8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7B397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2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2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D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9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9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8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1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E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F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1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B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A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1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0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0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F4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A5E6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C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B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6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4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C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7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D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BC3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AA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11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C5A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F7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4D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DA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42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E1E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C2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FF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7BC0B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3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8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0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D612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4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F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7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E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1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2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6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A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1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C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8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1DE4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3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1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8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D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1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0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7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F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5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A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6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4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5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0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C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75A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2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D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9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B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3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C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6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8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2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9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F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46C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E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F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F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2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0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C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6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6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3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E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5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5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D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7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334F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6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F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D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C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8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B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2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05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24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C5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5F12C1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49F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1F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60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5B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73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41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0A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FE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1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D5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E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E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C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B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B3E0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3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D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C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A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5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A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F0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7F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6F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7D3E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CCE13E7" wp14:editId="08DE73E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2772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CE13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772772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2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B8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83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51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F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2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3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2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0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0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0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3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CEAAA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5ADF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C98A3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E2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910A5C1" wp14:editId="6EB3B23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99DE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0A5C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2199DE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C96875" wp14:editId="0FB9476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795C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96875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4C795C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F59189" wp14:editId="54DD216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1C15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5918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331C15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257C7E2" wp14:editId="3C9C03E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74ED4" w14:textId="77777777" w:rsidR="000B647F" w:rsidRDefault="000B647F" w:rsidP="00944C3D">
                                  <w:fldSimple w:instr=" MERGEFIELD  aDMOD  \* MERGEFORMAT ">
                                    <w:r w:rsidR="00E9317E" w:rsidRPr="00E931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7C7E2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CA74ED4" w14:textId="77777777" w:rsidR="000B647F" w:rsidRDefault="000B647F" w:rsidP="00944C3D">
                            <w:fldSimple w:instr=" MERGEFIELD  aDMOD  \* MERGEFORMAT ">
                              <w:r w:rsidR="00E9317E" w:rsidRPr="00E9317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84F078B" wp14:editId="1AE129A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7960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F078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147960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B08A4F1" wp14:editId="25AC9C4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9A6CB" w14:textId="77777777" w:rsidR="000B647F" w:rsidRDefault="000B647F" w:rsidP="00944C3D">
                                  <w:fldSimple w:instr=" MERGEFIELD  aDRDO  \* MERGEFORMAT ">
                                    <w:r w:rsidR="00E9317E" w:rsidRPr="00E931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8A4F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849A6CB" w14:textId="77777777" w:rsidR="000B647F" w:rsidRDefault="000B647F" w:rsidP="00944C3D">
                            <w:fldSimple w:instr=" MERGEFIELD  aDRDO  \* MERGEFORMAT ">
                              <w:r w:rsidR="00E9317E" w:rsidRPr="00E9317E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9F30FE6" wp14:editId="2CB5E3C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97F466" w14:textId="77777777" w:rsidR="000B647F" w:rsidRDefault="000B647F" w:rsidP="00944C3D">
                                  <w:fldSimple w:instr=" MERGEFIELD  aDMDO  \* MERGEFORMAT ">
                                    <w:r w:rsidR="00E9317E" w:rsidRPr="00E931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30FE6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E97F466" w14:textId="77777777" w:rsidR="000B647F" w:rsidRDefault="000B647F" w:rsidP="00944C3D">
                            <w:fldSimple w:instr=" MERGEFIELD  aDMDO  \* MERGEFORMAT ">
                              <w:r w:rsidR="00E9317E" w:rsidRPr="00E9317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7378F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F4B60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7F7447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8F0922D" wp14:editId="2024A15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55A94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0922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555A94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84F3E88" wp14:editId="531EC7C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DE41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F3E88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62DE41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E2744E" wp14:editId="3094C6D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13C6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2744E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E013C6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69C7B78" wp14:editId="4C399D3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B0DBBD" w14:textId="77777777" w:rsidR="000B647F" w:rsidRDefault="000B647F" w:rsidP="00944C3D">
                                  <w:fldSimple w:instr=" MERGEFIELD  aDRDOo  \* MERGEFORMAT ">
                                    <w:r w:rsidR="00E9317E" w:rsidRPr="00E931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C7B7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1B0DBBD" w14:textId="77777777" w:rsidR="000B647F" w:rsidRDefault="000B647F" w:rsidP="00944C3D">
                            <w:fldSimple w:instr=" MERGEFIELD  aDRDOo  \* MERGEFORMAT ">
                              <w:r w:rsidR="00E9317E" w:rsidRPr="00E9317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951DD30" wp14:editId="349F64D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1A3DDB" w14:textId="77777777" w:rsidR="000B647F" w:rsidRDefault="000B647F" w:rsidP="00944C3D">
                                  <w:fldSimple w:instr=" MERGEFIELD  aDMDO  \* MERGEFORMAT ">
                                    <w:r w:rsidR="00E9317E" w:rsidRPr="00E931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1DD30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C1A3DDB" w14:textId="77777777" w:rsidR="000B647F" w:rsidRDefault="000B647F" w:rsidP="00944C3D">
                            <w:fldSimple w:instr=" MERGEFIELD  aDMDO  \* MERGEFORMAT ">
                              <w:r w:rsidR="00E9317E" w:rsidRPr="00E9317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1EC3CE2" wp14:editId="3EE88D7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1CBE8" w14:textId="77777777" w:rsidR="000B647F" w:rsidRDefault="000B647F" w:rsidP="00944C3D">
                                  <w:fldSimple w:instr=" MERGEFIELD  aDRODo  \* MERGEFORMAT ">
                                    <w:r w:rsidR="00E9317E" w:rsidRPr="00E931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C3CE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921CBE8" w14:textId="77777777" w:rsidR="000B647F" w:rsidRDefault="000B647F" w:rsidP="00944C3D">
                            <w:fldSimple w:instr=" MERGEFIELD  aDRODo  \* MERGEFORMAT ">
                              <w:r w:rsidR="00E9317E" w:rsidRPr="00E9317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A8795CC" wp14:editId="3E8A9A3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93148" w14:textId="77777777" w:rsidR="000B647F" w:rsidRDefault="000B647F" w:rsidP="00944C3D">
                                  <w:fldSimple w:instr=" MERGEFIELD  aDMOD  \* MERGEFORMAT ">
                                    <w:r w:rsidR="00E9317E" w:rsidRPr="00E931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795C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9293148" w14:textId="77777777" w:rsidR="000B647F" w:rsidRDefault="000B647F" w:rsidP="00944C3D">
                            <w:fldSimple w:instr=" MERGEFIELD  aDMOD  \* MERGEFORMAT ">
                              <w:r w:rsidR="00E9317E" w:rsidRPr="00E9317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0B607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8105D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2F01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C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C8A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C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D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5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F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1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2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F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B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1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9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C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2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B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B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2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A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D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C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B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A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1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3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2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5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05CF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C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28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5F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E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9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9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3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8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D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C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1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7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5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B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A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5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6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C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8C7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56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BD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E6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E5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715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8D5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D4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A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0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2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8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C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F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2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A760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6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3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6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7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E6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9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C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D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9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F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2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A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D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2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E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F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F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0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CF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0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29D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2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0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D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5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D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D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5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6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ACC6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3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9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6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4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4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C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9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B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C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6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E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3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9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E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5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1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A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9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B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D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CA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8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D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0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4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A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1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FCDF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B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F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B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E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9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D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E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0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F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1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8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1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C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7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4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0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B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2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08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EF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CA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92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D7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A4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B4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3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5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C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E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7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A8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C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A6C5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9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5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8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C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A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2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7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2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E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1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2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10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B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D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B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7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8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7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2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4D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22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E9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17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ACF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8B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74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E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A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B089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D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2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4AE10E" wp14:editId="61A8D55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6158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AE10E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BF6158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4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D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4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4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1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C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1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3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6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0C483D" wp14:editId="633C0E6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E8DAC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C483D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8E8DAC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D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E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E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C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E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6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C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8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7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2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C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1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8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E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0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5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B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4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2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F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6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6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9E13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41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B985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472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B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01286A" wp14:editId="5178175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EC43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37912810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1286A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C8EC43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37912810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9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3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5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C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E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A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3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F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6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2349BC" wp14:editId="6FD0537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57AC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2021742701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349B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E657AC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2021742701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B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2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8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C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D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5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D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2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9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F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6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1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B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8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9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C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DAE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8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63598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298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A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6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7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6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C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1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E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E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B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3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E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2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E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5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2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1E0C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41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2C5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E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1ECF7A" wp14:editId="070A4DA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E1CF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SPOLDOM Gen. M.R. Štefánika 373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ECF7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DE1CFA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SPOLDOM Gen. M.R. Štefánika 373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3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2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E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4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4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F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6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8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A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8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8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C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8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F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2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4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0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6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1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9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F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3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D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E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6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A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D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9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5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0B62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1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BFB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23D5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6C6E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F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38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9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B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D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EA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A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6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9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A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7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8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F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D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0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2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F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8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B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8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0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8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2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430E3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09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526480" wp14:editId="40E6520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6B2E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Štefánikova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2648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B56B2E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Štefánikova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B8D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34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6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8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6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1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2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9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9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0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C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9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6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E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6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0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A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E4991F" wp14:editId="02D3334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DFB34" w14:textId="77777777" w:rsidR="000B647F" w:rsidRDefault="000B647F" w:rsidP="00944C3D">
                                  <w:fldSimple w:instr=" MERGEFIELD  aSUB_ULICA_CISLO  \* MERGEFORMAT ">
                                    <w:r w:rsidR="00E9317E" w:rsidRPr="00E9317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11,13/373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4991F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19DFB34" w14:textId="77777777" w:rsidR="000B647F" w:rsidRDefault="000B647F" w:rsidP="00944C3D">
                            <w:fldSimple w:instr=" MERGEFIELD  aSUB_ULICA_CISLO  \* MERGEFORMAT ">
                              <w:r w:rsidR="00E9317E" w:rsidRPr="00E9317E">
                                <w:rPr>
                                  <w:rFonts w:ascii="Arial" w:hAnsi="Arial" w:cs="Arial"/>
                                  <w:noProof/>
                                </w:rPr>
                                <w:t>11,13/373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5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6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7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B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9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4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7136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30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042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43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4B4D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BD801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62C550" wp14:editId="173899C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F8AF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2C55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A7F8AF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715B76" wp14:editId="24CE9FB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21E09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15B7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F21E09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C44F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21B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D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3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B30C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4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7B68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D25EBD" wp14:editId="12894D0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1F87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25EB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831F87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6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DE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7D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C5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6A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C9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0B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FAC61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31ADD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5CF39D" wp14:editId="60FAA15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653E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CF39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9C653E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AD0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3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1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B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3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3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C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D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7BE1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6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A97A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D67E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3B166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A0CF94D" wp14:editId="2EC4BF4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1891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9317E" w:rsidRPr="00017E8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CF94D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A31891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9317E" w:rsidRPr="00017E8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C24D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3423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32E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C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A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A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D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1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F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C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8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2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E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D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4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A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2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D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4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E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C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5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C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0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B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D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7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80C0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7E0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D44FA9" w14:textId="0D97B6D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9317E">
              <w:rPr>
                <w:rFonts w:ascii="Arial" w:hAnsi="Arial"/>
                <w:lang w:eastAsia="sk-SK"/>
              </w:rPr>
              <w:t>28.2.2025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00B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DBF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E77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D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6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7B95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25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24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6E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A5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C8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581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8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E45A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2DA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F2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09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BA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1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971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6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152E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677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3E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F1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88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39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A5D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C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848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ADA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FB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9F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69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BF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46E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9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91D9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25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5A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5B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3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DB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2F7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B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B82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F6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0F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BA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11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56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233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C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011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2A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28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9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D6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E1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680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9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67C1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B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7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1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E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EF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66C3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607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F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A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9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2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B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F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A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4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D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A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0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6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6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3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8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D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C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2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C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4BC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7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7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975B65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3E105B7" w14:textId="77777777" w:rsidR="00944C3D" w:rsidRDefault="00944C3D" w:rsidP="00944C3D">
      <w:pPr>
        <w:rPr>
          <w:rFonts w:ascii="Arial" w:hAnsi="Arial"/>
        </w:rPr>
      </w:pPr>
    </w:p>
    <w:p w14:paraId="2AA51CB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B4B6D2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7A72E63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3AB4E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DFAE93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D1952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3038A5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C54FA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1BC7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BBB14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76E33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9DF68A7" w14:textId="6545A4B3" w:rsidR="00944C3D" w:rsidRPr="008D0433" w:rsidRDefault="00E9317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Márie Štepánková</w:t>
            </w:r>
          </w:p>
        </w:tc>
        <w:tc>
          <w:tcPr>
            <w:tcW w:w="3260" w:type="dxa"/>
            <w:vAlign w:val="center"/>
          </w:tcPr>
          <w:p w14:paraId="2ABE8CDC" w14:textId="4320D429" w:rsidR="00944C3D" w:rsidRPr="008D0433" w:rsidRDefault="00E9317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6B2EA4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428DD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9B27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F31B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295D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0B430B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6482D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A0C0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AEE53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17EB1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3A1BE7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F15E7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65A34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9DF30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F8191DC" w14:textId="2DA2377E" w:rsidR="00944C3D" w:rsidRDefault="00E9317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 domu</w:t>
      </w:r>
    </w:p>
    <w:p w14:paraId="38C58C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DB9383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ADCE6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0A6F65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7D4F3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F8F6A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4BECA5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F74BEF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044BD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837C7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EDC2B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A691E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CCF26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01FB76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70227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26423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938A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E36E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C5CE7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AAE117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DC641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39CF3E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E9816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89D4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ADAF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374FE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A008B3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1EA59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77B7F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D9A1B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D1D2C7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34096C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FE5CC5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DDD740A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3B957D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07BFA32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86C5D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04DC0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71E8F1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9D0514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F3A1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1A465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AD649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06558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7CC08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962C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E78BD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EB7DB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30B2E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EFB0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FA368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4393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86244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2A80F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0A3A2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093AB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C2116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C729E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425BA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67A3E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AC728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573C43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53A4F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8FE9C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AD6C1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BC3AB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C8ABA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11B38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C5A30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B1578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1AB82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BBB86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1A463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FCC785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F0403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807DB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08A58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683F7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591542A" w14:textId="77777777" w:rsidTr="00503750">
        <w:trPr>
          <w:trHeight w:val="302"/>
        </w:trPr>
        <w:tc>
          <w:tcPr>
            <w:tcW w:w="4510" w:type="dxa"/>
          </w:tcPr>
          <w:p w14:paraId="7231E2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EC44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A858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0D8BB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37783E" w14:textId="77777777" w:rsidTr="00503750">
        <w:trPr>
          <w:trHeight w:val="302"/>
        </w:trPr>
        <w:tc>
          <w:tcPr>
            <w:tcW w:w="4510" w:type="dxa"/>
          </w:tcPr>
          <w:p w14:paraId="035686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9667D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BEA4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4E39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0F30DC" w14:textId="77777777" w:rsidTr="00503750">
        <w:trPr>
          <w:trHeight w:val="302"/>
        </w:trPr>
        <w:tc>
          <w:tcPr>
            <w:tcW w:w="4510" w:type="dxa"/>
          </w:tcPr>
          <w:p w14:paraId="100CC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12FC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47D0C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C64AB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192CD5" w14:textId="77777777" w:rsidTr="00503750">
        <w:trPr>
          <w:trHeight w:val="302"/>
        </w:trPr>
        <w:tc>
          <w:tcPr>
            <w:tcW w:w="4510" w:type="dxa"/>
          </w:tcPr>
          <w:p w14:paraId="6AD21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8CE11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472CA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2C678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6F479D" w14:textId="77777777" w:rsidTr="00503750">
        <w:trPr>
          <w:trHeight w:val="327"/>
        </w:trPr>
        <w:tc>
          <w:tcPr>
            <w:tcW w:w="4510" w:type="dxa"/>
          </w:tcPr>
          <w:p w14:paraId="77D9A4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39AA3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E89C0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59A1D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1B064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CC02F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49ABAA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EF6D12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C3ED5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074E06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ED2637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83E394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6280D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ADA1C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523A38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5DB2A45" w14:textId="77777777" w:rsidTr="00503750">
        <w:tc>
          <w:tcPr>
            <w:tcW w:w="2302" w:type="dxa"/>
            <w:vAlign w:val="center"/>
          </w:tcPr>
          <w:p w14:paraId="334595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F896F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687FF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A6A8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4EB0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6EA5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76BA9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85091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5330D85" w14:textId="77777777" w:rsidTr="00503750">
        <w:tc>
          <w:tcPr>
            <w:tcW w:w="15593" w:type="dxa"/>
            <w:gridSpan w:val="8"/>
            <w:vAlign w:val="center"/>
          </w:tcPr>
          <w:p w14:paraId="23F19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44102B" w14:textId="77777777" w:rsidTr="00503750">
        <w:tc>
          <w:tcPr>
            <w:tcW w:w="2302" w:type="dxa"/>
            <w:vAlign w:val="center"/>
          </w:tcPr>
          <w:p w14:paraId="129A5E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23E9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B690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BFA3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87D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15A2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5DD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471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5A5C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B2D29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E8E78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A162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C63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9A1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D171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FF75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688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BE44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EA51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DA1A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16D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283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3C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A81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F714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E1BA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438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46AE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2A21C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03AA1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4919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5D4F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BC31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B986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5EC7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9D8471A" w14:textId="77777777" w:rsidTr="00503750">
        <w:tc>
          <w:tcPr>
            <w:tcW w:w="2302" w:type="dxa"/>
            <w:vAlign w:val="center"/>
          </w:tcPr>
          <w:p w14:paraId="20BE9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EE9C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0361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B1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3D94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1A8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6D7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D79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99132" w14:textId="77777777" w:rsidTr="00503750">
        <w:tc>
          <w:tcPr>
            <w:tcW w:w="15593" w:type="dxa"/>
            <w:gridSpan w:val="8"/>
            <w:vAlign w:val="center"/>
          </w:tcPr>
          <w:p w14:paraId="492C7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6B532F3" w14:textId="77777777" w:rsidTr="00503750">
        <w:tc>
          <w:tcPr>
            <w:tcW w:w="2302" w:type="dxa"/>
            <w:vAlign w:val="center"/>
          </w:tcPr>
          <w:p w14:paraId="5DA413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82F0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4FC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C0A3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283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B65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2602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3FE8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8BFA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708F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9398D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EBAF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C256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E1F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0D0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3FB0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6C01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6D5C2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0FC2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A1F1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C2BC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C509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19D9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DDE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083B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D019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AEA12" w14:textId="77777777" w:rsidTr="00503750">
        <w:tc>
          <w:tcPr>
            <w:tcW w:w="2302" w:type="dxa"/>
            <w:vAlign w:val="center"/>
          </w:tcPr>
          <w:p w14:paraId="4F74CB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B312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DF96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A5C2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732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6B7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84E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733A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60CE6" w14:textId="77777777" w:rsidTr="00503750">
        <w:tc>
          <w:tcPr>
            <w:tcW w:w="15593" w:type="dxa"/>
            <w:gridSpan w:val="8"/>
            <w:vAlign w:val="center"/>
          </w:tcPr>
          <w:p w14:paraId="2D429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4FD2AD7" w14:textId="77777777" w:rsidTr="00503750">
        <w:tc>
          <w:tcPr>
            <w:tcW w:w="2302" w:type="dxa"/>
            <w:vAlign w:val="center"/>
          </w:tcPr>
          <w:p w14:paraId="7C19C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3E681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0DA7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DBFA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306E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80B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A1D2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1677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718D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F613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00169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28D5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98E9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BAF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DAE4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4DA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5DC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C774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60FD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ECE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6866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24D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65D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48C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AA1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86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84E5C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4E9BD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04CF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8A80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6217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7B0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00E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6708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99C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9FBB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C6F43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B78D0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F89D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8288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B390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C2C2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A3C7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2A66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D07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FC7F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BF38F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5AB6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29F3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7ED3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3E7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B65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A40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AB6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788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F81FA8" w14:textId="77777777" w:rsidR="00944C3D" w:rsidRDefault="00944C3D" w:rsidP="00944C3D">
      <w:pPr>
        <w:rPr>
          <w:rFonts w:ascii="Arial" w:hAnsi="Arial"/>
          <w:b/>
        </w:rPr>
      </w:pPr>
    </w:p>
    <w:p w14:paraId="3FE3736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A937EB4" w14:textId="77777777" w:rsidTr="00503750">
        <w:tc>
          <w:tcPr>
            <w:tcW w:w="1944" w:type="dxa"/>
            <w:vAlign w:val="center"/>
          </w:tcPr>
          <w:p w14:paraId="13CE3A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99837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F8CDF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A5AB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586BD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D3387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CE205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F05A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0D033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E5DAE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AEFF0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1E49E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6909425" w14:textId="77777777" w:rsidTr="00503750">
        <w:tc>
          <w:tcPr>
            <w:tcW w:w="15685" w:type="dxa"/>
            <w:gridSpan w:val="12"/>
            <w:vAlign w:val="center"/>
          </w:tcPr>
          <w:p w14:paraId="67709E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3AD4DA4" w14:textId="77777777" w:rsidTr="00503750">
        <w:tc>
          <w:tcPr>
            <w:tcW w:w="1944" w:type="dxa"/>
            <w:vAlign w:val="center"/>
          </w:tcPr>
          <w:p w14:paraId="539044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AB7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28E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FD4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36B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ACF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990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F9A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EE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375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55E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0CC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93E11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A8873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D35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E16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B43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DC6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7A6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8A1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46E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4ED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854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B12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619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455A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2E0A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E61A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0C6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A74B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EC2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C73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50F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6FA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6FC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B81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382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A39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CC6AC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A663D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F460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9EF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114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DC5E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B830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C79F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EF24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F48E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B017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6F0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84D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B9E6141" w14:textId="77777777" w:rsidTr="00503750">
        <w:tc>
          <w:tcPr>
            <w:tcW w:w="1944" w:type="dxa"/>
            <w:vAlign w:val="center"/>
          </w:tcPr>
          <w:p w14:paraId="302869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6AB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D665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96E3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64C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75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761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005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35D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5BC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97D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468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93075" w14:textId="77777777" w:rsidTr="00503750">
        <w:tc>
          <w:tcPr>
            <w:tcW w:w="15685" w:type="dxa"/>
            <w:gridSpan w:val="12"/>
            <w:vAlign w:val="center"/>
          </w:tcPr>
          <w:p w14:paraId="5605B3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BA6A5E9" w14:textId="77777777" w:rsidTr="00503750">
        <w:tc>
          <w:tcPr>
            <w:tcW w:w="1944" w:type="dxa"/>
            <w:vAlign w:val="center"/>
          </w:tcPr>
          <w:p w14:paraId="4854D3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4FC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E0F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A85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C92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6EF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A66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A8F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1D8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760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69B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136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261A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3378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5214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B7F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628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2B8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98F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675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8FD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E5F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971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8C6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F8F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57F6E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1591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EDC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A49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561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000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436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1D1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41A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B21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416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421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8142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41F59" w14:textId="77777777" w:rsidTr="00503750">
        <w:tc>
          <w:tcPr>
            <w:tcW w:w="1944" w:type="dxa"/>
            <w:vAlign w:val="center"/>
          </w:tcPr>
          <w:p w14:paraId="31A73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E9B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397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7CD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C69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162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780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3A9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E00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0AE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764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59A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86F380" w14:textId="77777777" w:rsidTr="00503750">
        <w:tc>
          <w:tcPr>
            <w:tcW w:w="15685" w:type="dxa"/>
            <w:gridSpan w:val="12"/>
            <w:vAlign w:val="center"/>
          </w:tcPr>
          <w:p w14:paraId="14E371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44B628" w14:textId="77777777" w:rsidTr="00503750">
        <w:tc>
          <w:tcPr>
            <w:tcW w:w="1944" w:type="dxa"/>
            <w:vAlign w:val="center"/>
          </w:tcPr>
          <w:p w14:paraId="78385C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4DF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0C6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E96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433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B77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9AA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0B2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1DF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F47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530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847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C434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20CFB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17E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7B4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7A9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22E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059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225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B1A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C5E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725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DC2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2BE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7B87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17D2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3DA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873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CB2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59C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2BA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BE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A27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F4B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51B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ED3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807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C719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45CE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A1EB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0AC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460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A35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664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BD1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525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BCB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ECA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F9E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5B5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96A23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28E8B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1B01E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ADA4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144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8A7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16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FF3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600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746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EEC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D6A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851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280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425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8C33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23D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0E0F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F6E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32E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81E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8D1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053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1EA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237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75D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2C9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653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85D1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B573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104D0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78F305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E68E5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9387F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781B13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B3F0D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D00EC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88989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577E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42E33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E33C2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2531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83F9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A386C3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7880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7A60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758EC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F33B0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0191CC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02BD0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BE347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94C53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ACE4BF0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E723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F163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2B81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345D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743FC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2830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EE2DC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C913A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3F795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C3E27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77CEE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02C9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FECE0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084920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633C6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B4E42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44D37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15DA9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13618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35C21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3C371BF" w14:textId="77777777" w:rsidTr="00503750">
        <w:trPr>
          <w:trHeight w:val="1073"/>
        </w:trPr>
        <w:tc>
          <w:tcPr>
            <w:tcW w:w="3614" w:type="dxa"/>
            <w:vMerge/>
          </w:tcPr>
          <w:p w14:paraId="78E23E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A7EE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112E3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CA0C7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F1EC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B63BD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C604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4F40AF4" w14:textId="77777777" w:rsidTr="00503750">
        <w:trPr>
          <w:trHeight w:val="283"/>
        </w:trPr>
        <w:tc>
          <w:tcPr>
            <w:tcW w:w="3614" w:type="dxa"/>
          </w:tcPr>
          <w:p w14:paraId="4BEF6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CFE0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F1E3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1A19F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6944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809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D4115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6E7C31" w14:textId="77777777" w:rsidTr="00503750">
        <w:trPr>
          <w:trHeight w:val="283"/>
        </w:trPr>
        <w:tc>
          <w:tcPr>
            <w:tcW w:w="3614" w:type="dxa"/>
          </w:tcPr>
          <w:p w14:paraId="31552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C37A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345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2AA4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871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51D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9259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F67CA2" w14:textId="77777777" w:rsidTr="00503750">
        <w:trPr>
          <w:trHeight w:val="283"/>
        </w:trPr>
        <w:tc>
          <w:tcPr>
            <w:tcW w:w="3614" w:type="dxa"/>
          </w:tcPr>
          <w:p w14:paraId="129F6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4252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65CD3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3557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754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E91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ABE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18141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2C87E6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C66C4D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A5A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DB260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F24E4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57037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D1FB1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3ED6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6A04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E519D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C0164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48ABF5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997E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0D133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DC616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6906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BC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5A1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5B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8F9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2C1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F580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517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484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A753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228D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71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85D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89C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DC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E5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18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92A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A133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CEF0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6F66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DC8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50D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511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1B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41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7B0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6A5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491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B044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74F3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FF6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803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3C7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A77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F15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465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44EE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2CAA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8F111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8F2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D53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C5A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7C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B2C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3A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118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6CC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0C40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EA319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B890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0E222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F402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69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201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59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15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65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70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819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E675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87A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2D6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96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B67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75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C6A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2A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7A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D61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F3E3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29CD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8B53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9C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3D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0F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DC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A2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22C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DBC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E51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6766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C85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C0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CF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F9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4F4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63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2D6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456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A138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2C7E2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91256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DC34F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FE93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85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AE7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45E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030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10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F7E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429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C735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F8159B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05A7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A61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C0B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4F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D0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E6A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D5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F6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62A2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FF3D0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CD4AC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5E99E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84FB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A38C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FCC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3A2E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0C5D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5BCB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A20F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4714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DC3D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3FDA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A0E1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E7D7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40EA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7907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2A72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8851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ABA66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71C279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E26D7A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32B92F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7EF207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9B290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256FA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DD3AA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5C385A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8E4AD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FF3B51F" w14:textId="77777777" w:rsidTr="00503750">
        <w:trPr>
          <w:trHeight w:val="437"/>
        </w:trPr>
        <w:tc>
          <w:tcPr>
            <w:tcW w:w="2594" w:type="dxa"/>
          </w:tcPr>
          <w:p w14:paraId="2BBDA1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24E929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FD7CB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4AADF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A5BD4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8838F4" w14:textId="77777777" w:rsidTr="00503750">
        <w:trPr>
          <w:trHeight w:val="420"/>
        </w:trPr>
        <w:tc>
          <w:tcPr>
            <w:tcW w:w="2594" w:type="dxa"/>
          </w:tcPr>
          <w:p w14:paraId="53784D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94DFF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04DC5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29621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4850E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13462B" w14:textId="77777777" w:rsidTr="00503750">
        <w:trPr>
          <w:trHeight w:val="630"/>
        </w:trPr>
        <w:tc>
          <w:tcPr>
            <w:tcW w:w="2594" w:type="dxa"/>
          </w:tcPr>
          <w:p w14:paraId="07FDC7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DCA12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C3349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6A23C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8F2E3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C1007A" w14:textId="77777777" w:rsidTr="00503750">
        <w:trPr>
          <w:trHeight w:val="420"/>
        </w:trPr>
        <w:tc>
          <w:tcPr>
            <w:tcW w:w="2594" w:type="dxa"/>
          </w:tcPr>
          <w:p w14:paraId="0377BF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4014A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09F9D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6680BB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09705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D720BC" w14:textId="77777777" w:rsidTr="00503750">
        <w:trPr>
          <w:trHeight w:val="437"/>
        </w:trPr>
        <w:tc>
          <w:tcPr>
            <w:tcW w:w="2594" w:type="dxa"/>
          </w:tcPr>
          <w:p w14:paraId="133C51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C12DE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AF678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C873E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B7F39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F323ED9" w14:textId="77777777" w:rsidTr="00503750">
        <w:trPr>
          <w:trHeight w:val="420"/>
        </w:trPr>
        <w:tc>
          <w:tcPr>
            <w:tcW w:w="2594" w:type="dxa"/>
          </w:tcPr>
          <w:p w14:paraId="2A0FD00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BAC363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8A9CDF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54FC7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0A1ED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5A1CDD2" w14:textId="77777777" w:rsidR="00944C3D" w:rsidRDefault="00944C3D" w:rsidP="00944C3D">
      <w:pPr>
        <w:rPr>
          <w:rFonts w:ascii="Arial" w:hAnsi="Arial"/>
          <w:b/>
        </w:rPr>
      </w:pPr>
    </w:p>
    <w:p w14:paraId="2B61B39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A1C14F9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E33EB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8D585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2609B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4F3D41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C112D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5103F8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25D6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3ED3B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F1D50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2A7A9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9812E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B616D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3AC79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ACD3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DD65C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1261B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C1B2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95BBF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FCD1D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B0139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A3C81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13C261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B8D19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F1A9C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AFD5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4068B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AFDCAB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DD669CA" w14:textId="77777777" w:rsidTr="00503750">
        <w:tc>
          <w:tcPr>
            <w:tcW w:w="2835" w:type="dxa"/>
            <w:vAlign w:val="center"/>
          </w:tcPr>
          <w:p w14:paraId="35576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4F53B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06FC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A0A2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28571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451B6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E3A176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5A55E4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41F636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34249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6C1F4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F8B4A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36ED4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67AD8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5A1D8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CF07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F04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39A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12A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56A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C243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B783E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F0D1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388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004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B65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183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7539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8772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DF41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7F4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8F9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4CB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37B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3CD82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ABE5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3137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24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D62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FBA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1D0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201A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53DE3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25CF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C43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6BE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31A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3FB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FF93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D627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BACBC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C6B8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96A6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8101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24BE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27C5E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4DF5D5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80BF41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DA12139" w14:textId="77777777" w:rsidR="00944C3D" w:rsidRDefault="00944C3D" w:rsidP="00944C3D">
      <w:pPr>
        <w:rPr>
          <w:rFonts w:ascii="Arial" w:hAnsi="Arial"/>
          <w:b/>
        </w:rPr>
      </w:pPr>
    </w:p>
    <w:p w14:paraId="2984918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2E50B3" w14:textId="77777777" w:rsidTr="00503750">
        <w:tc>
          <w:tcPr>
            <w:tcW w:w="2835" w:type="dxa"/>
            <w:vAlign w:val="center"/>
          </w:tcPr>
          <w:p w14:paraId="5DCEB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E4919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56B6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58E02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3FD2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304F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170D15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BDAD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4D99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F4D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0F7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E15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6F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6335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1B3C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FF6D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7C1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9D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D2E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E35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41C6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1CC4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A9A4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BEF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611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094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12C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6A3C4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59F6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B5D7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74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E8F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423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AC3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7A0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9856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F42ED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9514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6F7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C3B2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9C9B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849FC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AF2514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41D46A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D2630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D1F48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AAD1972" w14:textId="77777777" w:rsidTr="00503750">
        <w:trPr>
          <w:trHeight w:val="699"/>
        </w:trPr>
        <w:tc>
          <w:tcPr>
            <w:tcW w:w="3502" w:type="dxa"/>
            <w:vMerge/>
          </w:tcPr>
          <w:p w14:paraId="522BC2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3D314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3C57F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0EA70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DB60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C7A500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B5C82B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27658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2A9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4462C3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31AAB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12AD0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F6DB7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F2153A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928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84C0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BA30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6088F2B" w14:textId="77777777" w:rsidTr="00503750">
        <w:trPr>
          <w:trHeight w:val="593"/>
        </w:trPr>
        <w:tc>
          <w:tcPr>
            <w:tcW w:w="3497" w:type="dxa"/>
          </w:tcPr>
          <w:p w14:paraId="123B2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35114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889B5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8BF13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6934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C071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357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1E1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67292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A20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044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80D5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595C2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325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53B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6C1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03F3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1B1D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694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208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45D8E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9EB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50D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D23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7488C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B10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9EB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524F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FFB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030B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731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168D5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B92E9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3D3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481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6020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39BF1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659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DE0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2FC9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4A8D3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BD46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BCB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E21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01439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8BA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008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ED27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AE85B0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F85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D8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3DF414" w14:textId="77777777" w:rsidR="00944C3D" w:rsidRDefault="00944C3D" w:rsidP="00944C3D">
      <w:pPr>
        <w:rPr>
          <w:rFonts w:ascii="Arial" w:hAnsi="Arial"/>
          <w:b/>
        </w:rPr>
      </w:pPr>
    </w:p>
    <w:p w14:paraId="70C987F7" w14:textId="77777777" w:rsidR="00944C3D" w:rsidRDefault="00944C3D" w:rsidP="00944C3D">
      <w:pPr>
        <w:rPr>
          <w:rFonts w:ascii="Arial" w:hAnsi="Arial"/>
          <w:b/>
        </w:rPr>
      </w:pPr>
    </w:p>
    <w:p w14:paraId="7E7213BA" w14:textId="77777777" w:rsidR="00944C3D" w:rsidRDefault="00944C3D" w:rsidP="00944C3D">
      <w:pPr>
        <w:rPr>
          <w:rFonts w:ascii="Arial" w:hAnsi="Arial"/>
          <w:b/>
        </w:rPr>
      </w:pPr>
    </w:p>
    <w:p w14:paraId="796BB04A" w14:textId="77777777" w:rsidR="00944C3D" w:rsidRDefault="00944C3D" w:rsidP="00944C3D">
      <w:pPr>
        <w:rPr>
          <w:rFonts w:ascii="Arial" w:hAnsi="Arial"/>
          <w:b/>
        </w:rPr>
      </w:pPr>
    </w:p>
    <w:p w14:paraId="3357127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43A56592" w14:textId="77777777" w:rsidTr="00503750">
        <w:tc>
          <w:tcPr>
            <w:tcW w:w="2622" w:type="dxa"/>
            <w:vAlign w:val="center"/>
          </w:tcPr>
          <w:p w14:paraId="2E6C95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6A01A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72197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EC721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86E3D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83AF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8A9D8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6E551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67438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0069D3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B365F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416EF7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CAC5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5F9A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A27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94F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28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55B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24B07" w14:textId="77777777" w:rsidTr="00503750">
        <w:tc>
          <w:tcPr>
            <w:tcW w:w="2622" w:type="dxa"/>
            <w:vAlign w:val="center"/>
          </w:tcPr>
          <w:p w14:paraId="7EEE00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BA923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2B5A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3F8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21E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B31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E9B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31E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650E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CD71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253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1FC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2BC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6DF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7A67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AABC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20BE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889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372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A44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0C2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FC873" w14:textId="77777777" w:rsidTr="00503750">
        <w:tc>
          <w:tcPr>
            <w:tcW w:w="2622" w:type="dxa"/>
            <w:vAlign w:val="center"/>
          </w:tcPr>
          <w:p w14:paraId="57D9F2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F2AC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1704.00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182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10599.00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757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10972.00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A35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EE4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1330.00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08AEC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F9DF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FF10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C2B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3B1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F9C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515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1B456A" w14:textId="77777777" w:rsidTr="00503750">
        <w:tc>
          <w:tcPr>
            <w:tcW w:w="2622" w:type="dxa"/>
            <w:vAlign w:val="center"/>
          </w:tcPr>
          <w:p w14:paraId="75259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EBBF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26F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4B7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72C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D8A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E20B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742E02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EFD87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590F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FA61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AEF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510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342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37E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A6FC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F316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4406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0A6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7E0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3F4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787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546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1005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0A2A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317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473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DDA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EB6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39C63" w14:textId="77777777" w:rsidTr="00503750">
        <w:tc>
          <w:tcPr>
            <w:tcW w:w="2622" w:type="dxa"/>
            <w:vAlign w:val="center"/>
          </w:tcPr>
          <w:p w14:paraId="676E04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02A3B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6EE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EEF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C90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C0B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98A33" w14:textId="77777777" w:rsidTr="00503750">
        <w:tc>
          <w:tcPr>
            <w:tcW w:w="2622" w:type="dxa"/>
            <w:vAlign w:val="center"/>
          </w:tcPr>
          <w:p w14:paraId="5D435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A9BF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820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2A0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EEE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6D6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7D6AB3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67D3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136CF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1704.00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B4C7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10599.00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4EDC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10972.00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6EA4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A68F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1330.00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7435C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40CFD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9C172D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B733BA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EC57FB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73DD7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5F503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C9410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C7DE0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A852A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7A3B2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9E81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AEB15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7586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04AA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40539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B0C4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B15E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979B8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DCA6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80E1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864D2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1AAF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E1F2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416C8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9033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D97B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56AF6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636A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1569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67B75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9D59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08FE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21A50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825F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73B9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B9B1B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16FA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9B16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4AAC3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FC86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9496D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16B21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FD914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3C830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3DB53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BA80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8EDBF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E12A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2BB5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7D6F0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937D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3B02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AD9EE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C97F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3AF9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F7B8C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7C67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1E3D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53D3D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A0FE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9BE7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BFADA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DF28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4B2D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186B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211EA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536DD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A8ADF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5278C3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3070127" w14:textId="77777777" w:rsidTr="00503750">
        <w:tc>
          <w:tcPr>
            <w:tcW w:w="2835" w:type="dxa"/>
            <w:vAlign w:val="center"/>
          </w:tcPr>
          <w:p w14:paraId="293A00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11EF5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BC80E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4E29A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45D50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AE374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D282FCB" w14:textId="77777777" w:rsidTr="00503750">
        <w:tc>
          <w:tcPr>
            <w:tcW w:w="2835" w:type="dxa"/>
            <w:vAlign w:val="center"/>
          </w:tcPr>
          <w:p w14:paraId="5EC3F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F085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58F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44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8A6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D08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1FFC3" w14:textId="77777777" w:rsidTr="00503750">
        <w:tc>
          <w:tcPr>
            <w:tcW w:w="2835" w:type="dxa"/>
            <w:vAlign w:val="center"/>
          </w:tcPr>
          <w:p w14:paraId="59BE2D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FD8E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575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2C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5DA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DC8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25A5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0FDA0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CF6AA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0AF1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EDCD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2F0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D4C0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18B1BBE" w14:textId="77777777" w:rsidTr="00503750">
        <w:tc>
          <w:tcPr>
            <w:tcW w:w="2835" w:type="dxa"/>
            <w:vAlign w:val="center"/>
          </w:tcPr>
          <w:p w14:paraId="257FA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E7C3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99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89B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94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B4C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9A8B5" w14:textId="77777777" w:rsidTr="00503750">
        <w:tc>
          <w:tcPr>
            <w:tcW w:w="2835" w:type="dxa"/>
            <w:vAlign w:val="center"/>
          </w:tcPr>
          <w:p w14:paraId="40B41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8CD6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AF0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E11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61A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C2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D742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879E4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740A81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C87A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6C74E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CD5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CDA70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8E86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2AE20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D29B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097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E5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019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131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49CDE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06D003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097E549" w14:textId="77777777" w:rsidTr="00503750">
        <w:tc>
          <w:tcPr>
            <w:tcW w:w="2552" w:type="dxa"/>
            <w:vAlign w:val="center"/>
          </w:tcPr>
          <w:p w14:paraId="20AD39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086E4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1FD52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E62F3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5184E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71170B1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4E43F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0935D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C64300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A9481F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E49FA3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7593C8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31D06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B82B7F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0D7C9A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161015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17D140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7B3073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A28C5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D93D7C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930E7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43F5B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0EDC2F3" w14:textId="77777777" w:rsidTr="00503750">
        <w:tc>
          <w:tcPr>
            <w:tcW w:w="4395" w:type="dxa"/>
            <w:vMerge/>
          </w:tcPr>
          <w:p w14:paraId="0BCA15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2A22E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2CBD6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4F315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C5CDC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18B3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  <w:lang w:eastAsia="sk-SK"/>
              </w:rPr>
              <w:t>3447.43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0F341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0A1E3B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02503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716E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AA343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121CE9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DA8E2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30CFD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3447.43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72BF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73CCCE2" w14:textId="77777777" w:rsidTr="00503750">
        <w:tc>
          <w:tcPr>
            <w:tcW w:w="4395" w:type="dxa"/>
            <w:vAlign w:val="center"/>
          </w:tcPr>
          <w:p w14:paraId="18FFDD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AEC3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9932C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815A83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28CF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4268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6DEC7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3D3737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1E2F9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B916E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540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8515F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20290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76A7AE9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14552.00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FA1F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A8E7C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ED0432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45F4AD1" w14:textId="77777777" w:rsidTr="00503750">
        <w:tc>
          <w:tcPr>
            <w:tcW w:w="4395" w:type="dxa"/>
            <w:vAlign w:val="center"/>
          </w:tcPr>
          <w:p w14:paraId="26AC760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137A12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E2D8BF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C63D8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6C5DD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9FD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0BDA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638ABD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832CF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0444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926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5FFA60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725BB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D853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A4F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6F1C88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B911F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96BA99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56CC8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ACEE80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A71A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99DFB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B3DA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A928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91A6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BE1A4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1A30C9B" w14:textId="77777777" w:rsidTr="00503750">
        <w:tc>
          <w:tcPr>
            <w:tcW w:w="1843" w:type="dxa"/>
            <w:vAlign w:val="center"/>
          </w:tcPr>
          <w:p w14:paraId="280409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DE805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91E91F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4D274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8BF5B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021764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EC333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20628C3" w14:textId="77777777" w:rsidTr="00503750">
        <w:tc>
          <w:tcPr>
            <w:tcW w:w="1843" w:type="dxa"/>
            <w:vAlign w:val="center"/>
          </w:tcPr>
          <w:p w14:paraId="572761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CC46D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A884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F723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1D0E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C428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44BC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491F1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1568F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0C6CA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5000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1CED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E03C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6F2C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066B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6530DC5" w14:textId="77777777" w:rsidTr="00503750">
        <w:tc>
          <w:tcPr>
            <w:tcW w:w="1843" w:type="dxa"/>
            <w:vAlign w:val="center"/>
          </w:tcPr>
          <w:p w14:paraId="5F3B8F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B0F27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706C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CBE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236A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A8E6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ABB5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605D4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B43E0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608BF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B7EC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E93E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0A7A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03F5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DDF7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7CC45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DE838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0D224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DAA6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421BB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2D80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B37CC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C700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8447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AFE95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1945774" w14:textId="77777777" w:rsidTr="00503750">
        <w:trPr>
          <w:trHeight w:val="664"/>
        </w:trPr>
        <w:tc>
          <w:tcPr>
            <w:tcW w:w="3372" w:type="dxa"/>
          </w:tcPr>
          <w:p w14:paraId="20980B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3EF6D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34A39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F4396A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EBC5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9FCC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130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B29AF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F7438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E6A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CCD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5410D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EF9BA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32D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B46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A655B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B17E0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E05B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7E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6CA63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334D0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1E2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8E0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11797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930914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410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240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6D334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855FAD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8F56B66" w14:textId="77777777" w:rsidTr="00503750">
        <w:tc>
          <w:tcPr>
            <w:tcW w:w="2835" w:type="dxa"/>
            <w:vAlign w:val="center"/>
          </w:tcPr>
          <w:p w14:paraId="258523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FB1FE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A885D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C66BB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C38C5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0285549" w14:textId="77777777" w:rsidTr="00503750">
        <w:tc>
          <w:tcPr>
            <w:tcW w:w="2835" w:type="dxa"/>
          </w:tcPr>
          <w:p w14:paraId="4A25CE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76CB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F6E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59F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9D0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EC1FB1" w14:textId="77777777" w:rsidTr="00503750">
        <w:tc>
          <w:tcPr>
            <w:tcW w:w="2835" w:type="dxa"/>
          </w:tcPr>
          <w:p w14:paraId="765C9D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A12F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B7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8D5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78F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97746F" w14:textId="77777777" w:rsidTr="00503750">
        <w:tc>
          <w:tcPr>
            <w:tcW w:w="2835" w:type="dxa"/>
          </w:tcPr>
          <w:p w14:paraId="71887F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C7DE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D6D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498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2F7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8D908" w14:textId="77777777" w:rsidTr="00503750">
        <w:tc>
          <w:tcPr>
            <w:tcW w:w="2835" w:type="dxa"/>
            <w:vAlign w:val="center"/>
          </w:tcPr>
          <w:p w14:paraId="7B5A6C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6FA1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3B1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6E1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C89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141831" w14:textId="77777777" w:rsidTr="00503750">
        <w:tc>
          <w:tcPr>
            <w:tcW w:w="2835" w:type="dxa"/>
            <w:vAlign w:val="center"/>
          </w:tcPr>
          <w:p w14:paraId="60CB10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9395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D62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068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005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0FFAAA" w14:textId="77777777" w:rsidTr="00503750">
        <w:tc>
          <w:tcPr>
            <w:tcW w:w="2835" w:type="dxa"/>
          </w:tcPr>
          <w:p w14:paraId="51F0E6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1CA2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8F1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5D1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C18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24F1B2" w14:textId="77777777" w:rsidTr="00503750">
        <w:tc>
          <w:tcPr>
            <w:tcW w:w="2835" w:type="dxa"/>
          </w:tcPr>
          <w:p w14:paraId="461052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B4A4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D34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520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664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FA1A80" w14:textId="77777777" w:rsidTr="00503750">
        <w:tc>
          <w:tcPr>
            <w:tcW w:w="2835" w:type="dxa"/>
          </w:tcPr>
          <w:p w14:paraId="6B592B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6F72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17D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F1D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EB1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D78C7A" w14:textId="77777777" w:rsidR="00944C3D" w:rsidRDefault="00944C3D" w:rsidP="00944C3D">
      <w:pPr>
        <w:rPr>
          <w:rFonts w:ascii="Arial" w:hAnsi="Arial"/>
          <w:b/>
        </w:rPr>
      </w:pPr>
    </w:p>
    <w:p w14:paraId="6834CDF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FD03E6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CCEEF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9CF73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69B94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992A4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9B13F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5DE117F" w14:textId="77777777" w:rsidTr="00503750">
        <w:trPr>
          <w:trHeight w:val="443"/>
        </w:trPr>
        <w:tc>
          <w:tcPr>
            <w:tcW w:w="2560" w:type="dxa"/>
          </w:tcPr>
          <w:p w14:paraId="22F654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F23D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BB4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121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11E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92F5B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35219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F9C4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A3F2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137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0B8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D9A47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DE9B3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9A42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A1A0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3AF5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7BB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4A0B9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4867E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6BF6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E39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A16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23D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AC20A2" w14:textId="77777777" w:rsidR="00944C3D" w:rsidRDefault="00944C3D" w:rsidP="00944C3D">
      <w:pPr>
        <w:rPr>
          <w:rFonts w:ascii="Arial" w:hAnsi="Arial"/>
          <w:b/>
        </w:rPr>
      </w:pPr>
    </w:p>
    <w:p w14:paraId="236CD333" w14:textId="77777777" w:rsidR="00944C3D" w:rsidRDefault="00944C3D" w:rsidP="00944C3D">
      <w:pPr>
        <w:rPr>
          <w:rFonts w:ascii="Arial" w:hAnsi="Arial"/>
          <w:b/>
        </w:rPr>
      </w:pPr>
    </w:p>
    <w:p w14:paraId="20EF180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F79AFD8" w14:textId="77777777" w:rsidR="00944C3D" w:rsidRDefault="00944C3D" w:rsidP="00944C3D">
      <w:pPr>
        <w:rPr>
          <w:rFonts w:ascii="Arial" w:hAnsi="Arial"/>
          <w:b/>
        </w:rPr>
      </w:pPr>
    </w:p>
    <w:p w14:paraId="4A5BA9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EF272E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974A2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A84E2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6FC0F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DAC91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3003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B0ECC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1CEF6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A7B9D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60E9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7F8CF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F30CF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F00A7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90FE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C82C0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F2058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CDE9D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38FE36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0F75F5C" w14:textId="77777777" w:rsidTr="00503750">
        <w:trPr>
          <w:trHeight w:val="677"/>
        </w:trPr>
        <w:tc>
          <w:tcPr>
            <w:tcW w:w="3358" w:type="dxa"/>
          </w:tcPr>
          <w:p w14:paraId="721480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79929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9DE51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9CF66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11F8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56DB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6F1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233F1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A5F3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A881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B95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B89B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3934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7A75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071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6E48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280A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6263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12B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6E308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DD7EFD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17C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99B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9D807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847A2E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F412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EE3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56685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8ECB46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E3B84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BD1D0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B3791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A5668E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4226D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7C3B7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D9FEA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00230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EFADC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9CC8E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E0B0B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8B7EA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D5120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20650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5D115B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13AC23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6BCB6F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3A26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FE2F6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112BB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2AD8D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0C4F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F00B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D81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7917F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7CC6C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85E8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8DE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6C83F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899A2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8EB5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1A2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2DF33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B0EC37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06C8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BB0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0DCC8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D74B7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76A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93E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6C7D1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D077C4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F46FA1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33673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AEB5E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28ABB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5DB28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F4CB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A2BE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F31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40814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9674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90AD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B9F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D0074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4ABAB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8E5D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AF7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115B4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B5145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2DA9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30D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F1F71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3E6896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E313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A74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A0C47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9CAE1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9C978A7" w14:textId="77777777" w:rsidTr="00503750">
        <w:tc>
          <w:tcPr>
            <w:tcW w:w="3686" w:type="dxa"/>
            <w:vAlign w:val="center"/>
          </w:tcPr>
          <w:p w14:paraId="2BCE90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E8C4A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722B6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DACBC7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2692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CF58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070AD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EA5FD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6C635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0473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ED0B6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6FBAF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6AFC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5E81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88E55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63966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4639D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CAE2F9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8EE2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85387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85E6FF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9D33E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80E29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5CAC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885FD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9F95C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E53D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8E3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EAE75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D080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ED17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DB3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6D9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9B891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8A72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9C7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A14E5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A2BB77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293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BCC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7F968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547261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58DF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411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BE05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E86DA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C49C8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7E8BE6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B5CB9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1507D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1428C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DE30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502A3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B339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185A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E49D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92E7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A78A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D74D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8F04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B9EC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CBA7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BD12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B4AF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BBEC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4FA8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F391B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12B18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0B72C1" w14:textId="77777777" w:rsidR="00944C3D" w:rsidRDefault="00944C3D" w:rsidP="00944C3D">
      <w:pPr>
        <w:rPr>
          <w:sz w:val="22"/>
          <w:szCs w:val="22"/>
        </w:rPr>
      </w:pPr>
    </w:p>
    <w:p w14:paraId="163E0505" w14:textId="77777777" w:rsidR="00944C3D" w:rsidRDefault="00944C3D" w:rsidP="00944C3D">
      <w:pPr>
        <w:rPr>
          <w:sz w:val="22"/>
          <w:szCs w:val="22"/>
        </w:rPr>
      </w:pPr>
    </w:p>
    <w:p w14:paraId="64535F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D80541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F27472E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0E292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1CA8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97728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53159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AE5C7E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6F9A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D7F0CA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E165C7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818CE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C32A2D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D9DD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0D5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7F547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074A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B51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F49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8C742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D70E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D618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01C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E6F5A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513B4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55D2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AC2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ECD22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46B8F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D69B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A0B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ADA93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46339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4356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576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BB8E6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C426A4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AF39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B96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537C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D4A9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B28E90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57A8C8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96DD0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4F376F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5DF62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7FB96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DF9A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173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672A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B7F9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2F9C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722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D79AE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E86B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2759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85B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6F32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5EC4B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3ADA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B1F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A7C0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F3060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3B9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2A3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697E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A2B60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2CE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4E25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8E4F4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918E12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835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425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9317E" w:rsidRPr="00017E8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8335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5FAC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EC3593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742B5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4827D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C2E53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838E1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2BE4E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3F9BD33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EDC1F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AE60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BA034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C1C3AF2" w14:textId="77777777" w:rsidR="00944C3D" w:rsidRPr="003607F0" w:rsidRDefault="00944C3D" w:rsidP="00944C3D"/>
    <w:p w14:paraId="320E175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440B1" w14:textId="77777777" w:rsidR="00BA20B8" w:rsidRDefault="00BA20B8">
      <w:r>
        <w:separator/>
      </w:r>
    </w:p>
  </w:endnote>
  <w:endnote w:type="continuationSeparator" w:id="0">
    <w:p w14:paraId="7980B65D" w14:textId="77777777" w:rsidR="00BA20B8" w:rsidRDefault="00BA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190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DF6083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766A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3BA8BC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037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3000DB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FA72" w14:textId="77777777" w:rsidR="00BA20B8" w:rsidRDefault="00BA20B8">
      <w:r>
        <w:separator/>
      </w:r>
    </w:p>
  </w:footnote>
  <w:footnote w:type="continuationSeparator" w:id="0">
    <w:p w14:paraId="7A3A2BF9" w14:textId="77777777" w:rsidR="00BA20B8" w:rsidRDefault="00BA2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582677">
    <w:abstractNumId w:val="13"/>
  </w:num>
  <w:num w:numId="2" w16cid:durableId="630594211">
    <w:abstractNumId w:val="17"/>
  </w:num>
  <w:num w:numId="3" w16cid:durableId="1008753692">
    <w:abstractNumId w:val="8"/>
  </w:num>
  <w:num w:numId="4" w16cid:durableId="454451502">
    <w:abstractNumId w:val="7"/>
  </w:num>
  <w:num w:numId="5" w16cid:durableId="198542599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868698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5453936">
    <w:abstractNumId w:val="20"/>
  </w:num>
  <w:num w:numId="8" w16cid:durableId="237176960">
    <w:abstractNumId w:val="10"/>
  </w:num>
  <w:num w:numId="9" w16cid:durableId="2079398805">
    <w:abstractNumId w:val="0"/>
  </w:num>
  <w:num w:numId="10" w16cid:durableId="653266680">
    <w:abstractNumId w:val="19"/>
  </w:num>
  <w:num w:numId="11" w16cid:durableId="1726101371">
    <w:abstractNumId w:val="6"/>
  </w:num>
  <w:num w:numId="12" w16cid:durableId="81686184">
    <w:abstractNumId w:val="9"/>
  </w:num>
  <w:num w:numId="13" w16cid:durableId="1721202391">
    <w:abstractNumId w:val="12"/>
  </w:num>
  <w:num w:numId="14" w16cid:durableId="374041754">
    <w:abstractNumId w:val="15"/>
  </w:num>
  <w:num w:numId="15" w16cid:durableId="270404495">
    <w:abstractNumId w:val="14"/>
  </w:num>
  <w:num w:numId="16" w16cid:durableId="446394718">
    <w:abstractNumId w:val="2"/>
  </w:num>
  <w:num w:numId="17" w16cid:durableId="560679955">
    <w:abstractNumId w:val="4"/>
  </w:num>
  <w:num w:numId="18" w16cid:durableId="10038688">
    <w:abstractNumId w:val="11"/>
  </w:num>
  <w:num w:numId="19" w16cid:durableId="831525713">
    <w:abstractNumId w:val="5"/>
  </w:num>
  <w:num w:numId="20" w16cid:durableId="544483318">
    <w:abstractNumId w:val="18"/>
  </w:num>
  <w:num w:numId="21" w16cid:durableId="163390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7"/>
    <w:docVar w:name="arg2" w:val="Driver=asa17;DBF=D:\anasoft\data\tebys.db;DBN=tebys;ENG=SQL17;commlinks=TCPIP{ip=192.168.1.241};uid=hromnikova;con=finus(12.0);pwd=488300282956Vaveto1"/>
    <w:docVar w:name="arg3" w:val="589930"/>
    <w:docVar w:name="arg4" w:val="C:\Users\HROMNI~1.TEB\AppData\Local\Temp\14350593.doc"/>
    <w:docVar w:name="arg5" w:val="5"/>
  </w:docVars>
  <w:rsids>
    <w:rsidRoot w:val="00E9317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85F3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A20B8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9317E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4F1F0"/>
  <w15:docId w15:val="{3C28AFAB-8FDD-4D25-8943-2D8AEFE6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5338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2026-03-03T09:40:00Z</dcterms:created>
  <dcterms:modified xsi:type="dcterms:W3CDTF">2026-03-03T09:42:00Z</dcterms:modified>
</cp:coreProperties>
</file>