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9AB12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6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C6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07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E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3B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AF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8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3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F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9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E1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17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9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F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6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F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4B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6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0E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C7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72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619C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DE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78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E7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EB7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55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A8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62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CB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87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6A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83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F2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C7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B8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94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5D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EF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59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52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73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D7E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91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89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AC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E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B3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BD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BEB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0D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49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8A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1E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72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0ED1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44B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70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D9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8B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77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88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20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14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B9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C8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35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62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69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DB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B5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BA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D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42C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BFB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DB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C4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7C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B60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BB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0D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B4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F7E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1DC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BE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DA6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8B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26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D0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56B67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E2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596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A9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01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3C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6D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4F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B8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4F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5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C7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85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CD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59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29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7A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20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4B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C5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77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1B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F4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49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9C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02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0E1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49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88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42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A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A3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87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59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CAE3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4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0C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0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C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0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7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C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C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9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C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B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60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63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1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7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0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8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A2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EC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85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7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2F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F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7DF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A0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BF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D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EB0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E5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AA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07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1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22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70D29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3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E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4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0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7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5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6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7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5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9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DE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5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E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22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3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B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781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73E2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B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5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C3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7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A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EB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F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9D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49C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78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5EC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819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C4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869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A4B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19C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6A8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5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33D25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8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FA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EA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1A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C628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D0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2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8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9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B6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5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F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0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1C150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E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8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8F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B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A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8D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2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5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C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32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B3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E5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1F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6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136D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6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05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27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F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9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C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27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1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9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D6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A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B6D4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5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D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07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D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6B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2B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44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A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A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3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1F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D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8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9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3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33C1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5F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2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9A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5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D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B2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6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D2F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BD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D3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CE0C29" w14:textId="2129BD9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5B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92E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8D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2A3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F1E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28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986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07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9F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53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F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9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2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51AA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8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52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67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A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76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FB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3F8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8B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B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4A54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CCC5EDD" wp14:editId="0760288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74BA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CC5ED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1774BA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F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AE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4D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B4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7F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D6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AF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B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8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F5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9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A3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2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8F713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9019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6C15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33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F001153" wp14:editId="10A552C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C14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0115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FDC14C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1665E69" wp14:editId="3F40B71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D1AA2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665E6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DD1AA2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BDACA0" wp14:editId="77944ED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7674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BDACA0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F87674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FA16A58" wp14:editId="3E797C8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F2AF9A" w14:textId="3A54370A" w:rsidR="000B647F" w:rsidRDefault="000B647F" w:rsidP="00944C3D">
                                  <w:fldSimple w:instr=" MERGEFIELD  aDMOD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A16A58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FF2AF9A" w14:textId="3A54370A" w:rsidR="000B647F" w:rsidRDefault="000B647F" w:rsidP="00944C3D">
                            <w:fldSimple w:instr=" MERGEFIELD  aDMOD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5AAF041" wp14:editId="19CFC3B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7EC3A" w14:textId="25066E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AAF04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17EC3A" w14:textId="25066E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293C547" wp14:editId="0A041C6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1F3CE3" w14:textId="2F6405A4" w:rsidR="000B647F" w:rsidRDefault="000B647F" w:rsidP="00944C3D">
                                  <w:fldSimple w:instr=" MERGEFIELD  aDRDO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93C54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41F3CE3" w14:textId="2F6405A4" w:rsidR="000B647F" w:rsidRDefault="000B647F" w:rsidP="00944C3D">
                            <w:fldSimple w:instr=" MERGEFIELD  aDRDO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AC316BA" wp14:editId="094BBFF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1726DF" w14:textId="2E9EA99C" w:rsidR="000B647F" w:rsidRDefault="000B647F" w:rsidP="00944C3D">
                                  <w:fldSimple w:instr=" MERGEFIELD  aDMDO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316B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A1726DF" w14:textId="2E9EA99C" w:rsidR="000B647F" w:rsidRDefault="000B647F" w:rsidP="00944C3D">
                            <w:fldSimple w:instr=" MERGEFIELD  aDMDO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2FFD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E2E1F4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71F8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A0FBA13" wp14:editId="08623AD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94864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0FBA1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394864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B788FC4" wp14:editId="1B30327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4CC89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788FC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74CC89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30DA88C" wp14:editId="5E07D31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FEFE8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0DA88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7FEFE8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D3AA140" wp14:editId="7D490A6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B8DB21" w14:textId="7C45792C" w:rsidR="000B647F" w:rsidRDefault="000B647F" w:rsidP="00944C3D">
                                  <w:fldSimple w:instr=" MERGEFIELD  aDRDOo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3AA14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9B8DB21" w14:textId="7C45792C" w:rsidR="000B647F" w:rsidRDefault="000B647F" w:rsidP="00944C3D">
                            <w:fldSimple w:instr=" MERGEFIELD  aDRDOo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6214937" wp14:editId="7602B28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EFB562" w14:textId="591AE499" w:rsidR="000B647F" w:rsidRDefault="000B647F" w:rsidP="00944C3D">
                                  <w:fldSimple w:instr=" MERGEFIELD  aDMDO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21493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EEFB562" w14:textId="591AE499" w:rsidR="000B647F" w:rsidRDefault="000B647F" w:rsidP="00944C3D">
                            <w:fldSimple w:instr=" MERGEFIELD  aDMDO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0889088" wp14:editId="721D8BF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C1D980" w14:textId="6C7B7543" w:rsidR="000B647F" w:rsidRDefault="000B647F" w:rsidP="00944C3D">
                                  <w:fldSimple w:instr=" MERGEFIELD  aDRODo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88908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0C1D980" w14:textId="6C7B7543" w:rsidR="000B647F" w:rsidRDefault="000B647F" w:rsidP="00944C3D">
                            <w:fldSimple w:instr=" MERGEFIELD  aDRODo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2908043" wp14:editId="2C95873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B9BFC1" w14:textId="5DE868AE" w:rsidR="000B647F" w:rsidRDefault="000B647F" w:rsidP="00944C3D">
                                  <w:fldSimple w:instr=" MERGEFIELD  aDMOD  \* MERGEFORMAT ">
                                    <w:r w:rsidR="00606516" w:rsidRPr="006065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0804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3B9BFC1" w14:textId="5DE868AE" w:rsidR="000B647F" w:rsidRDefault="000B647F" w:rsidP="00944C3D">
                            <w:fldSimple w:instr=" MERGEFIELD  aDMOD  \* MERGEFORMAT ">
                              <w:r w:rsidR="00606516" w:rsidRPr="006065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5711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58941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30F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6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8C40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D3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7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B8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A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C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2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2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2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1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EE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95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0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1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F9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66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B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8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4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3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53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71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6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C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1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6084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2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7A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CC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2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8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9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E5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62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9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0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5D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6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8D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00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1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C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144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4C7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93D4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58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A93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E8A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87DE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3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6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A1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C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C5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4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7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ED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23A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E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EE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88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2B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0F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61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1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8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B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5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3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51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9B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3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3B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3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4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74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8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21AB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9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E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9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E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1D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F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7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6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969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AC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8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51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40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8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A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2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DF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D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09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1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22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4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C0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97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00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B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44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22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7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F6D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7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6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6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DC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07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99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F81D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0B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6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1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BE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7B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3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7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6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F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FA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26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8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DC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5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A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91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7F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E7D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529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1A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81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2C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29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6EE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A7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CD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B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4E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F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9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0A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F4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E17C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FC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9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92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35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D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8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CB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8D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8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81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D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E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7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4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F6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B3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3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6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D9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277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19E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D96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4BF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42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173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EE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30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F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83B5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EF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9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F724DEE" wp14:editId="5F249FB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67D6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724DE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8067D6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7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2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D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9F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9A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A4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D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7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D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B0F2970" wp14:editId="2FB562E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EE8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0F2970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87EE84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5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75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0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7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B6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38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8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2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4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4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B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B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9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5A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6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03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3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5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FD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66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3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1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8CB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3C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941C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09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6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C9F76F4" wp14:editId="6CA35C5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C9D2DB" w14:textId="0D85DD8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36121631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9F76F4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DC9D2DB" w14:textId="0D85DD8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36121631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58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4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23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D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D8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6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A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7A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8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21A2615" wp14:editId="5033E18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FE4AB" w14:textId="0A3A84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2021563159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A261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D3FE4AB" w14:textId="0A3A84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2021563159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CC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B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1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64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4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3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E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3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34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3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E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5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5E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8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8B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F885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98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2AE5B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F86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F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6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1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3E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B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C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9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F5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9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F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DE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9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7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D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F04D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54F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965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B8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160A39B" wp14:editId="237152C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2D043C" w14:textId="6F6A508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60A39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A2D043C" w14:textId="6F6A508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7F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A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82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D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2E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B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3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1A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6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0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93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4F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64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EB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54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1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F3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DC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1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6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40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40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89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C8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D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3A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37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1C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28E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B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BD60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2398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39F3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C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8D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52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7C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9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6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9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79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3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C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8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12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7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1A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E6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CD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4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A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2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8F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DF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2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D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A0A3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54F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81F55C" wp14:editId="0DAEAC6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E0A533" w14:textId="37DDC3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81F55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1E0A533" w14:textId="37DDC3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M.Bela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F8D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5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0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B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4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8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D5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C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D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C8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AA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AB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BE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A4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AF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D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B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119C1EB" wp14:editId="5431129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D8FE2" w14:textId="437D071A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19C1E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E2D8FE2" w14:textId="437D071A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B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4D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86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B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2B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D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0893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CA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A72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28E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A686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17967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9A1EF02" wp14:editId="545B1D1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8F2C2" w14:textId="442582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A1EF02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188F2C2" w14:textId="442582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77841F" wp14:editId="72147CC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5D867" w14:textId="2C2AA8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77841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F15D867" w14:textId="2C2AA8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7D8A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31A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F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AE51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5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4B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7034D70" wp14:editId="74BE7A4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53DADE" w14:textId="7908B9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034D7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453DADE" w14:textId="7908B9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FE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18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A58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13F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542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7F6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AD0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FE2DA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CD4D1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A651523" wp14:editId="22E8AD9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702B4" w14:textId="523D3C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65152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96702B4" w14:textId="523D3C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670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0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A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F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3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6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7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00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64B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0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A449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A3FB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8ECB0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35762F3" wp14:editId="5A7BE4D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E76D31" w14:textId="003DB9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06516" w:rsidRPr="00FE0A3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762F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8E76D31" w14:textId="003DB9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06516" w:rsidRPr="00FE0A3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3594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65B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620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55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9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1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68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F2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CA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A3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6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97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F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2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4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C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1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D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F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5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A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7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8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7E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9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1D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B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58F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5EF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530AC4" w14:textId="333FA8D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06516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D0A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EFB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7B2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C9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7D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FE2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276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55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438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9D8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4A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BD1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43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7CD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D62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8D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F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33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4D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18F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02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CE00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0AA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2E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07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6E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3C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227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9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58D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083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B3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BA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B56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9F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51A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C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75F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4EB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8B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A1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64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55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316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E3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C001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B9A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DC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62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2A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738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5DE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3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6483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FD0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65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6C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C4F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FC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8D2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D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FFAC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E6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83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0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8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CCA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9F0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E61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67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7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D4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D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A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4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B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20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E8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59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8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8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2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0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E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3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3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A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57C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9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E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58A2D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10FCA9D" w14:textId="77777777" w:rsidR="00944C3D" w:rsidRDefault="00944C3D" w:rsidP="00944C3D">
      <w:pPr>
        <w:rPr>
          <w:rFonts w:ascii="Arial" w:hAnsi="Arial"/>
        </w:rPr>
      </w:pPr>
    </w:p>
    <w:p w14:paraId="65DCBED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091A407" w14:textId="01E3794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E4E98A7" w14:textId="0EB0956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8431F07" w14:textId="2760468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20A19A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886C16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45256D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4B787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E0E6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020852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662698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5D940A2" w14:textId="67954C1A" w:rsidR="00944C3D" w:rsidRPr="008D0433" w:rsidRDefault="006065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Štefan Žigo</w:t>
            </w:r>
          </w:p>
        </w:tc>
        <w:tc>
          <w:tcPr>
            <w:tcW w:w="3260" w:type="dxa"/>
            <w:vAlign w:val="center"/>
          </w:tcPr>
          <w:p w14:paraId="6A9153E0" w14:textId="68F64327" w:rsidR="00944C3D" w:rsidRPr="008D0433" w:rsidRDefault="006065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44BAE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ADEF1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877D4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81B9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5F3C3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7996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2BB3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3896C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A0D0D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2446F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5C3C0C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1C6A772" w14:textId="337E2C5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D1299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97C2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21084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A4E4EA" w14:textId="7E21D4E2" w:rsidR="00944C3D" w:rsidRDefault="0060651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6EEDB0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552B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9DB1C18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28401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0D27B3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7300F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46953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5D178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0058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F2A1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B1CE7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AD613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1BE9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86F0F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DF733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B4B1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A635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106B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EAE19B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C53D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6984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AE7E9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DDF6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44F02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BDAF2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6F47036" w14:textId="33B86A9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A819E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B17BF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D64C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640336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800119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5AEAEC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97416F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5A188D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E6F878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10BD0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D4A15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E1CB5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9C8DE3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7AEEA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C656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A654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56B1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A020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BF3C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2401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9B0BD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509D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552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49F9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2119C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E5F0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3DEF9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F1D13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97E1C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60608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0837C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F4126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1611C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5A089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C594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8EC89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562C0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88844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EA7DE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91EE3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0FD92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AE48D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D17CB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4EF21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4DAAC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0EE89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9F4A8E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AFDE4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93EDD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BC408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A95A5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87161C7" w14:textId="77777777" w:rsidTr="00503750">
        <w:trPr>
          <w:trHeight w:val="302"/>
        </w:trPr>
        <w:tc>
          <w:tcPr>
            <w:tcW w:w="4510" w:type="dxa"/>
          </w:tcPr>
          <w:p w14:paraId="2A00D6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2731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B26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EE6D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AFEF23" w14:textId="77777777" w:rsidTr="00503750">
        <w:trPr>
          <w:trHeight w:val="302"/>
        </w:trPr>
        <w:tc>
          <w:tcPr>
            <w:tcW w:w="4510" w:type="dxa"/>
          </w:tcPr>
          <w:p w14:paraId="00C0B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C4DA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9B1DE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7C2FE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FEF7F" w14:textId="77777777" w:rsidTr="00503750">
        <w:trPr>
          <w:trHeight w:val="302"/>
        </w:trPr>
        <w:tc>
          <w:tcPr>
            <w:tcW w:w="4510" w:type="dxa"/>
          </w:tcPr>
          <w:p w14:paraId="5E75D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4B15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D8E0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C9457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668C9E" w14:textId="77777777" w:rsidTr="00503750">
        <w:trPr>
          <w:trHeight w:val="302"/>
        </w:trPr>
        <w:tc>
          <w:tcPr>
            <w:tcW w:w="4510" w:type="dxa"/>
          </w:tcPr>
          <w:p w14:paraId="16F3B8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F0545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8574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8950E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99DF24" w14:textId="77777777" w:rsidTr="00503750">
        <w:trPr>
          <w:trHeight w:val="327"/>
        </w:trPr>
        <w:tc>
          <w:tcPr>
            <w:tcW w:w="4510" w:type="dxa"/>
          </w:tcPr>
          <w:p w14:paraId="7E2D6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FAF1C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BE69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96E4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124E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57B07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118E121" w14:textId="44DE7FD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2816F0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8E2B2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1B34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DCAD8F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F3613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8E545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B207F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EE80BB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65BF739" w14:textId="77777777" w:rsidTr="00503750">
        <w:tc>
          <w:tcPr>
            <w:tcW w:w="2302" w:type="dxa"/>
            <w:vAlign w:val="center"/>
          </w:tcPr>
          <w:p w14:paraId="2716FA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7A5F3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46A0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3387B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EA7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68B9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4149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3F699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C68C2DC" w14:textId="77777777" w:rsidTr="00503750">
        <w:tc>
          <w:tcPr>
            <w:tcW w:w="15593" w:type="dxa"/>
            <w:gridSpan w:val="8"/>
            <w:vAlign w:val="center"/>
          </w:tcPr>
          <w:p w14:paraId="21282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FBB251" w14:textId="77777777" w:rsidTr="00503750">
        <w:tc>
          <w:tcPr>
            <w:tcW w:w="2302" w:type="dxa"/>
            <w:vAlign w:val="center"/>
          </w:tcPr>
          <w:p w14:paraId="7A083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35ED35" w14:textId="4324E3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D9D64F" w14:textId="51B053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F5630" w14:textId="302BB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9A3FD5" w14:textId="12BBEE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FCAC2" w14:textId="6EDD00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26265" w14:textId="0421B2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5A871" w14:textId="728F8D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8D20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F4C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A7207F" w14:textId="2FB872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969D53" w14:textId="70B999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E564B" w14:textId="4AB89E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12642" w14:textId="7CE7F7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856F7E" w14:textId="258C6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13137C" w14:textId="5CB63E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F464C" w14:textId="06CAB3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1FC5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BE89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C0D6AE" w14:textId="2F452C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F87900" w14:textId="534481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6B9CA" w14:textId="6334C9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52241E" w14:textId="1F944E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07369" w14:textId="681886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9834D2" w14:textId="298F18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F468B" w14:textId="7A83C9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36E9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2A7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F4FA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E633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9CD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49F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9594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71EC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8AB2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9717D1" w14:textId="77777777" w:rsidTr="00503750">
        <w:tc>
          <w:tcPr>
            <w:tcW w:w="2302" w:type="dxa"/>
            <w:vAlign w:val="center"/>
          </w:tcPr>
          <w:p w14:paraId="5815D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D8383B" w14:textId="535A9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2036D" w14:textId="7692B9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7A5E30" w14:textId="6BC059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C3F5C" w14:textId="09DFAD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7AA27" w14:textId="6F6172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76C36" w14:textId="2E8945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F4FDA" w14:textId="2D75D1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F53F5" w14:textId="77777777" w:rsidTr="00503750">
        <w:tc>
          <w:tcPr>
            <w:tcW w:w="15593" w:type="dxa"/>
            <w:gridSpan w:val="8"/>
            <w:vAlign w:val="center"/>
          </w:tcPr>
          <w:p w14:paraId="0C797A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4AE799" w14:textId="77777777" w:rsidTr="00503750">
        <w:tc>
          <w:tcPr>
            <w:tcW w:w="2302" w:type="dxa"/>
            <w:vAlign w:val="center"/>
          </w:tcPr>
          <w:p w14:paraId="0324A4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CAEC61" w14:textId="42EA08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DB0F93" w14:textId="5DCD50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125B5" w14:textId="4420D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09081" w14:textId="7B4322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49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B2A2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DE0ED" w14:textId="4B5C73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090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8A3AA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BEB965" w14:textId="57915F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DB0BEA" w14:textId="5CAD92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650101" w14:textId="5FB6EB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4338B" w14:textId="54654F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A2D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CF23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917CE1" w14:textId="320A9A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FCA2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771E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7CD0C98" w14:textId="174D31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690D3F" w14:textId="463737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DDE2F" w14:textId="49BC59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B1A908" w14:textId="2F784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E9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F488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28FD72" w14:textId="12A062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25B09" w14:textId="77777777" w:rsidTr="00503750">
        <w:tc>
          <w:tcPr>
            <w:tcW w:w="2302" w:type="dxa"/>
            <w:vAlign w:val="center"/>
          </w:tcPr>
          <w:p w14:paraId="364B9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369178" w14:textId="728EA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7756C0" w14:textId="2344E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7D965" w14:textId="3C59CD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BC2C6" w14:textId="24DD71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BD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75FC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58DB51" w14:textId="50F168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9202C" w14:textId="77777777" w:rsidTr="00503750">
        <w:tc>
          <w:tcPr>
            <w:tcW w:w="15593" w:type="dxa"/>
            <w:gridSpan w:val="8"/>
            <w:vAlign w:val="center"/>
          </w:tcPr>
          <w:p w14:paraId="08CB53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CD1D65" w14:textId="77777777" w:rsidTr="00503750">
        <w:tc>
          <w:tcPr>
            <w:tcW w:w="2302" w:type="dxa"/>
            <w:vAlign w:val="center"/>
          </w:tcPr>
          <w:p w14:paraId="3F6423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B5DEAC" w14:textId="068972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2C5AA0" w14:textId="31C9D0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DACED" w14:textId="4EFBA6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FE33B" w14:textId="2B5C72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BD0DD3" w14:textId="3FD0AF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824C0" w14:textId="5B2E3F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6D66F" w14:textId="1FC6C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8F10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AED60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9F63D7" w14:textId="03CE95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C5E08F" w14:textId="3EFCB7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4A34C" w14:textId="5EAA8E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949D1" w14:textId="2220F7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19B0A" w14:textId="4EB828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59D63" w14:textId="7FF97A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38EC5" w14:textId="58B630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D44A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74C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017E3E" w14:textId="19406B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54F73F" w14:textId="4EE6BF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E2D37" w14:textId="66AA6B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95E3D" w14:textId="65E040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11A09" w14:textId="3887A5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096E0" w14:textId="6428CD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8CD6A" w14:textId="44333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82A1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30EC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198673" w14:textId="77EFFD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47B7B4" w14:textId="73B8CA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F4AA2" w14:textId="2B3174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F0550" w14:textId="06472C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BAD72" w14:textId="73958B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9D105" w14:textId="4C445D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48827" w14:textId="573634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560E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37494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31DA6D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14A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7AD38AB" w14:textId="5216A8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63B1BE" w14:textId="1BD759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693A6" w14:textId="3927B1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B280A" w14:textId="163104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BCE37" w14:textId="314779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2F1DD" w14:textId="585E70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59BFB" w14:textId="7C05F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14FD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96D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D756312" w14:textId="29A041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66755D" w14:textId="45BC90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16A19" w14:textId="0E3A0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FF77B" w14:textId="10918A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05FE94" w14:textId="224317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445E3" w14:textId="0850E3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9F24D" w14:textId="3085CC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F092BE" w14:textId="77777777" w:rsidR="00944C3D" w:rsidRDefault="00944C3D" w:rsidP="00944C3D">
      <w:pPr>
        <w:rPr>
          <w:rFonts w:ascii="Arial" w:hAnsi="Arial"/>
          <w:b/>
        </w:rPr>
      </w:pPr>
    </w:p>
    <w:p w14:paraId="083A603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D710BB9" w14:textId="77777777" w:rsidTr="00503750">
        <w:tc>
          <w:tcPr>
            <w:tcW w:w="1944" w:type="dxa"/>
            <w:vAlign w:val="center"/>
          </w:tcPr>
          <w:p w14:paraId="428AB6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E7A3C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26ECD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FBCE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CC5F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27070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A364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D4308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FA2D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F7CD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19D61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DBAA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0F3B1D" w14:textId="77777777" w:rsidTr="00503750">
        <w:tc>
          <w:tcPr>
            <w:tcW w:w="15685" w:type="dxa"/>
            <w:gridSpan w:val="12"/>
            <w:vAlign w:val="center"/>
          </w:tcPr>
          <w:p w14:paraId="14DB74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4BEF83" w14:textId="77777777" w:rsidTr="00503750">
        <w:tc>
          <w:tcPr>
            <w:tcW w:w="1944" w:type="dxa"/>
            <w:vAlign w:val="center"/>
          </w:tcPr>
          <w:p w14:paraId="5D5BB1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B4B5BE" w14:textId="5F1BC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AD0FBE" w14:textId="46401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41BE13" w14:textId="2CEDA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258E69" w14:textId="7C4EA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D50BC3" w14:textId="4BDAD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312BD3" w14:textId="527C9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6B44BF" w14:textId="43734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394069" w14:textId="2BC53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68BAA3" w14:textId="10754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CCC56C" w14:textId="69324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BEA1A5" w14:textId="57DA1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5E07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E3053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09BA74" w14:textId="2D4EC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42B57B" w14:textId="6F1E2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38F225" w14:textId="38076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AE53B3" w14:textId="4A93A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CDFE33" w14:textId="1F8C5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9DD43F" w14:textId="3AD40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E4807A" w14:textId="736A7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21B173" w14:textId="79329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A13642" w14:textId="276EE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AB65A1" w14:textId="3B4B1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66C1CE" w14:textId="37A22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446C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A210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0FB7AD6" w14:textId="3EF52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A41711" w14:textId="40EAF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15D146" w14:textId="63C78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0A4C10" w14:textId="438C4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14CF49" w14:textId="1ACA6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611CAD" w14:textId="733BD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960E0A" w14:textId="5B430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A54C68" w14:textId="39EF1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710327" w14:textId="1594B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92D30D" w14:textId="3EE8D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B75212" w14:textId="2A3AB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6B0C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0ACB3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C7AF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C08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60D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B36C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0472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C6B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5B53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46AF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6987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9A6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703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072E05" w14:textId="77777777" w:rsidTr="00503750">
        <w:tc>
          <w:tcPr>
            <w:tcW w:w="1944" w:type="dxa"/>
            <w:vAlign w:val="center"/>
          </w:tcPr>
          <w:p w14:paraId="53B9BA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434719" w14:textId="21797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0B3924" w14:textId="3FC90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9BD040" w14:textId="07D9B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910D9B" w14:textId="798A5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C3AB6F" w14:textId="21499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9476AD" w14:textId="21AB4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998AE9" w14:textId="2C2ED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72F218" w14:textId="6114F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BE80AD" w14:textId="34C2D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5B2D5C" w14:textId="7F26F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E80B53" w14:textId="5A039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ED79AA" w14:textId="77777777" w:rsidTr="00503750">
        <w:tc>
          <w:tcPr>
            <w:tcW w:w="15685" w:type="dxa"/>
            <w:gridSpan w:val="12"/>
            <w:vAlign w:val="center"/>
          </w:tcPr>
          <w:p w14:paraId="1D7D3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49E729" w14:textId="77777777" w:rsidTr="00503750">
        <w:tc>
          <w:tcPr>
            <w:tcW w:w="1944" w:type="dxa"/>
            <w:vAlign w:val="center"/>
          </w:tcPr>
          <w:p w14:paraId="1C614F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363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8AF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9F5173" w14:textId="3BA37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045FEE" w14:textId="78B90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E0D4F4" w14:textId="02426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563D8D" w14:textId="71C6F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842ACE" w14:textId="541CF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AFFD7" w14:textId="48ECE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E5E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F2A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46C6EA" w14:textId="0FA37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B837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35D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580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D2D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7E5657" w14:textId="5DAC0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C2FD2E" w14:textId="562DA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77A2AF" w14:textId="08F05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A8C64D" w14:textId="565AA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CC50B1" w14:textId="2223E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04C2D" w14:textId="55A5B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B72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0CB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13A347" w14:textId="7D49E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3B6D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A9FD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02FA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648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94E6AC" w14:textId="3382E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6254D6" w14:textId="0C1A9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5D756D" w14:textId="7A1CB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6EAEB6" w14:textId="2912D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316D55" w14:textId="6F2AF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3C4166" w14:textId="51A01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A5D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827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A3DA1F" w14:textId="13B76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675377" w14:textId="77777777" w:rsidTr="00503750">
        <w:tc>
          <w:tcPr>
            <w:tcW w:w="1944" w:type="dxa"/>
            <w:vAlign w:val="center"/>
          </w:tcPr>
          <w:p w14:paraId="2FBB5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7EA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AE2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2A2256" w14:textId="266D1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7421DF" w14:textId="5A856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443FAD" w14:textId="0D630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BBD9E" w14:textId="79542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B63435" w14:textId="3E8B1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FDBEFA" w14:textId="70BD2D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946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824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2D3C19" w14:textId="7FFFE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2A5A6" w14:textId="77777777" w:rsidTr="00503750">
        <w:tc>
          <w:tcPr>
            <w:tcW w:w="15685" w:type="dxa"/>
            <w:gridSpan w:val="12"/>
            <w:vAlign w:val="center"/>
          </w:tcPr>
          <w:p w14:paraId="41F9C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CED200" w14:textId="77777777" w:rsidTr="00503750">
        <w:tc>
          <w:tcPr>
            <w:tcW w:w="1944" w:type="dxa"/>
            <w:vAlign w:val="center"/>
          </w:tcPr>
          <w:p w14:paraId="20199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074A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86C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A4BF4D" w14:textId="64D93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4BE5AE" w14:textId="55487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B73606" w14:textId="33973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A08116" w14:textId="4CD27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4FB0B" w14:textId="1BB5A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9F8481" w14:textId="6BCCA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AB027D" w14:textId="3EB05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8B1CAB" w14:textId="1EB62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D7D338" w14:textId="08115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4006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25B2E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214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B13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FBF49B" w14:textId="68D31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E3BD78" w14:textId="51ECD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E8724B" w14:textId="34E9B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758EF3" w14:textId="7FCE2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F9C2BC" w14:textId="1A137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B0AAEB" w14:textId="67E83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99E6B2" w14:textId="42C2A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33EEAA" w14:textId="0DE14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57CBD7" w14:textId="07F3D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0E48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1FF3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6701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95B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A7CAD8" w14:textId="20706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1D8CD2" w14:textId="45E09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B031A6" w14:textId="0D392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6D9395" w14:textId="6BE29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C392A6" w14:textId="403CE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DDA3C6" w14:textId="0E683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E0C8FC" w14:textId="66F12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8B2E28" w14:textId="229FA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76A0BA" w14:textId="71433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D166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4AC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0DF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B4E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1B8F08" w14:textId="21D84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4B055D" w14:textId="174A4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19AA5B" w14:textId="1F878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A962A3" w14:textId="053E5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39F189" w14:textId="37953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F40B4E" w14:textId="7B5BE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6296CF" w14:textId="08089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407D7C" w14:textId="265BF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1AC24E" w14:textId="400B5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B90B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C7084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FE427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20B7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488ADD" w14:textId="6675B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041B07" w14:textId="5AC4C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8D8DBE" w14:textId="3ADE1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83A6B0" w14:textId="14B89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9E80BB" w14:textId="0D719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BD7B20" w14:textId="60549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293167" w14:textId="36BD1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58E76E" w14:textId="666DE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B32FFA" w14:textId="33A64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44630F" w14:textId="120AD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991D1A" w14:textId="15B42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066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C47B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DBEFB8" w14:textId="5654C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883D37" w14:textId="79091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A11283" w14:textId="784BE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5019E2" w14:textId="17A27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FDE6CB" w14:textId="114ED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8BBE9C" w14:textId="3A1DF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1C1761" w14:textId="6BDBE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B99A43" w14:textId="724F7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5FD4C2" w14:textId="0FED6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71D6D7" w14:textId="48ED8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4BD112" w14:textId="6D7D1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8EB0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0C0E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900FC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83F0C1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8BB1B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D2039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DD0822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5C032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9618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1AFB5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31F3B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2A98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BE87D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29D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3F55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D4406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96DA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F258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B6E5B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9674F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6E9F65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01214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0A48F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41865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0913849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89C7E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6B11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354A0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F0AAC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E291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98587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A08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6DA14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2D36B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3E05D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1799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D18E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676A8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3D4246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16EC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3196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1562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18D4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3ED96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CBEE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C7BBE62" w14:textId="77777777" w:rsidTr="00503750">
        <w:trPr>
          <w:trHeight w:val="1073"/>
        </w:trPr>
        <w:tc>
          <w:tcPr>
            <w:tcW w:w="3614" w:type="dxa"/>
            <w:vMerge/>
          </w:tcPr>
          <w:p w14:paraId="2C868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FAC0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48E6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34E8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6C0B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9DC6D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8526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4CD3CA2" w14:textId="77777777" w:rsidTr="00503750">
        <w:trPr>
          <w:trHeight w:val="283"/>
        </w:trPr>
        <w:tc>
          <w:tcPr>
            <w:tcW w:w="3614" w:type="dxa"/>
          </w:tcPr>
          <w:p w14:paraId="6243B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045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3C8A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ED7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F358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9D0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012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3A6352" w14:textId="77777777" w:rsidTr="00503750">
        <w:trPr>
          <w:trHeight w:val="283"/>
        </w:trPr>
        <w:tc>
          <w:tcPr>
            <w:tcW w:w="3614" w:type="dxa"/>
          </w:tcPr>
          <w:p w14:paraId="509BB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489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BE4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2BB8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B9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03F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B89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7F9F26A" w14:textId="77777777" w:rsidTr="00503750">
        <w:trPr>
          <w:trHeight w:val="283"/>
        </w:trPr>
        <w:tc>
          <w:tcPr>
            <w:tcW w:w="3614" w:type="dxa"/>
          </w:tcPr>
          <w:p w14:paraId="58010D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7351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10D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A460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C39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BEA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BE1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D58A5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28666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57E9C8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1EC2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C2CD7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F544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F689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9C4D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065A8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6FCC2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ABAC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9FEF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650D1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48D6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F602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6F1F8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31A5EA9" w14:textId="40841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E253B" w14:textId="5D7EC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705E1" w14:textId="69AC7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9511E" w14:textId="40137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9D792" w14:textId="3070D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4FD68E" w14:textId="747C9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6C93F" w14:textId="6617A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C3508D" w14:textId="63477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746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D70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4DC8C76" w14:textId="2DAEF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57C9C" w14:textId="054DF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A3C53" w14:textId="6C498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8F2DA" w14:textId="3138B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95F98" w14:textId="02BF0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55896" w14:textId="04AF8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42A76" w14:textId="34191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DDE501" w14:textId="656F3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949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368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8B3702E" w14:textId="47B02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353E0" w14:textId="334D0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596EF" w14:textId="37AB4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C3181" w14:textId="50D6A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4042C" w14:textId="5BF67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0CB73" w14:textId="55474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9CED8" w14:textId="4A2B9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412D08" w14:textId="03627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227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2FB3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5F5A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2E9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D7C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60A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EC8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ACB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207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7211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058A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6A78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9CF9C7" w14:textId="28FD0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6FAC5" w14:textId="63EC3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F293E" w14:textId="35111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DE28C" w14:textId="75E91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90973" w14:textId="6A351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C4C88" w14:textId="11AAD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0C962" w14:textId="5E5A2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BA957C" w14:textId="4772D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2BED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A1B2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058F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A124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0D2091" w14:textId="7A7F50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A72394" w14:textId="2E6F6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CDADB" w14:textId="258DB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4C13A" w14:textId="1656E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5945B" w14:textId="44284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92913" w14:textId="0CC11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29725A" w14:textId="1CE94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14C63B" w14:textId="60160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C566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634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D92D5AF" w14:textId="7AE7A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1C8D96" w14:textId="467F7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0ACBB" w14:textId="3A831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F315C" w14:textId="55C44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595CD" w14:textId="61DCF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0AB39" w14:textId="39367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563B3" w14:textId="263D6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7EBA7F" w14:textId="6EACB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4E3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F3E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F2E610" w14:textId="12CE5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0CA95" w14:textId="5E627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876A5" w14:textId="18B47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8C5A7B" w14:textId="1E00A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7DF8C" w14:textId="64795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7E6E9" w14:textId="0112E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24572" w14:textId="6A318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5F073A" w14:textId="4317D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C94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AF34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8727E0" w14:textId="2939E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1A7D3" w14:textId="0A1BF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0F43" w14:textId="1AC51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364D5C" w14:textId="7CB27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42C253" w14:textId="6A111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5C665" w14:textId="45CFA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8B4CF" w14:textId="6F934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7D31CE" w14:textId="01BCD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CB72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60756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D62F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8BB7E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1BC7A2" w14:textId="48E67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C63EBC" w14:textId="5F67E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18491" w14:textId="1592D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79972" w14:textId="1EB66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6A479" w14:textId="3D097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08BAE" w14:textId="518A2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B3DE5" w14:textId="6D2D1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525010" w14:textId="70FDA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DFAB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3E682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D3A8503" w14:textId="6B168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D8AAD" w14:textId="44EFD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DC65E" w14:textId="3CE03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FF4D7" w14:textId="53BBE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60BD24" w14:textId="64930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4CA2B" w14:textId="1879E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CC762" w14:textId="0E276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49ECCB" w14:textId="3630C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5735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9B7BB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E5A0E1" w14:textId="3BC5E73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0598E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189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F401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173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F3BE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DAAF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7F6D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A3B3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BBD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3526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020E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036F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CB98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984B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DF2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5AE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41D0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DC50C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C14850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3FBB4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A0152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F52BAF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FC468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CD7D0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E687C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9756F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9550F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4761D6" w14:textId="77777777" w:rsidTr="00503750">
        <w:trPr>
          <w:trHeight w:val="437"/>
        </w:trPr>
        <w:tc>
          <w:tcPr>
            <w:tcW w:w="2594" w:type="dxa"/>
          </w:tcPr>
          <w:p w14:paraId="43DB8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872F63F" w14:textId="0458EC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D5DBE61" w14:textId="6035BB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5D73DF" w14:textId="06E2B2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C32E351" w14:textId="7C48F3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A7FCE4" w14:textId="77777777" w:rsidTr="00503750">
        <w:trPr>
          <w:trHeight w:val="420"/>
        </w:trPr>
        <w:tc>
          <w:tcPr>
            <w:tcW w:w="2594" w:type="dxa"/>
          </w:tcPr>
          <w:p w14:paraId="58810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8D74929" w14:textId="5C81F5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61E8F0D" w14:textId="50A464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D62A170" w14:textId="5343D7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BD83CF9" w14:textId="6C68F4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F5E342" w14:textId="77777777" w:rsidTr="00503750">
        <w:trPr>
          <w:trHeight w:val="630"/>
        </w:trPr>
        <w:tc>
          <w:tcPr>
            <w:tcW w:w="2594" w:type="dxa"/>
          </w:tcPr>
          <w:p w14:paraId="649D8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A7370ED" w14:textId="6674B0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9BFFCEE" w14:textId="5D9EA7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556FF38" w14:textId="60F82A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589C922" w14:textId="30012E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9552F2" w14:textId="77777777" w:rsidTr="00503750">
        <w:trPr>
          <w:trHeight w:val="420"/>
        </w:trPr>
        <w:tc>
          <w:tcPr>
            <w:tcW w:w="2594" w:type="dxa"/>
          </w:tcPr>
          <w:p w14:paraId="311C4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4D7C86F" w14:textId="40629C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3101A0" w14:textId="4D6D8E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4180C8D" w14:textId="6F5283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9A64441" w14:textId="13B32B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14B605" w14:textId="77777777" w:rsidTr="00503750">
        <w:trPr>
          <w:trHeight w:val="437"/>
        </w:trPr>
        <w:tc>
          <w:tcPr>
            <w:tcW w:w="2594" w:type="dxa"/>
          </w:tcPr>
          <w:p w14:paraId="3D9BE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0CECC05" w14:textId="266E99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875A925" w14:textId="023B91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E6B54E" w14:textId="00C17E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1C62209" w14:textId="2A56B8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F6111C" w14:textId="77777777" w:rsidTr="00503750">
        <w:trPr>
          <w:trHeight w:val="420"/>
        </w:trPr>
        <w:tc>
          <w:tcPr>
            <w:tcW w:w="2594" w:type="dxa"/>
          </w:tcPr>
          <w:p w14:paraId="0A97B6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939BC07" w14:textId="49AF0CE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EF55C0" w14:textId="21D1B1B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6B96E4F" w14:textId="687759F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2C99215" w14:textId="59E7861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FFB4514" w14:textId="77777777" w:rsidR="00944C3D" w:rsidRDefault="00944C3D" w:rsidP="00944C3D">
      <w:pPr>
        <w:rPr>
          <w:rFonts w:ascii="Arial" w:hAnsi="Arial"/>
          <w:b/>
        </w:rPr>
      </w:pPr>
    </w:p>
    <w:p w14:paraId="0595C4F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17F884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DB11F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F1721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56581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22804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449E2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E42B32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49BC3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6B20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64F7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267AC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3D07C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FE06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E26CF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1E9B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2602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67DD8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E606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3C42D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81B2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45E58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57952E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5AA615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464B2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62D2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CD60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02DCE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1E25A6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E105311" w14:textId="77777777" w:rsidTr="00503750">
        <w:tc>
          <w:tcPr>
            <w:tcW w:w="2835" w:type="dxa"/>
            <w:vAlign w:val="center"/>
          </w:tcPr>
          <w:p w14:paraId="33B3B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FA9CA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C11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E0B5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3282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6874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CDA864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34FA71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1C9F732" w14:textId="77EEA21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D0AD6" w14:textId="4F8C6E6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58D2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741F9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EC3C85" w14:textId="0C312A7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EB89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65EC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DC9E295" w14:textId="6D970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064ABE" w14:textId="01C01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E2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A7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F5FB18" w14:textId="42DF0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7C27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6EB34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859F596" w14:textId="39C59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2F49A4" w14:textId="3A6EF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290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0C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582E5F" w14:textId="6FC0B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E8D0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EEBFB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9D7F8" w14:textId="150E7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F2E98" w14:textId="666CC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2B4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47B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1E08A6" w14:textId="072C5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8692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EB49B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1C187C3" w14:textId="17951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1F524" w14:textId="4A5AC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A65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EB8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0C424E" w14:textId="0A03C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E5F0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5C5D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1313AAC" w14:textId="7B2BA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A4DF49" w14:textId="1423B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69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C3E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40F2C6" w14:textId="400F0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581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81A7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F381EE" w14:textId="7254C9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CC753B" w14:textId="16D9C2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A36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BFD2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F1A009" w14:textId="27BF9A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9E1A7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6AA1B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ACB0328" w14:textId="23B9844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9450FC7" w14:textId="77777777" w:rsidR="00944C3D" w:rsidRDefault="00944C3D" w:rsidP="00944C3D">
      <w:pPr>
        <w:rPr>
          <w:rFonts w:ascii="Arial" w:hAnsi="Arial"/>
          <w:b/>
        </w:rPr>
      </w:pPr>
    </w:p>
    <w:p w14:paraId="497B194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3DE8932" w14:textId="77777777" w:rsidTr="00503750">
        <w:tc>
          <w:tcPr>
            <w:tcW w:w="2835" w:type="dxa"/>
            <w:vAlign w:val="center"/>
          </w:tcPr>
          <w:p w14:paraId="1285F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865D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5ACF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79DC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B285C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67C2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1430AF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B4204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EB66B31" w14:textId="11636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B374E" w14:textId="509B2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57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CA0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98C17A" w14:textId="73308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C4335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075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8231B46" w14:textId="5D50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A2214" w14:textId="5AE3B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9F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716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35797" w14:textId="7ACFD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870F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F36C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E8AAC34" w14:textId="481DD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D3243" w14:textId="4186B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E1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A1F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D9B098" w14:textId="33325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2998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F375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3EE7B73" w14:textId="11E24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02B21C" w14:textId="04509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7B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1B6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6F209B" w14:textId="4F640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A25B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20975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FE93599" w14:textId="4C83C4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A183B" w14:textId="14AF8C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406D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A2C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4DE07F" w14:textId="7A93E7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76364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0BFB6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5C219E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1B7B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0429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13CA242" w14:textId="77777777" w:rsidTr="00503750">
        <w:trPr>
          <w:trHeight w:val="699"/>
        </w:trPr>
        <w:tc>
          <w:tcPr>
            <w:tcW w:w="3502" w:type="dxa"/>
            <w:vMerge/>
          </w:tcPr>
          <w:p w14:paraId="02675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2BAE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77D69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600E1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E299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BFFC69E" w14:textId="0E2AD4B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7367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E73F5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0A2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DA4C94C" w14:textId="068F7E0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5CB22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EE05E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E74EF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110840" w14:textId="1BC29DF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7664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64B2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2A4F1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7B94DBB" w14:textId="77777777" w:rsidTr="00503750">
        <w:trPr>
          <w:trHeight w:val="593"/>
        </w:trPr>
        <w:tc>
          <w:tcPr>
            <w:tcW w:w="3497" w:type="dxa"/>
          </w:tcPr>
          <w:p w14:paraId="7D27C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B1A01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FB682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62738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E7C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7FBBD90" w14:textId="5E406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A41E31" w14:textId="70864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499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B66738" w14:textId="7B4CA3A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A29A6C" w14:textId="7FC91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0AFB39" w14:textId="11DEA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549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8A8993" w14:textId="3A3118B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CC9B75" w14:textId="1DF4C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747CD1" w14:textId="0DFC8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E6D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39C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191D42E" w14:textId="11B46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85C1F3" w14:textId="5CD34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486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7C1774" w14:textId="1A1EF2A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9CAEBC" w14:textId="76A43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E823DB" w14:textId="2504B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B48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9096EF" w14:textId="2785741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FAFE54" w14:textId="7A2E8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FBBC81" w14:textId="4E684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A09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8AD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C019401" w14:textId="0148A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97C840" w14:textId="7C4F6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09D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8133AA" w14:textId="5F2493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A80576" w14:textId="0A030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E6275B" w14:textId="108F4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144C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20A675" w14:textId="2F151D0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9EDBE1" w14:textId="2DAE2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60681" w14:textId="25C2E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0447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3C57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8DE7801" w14:textId="084EF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AE8EFD" w14:textId="69E2E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DC7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3F9126" w14:textId="3CA77D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B04BAE" w14:textId="3D2A8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5402D7" w14:textId="38539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48A8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7DC3C37" w14:textId="410EE5F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FEF055" w14:textId="35296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56CB5C" w14:textId="28F26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021090" w14:textId="77777777" w:rsidR="00944C3D" w:rsidRDefault="00944C3D" w:rsidP="00944C3D">
      <w:pPr>
        <w:rPr>
          <w:rFonts w:ascii="Arial" w:hAnsi="Arial"/>
          <w:b/>
        </w:rPr>
      </w:pPr>
    </w:p>
    <w:p w14:paraId="7A4249C3" w14:textId="77777777" w:rsidR="00944C3D" w:rsidRDefault="00944C3D" w:rsidP="00944C3D">
      <w:pPr>
        <w:rPr>
          <w:rFonts w:ascii="Arial" w:hAnsi="Arial"/>
          <w:b/>
        </w:rPr>
      </w:pPr>
    </w:p>
    <w:p w14:paraId="5C14BBCB" w14:textId="77777777" w:rsidR="00944C3D" w:rsidRDefault="00944C3D" w:rsidP="00944C3D">
      <w:pPr>
        <w:rPr>
          <w:rFonts w:ascii="Arial" w:hAnsi="Arial"/>
          <w:b/>
        </w:rPr>
      </w:pPr>
    </w:p>
    <w:p w14:paraId="227541A0" w14:textId="77777777" w:rsidR="00944C3D" w:rsidRDefault="00944C3D" w:rsidP="00944C3D">
      <w:pPr>
        <w:rPr>
          <w:rFonts w:ascii="Arial" w:hAnsi="Arial"/>
          <w:b/>
        </w:rPr>
      </w:pPr>
    </w:p>
    <w:p w14:paraId="076359A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4"/>
        <w:gridCol w:w="1622"/>
        <w:gridCol w:w="1231"/>
        <w:gridCol w:w="1231"/>
        <w:gridCol w:w="1185"/>
        <w:gridCol w:w="1557"/>
      </w:tblGrid>
      <w:tr w:rsidR="00944C3D" w:rsidRPr="00050529" w14:paraId="4CEDF43C" w14:textId="77777777" w:rsidTr="00503750">
        <w:tc>
          <w:tcPr>
            <w:tcW w:w="2622" w:type="dxa"/>
            <w:vAlign w:val="center"/>
          </w:tcPr>
          <w:p w14:paraId="09738D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10CF5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93EF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FF145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607A5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E6F5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F699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E90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796BD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0F9A2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FBF82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D8DE2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D23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1AF3009" w14:textId="145BC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D28AFB" w14:textId="46759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2AA47E" w14:textId="7C36D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F53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41E228" w14:textId="04613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592B9" w14:textId="77777777" w:rsidTr="00503750">
        <w:tc>
          <w:tcPr>
            <w:tcW w:w="2622" w:type="dxa"/>
            <w:vAlign w:val="center"/>
          </w:tcPr>
          <w:p w14:paraId="073C53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0561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30064DF" w14:textId="4E1D3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2ABBC4" w14:textId="2B3D6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238AE" w14:textId="512D8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F52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4DD01B" w14:textId="66B1D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666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4A80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13ED7A8" w14:textId="16AF9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E4308E" w14:textId="7C0DD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27A056" w14:textId="6E261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3ED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584471" w14:textId="561F9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4230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E4EE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59F5409" w14:textId="7F6DF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67B070" w14:textId="10FC2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E8AA5B" w14:textId="74BB3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DC2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CDCD1A" w14:textId="67389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E1929" w14:textId="77777777" w:rsidTr="00503750">
        <w:tc>
          <w:tcPr>
            <w:tcW w:w="2622" w:type="dxa"/>
            <w:vAlign w:val="center"/>
          </w:tcPr>
          <w:p w14:paraId="7953C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E0FDC3C" w14:textId="1A0C3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130445.00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80B88B" w14:textId="353DC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764749.00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34A907" w14:textId="684A7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878084.00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454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C307C6" w14:textId="28EBF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17111.00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000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E818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00A7C4E" w14:textId="5AB49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4F8E29" w14:textId="5754E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D7BDC" w14:textId="795C1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556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FCCC9" w14:textId="0C932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BFED4" w14:textId="77777777" w:rsidTr="00503750">
        <w:tc>
          <w:tcPr>
            <w:tcW w:w="2622" w:type="dxa"/>
            <w:vAlign w:val="center"/>
          </w:tcPr>
          <w:p w14:paraId="2F2DF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985C02" w14:textId="387F9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0E6B87" w14:textId="341A0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FF9BB" w14:textId="4D088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5C2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B26CA" w14:textId="0CC04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F180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EBF6F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BFD654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F8E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81E6C8" w14:textId="32A01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7F73C1" w14:textId="64989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887892" w14:textId="30EAD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866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56DA32" w14:textId="11A8B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1D2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239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7C0F63D" w14:textId="160C4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B33243" w14:textId="7A777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9C25B5" w14:textId="65A7B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5F6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386AA" w14:textId="0D44E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9AE0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788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7F0F9AD" w14:textId="66382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A74773" w14:textId="16508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6CEC4D" w14:textId="2EA1A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B24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F01606" w14:textId="3435B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56E32" w14:textId="77777777" w:rsidTr="00503750">
        <w:tc>
          <w:tcPr>
            <w:tcW w:w="2622" w:type="dxa"/>
            <w:vAlign w:val="center"/>
          </w:tcPr>
          <w:p w14:paraId="36E75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63695516" w14:textId="1F9BB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F21E82" w14:textId="17A1E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894230" w14:textId="531AB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BCE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FFC5D5" w14:textId="46AE6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3AF65" w14:textId="77777777" w:rsidTr="00503750">
        <w:tc>
          <w:tcPr>
            <w:tcW w:w="2622" w:type="dxa"/>
            <w:vAlign w:val="center"/>
          </w:tcPr>
          <w:p w14:paraId="64714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948F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BFE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BD7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918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3E2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D3966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0C7C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8224627" w14:textId="520144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130445.00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EA11C5" w14:textId="325957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764749.00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B896F8" w14:textId="057904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878084.00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8491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C3E51E" w14:textId="3D572C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17111.00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E1366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552B1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AE5636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36314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B0A081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871B0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23225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7EA09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86A65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C860B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43A4C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8A2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D6C71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3F92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5B4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93E33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65CB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E265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75509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527F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331E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42812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3936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2D4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9D2F6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E45E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E0C6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82628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E837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FE90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2007D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313F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37C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4E2CF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E9E4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5AAD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B3B3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3AE3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F0D6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4E98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6EF9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FCED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CEDC3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BBBBB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4657E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7E3F4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1DA8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9DE15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136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158E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8FD3C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BCC6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3F2D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FC488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CE0A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2321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8BBB2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8493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775B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803D1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95F3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2A4B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3AE87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8E65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AB17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C34D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AEB3A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2E60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2728B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50C5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6FBEECE" w14:textId="77777777" w:rsidTr="00503750">
        <w:tc>
          <w:tcPr>
            <w:tcW w:w="2835" w:type="dxa"/>
            <w:vAlign w:val="center"/>
          </w:tcPr>
          <w:p w14:paraId="39B95A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6CCB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5D76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AA47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30ED2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AACEC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A2B095" w14:textId="77777777" w:rsidTr="00503750">
        <w:tc>
          <w:tcPr>
            <w:tcW w:w="2835" w:type="dxa"/>
            <w:vAlign w:val="center"/>
          </w:tcPr>
          <w:p w14:paraId="6A055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931D716" w14:textId="6C3EA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565C6" w14:textId="1BE93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E1D4B" w14:textId="345A0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6A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C35BB9" w14:textId="47610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B0ED7" w14:textId="77777777" w:rsidTr="00503750">
        <w:tc>
          <w:tcPr>
            <w:tcW w:w="2835" w:type="dxa"/>
            <w:vAlign w:val="center"/>
          </w:tcPr>
          <w:p w14:paraId="775D1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A78E316" w14:textId="28D6B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C8D40" w14:textId="7536B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B383F3" w14:textId="3E17E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9E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A08996" w14:textId="7B0B2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470F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D0535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BE84912" w14:textId="3597E2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8059D" w14:textId="08E8F9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C3C37" w14:textId="5E5B99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6EDE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4F2AA9" w14:textId="68D79D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6A95A90" w14:textId="77777777" w:rsidTr="00503750">
        <w:tc>
          <w:tcPr>
            <w:tcW w:w="2835" w:type="dxa"/>
            <w:vAlign w:val="center"/>
          </w:tcPr>
          <w:p w14:paraId="7C0E3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A6B278" w14:textId="402FE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197C70" w14:textId="71CA0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C79C2B" w14:textId="72088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F0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CBE8A9" w14:textId="04C0B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478DA3" w14:textId="77777777" w:rsidTr="00503750">
        <w:tc>
          <w:tcPr>
            <w:tcW w:w="2835" w:type="dxa"/>
            <w:vAlign w:val="center"/>
          </w:tcPr>
          <w:p w14:paraId="2A03F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647BAE6" w14:textId="46986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D9F9E9" w14:textId="690F4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55348A" w14:textId="690F1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D6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BEE73" w14:textId="7F198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7F07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5119A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F63FCF9" w14:textId="22BEACF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ECDB29" w14:textId="05F8CF2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A093BA" w14:textId="715B764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502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CB8BC" w14:textId="31907DE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48C2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23202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38CD0BA" w14:textId="113FD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303EFF" w14:textId="0C9B4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D84CB" w14:textId="10C3A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C3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942677" w14:textId="62DBB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0C10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589163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36B53F6" w14:textId="77777777" w:rsidTr="00503750">
        <w:tc>
          <w:tcPr>
            <w:tcW w:w="2552" w:type="dxa"/>
            <w:vAlign w:val="center"/>
          </w:tcPr>
          <w:p w14:paraId="4726D1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74366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FCE4A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816D4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EEFDF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331F5C7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780CC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33E86EE" w14:textId="02EF866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0CB2EDA" w14:textId="45E266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8191.00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DD14B99" w14:textId="52BF281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14DDD5D" w14:textId="2A1F82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8191.00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8ED97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EAEA7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D601819" w14:textId="225E73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A8936C6" w14:textId="3CB9F1C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D070C8A" w14:textId="61EBD4F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278F655" w14:textId="23E171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438B7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EE7F9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A14816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44DB9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4CDE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F9A5579" w14:textId="77777777" w:rsidTr="00503750">
        <w:tc>
          <w:tcPr>
            <w:tcW w:w="4395" w:type="dxa"/>
            <w:vMerge/>
          </w:tcPr>
          <w:p w14:paraId="2FB535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5E52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34F2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07688A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CDC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6E7BA76" w14:textId="33F6D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  <w:lang w:eastAsia="sk-SK"/>
              </w:rPr>
              <w:t>172.80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E905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CA05FF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6605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AF2AE8D" w14:textId="0FBF8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  <w:lang w:eastAsia="sk-SK"/>
              </w:rPr>
              <w:t>-2028.94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1F58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38576B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F8E46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024E05E" w14:textId="1C4019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-1856.14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C026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17A6254" w14:textId="77777777" w:rsidTr="00503750">
        <w:tc>
          <w:tcPr>
            <w:tcW w:w="4395" w:type="dxa"/>
            <w:vAlign w:val="center"/>
          </w:tcPr>
          <w:p w14:paraId="62295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69CA279" w14:textId="03832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11D7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D228A0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F1AE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55BBC6F" w14:textId="3A4F1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58EA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16CF46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11635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1D3AEC" w14:textId="2F1835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6A4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0A9A01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E7DE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94002AE" w14:textId="25B7520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64479.00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B39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6EF33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9743CB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9571499" w14:textId="77777777" w:rsidTr="00503750">
        <w:tc>
          <w:tcPr>
            <w:tcW w:w="4395" w:type="dxa"/>
            <w:vAlign w:val="center"/>
          </w:tcPr>
          <w:p w14:paraId="2B4970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B627F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BA12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C76963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CBDEE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D7091F4" w14:textId="60A619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9C2CFC" w14:textId="3F49755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45DE7E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C6E82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680B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676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638F37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19619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661F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1B9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FCE05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1E1E4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218C5EC" w14:textId="34F3434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6DB671" w14:textId="3700203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78959B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23875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B0A2D67" w14:textId="0B6E5B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7C9C6A" w14:textId="12375F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B4469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8587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9BB5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CF8928C" w14:textId="77777777" w:rsidTr="00503750">
        <w:tc>
          <w:tcPr>
            <w:tcW w:w="1843" w:type="dxa"/>
            <w:vAlign w:val="center"/>
          </w:tcPr>
          <w:p w14:paraId="139A41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FCBF4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E752A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FF87B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AAE71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1543F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80D300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D3A11F6" w14:textId="77777777" w:rsidTr="00503750">
        <w:tc>
          <w:tcPr>
            <w:tcW w:w="1843" w:type="dxa"/>
            <w:vAlign w:val="center"/>
          </w:tcPr>
          <w:p w14:paraId="671AF7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092E0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ABEE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DE39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6013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E78B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D277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A6751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CFE8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E21EF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DC16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6435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5242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CD17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062A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423100" w14:textId="77777777" w:rsidTr="00503750">
        <w:tc>
          <w:tcPr>
            <w:tcW w:w="1843" w:type="dxa"/>
            <w:vAlign w:val="center"/>
          </w:tcPr>
          <w:p w14:paraId="0FE5C3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C86F3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3A68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D90E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10EA8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6072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25EE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C7B6E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15E91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40B9C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710B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CF6C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8E9E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67BD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28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7788B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9C193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24BAE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802B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1777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52BD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40CB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CD13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C4C4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AA8B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4C8F671" w14:textId="77777777" w:rsidTr="00503750">
        <w:trPr>
          <w:trHeight w:val="664"/>
        </w:trPr>
        <w:tc>
          <w:tcPr>
            <w:tcW w:w="3372" w:type="dxa"/>
          </w:tcPr>
          <w:p w14:paraId="36B927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8227E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65DC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AAA590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A2FB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39D3520" w14:textId="395AF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0BBEFA" w14:textId="71A09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8DAD2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275EED" w14:textId="63E0DE6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719938" w14:textId="6F1D6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0FBB35" w14:textId="1E7FA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EF25A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37B2C3" w14:textId="2B34538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D1D2A3" w14:textId="6B282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8A7674" w14:textId="17A12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DFBF2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484EF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AEBC8E3" w14:textId="70212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86B522" w14:textId="61100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34EBB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B61BC8" w14:textId="39251C9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5499DB" w14:textId="2C2FD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9F23FF" w14:textId="34E4E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50BE1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444A679" w14:textId="0D6249F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8B3509E" w14:textId="23B9C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287D03" w14:textId="580C4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998F0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81130E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CAE9738" w14:textId="77777777" w:rsidTr="00503750">
        <w:tc>
          <w:tcPr>
            <w:tcW w:w="2835" w:type="dxa"/>
            <w:vAlign w:val="center"/>
          </w:tcPr>
          <w:p w14:paraId="368DBF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6EDB5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849F7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8A2D4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9C66F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E95388" w14:textId="77777777" w:rsidTr="00503750">
        <w:tc>
          <w:tcPr>
            <w:tcW w:w="2835" w:type="dxa"/>
          </w:tcPr>
          <w:p w14:paraId="30EC36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0F89EEB" w14:textId="3AC7A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594CF" w14:textId="5A484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5A915B" w14:textId="66B91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8726D3" w14:textId="6AFE2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71E56D" w14:textId="77777777" w:rsidTr="00503750">
        <w:tc>
          <w:tcPr>
            <w:tcW w:w="2835" w:type="dxa"/>
          </w:tcPr>
          <w:p w14:paraId="4A364A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FE5E4C8" w14:textId="2CF12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868F57" w14:textId="26E8C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35EFC5" w14:textId="38D34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3C395F" w14:textId="4E2DF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2039C8" w14:textId="77777777" w:rsidTr="00503750">
        <w:tc>
          <w:tcPr>
            <w:tcW w:w="2835" w:type="dxa"/>
          </w:tcPr>
          <w:p w14:paraId="537B60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F2C9A7D" w14:textId="2B22F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2F8AEC" w14:textId="269AA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F14D96" w14:textId="57F1F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3A42C5" w14:textId="02AA8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BFD27F" w14:textId="77777777" w:rsidTr="00503750">
        <w:tc>
          <w:tcPr>
            <w:tcW w:w="2835" w:type="dxa"/>
            <w:vAlign w:val="center"/>
          </w:tcPr>
          <w:p w14:paraId="7055B3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2C1F9AC" w14:textId="0F076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940525" w14:textId="11A07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95FEC1" w14:textId="41C75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5B39A8" w14:textId="0757F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873FAB" w14:textId="77777777" w:rsidTr="00503750">
        <w:tc>
          <w:tcPr>
            <w:tcW w:w="2835" w:type="dxa"/>
            <w:vAlign w:val="center"/>
          </w:tcPr>
          <w:p w14:paraId="17FB44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D849CF2" w14:textId="3D5E9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85BC32" w14:textId="2ED03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917A32" w14:textId="733C5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099433" w14:textId="65BB9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218C9A" w14:textId="77777777" w:rsidTr="00503750">
        <w:tc>
          <w:tcPr>
            <w:tcW w:w="2835" w:type="dxa"/>
          </w:tcPr>
          <w:p w14:paraId="55A266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2422AC4" w14:textId="5BC35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6F6FE1" w14:textId="24CC5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23D9F1" w14:textId="4A976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CA5CD" w14:textId="18E2D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28A223" w14:textId="77777777" w:rsidTr="00503750">
        <w:tc>
          <w:tcPr>
            <w:tcW w:w="2835" w:type="dxa"/>
          </w:tcPr>
          <w:p w14:paraId="681BE1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099CD6B" w14:textId="4EB9E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6A4E72" w14:textId="33631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505DAE" w14:textId="5F7DD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26B633" w14:textId="2DD95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A7951" w14:textId="77777777" w:rsidTr="00503750">
        <w:tc>
          <w:tcPr>
            <w:tcW w:w="2835" w:type="dxa"/>
          </w:tcPr>
          <w:p w14:paraId="23E0E9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6789243" w14:textId="68FDA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8FD90C" w14:textId="495E2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8690DA" w14:textId="293A5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6FDFD3" w14:textId="4C5B5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3D0632" w14:textId="77777777" w:rsidR="00944C3D" w:rsidRDefault="00944C3D" w:rsidP="00944C3D">
      <w:pPr>
        <w:rPr>
          <w:rFonts w:ascii="Arial" w:hAnsi="Arial"/>
          <w:b/>
        </w:rPr>
      </w:pPr>
    </w:p>
    <w:p w14:paraId="382389F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843206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670FF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7FA6C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D2F3C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82BB3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F8479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4C8A8C" w14:textId="77777777" w:rsidTr="00503750">
        <w:trPr>
          <w:trHeight w:val="443"/>
        </w:trPr>
        <w:tc>
          <w:tcPr>
            <w:tcW w:w="2560" w:type="dxa"/>
          </w:tcPr>
          <w:p w14:paraId="223F97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CA84DB4" w14:textId="7A3CA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B9F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B66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CFF73C" w14:textId="46B87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FB9A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26BD6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E1E59A9" w14:textId="7DD1E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629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DCB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953003" w14:textId="39E94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C2D4B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A614D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1F3668E" w14:textId="5EFB7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B21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9C4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ED2574" w14:textId="2193C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2AB15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A6666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72C6DE" w14:textId="0F836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442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06B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8FC950" w14:textId="3F3AD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E2480B" w14:textId="77777777" w:rsidR="00944C3D" w:rsidRDefault="00944C3D" w:rsidP="00944C3D">
      <w:pPr>
        <w:rPr>
          <w:rFonts w:ascii="Arial" w:hAnsi="Arial"/>
          <w:b/>
        </w:rPr>
      </w:pPr>
    </w:p>
    <w:p w14:paraId="33F2CE59" w14:textId="77777777" w:rsidR="00944C3D" w:rsidRDefault="00944C3D" w:rsidP="00944C3D">
      <w:pPr>
        <w:rPr>
          <w:rFonts w:ascii="Arial" w:hAnsi="Arial"/>
          <w:b/>
        </w:rPr>
      </w:pPr>
    </w:p>
    <w:p w14:paraId="04E30C0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550CD92" w14:textId="77777777" w:rsidR="00944C3D" w:rsidRDefault="00944C3D" w:rsidP="00944C3D">
      <w:pPr>
        <w:rPr>
          <w:rFonts w:ascii="Arial" w:hAnsi="Arial"/>
          <w:b/>
        </w:rPr>
      </w:pPr>
    </w:p>
    <w:p w14:paraId="57EB24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033CE8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2F32A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5A9AB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9215E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68CFA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E873C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3384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6BEC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6A7D0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EF285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8F908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DA0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1E8A8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4C0D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A80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BF1CB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B5342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E9FD26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6A85399" w14:textId="77777777" w:rsidTr="00503750">
        <w:trPr>
          <w:trHeight w:val="677"/>
        </w:trPr>
        <w:tc>
          <w:tcPr>
            <w:tcW w:w="3358" w:type="dxa"/>
          </w:tcPr>
          <w:p w14:paraId="44589A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62296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FCC1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77D8F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9BFE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5891AB6" w14:textId="08098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D2A7D6" w14:textId="538D9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828D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09A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92627D" w14:textId="08E65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D902AB" w14:textId="41755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F231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54C9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9B6BF34" w14:textId="3BDF3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D21166" w14:textId="28293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A8FBD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7209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6E6E48F" w14:textId="4D414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DB21B5" w14:textId="603B8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77AC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CD22DD6" w14:textId="1984EB2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355691" w14:textId="0FFBE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46BAC3" w14:textId="6BD3E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CEFD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D262B2D" w14:textId="1676BFD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5327E6" w14:textId="6D274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2E987D" w14:textId="56C18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AAE64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4FED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C3ADF9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25945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C406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5E0FD5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9A0F5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E8D9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F7A3A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6423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3AA8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58DB1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74E64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57F22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DA926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2F02A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284E7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BD93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62A237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CA51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AAD9C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5B49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71FC4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9A08E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F89F278" w14:textId="1F94D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27BC5C" w14:textId="2BAA9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CEFB9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CE8D8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BC6D875" w14:textId="6FDDD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6AC331" w14:textId="6F31C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04D65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79723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C4370A9" w14:textId="5E453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460399" w14:textId="18504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707D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9F34E0" w14:textId="72C59DF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BC3F7A" w14:textId="2FD0A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DC1DD1" w14:textId="70738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D83A8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78F519" w14:textId="0C2F78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5F8731" w14:textId="24E1C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D224BD" w14:textId="3C9C3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494A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BC9A1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D5D486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A716D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C9129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F8C2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836ED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AEEE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7EF851A" w14:textId="3D2334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D1ED26" w14:textId="23894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12F16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403C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65CA5ED" w14:textId="207A7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56694F" w14:textId="11A99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AFF7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AC430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8CF78D" w14:textId="2D990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01C2CC" w14:textId="68644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6F9A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48A0D9" w14:textId="03E903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4F8C76" w14:textId="19D81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CC4670" w14:textId="26826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2E865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5952429" w14:textId="17CE65B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990937" w14:textId="5E75B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037865" w14:textId="32CFC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E5AF8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8B665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C642C69" w14:textId="77777777" w:rsidTr="00503750">
        <w:tc>
          <w:tcPr>
            <w:tcW w:w="3686" w:type="dxa"/>
            <w:vAlign w:val="center"/>
          </w:tcPr>
          <w:p w14:paraId="62E12B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35F48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97FF1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C336FD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0889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A1B0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EBF5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26842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C55DC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0A34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85B9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7066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CA991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3D1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840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E543B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C21F5B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DDC48E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64C5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0B447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A4D848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4E31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2C9B0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9662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5803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AE1A8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E139DB4" w14:textId="37E52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95AE9A" w14:textId="54614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ABE17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991E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23ED546" w14:textId="12AC8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888039" w14:textId="65B97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DFE91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F5DC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25DD93" w14:textId="1044B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B23675" w14:textId="3F9C6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96121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FEE9BA" w14:textId="0080F99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598FDC" w14:textId="52301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F0DE8A" w14:textId="1CF90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5610B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A412B3E" w14:textId="3B5BDD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249B0E" w14:textId="4CF59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5D1E08" w14:textId="098DF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CC32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CB280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CC9F7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C0A6C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0F68A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22EE4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09F736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0165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B8DF93D" w14:textId="02397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A00B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19F8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F4CE954" w14:textId="66A9D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3D04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EA66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D6CBA8A" w14:textId="2F105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D8C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D2DC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E70FE4D" w14:textId="79893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96B4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D40A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3998BD8" w14:textId="7A7CE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1DA07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95E84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5FD150E" w14:textId="00E239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A0C752" w14:textId="77777777" w:rsidR="00944C3D" w:rsidRDefault="00944C3D" w:rsidP="00944C3D">
      <w:pPr>
        <w:rPr>
          <w:sz w:val="22"/>
          <w:szCs w:val="22"/>
        </w:rPr>
      </w:pPr>
    </w:p>
    <w:p w14:paraId="430B7E70" w14:textId="77777777" w:rsidR="00944C3D" w:rsidRDefault="00944C3D" w:rsidP="00944C3D">
      <w:pPr>
        <w:rPr>
          <w:sz w:val="22"/>
          <w:szCs w:val="22"/>
        </w:rPr>
      </w:pPr>
    </w:p>
    <w:p w14:paraId="2AFE6CE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DA38D3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66D4788" w14:textId="27CDD69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95DEA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E9A13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7D970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BBC69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A0E267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BE6E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D9DBC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7559A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85082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BE756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4DD76B0" w14:textId="5EDCC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1EED5E" w14:textId="0586A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C52F4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9705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EA7D7B8" w14:textId="7DCA6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0B9E51" w14:textId="56BF7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E2DB2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B313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BF1A125" w14:textId="714AB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BFDF35" w14:textId="0AA23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BC9AA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FD69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7D40EB1" w14:textId="25253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44855A" w14:textId="4CC2B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50811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6859AB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E8C173E" w14:textId="49474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64A667" w14:textId="735A0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42545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74B6ED" w14:textId="15A510F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29A9A0F" w14:textId="68E64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1503DE" w14:textId="55E07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749B0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8AB18E1" w14:textId="6629B2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6E61FEA" w14:textId="095B6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634C57" w14:textId="6B334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6BD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ACDF1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221BDB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BF75D4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BC26A8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C7D68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2D18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773D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08E20B4" w14:textId="7F5C4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89812A" w14:textId="30DE5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E7FD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A0084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F5D98B" w14:textId="3844A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2A7795E" w14:textId="56E1A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36F1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E625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34A5150" w14:textId="66E8C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1E3DD5" w14:textId="342EE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E54A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CAE7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510A6B1" w14:textId="6E32C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D78A66" w14:textId="77D63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DAD1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658D4A" w14:textId="06EA833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EEA5196" w14:textId="49EB1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48AB27" w14:textId="61FFF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3A00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B0A9F9" w14:textId="05AB178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975AE3E" w14:textId="7AA60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AA52DE" w14:textId="4D1CC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4A66D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2DCBFA" w14:textId="4F43BAB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6F712E2" w14:textId="4F0A6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9C3281" w14:textId="55DC0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06516" w:rsidRPr="00FE0A3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590A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F943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6A0CD70" w14:textId="57780D2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1F626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2BA8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4FDCF03" w14:textId="339D529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7FBAA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CE157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91B5A4B" w14:textId="3575E78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963A8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4C5A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39FC6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E94016E" w14:textId="77777777" w:rsidR="00944C3D" w:rsidRPr="003607F0" w:rsidRDefault="00944C3D" w:rsidP="00944C3D"/>
    <w:p w14:paraId="0F07E44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2521F" w14:textId="77777777" w:rsidR="006E71A3" w:rsidRDefault="006E71A3">
      <w:r>
        <w:separator/>
      </w:r>
    </w:p>
  </w:endnote>
  <w:endnote w:type="continuationSeparator" w:id="0">
    <w:p w14:paraId="28B5580E" w14:textId="77777777" w:rsidR="006E71A3" w:rsidRDefault="006E71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D5E3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8D53C6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CA93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5A511B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77C8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6503E9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982042" w14:textId="77777777" w:rsidR="006E71A3" w:rsidRDefault="006E71A3">
      <w:r>
        <w:separator/>
      </w:r>
    </w:p>
  </w:footnote>
  <w:footnote w:type="continuationSeparator" w:id="0">
    <w:p w14:paraId="36A5999B" w14:textId="77777777" w:rsidR="006E71A3" w:rsidRDefault="006E71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0607384">
    <w:abstractNumId w:val="13"/>
  </w:num>
  <w:num w:numId="2" w16cid:durableId="686448154">
    <w:abstractNumId w:val="17"/>
  </w:num>
  <w:num w:numId="3" w16cid:durableId="282657387">
    <w:abstractNumId w:val="8"/>
  </w:num>
  <w:num w:numId="4" w16cid:durableId="11222148">
    <w:abstractNumId w:val="7"/>
  </w:num>
  <w:num w:numId="5" w16cid:durableId="186012328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638881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62414496">
    <w:abstractNumId w:val="20"/>
  </w:num>
  <w:num w:numId="8" w16cid:durableId="916673824">
    <w:abstractNumId w:val="10"/>
  </w:num>
  <w:num w:numId="9" w16cid:durableId="387730698">
    <w:abstractNumId w:val="0"/>
  </w:num>
  <w:num w:numId="10" w16cid:durableId="1513911870">
    <w:abstractNumId w:val="19"/>
  </w:num>
  <w:num w:numId="11" w16cid:durableId="1434133053">
    <w:abstractNumId w:val="6"/>
  </w:num>
  <w:num w:numId="12" w16cid:durableId="2037390271">
    <w:abstractNumId w:val="9"/>
  </w:num>
  <w:num w:numId="13" w16cid:durableId="1516503925">
    <w:abstractNumId w:val="12"/>
  </w:num>
  <w:num w:numId="14" w16cid:durableId="340860683">
    <w:abstractNumId w:val="15"/>
  </w:num>
  <w:num w:numId="15" w16cid:durableId="1480610378">
    <w:abstractNumId w:val="14"/>
  </w:num>
  <w:num w:numId="16" w16cid:durableId="213126844">
    <w:abstractNumId w:val="2"/>
  </w:num>
  <w:num w:numId="17" w16cid:durableId="1977057234">
    <w:abstractNumId w:val="4"/>
  </w:num>
  <w:num w:numId="18" w16cid:durableId="291986786">
    <w:abstractNumId w:val="11"/>
  </w:num>
  <w:num w:numId="19" w16cid:durableId="529729929">
    <w:abstractNumId w:val="5"/>
  </w:num>
  <w:num w:numId="20" w16cid:durableId="670643648">
    <w:abstractNumId w:val="18"/>
  </w:num>
  <w:num w:numId="21" w16cid:durableId="19011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40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1051547.doc"/>
    <w:docVar w:name="arg5" w:val="1"/>
  </w:docVars>
  <w:rsids>
    <w:rsidRoot w:val="0060651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6516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71A3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10685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865101"/>
  <w15:docId w15:val="{D07CB6BB-C73F-49C4-893D-9F8E0D237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5341</Words>
  <Characters>30447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2026-03-17T09:20:00Z</dcterms:created>
  <dcterms:modified xsi:type="dcterms:W3CDTF">2026-03-17T09:24:00Z</dcterms:modified>
</cp:coreProperties>
</file>