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69AB12D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66E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6A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75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9EE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3B6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F7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8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32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FE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59D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1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73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95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6FF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6C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F6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B8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65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E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7F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726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6619C91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DE4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3781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5E7D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EB7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55D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A83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628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CBF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87C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6AA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831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F2C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C7E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B81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947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5DE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EFE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59E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521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73F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D7E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91F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89B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AC3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CE9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B3B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BD8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BEB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0D3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A49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8A5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1EC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728E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70ED1A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44B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1706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D9B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18B2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775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881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20A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148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B97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C8E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353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624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69D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DB8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B59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BA1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BD3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42C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BFB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DBF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C4F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7C0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B60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BB80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0D1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B4C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F7E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1DC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BE3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DA6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8B7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26DD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D0B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56B67F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E20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596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A9A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01F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3C9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6D5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4FC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B85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4F1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355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C74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85E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CDE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595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298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7AD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203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4BB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C5A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775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1BA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F40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49C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9CF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B02F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0E1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493D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88C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42B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4AC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A35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874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593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CCAE3F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4F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CE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07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C9E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0F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73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2CD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1C7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98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C2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B4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60A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637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1B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78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0A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98E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22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CB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856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71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F1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3F5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DF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05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FC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1D1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B0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51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A8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E07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17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22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470D29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32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EC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A9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00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76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5A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63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7E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53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94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E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653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E3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2C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3B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BB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810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73E24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B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5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36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79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AF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B3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FC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89D1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49C6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782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5ECA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8199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EC4E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8698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A4B7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19CA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6A8D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B5DE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33D259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89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FA1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AF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A7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C628D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0E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25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B7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B84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9B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61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4C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6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2F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FB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06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C1502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E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A8A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FF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8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B8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A7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D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2C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65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CF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32C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3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E5A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F3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606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136D5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66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5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75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FC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9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C3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72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1D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9C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6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F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6D41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54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D2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071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D3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BC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B5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46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A3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A3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82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1F7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D9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288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9B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3D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233C1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5FD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2E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9A8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51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D7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28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60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2F6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BDA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D36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CE0C29" w14:textId="2129BD94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5BA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2E6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8D2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A3B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1E9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6280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866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607A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F4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9F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3C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F7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91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2F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51AA5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8A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2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67F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A6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768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BB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F89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BBC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BB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A545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CCC5EDD" wp14:editId="0760288B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774BA8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CC5E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61774BA8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FD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E29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4D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B41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7F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6B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FF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B2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7F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50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93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A3C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2C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8F7130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9019A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36C153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33D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F001153" wp14:editId="10A552CE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DC14C8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01153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2FDC14C8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1665E69" wp14:editId="3F40B71D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D1AA2C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65E69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4DD1AA2C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BDACA0" wp14:editId="77944ED6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87674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DACA0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0F87674B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0FA16A58" wp14:editId="3E797C86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2AF9A" w14:textId="3A54370A" w:rsidR="000B647F" w:rsidRDefault="000B647F" w:rsidP="00944C3D">
                                  <w:fldSimple w:instr=" MERGEFIELD  aDMOD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16A58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7FF2AF9A" w14:textId="3A54370A" w:rsidR="000B647F" w:rsidRDefault="000B647F" w:rsidP="00944C3D">
                            <w:fldSimple w:instr=" MERGEFIELD  aDMOD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5AAF041" wp14:editId="19CFC3B5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17EC3A" w14:textId="25066ECB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AF041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0417EC3A" w14:textId="25066ECB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293C547" wp14:editId="0A041C6C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F3CE3" w14:textId="2F6405A4" w:rsidR="000B647F" w:rsidRDefault="000B647F" w:rsidP="00944C3D">
                                  <w:fldSimple w:instr=" MERGEFIELD  aDRDO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3C547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141F3CE3" w14:textId="2F6405A4" w:rsidR="000B647F" w:rsidRDefault="000B647F" w:rsidP="00944C3D">
                            <w:fldSimple w:instr=" MERGEFIELD  aDRDO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5AC316BA" wp14:editId="094BBFF4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1726DF" w14:textId="2E9EA99C" w:rsidR="000B647F" w:rsidRDefault="000B647F" w:rsidP="00944C3D">
                                  <w:fldSimple w:instr=" MERGEFIELD  aDMDO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316BA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0A1726DF" w14:textId="2E9EA99C" w:rsidR="000B647F" w:rsidRDefault="000B647F" w:rsidP="00944C3D">
                            <w:fldSimple w:instr=" MERGEFIELD  aDMDO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2FFDF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E2E1F4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A71F880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A0FBA13" wp14:editId="08623ADB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4864B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FBA13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3394864B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B788FC4" wp14:editId="1B30327D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4CC896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88FC4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274CC896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0DA88C" wp14:editId="5E07D31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FEFE8F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DA88C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77FEFE8F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D3AA140" wp14:editId="7D490A69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8DB21" w14:textId="7C45792C" w:rsidR="000B647F" w:rsidRDefault="000B647F" w:rsidP="00944C3D">
                                  <w:fldSimple w:instr=" MERGEFIELD  aDRDOo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AA140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09B8DB21" w14:textId="7C45792C" w:rsidR="000B647F" w:rsidRDefault="000B647F" w:rsidP="00944C3D">
                            <w:fldSimple w:instr=" MERGEFIELD  aDRDOo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6214937" wp14:editId="7602B28C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FB562" w14:textId="591AE499" w:rsidR="000B647F" w:rsidRDefault="000B647F" w:rsidP="00944C3D">
                                  <w:fldSimple w:instr=" MERGEFIELD  aDMDO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14937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0EEFB562" w14:textId="591AE499" w:rsidR="000B647F" w:rsidRDefault="000B647F" w:rsidP="00944C3D">
                            <w:fldSimple w:instr=" MERGEFIELD  aDMDO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0889088" wp14:editId="721D8BFE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1D980" w14:textId="6C7B7543" w:rsidR="000B647F" w:rsidRDefault="000B647F" w:rsidP="00944C3D">
                                  <w:fldSimple w:instr=" MERGEFIELD  aDRODo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89088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40C1D980" w14:textId="6C7B7543" w:rsidR="000B647F" w:rsidRDefault="000B647F" w:rsidP="00944C3D">
                            <w:fldSimple w:instr=" MERGEFIELD  aDRODo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72908043" wp14:editId="2C95873F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9BFC1" w14:textId="5DE868AE" w:rsidR="000B647F" w:rsidRDefault="000B647F" w:rsidP="00944C3D">
                                  <w:fldSimple w:instr=" MERGEFIELD  aDMOD  \* MERGEFORMAT ">
                                    <w:r w:rsidR="00606516" w:rsidRPr="0060651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08043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13B9BFC1" w14:textId="5DE868AE" w:rsidR="000B647F" w:rsidRDefault="000B647F" w:rsidP="00944C3D">
                            <w:fldSimple w:instr=" MERGEFIELD  aDMOD  \* MERGEFORMAT ">
                              <w:r w:rsidR="00606516" w:rsidRPr="00606516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5711F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458941C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330F3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6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C403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3B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71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82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AA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C5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2D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21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2F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014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ED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5B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0E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10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F91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65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BD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81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45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337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34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71C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D67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C9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1D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6084A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20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7A3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C39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21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82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E92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5B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2F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99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9A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DC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0A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DF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63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D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004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10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C4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444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C72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3D4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587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93A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8A9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7DE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E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61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A1C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C1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5E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45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74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D4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23A2D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A6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E6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8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2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B4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F3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19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12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84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B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5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3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1D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B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31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B0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3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43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74D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8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21AB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9A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EA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99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E5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1D6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1FC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7F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6F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D969E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C5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85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1B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09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88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6A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20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DF8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5A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93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13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23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43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0A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76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08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BB6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44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22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7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F6D4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C7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CA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6A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CF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7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EC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9C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F81DE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B8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60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12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26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BEE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BA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3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57B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D6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FE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AE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65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B8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C3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5F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0AA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17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F4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7D7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293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1AC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124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2CB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29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EE7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A7E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D6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BA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E9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F0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9C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A8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F42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0E17CD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CE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9B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2A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56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DC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18A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B3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D6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B8A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1E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D5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6E7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70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4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F65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35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38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6A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99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777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9EE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960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BF0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542B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73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EE9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01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F2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83B54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EFE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94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F724DEE" wp14:editId="5F249FB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67D6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24DEE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48067D65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D7B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2D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D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F2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A8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4A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D8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7C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2D8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0F2970" wp14:editId="2FB562E3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7EE846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F2970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387EE846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55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75A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06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75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6E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86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85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2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41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4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BB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B9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97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AC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6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033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93E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55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D5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662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7D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A17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718CB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3C6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0941C2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D09F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6A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9F76F4" wp14:editId="6CA35C5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C9D2DB" w14:textId="0D85DD8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36121631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F76F4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0DC9D2DB" w14:textId="0D85DD8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36121631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8D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49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31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D99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8C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A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A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AB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8A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1A2615" wp14:editId="5033E18C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3FE4AB" w14:textId="0A3A84F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2021563159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A2615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3D3FE4AB" w14:textId="0A3A84F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2021563159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C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2B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1A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643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B0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A3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C0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7E8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3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47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30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E8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5A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E2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87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B0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CF8850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84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72AE5B7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5F86B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F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63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1B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3ED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BBA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C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E0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9C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5C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9E0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FD1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DE4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90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7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D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8F04DD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4F7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D965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8E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60A39B" wp14:editId="237152C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D043C" w14:textId="6F6A5083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č.2494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0A39B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0A2D043C" w14:textId="6F6A5083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č.2494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F6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AD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23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D2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E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B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38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A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D6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63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6C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C03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3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4F5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64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EBC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45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1E9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3E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C2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17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6E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08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0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89D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C8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D2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EA2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AE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37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1CF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628E2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6BB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D604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F23988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639F3B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C9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DF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2E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C8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9A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67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93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790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3F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C6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86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12E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7B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A9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68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D1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4D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AE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2F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F3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DFB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26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39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DA0A3F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4F8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81F55C" wp14:editId="0DAEAC6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0A533" w14:textId="37DDC395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M.Bela 2,4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1F55C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61E0A533" w14:textId="37DDC395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M.Bela 2,4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F8DF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5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0C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B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44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D8F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D5E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C4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D1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C84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A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BD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BED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48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FF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DC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DB6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19C1EB" wp14:editId="5431129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D8FE2" w14:textId="437D071A" w:rsidR="000B647F" w:rsidRDefault="000B647F" w:rsidP="00944C3D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aSUB_ULICA_CISLO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9C1EB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4E2D8FE2" w14:textId="437D071A" w:rsidR="000B647F" w:rsidRDefault="000B647F" w:rsidP="00944C3D">
                            <w:r>
                              <w:fldChar w:fldCharType="begin"/>
                            </w:r>
                            <w:r>
                              <w:instrText xml:space="preserve"> MERGEFIELD  aSUB_ULICA_CISLO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DBB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DB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68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BC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2BE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D2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708931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7CA4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FA72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8E3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AA6864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5179675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A1EF02" wp14:editId="545B1D1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88F2C2" w14:textId="442582E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1EF02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2188F2C2" w14:textId="442582E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677841F" wp14:editId="72147CC4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15D867" w14:textId="2C2AA8F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7841F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2F15D867" w14:textId="2C2AA8F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97D8A5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031AF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D2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3F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2AE510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056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B04BC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7034D70" wp14:editId="74BE7A4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3DADE" w14:textId="7908B9C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34D70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6453DADE" w14:textId="7908B9C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E2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18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58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3F2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427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F60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D06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2FE2DA1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2CD4D11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A651523" wp14:editId="22E8AD9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702B4" w14:textId="523D3C6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51523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296702B4" w14:textId="523D3C6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6700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E0C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0E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F5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131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66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70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03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164B9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0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A4497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A3FB4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58ECB05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35762F3" wp14:editId="5A7BE4D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E76D31" w14:textId="003DB96E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06516" w:rsidRPr="00FE0A3A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762F3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68E76D31" w14:textId="003DB96E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06516" w:rsidRPr="00FE0A3A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35944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1865B1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6209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55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98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1B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8C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25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CA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A3E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F9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975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F5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2D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44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C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19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D2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F3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59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AC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99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87A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28B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7E5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99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95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D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B4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158F4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5EF1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530AC4" w14:textId="333FA8D1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606516">
              <w:rPr>
                <w:rFonts w:ascii="Arial" w:hAnsi="Arial"/>
                <w:lang w:eastAsia="sk-SK"/>
              </w:rPr>
              <w:t>16.3.2026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D0A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EFB1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7B28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95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DF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EFE2A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276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553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380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D8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A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4BD1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432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A7CDB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D622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8D3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DFD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331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4D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218F6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24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CE00F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0AA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2E0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7B1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6E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3CF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2227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D9D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CF58DD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083A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B3B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BA0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56B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9F9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151A4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CB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3C75FF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4EB2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8BF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11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645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552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316B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E3F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8C0014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B9AE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DCB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62B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2A1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382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B5DE8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37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364835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FD09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573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6C5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4F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FC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E8D28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D3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FFAC8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64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39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06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86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CCAD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89F074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7E61E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67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07D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D4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D6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6AA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5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A6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CB0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203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8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9C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18C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8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2E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40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E0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35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3E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9AD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57C9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799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E7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58A2DE6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510FCA9D" w14:textId="77777777" w:rsidR="00944C3D" w:rsidRDefault="00944C3D" w:rsidP="00944C3D">
      <w:pPr>
        <w:rPr>
          <w:rFonts w:ascii="Arial" w:hAnsi="Arial"/>
        </w:rPr>
      </w:pPr>
    </w:p>
    <w:p w14:paraId="65DCBED3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6091A407" w14:textId="01E37949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4E4E98A7" w14:textId="0EB0956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38431F07" w14:textId="27604685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020A19A7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5886C16E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145256D1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4B787C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4FE0E6F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0208528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4662698B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5D940A2" w14:textId="67954C1A" w:rsidR="00944C3D" w:rsidRPr="008D0433" w:rsidRDefault="0060651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Štefan Žigo</w:t>
            </w:r>
          </w:p>
        </w:tc>
        <w:tc>
          <w:tcPr>
            <w:tcW w:w="3260" w:type="dxa"/>
            <w:vAlign w:val="center"/>
          </w:tcPr>
          <w:p w14:paraId="6A9153E0" w14:textId="68F64327" w:rsidR="00944C3D" w:rsidRPr="008D0433" w:rsidRDefault="0060651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vAlign w:val="center"/>
          </w:tcPr>
          <w:p w14:paraId="644BAE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3ADEF1E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877D4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81B9A1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5F3C3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1D79963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02BB391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63896C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A0D0D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72446FA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25C3C0C2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61C6A772" w14:textId="337E2C5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1D12998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D97C29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7210840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EA4E4EA" w14:textId="7E21D4E2" w:rsidR="00944C3D" w:rsidRDefault="00606516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16EEDB06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4552BF3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19DB1C18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3284010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0D27B3F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47300FC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0C469530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5D178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500587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7F2A13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B1CE7A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AD613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51BE9B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186F0F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9DF7337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B4B14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0A635D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2106B8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DEAE19B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2C53D1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269846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3AE7E9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DDF67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C44F025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BBDAF22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26F47036" w14:textId="33B86A9B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0A819EB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9B17BF6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8ED64C9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66403362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48001190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45AEAEC8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597416F5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55A188D9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7E6F8785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310BD07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2D4A153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0E1CB59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29C8DE3A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7AEEA7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C656F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4A6543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0A56B14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A020E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5BF3C7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32401D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99B0BD0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4509D58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55262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649F98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2119C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CE5F03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C3DEF95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1F1D136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97E1C0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3606089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20837C3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6F41262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31611CF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75A0897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AC594D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8EC897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2562C0B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5888440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EA7DEE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091EE32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00FD925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1AE48D9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4D17CBB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24EF213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4DAAC4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40EE898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29F4A8EA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5AFDE4C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593EDD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5BC408E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0A95A55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087161C7" w14:textId="77777777" w:rsidTr="00503750">
        <w:trPr>
          <w:trHeight w:val="302"/>
        </w:trPr>
        <w:tc>
          <w:tcPr>
            <w:tcW w:w="4510" w:type="dxa"/>
          </w:tcPr>
          <w:p w14:paraId="2A00D6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D2731E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3B26C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EE6D4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EAFEF23" w14:textId="77777777" w:rsidTr="00503750">
        <w:trPr>
          <w:trHeight w:val="302"/>
        </w:trPr>
        <w:tc>
          <w:tcPr>
            <w:tcW w:w="4510" w:type="dxa"/>
          </w:tcPr>
          <w:p w14:paraId="00C0B7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C4DA4A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49B1DE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7C2FE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1DFEF7F" w14:textId="77777777" w:rsidTr="00503750">
        <w:trPr>
          <w:trHeight w:val="302"/>
        </w:trPr>
        <w:tc>
          <w:tcPr>
            <w:tcW w:w="4510" w:type="dxa"/>
          </w:tcPr>
          <w:p w14:paraId="5E75DA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A4B15B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5D8E06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2C9457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9668C9E" w14:textId="77777777" w:rsidTr="00503750">
        <w:trPr>
          <w:trHeight w:val="302"/>
        </w:trPr>
        <w:tc>
          <w:tcPr>
            <w:tcW w:w="4510" w:type="dxa"/>
          </w:tcPr>
          <w:p w14:paraId="16F3B8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F0545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28574F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8950E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799DF24" w14:textId="77777777" w:rsidTr="00503750">
        <w:trPr>
          <w:trHeight w:val="327"/>
        </w:trPr>
        <w:tc>
          <w:tcPr>
            <w:tcW w:w="4510" w:type="dxa"/>
          </w:tcPr>
          <w:p w14:paraId="7E2D6C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2FAF1C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BE69E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096E4D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124E6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A57B071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1118E121" w14:textId="44DE7FD2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02816F0E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A8E2B2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7B1B34F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DCAD8FE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9F36137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18E545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EB207F5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7EE80BBB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565BF739" w14:textId="77777777" w:rsidTr="00503750">
        <w:tc>
          <w:tcPr>
            <w:tcW w:w="2302" w:type="dxa"/>
            <w:vAlign w:val="center"/>
          </w:tcPr>
          <w:p w14:paraId="2716FAF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37A5F3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746A0B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23387B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48EA7B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668B96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1414907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73F699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C68C2DC" w14:textId="77777777" w:rsidTr="00503750">
        <w:tc>
          <w:tcPr>
            <w:tcW w:w="15593" w:type="dxa"/>
            <w:gridSpan w:val="8"/>
            <w:vAlign w:val="center"/>
          </w:tcPr>
          <w:p w14:paraId="212826E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2FBB251" w14:textId="77777777" w:rsidTr="00503750">
        <w:tc>
          <w:tcPr>
            <w:tcW w:w="2302" w:type="dxa"/>
            <w:vAlign w:val="center"/>
          </w:tcPr>
          <w:p w14:paraId="7A0837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835ED35" w14:textId="4324E3E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7D9D64F" w14:textId="51B0531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FF5630" w14:textId="302BBD9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9A3FD5" w14:textId="12BBEE7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8FCAC2" w14:textId="6EDD00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626265" w14:textId="0421B2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65A871" w14:textId="728F8D2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98D20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CF4C1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4A7207F" w14:textId="2FB8728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A969D53" w14:textId="70B999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1E564B" w14:textId="4AB89E7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E12642" w14:textId="7CE7F7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856F7E" w14:textId="258C62D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13137C" w14:textId="5CB63E2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DF464C" w14:textId="06CAB34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B1FC5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6BE89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6C0D6AE" w14:textId="2F452CB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F87900" w14:textId="5344813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46B9CA" w14:textId="6334C9C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52241E" w14:textId="1F944E0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407369" w14:textId="6818867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9834D2" w14:textId="298F18F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2F468B" w14:textId="7A83C9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E36E93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32A78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7F4FAB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2E6332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E9CD06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0F49F7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395949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C71EC8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98AB2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19717D1" w14:textId="77777777" w:rsidTr="00503750">
        <w:tc>
          <w:tcPr>
            <w:tcW w:w="2302" w:type="dxa"/>
            <w:vAlign w:val="center"/>
          </w:tcPr>
          <w:p w14:paraId="5815D6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8D8383B" w14:textId="535A950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F2036D" w14:textId="7692B9B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7A5E30" w14:textId="6BC0596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7C3F5C" w14:textId="09DFAD1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97AA27" w14:textId="6F61722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676C36" w14:textId="2E89459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AF4FDA" w14:textId="2D75D14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5F53F5" w14:textId="77777777" w:rsidTr="00503750">
        <w:tc>
          <w:tcPr>
            <w:tcW w:w="15593" w:type="dxa"/>
            <w:gridSpan w:val="8"/>
            <w:vAlign w:val="center"/>
          </w:tcPr>
          <w:p w14:paraId="0C797A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44AE799" w14:textId="77777777" w:rsidTr="00503750">
        <w:tc>
          <w:tcPr>
            <w:tcW w:w="2302" w:type="dxa"/>
            <w:vAlign w:val="center"/>
          </w:tcPr>
          <w:p w14:paraId="0324A49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FCAEC61" w14:textId="42EA08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6DB0F93" w14:textId="5DCD50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F125B5" w14:textId="4420D74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409081" w14:textId="7B4322B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F4998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7B2A2D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1DE0ED" w14:textId="4B5C73D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7090F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8A3AA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9BEB965" w14:textId="57915F5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4DB0BEA" w14:textId="5CAD92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650101" w14:textId="5FB6EB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E4338B" w14:textId="54654F6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9A2D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CF237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E917CE1" w14:textId="320A9A4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8FCA2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F771E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47CD0C98" w14:textId="174D31C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0690D3F" w14:textId="463737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2DDE2F" w14:textId="49BC59E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B1A908" w14:textId="2F78482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AE90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CF488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C28FD72" w14:textId="12A062C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E25B09" w14:textId="77777777" w:rsidTr="00503750">
        <w:tc>
          <w:tcPr>
            <w:tcW w:w="2302" w:type="dxa"/>
            <w:vAlign w:val="center"/>
          </w:tcPr>
          <w:p w14:paraId="364B9F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E369178" w14:textId="728EA2B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E7756C0" w14:textId="2344E5A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47D965" w14:textId="3C59CD3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6BC2C6" w14:textId="24DD71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1BD9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A75FC3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B58DB51" w14:textId="50F168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49202C" w14:textId="77777777" w:rsidTr="00503750">
        <w:tc>
          <w:tcPr>
            <w:tcW w:w="15593" w:type="dxa"/>
            <w:gridSpan w:val="8"/>
            <w:vAlign w:val="center"/>
          </w:tcPr>
          <w:p w14:paraId="08CB53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FCD1D65" w14:textId="77777777" w:rsidTr="00503750">
        <w:tc>
          <w:tcPr>
            <w:tcW w:w="2302" w:type="dxa"/>
            <w:vAlign w:val="center"/>
          </w:tcPr>
          <w:p w14:paraId="3F6423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FB5DEAC" w14:textId="0689729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F2C5AA0" w14:textId="31C9D09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9DACED" w14:textId="4EFBA6A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FFE33B" w14:textId="2B5C72B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BD0DD3" w14:textId="3FD0AF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C824C0" w14:textId="5B2E3FB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36D66F" w14:textId="1FC6C6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E8F10F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AED60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F9F63D7" w14:textId="03CE956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0C5E08F" w14:textId="3EFCB72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44A34C" w14:textId="5EAA8E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3949D1" w14:textId="2220F7C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D19B0A" w14:textId="4EB8283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359D63" w14:textId="7FF97AB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E38EC5" w14:textId="58B630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0D44A2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6C74C6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7017E3E" w14:textId="19406B7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F54F73F" w14:textId="4EE6BF6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9E2D37" w14:textId="66AA6B9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395E3D" w14:textId="65E040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E11A09" w14:textId="3887A52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B096E0" w14:textId="6428CD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98CD6A" w14:textId="4433363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F82A1E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30ECE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A198673" w14:textId="77EFFD3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047B7B4" w14:textId="73B8CA6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5F4AA2" w14:textId="2B3174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BF0550" w14:textId="06472C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3BAD72" w14:textId="73958B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79D105" w14:textId="4C445D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548827" w14:textId="5736346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7560EF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7374949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31DA6DA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414A9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7AD38AB" w14:textId="5216A82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B63B1BE" w14:textId="1BD7591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A693A6" w14:textId="3927B15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7B280A" w14:textId="163104A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BBCE37" w14:textId="3147797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E2F1DD" w14:textId="585E700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659BFB" w14:textId="7C05F5D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D14FD7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396DB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D756312" w14:textId="29A041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B66755D" w14:textId="45BC90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B16A19" w14:textId="0E3A05C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3FF77B" w14:textId="10918A8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05FE94" w14:textId="224317B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0445E3" w14:textId="0850E39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F9F24D" w14:textId="3085CCD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0F092BE" w14:textId="77777777" w:rsidR="00944C3D" w:rsidRDefault="00944C3D" w:rsidP="00944C3D">
      <w:pPr>
        <w:rPr>
          <w:rFonts w:ascii="Arial" w:hAnsi="Arial"/>
          <w:b/>
        </w:rPr>
      </w:pPr>
    </w:p>
    <w:p w14:paraId="083A603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1D710BB9" w14:textId="77777777" w:rsidTr="00503750">
        <w:tc>
          <w:tcPr>
            <w:tcW w:w="1944" w:type="dxa"/>
            <w:vAlign w:val="center"/>
          </w:tcPr>
          <w:p w14:paraId="428AB62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5E7A3C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126ECD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3FBCE5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4CC5FC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27070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0EA364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2D4308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7FA2D5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24F7CDC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19D61B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DBAAC4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20F3B1D" w14:textId="77777777" w:rsidTr="00503750">
        <w:tc>
          <w:tcPr>
            <w:tcW w:w="15685" w:type="dxa"/>
            <w:gridSpan w:val="12"/>
            <w:vAlign w:val="center"/>
          </w:tcPr>
          <w:p w14:paraId="14DB74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A4BEF83" w14:textId="77777777" w:rsidTr="00503750">
        <w:tc>
          <w:tcPr>
            <w:tcW w:w="1944" w:type="dxa"/>
            <w:vAlign w:val="center"/>
          </w:tcPr>
          <w:p w14:paraId="5D5BB1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1B4B5BE" w14:textId="5F1BC0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CAD0FBE" w14:textId="464011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641BE13" w14:textId="2CEDAD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258E69" w14:textId="7C4EA1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2D50BC3" w14:textId="4BDAD9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2312BD3" w14:textId="527C9D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6B44BF" w14:textId="437348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5394069" w14:textId="2BC53F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068BAA3" w14:textId="107545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CCCC56C" w14:textId="693241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6BEA1A5" w14:textId="57DA1E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25E078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2E3053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F09BA74" w14:textId="2D4ECB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342B57B" w14:textId="6F1E22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138F225" w14:textId="380764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0AE53B3" w14:textId="4A93AF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ACDFE33" w14:textId="1F8C53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B9DD43F" w14:textId="3AD407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0E4807A" w14:textId="736A7B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921B173" w14:textId="793298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A13642" w14:textId="276EEC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FAB65A1" w14:textId="3B4B14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D66C1CE" w14:textId="37A22F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D446CB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A210C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20FB7AD6" w14:textId="3EF52A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AA41711" w14:textId="40EAF4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415D146" w14:textId="63C78F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40A4C10" w14:textId="438C40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A14CF49" w14:textId="1ACA6C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B611CAD" w14:textId="733BD2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7960E0A" w14:textId="5B4300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A54C68" w14:textId="39EF12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A710327" w14:textId="1594B5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C92D30D" w14:textId="3EE8D0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7B75212" w14:textId="2A3AB8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06B0C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0ACB3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4C7AF2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3C089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C60DE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1B36CC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4727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64C6B2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35B539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46AF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16987A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29A60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7703D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B072E05" w14:textId="77777777" w:rsidTr="00503750">
        <w:tc>
          <w:tcPr>
            <w:tcW w:w="1944" w:type="dxa"/>
            <w:vAlign w:val="center"/>
          </w:tcPr>
          <w:p w14:paraId="53B9BA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7434719" w14:textId="217973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B0B3924" w14:textId="3FC905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89BD040" w14:textId="07D9BD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C910D9B" w14:textId="798A54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3C3AB6F" w14:textId="214993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49476AD" w14:textId="21AB4D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E998AE9" w14:textId="2C2EDB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372F218" w14:textId="6114F7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BBE80AD" w14:textId="34C2D6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65B2D5C" w14:textId="7F26F8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2E80B53" w14:textId="5A0393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ED79AA" w14:textId="77777777" w:rsidTr="00503750">
        <w:tc>
          <w:tcPr>
            <w:tcW w:w="15685" w:type="dxa"/>
            <w:gridSpan w:val="12"/>
            <w:vAlign w:val="center"/>
          </w:tcPr>
          <w:p w14:paraId="1D7D388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849E729" w14:textId="77777777" w:rsidTr="00503750">
        <w:tc>
          <w:tcPr>
            <w:tcW w:w="1944" w:type="dxa"/>
            <w:vAlign w:val="center"/>
          </w:tcPr>
          <w:p w14:paraId="1C614F9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C363B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78AF9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99F5173" w14:textId="3BA375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0045FEE" w14:textId="78B90A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2E0D4F4" w14:textId="024262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6563D8D" w14:textId="71C6FA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5842ACE" w14:textId="541CF0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A6AFFD7" w14:textId="48ECE1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5E5E7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FF2A2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A46C6EA" w14:textId="0FA37A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F6B837A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0635D5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A580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DD2D6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C7E5657" w14:textId="5DAC0C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5C2FD2E" w14:textId="562DAB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77A2AF" w14:textId="08F058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CA8C64D" w14:textId="565AA4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CC50B1" w14:textId="2223E6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6404C2D" w14:textId="55A5BC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BB724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C0CB8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F13A347" w14:textId="7D49E1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F3B6DE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5A9FD1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02FA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E648D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294E6AC" w14:textId="3382E5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56254D6" w14:textId="0C1A9D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85D756D" w14:textId="7A1CB6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46EAEB6" w14:textId="2912DC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5316D55" w14:textId="6F2AF2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43C4166" w14:textId="51A012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6A5D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3827A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FA3DA1F" w14:textId="13B763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675377" w14:textId="77777777" w:rsidTr="00503750">
        <w:tc>
          <w:tcPr>
            <w:tcW w:w="1944" w:type="dxa"/>
            <w:vAlign w:val="center"/>
          </w:tcPr>
          <w:p w14:paraId="2FBB5A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17EA5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2AE20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D2A2256" w14:textId="266D1C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47421DF" w14:textId="5A8569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6443FAD" w14:textId="0D6302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34BBD9E" w14:textId="795421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BB63435" w14:textId="3E8B18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7FDBEFA" w14:textId="70BD2D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9462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3824F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92D3C19" w14:textId="7FFFE8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82A5A6" w14:textId="77777777" w:rsidTr="00503750">
        <w:tc>
          <w:tcPr>
            <w:tcW w:w="15685" w:type="dxa"/>
            <w:gridSpan w:val="12"/>
            <w:vAlign w:val="center"/>
          </w:tcPr>
          <w:p w14:paraId="41F9C1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DCED200" w14:textId="77777777" w:rsidTr="00503750">
        <w:tc>
          <w:tcPr>
            <w:tcW w:w="1944" w:type="dxa"/>
            <w:vAlign w:val="center"/>
          </w:tcPr>
          <w:p w14:paraId="201994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074A2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586CE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FA4BF4D" w14:textId="64D93D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E4BE5AE" w14:textId="554870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0B73606" w14:textId="339735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FA08116" w14:textId="4CD273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B84FB0B" w14:textId="1BB5A9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79F8481" w14:textId="6BCCAB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DAB027D" w14:textId="3EB05B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48B1CAB" w14:textId="1EB623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7D7D338" w14:textId="081159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340060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125B2E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F214D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BB139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8FBF49B" w14:textId="68D318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4E3BD78" w14:textId="51ECD6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FE8724B" w14:textId="34E9BA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3758EF3" w14:textId="7FCE28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FF9C2BC" w14:textId="1A1370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BB0AAEB" w14:textId="67E83A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399E6B2" w14:textId="42C2AC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233EEAA" w14:textId="0DE146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D57CBD7" w14:textId="07F3D5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00E480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1FF33B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67019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595B0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AA7CAD8" w14:textId="207068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21D8CD2" w14:textId="45E096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2B031A6" w14:textId="0D3920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C6D9395" w14:textId="6BE298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2C392A6" w14:textId="403CEB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3DDA3C6" w14:textId="0E6831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8E0C8FC" w14:textId="66F12E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28B2E28" w14:textId="229FA1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076A0BA" w14:textId="714336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9D1661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174ACF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C0DFD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FB4E0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91B8F08" w14:textId="21D842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14B055D" w14:textId="174A49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619AA5B" w14:textId="1F8785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1A962A3" w14:textId="053E59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A39F189" w14:textId="379536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BF40B4E" w14:textId="7B5BE4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6296CF" w14:textId="08089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D407D7C" w14:textId="265BFE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E1AC24E" w14:textId="400B5F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9B90B7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6C70849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3FE4271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720B79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D488ADD" w14:textId="6675B7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3041B07" w14:textId="5AC4C7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F8D8DBE" w14:textId="3ADE15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483A6B0" w14:textId="14B891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99E80BB" w14:textId="0D7194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0BD7B20" w14:textId="605496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0293167" w14:textId="36BD1C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758E76E" w14:textId="666DEA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8B32FFA" w14:textId="33A64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D44630F" w14:textId="120AD3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3991D1A" w14:textId="15B424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A066A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C47B4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5DBEFB8" w14:textId="5654C7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1883D37" w14:textId="79091A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2A11283" w14:textId="784BEC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85019E2" w14:textId="17A27F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3FDE6CB" w14:textId="114ED0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E8BBE9C" w14:textId="3A1DFB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21C1761" w14:textId="6BDBE1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AB99A43" w14:textId="724F72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D5FD4C2" w14:textId="0FED6F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071D6D7" w14:textId="48ED88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A4BD112" w14:textId="6D7D17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8EB03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20C0E5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3900FCE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283F0C1B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08BB1BA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0D20393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7DD0822F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5C032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096188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D1AFB5D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431F3B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202A98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5BE87D5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F29DC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73F554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DD44062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196DAA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1F2587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2B6E5B0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D9674F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66E9F658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2012146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70A48F3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7418650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50913849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389C7E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6B11A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354A0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3F0AAC0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E2917D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98587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2A08A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6DA14A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72D36BE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3E05DC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1799C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D18EF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3676A89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73D4246E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516ECF7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23196C2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215629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018D47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23ED96C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6CBEEE9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6C7BBE62" w14:textId="77777777" w:rsidTr="00503750">
        <w:trPr>
          <w:trHeight w:val="1073"/>
        </w:trPr>
        <w:tc>
          <w:tcPr>
            <w:tcW w:w="3614" w:type="dxa"/>
            <w:vMerge/>
          </w:tcPr>
          <w:p w14:paraId="2C8685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FAC00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48E67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2634E84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6C0B4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39DC6D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5852686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04CD3CA2" w14:textId="77777777" w:rsidTr="00503750">
        <w:trPr>
          <w:trHeight w:val="283"/>
        </w:trPr>
        <w:tc>
          <w:tcPr>
            <w:tcW w:w="3614" w:type="dxa"/>
          </w:tcPr>
          <w:p w14:paraId="6243B1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0458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3C8A1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2ED7D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BF358A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19D0C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1012A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13A6352" w14:textId="77777777" w:rsidTr="00503750">
        <w:trPr>
          <w:trHeight w:val="283"/>
        </w:trPr>
        <w:tc>
          <w:tcPr>
            <w:tcW w:w="3614" w:type="dxa"/>
          </w:tcPr>
          <w:p w14:paraId="509BB3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04896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BBE4A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E2BB8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E5B98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03F4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B895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7F9F26A" w14:textId="77777777" w:rsidTr="00503750">
        <w:trPr>
          <w:trHeight w:val="283"/>
        </w:trPr>
        <w:tc>
          <w:tcPr>
            <w:tcW w:w="3614" w:type="dxa"/>
          </w:tcPr>
          <w:p w14:paraId="58010D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B7351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10D1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A4601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AC39F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DBEA4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5BE13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AD58A52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1D286660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657E9C8E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31EC2A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4C2CD7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6F5448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0F68926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9C4DD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5065A87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66FCC2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09ABAC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19FEF8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1650D103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548D64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1F602D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56F1F8E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031A5EA9" w14:textId="40841E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AE253B" w14:textId="5D7ECA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D705E1" w14:textId="69AC7E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09511E" w14:textId="401371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79D792" w14:textId="3070DC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4FD68E" w14:textId="747C9F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E6C93F" w14:textId="6617A2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C3508D" w14:textId="634775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A7460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5D704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74DC8C76" w14:textId="2DAEF4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057C9C" w14:textId="054DF5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8A3C53" w14:textId="6C4988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38F2DA" w14:textId="3138BE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EC95F98" w14:textId="02BF0F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655896" w14:textId="04AF8E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042A76" w14:textId="341915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7DDE501" w14:textId="656F30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69495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A3685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08B3702E" w14:textId="47B027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E353E0" w14:textId="334D0B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1596EF" w14:textId="37AB4C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4C3181" w14:textId="50D6AF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14042C" w14:textId="5BF67B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F0CB73" w14:textId="554740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B9CED8" w14:textId="4A2B94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4412D08" w14:textId="03627C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C2274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92FB3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25F5AE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D2E93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ED7C9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760AD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2EC84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6ACB8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B2074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7211F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B058A9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F6A787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29CF9C7" w14:textId="28FD02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26FAC5" w14:textId="63EC32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6F293E" w14:textId="351113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8DE28C" w14:textId="75E91F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390973" w14:textId="6A3514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2C4C88" w14:textId="11AAD1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80C962" w14:textId="5E5A24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2BA957C" w14:textId="4772D5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42BEDF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7EA1B25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9058F9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7A124C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C0D2091" w14:textId="7A7F50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A72394" w14:textId="2E6F63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0CDADB" w14:textId="258DBB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34C13A" w14:textId="1656E2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E5945B" w14:textId="442843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792913" w14:textId="0CC11B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29725A" w14:textId="1CE945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514C63B" w14:textId="601608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C5665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5634D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D92D5AF" w14:textId="7AE7A3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1C8D96" w14:textId="467F7E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70ACBB" w14:textId="3A831F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9F315C" w14:textId="55C443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3595CD" w14:textId="61DCF1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C0AB39" w14:textId="393673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7563B3" w14:textId="263D62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87EBA7F" w14:textId="6EACB3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A4E34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FF3E7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AF2E610" w14:textId="12CE57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70CA95" w14:textId="5E6270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1876A5" w14:textId="18B47E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8C5A7B" w14:textId="1E00A8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77DF8C" w14:textId="64795C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C7E6E9" w14:textId="0112E9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F24572" w14:textId="6A318A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E5F073A" w14:textId="4317DC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EC947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6AF34BE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A8727E0" w14:textId="2939EC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11A7D3" w14:textId="0A1BF8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600F43" w14:textId="1AC513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364D5C" w14:textId="7CB27D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42C253" w14:textId="6A1118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25C665" w14:textId="45CFA6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38B4CF" w14:textId="6F934F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7D31CE" w14:textId="01BCD3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7CB72B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60756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0D62F7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58BB7E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C1BC7A2" w14:textId="48E679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C63EBC" w14:textId="5F67E1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618491" w14:textId="1592D8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279972" w14:textId="1EB667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36A479" w14:textId="3D097F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508BAE" w14:textId="518A2C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0B3DE5" w14:textId="6D2D14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0525010" w14:textId="70FDA3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0DFAB2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03E682F4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D3A8503" w14:textId="6B168E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0D8AAD" w14:textId="44EFD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8DC65E" w14:textId="3CE030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FFF4D7" w14:textId="53BBE3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60BD24" w14:textId="64930F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44CA2B" w14:textId="1879E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0CC762" w14:textId="0E276B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349ECCB" w14:textId="3630C1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157350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99B7BB4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0CE5A0E1" w14:textId="3BC5E73E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60598E3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6B1897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3F401A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F173C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F3BE5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8DAAF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87F6DC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A3B32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21BBD2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D35261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B020EE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036F2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3CB98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984B4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18DF25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95AE0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241D02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DC50CC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3C148504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7A3FBB4C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7A01526F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1F52BAF8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1FC468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4CD7D08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0E687C4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59756FF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09550FF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74761D6" w14:textId="77777777" w:rsidTr="00503750">
        <w:trPr>
          <w:trHeight w:val="437"/>
        </w:trPr>
        <w:tc>
          <w:tcPr>
            <w:tcW w:w="2594" w:type="dxa"/>
          </w:tcPr>
          <w:p w14:paraId="43DB8B1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5872F63F" w14:textId="0458EC5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4D5DBE61" w14:textId="6035BB8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05D73DF" w14:textId="06E2B23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3C32E351" w14:textId="7C48F3E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1A7FCE4" w14:textId="77777777" w:rsidTr="00503750">
        <w:trPr>
          <w:trHeight w:val="420"/>
        </w:trPr>
        <w:tc>
          <w:tcPr>
            <w:tcW w:w="2594" w:type="dxa"/>
          </w:tcPr>
          <w:p w14:paraId="588106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68D74929" w14:textId="5C81F55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61E8F0D" w14:textId="50A4644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7D62A170" w14:textId="5343D7C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BD83CF9" w14:textId="6C68F4A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1F5E342" w14:textId="77777777" w:rsidTr="00503750">
        <w:trPr>
          <w:trHeight w:val="630"/>
        </w:trPr>
        <w:tc>
          <w:tcPr>
            <w:tcW w:w="2594" w:type="dxa"/>
          </w:tcPr>
          <w:p w14:paraId="649D87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0A7370ED" w14:textId="6674B00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9BFFCEE" w14:textId="5D9EA7D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2556FF38" w14:textId="60F82AA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1589C922" w14:textId="30012E5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A9552F2" w14:textId="77777777" w:rsidTr="00503750">
        <w:trPr>
          <w:trHeight w:val="420"/>
        </w:trPr>
        <w:tc>
          <w:tcPr>
            <w:tcW w:w="2594" w:type="dxa"/>
          </w:tcPr>
          <w:p w14:paraId="311C46E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24D7C86F" w14:textId="40629CF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53101A0" w14:textId="4D6D8EB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4180C8D" w14:textId="6F5283B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69A64441" w14:textId="13B32BB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914B605" w14:textId="77777777" w:rsidTr="00503750">
        <w:trPr>
          <w:trHeight w:val="437"/>
        </w:trPr>
        <w:tc>
          <w:tcPr>
            <w:tcW w:w="2594" w:type="dxa"/>
          </w:tcPr>
          <w:p w14:paraId="3D9BE5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20CECC05" w14:textId="266E996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3875A925" w14:textId="023B91B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4E6B54E" w14:textId="00C17EE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1C62209" w14:textId="2A56B8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9F6111C" w14:textId="77777777" w:rsidTr="00503750">
        <w:trPr>
          <w:trHeight w:val="420"/>
        </w:trPr>
        <w:tc>
          <w:tcPr>
            <w:tcW w:w="2594" w:type="dxa"/>
          </w:tcPr>
          <w:p w14:paraId="0A97B64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7939BC07" w14:textId="49AF0CE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36EF55C0" w14:textId="21D1B1BA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6B96E4F" w14:textId="687759FE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62C99215" w14:textId="59E78614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1FFB4514" w14:textId="77777777" w:rsidR="00944C3D" w:rsidRDefault="00944C3D" w:rsidP="00944C3D">
      <w:pPr>
        <w:rPr>
          <w:rFonts w:ascii="Arial" w:hAnsi="Arial"/>
          <w:b/>
        </w:rPr>
      </w:pPr>
    </w:p>
    <w:p w14:paraId="0595C4F2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317F8846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5DB11FA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6F17214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6565818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022804B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5449E26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1E42B32C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049BC3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66B203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564F7C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267AC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63D07C8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7FE062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5E26CF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1E9B0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D2602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67DD87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2E6069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43C42D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581B24C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245E58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A57952E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75AA6153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2464B2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62D24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CD60A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02DCEE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11E25A6D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E105311" w14:textId="77777777" w:rsidTr="00503750">
        <w:tc>
          <w:tcPr>
            <w:tcW w:w="2835" w:type="dxa"/>
            <w:vAlign w:val="center"/>
          </w:tcPr>
          <w:p w14:paraId="33B3B1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0FA9CA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7FC119E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2E0B50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032827B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368742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7CDA864A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534FA717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31C9F732" w14:textId="77EEA218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1D0AD6" w14:textId="4F8C6E65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358D21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741F94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7EC3C85" w14:textId="0C312A74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AEB890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65ECC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5DC9E295" w14:textId="6D970F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064ABE" w14:textId="01C01E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6E21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1A74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2F5FB18" w14:textId="42DF06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F7C276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76EB34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3859F596" w14:textId="39C598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2F49A4" w14:textId="3A6EFE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2903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B80C6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6582E5F" w14:textId="6FC0B7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3E8D03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1EEBFB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5E19D7F8" w14:textId="150E78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7F2E98" w14:textId="666CC8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2B4D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47BC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1E08A6" w14:textId="072C5F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586921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EB49B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11C187C3" w14:textId="179514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81F524" w14:textId="4A5AC8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A653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EB89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E0C424E" w14:textId="0A03CF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AE5F0F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65C5D2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71313AAC" w14:textId="7B2BA2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A4DF49" w14:textId="1423B0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169E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6C3E5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440F2C6" w14:textId="400F0B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9581B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E81A71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5EF381EE" w14:textId="7254C97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CC753B" w14:textId="16D9C2B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BA363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6BFD24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7F1A009" w14:textId="27BF9A2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19E1A7B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96AA1B9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7ACB0328" w14:textId="23B98446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59450FC7" w14:textId="77777777" w:rsidR="00944C3D" w:rsidRDefault="00944C3D" w:rsidP="00944C3D">
      <w:pPr>
        <w:rPr>
          <w:rFonts w:ascii="Arial" w:hAnsi="Arial"/>
          <w:b/>
        </w:rPr>
      </w:pPr>
    </w:p>
    <w:p w14:paraId="497B194A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03DE8932" w14:textId="77777777" w:rsidTr="00503750">
        <w:tc>
          <w:tcPr>
            <w:tcW w:w="2835" w:type="dxa"/>
            <w:vAlign w:val="center"/>
          </w:tcPr>
          <w:p w14:paraId="1285F71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3865D5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35ACF7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479DC8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0B285C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267C26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21430AF0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0B4204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7EB66B31" w14:textId="11636D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73B374E" w14:textId="509B25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5C572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CA01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A98C17A" w14:textId="733086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C4335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40753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48231B46" w14:textId="5D5066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DA2214" w14:textId="5AE3B5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59FD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7160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835797" w14:textId="7ACFD0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5870FD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DF36C3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6E8AAC34" w14:textId="481DDB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FD3243" w14:textId="4186B7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7E19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A1F8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4D9B098" w14:textId="333259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42998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1F3757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43EE7B73" w14:textId="11E24C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02B21C" w14:textId="045097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77B3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1B67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6F209B" w14:textId="4F640B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AA25B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209756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FE93599" w14:textId="4C83C41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0BA183B" w14:textId="14AF8CB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406D9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BA2C9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94DE07F" w14:textId="7A93E7D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9763640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70BFB63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05C219E0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71B7B9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304297B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513CA242" w14:textId="77777777" w:rsidTr="00503750">
        <w:trPr>
          <w:trHeight w:val="699"/>
        </w:trPr>
        <w:tc>
          <w:tcPr>
            <w:tcW w:w="3502" w:type="dxa"/>
            <w:vMerge/>
          </w:tcPr>
          <w:p w14:paraId="02675F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52BAE8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677D69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C600E1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E2993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BFFC69E" w14:textId="0E2AD4B5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E7367C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CE73F5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C0A2E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0DA4C94C" w14:textId="068F7E06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5CB221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FEE05E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2E74EF6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57110840" w14:textId="1BC29DF0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37664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964B2C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2A4F10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07B94DBB" w14:textId="77777777" w:rsidTr="00503750">
        <w:trPr>
          <w:trHeight w:val="593"/>
        </w:trPr>
        <w:tc>
          <w:tcPr>
            <w:tcW w:w="3497" w:type="dxa"/>
          </w:tcPr>
          <w:p w14:paraId="7D27CE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7B1A01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2FB682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62738B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AE7C1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57FBBD90" w14:textId="5E4060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FA41E31" w14:textId="708642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54995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9B66738" w14:textId="7B4CA3A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5A29A6C" w14:textId="7FC91B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A0AFB39" w14:textId="11DEA4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E5494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28A8993" w14:textId="3A3118B9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7CC9B75" w14:textId="1DF4CC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747CD1" w14:textId="0DFC8D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6E6DE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139CD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5191D42E" w14:textId="11B464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285C1F3" w14:textId="5CD348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B4864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77C1774" w14:textId="1A1EF2AF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E9CAEBC" w14:textId="76A43F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BE823DB" w14:textId="2504B9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7B482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F9096EF" w14:textId="2785741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8FAFE54" w14:textId="7A2E83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FFBBC81" w14:textId="4E684B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EA09A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F8AD45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6C019401" w14:textId="0148A3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397C840" w14:textId="7C4F64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809D5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8133AA" w14:textId="5F2493C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0A80576" w14:textId="0A030F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8E6275B" w14:textId="108F47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144C7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120A675" w14:textId="2F151D0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C9EDBE1" w14:textId="2DAE27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5660681" w14:textId="25C2E2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B04478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03C573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8DE7801" w14:textId="084EF8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9AE8EFD" w14:textId="69E2E9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FDC78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D3F9126" w14:textId="3CA77D6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AB04BAE" w14:textId="3D2A80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85402D7" w14:textId="385391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C48A80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57DC3C37" w14:textId="410EE5F6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6FEF055" w14:textId="35296A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56CB5C" w14:textId="28F26F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0021090" w14:textId="77777777" w:rsidR="00944C3D" w:rsidRDefault="00944C3D" w:rsidP="00944C3D">
      <w:pPr>
        <w:rPr>
          <w:rFonts w:ascii="Arial" w:hAnsi="Arial"/>
          <w:b/>
        </w:rPr>
      </w:pPr>
    </w:p>
    <w:p w14:paraId="7A4249C3" w14:textId="77777777" w:rsidR="00944C3D" w:rsidRDefault="00944C3D" w:rsidP="00944C3D">
      <w:pPr>
        <w:rPr>
          <w:rFonts w:ascii="Arial" w:hAnsi="Arial"/>
          <w:b/>
        </w:rPr>
      </w:pPr>
    </w:p>
    <w:p w14:paraId="5C14BBCB" w14:textId="77777777" w:rsidR="00944C3D" w:rsidRDefault="00944C3D" w:rsidP="00944C3D">
      <w:pPr>
        <w:rPr>
          <w:rFonts w:ascii="Arial" w:hAnsi="Arial"/>
          <w:b/>
        </w:rPr>
      </w:pPr>
    </w:p>
    <w:p w14:paraId="227541A0" w14:textId="77777777" w:rsidR="00944C3D" w:rsidRDefault="00944C3D" w:rsidP="00944C3D">
      <w:pPr>
        <w:rPr>
          <w:rFonts w:ascii="Arial" w:hAnsi="Arial"/>
          <w:b/>
        </w:rPr>
      </w:pPr>
    </w:p>
    <w:p w14:paraId="076359A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1622"/>
        <w:gridCol w:w="1231"/>
        <w:gridCol w:w="1231"/>
        <w:gridCol w:w="1185"/>
        <w:gridCol w:w="1557"/>
      </w:tblGrid>
      <w:tr w:rsidR="00944C3D" w:rsidRPr="00050529" w14:paraId="4CEDF43C" w14:textId="77777777" w:rsidTr="00503750">
        <w:tc>
          <w:tcPr>
            <w:tcW w:w="2622" w:type="dxa"/>
            <w:vAlign w:val="center"/>
          </w:tcPr>
          <w:p w14:paraId="09738DA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310CF5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593EF9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5FF145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4607A5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2E6F50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7F6997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10E90C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5796BD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0F9A23F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FBF82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3D8DE2A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3D231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01AF3009" w14:textId="145BC6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8D28AFB" w14:textId="467593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02AA47E" w14:textId="7C36D6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F530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F41E228" w14:textId="04613F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3592B9" w14:textId="77777777" w:rsidTr="00503750">
        <w:tc>
          <w:tcPr>
            <w:tcW w:w="2622" w:type="dxa"/>
            <w:vAlign w:val="center"/>
          </w:tcPr>
          <w:p w14:paraId="073C53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30561F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730064DF" w14:textId="4E1D31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12ABBC4" w14:textId="2B3D6C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7238AE" w14:textId="512D8F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BF523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4DD01B" w14:textId="66B1D6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4666D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C4A80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513ED7A8" w14:textId="16AF96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2E4308E" w14:textId="7C0DD0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727A056" w14:textId="6E2618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63EDA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4584471" w14:textId="561F98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4230B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CE4EE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559F5409" w14:textId="7F6DF6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C67B070" w14:textId="10FC22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E8AA5B" w14:textId="74BB3A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DC2D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CDCD1A" w14:textId="673892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0E1929" w14:textId="77777777" w:rsidTr="00503750">
        <w:tc>
          <w:tcPr>
            <w:tcW w:w="2622" w:type="dxa"/>
            <w:vAlign w:val="center"/>
          </w:tcPr>
          <w:p w14:paraId="7953C7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1E0FDC3C" w14:textId="1A0C3F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130445.00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180B88B" w14:textId="353DC4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764749.00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234A907" w14:textId="684A7A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878084.00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94547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1C307C6" w14:textId="28EBF8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17111.00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A0000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1E818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300A7C4E" w14:textId="5AB492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D4F8E29" w14:textId="5754EF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0D7BDC" w14:textId="795C1E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556C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3FCCC9" w14:textId="0C9326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7BFED4" w14:textId="77777777" w:rsidTr="00503750">
        <w:tc>
          <w:tcPr>
            <w:tcW w:w="2622" w:type="dxa"/>
            <w:vAlign w:val="center"/>
          </w:tcPr>
          <w:p w14:paraId="2F2DF18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10985C02" w14:textId="387F98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00E6B87" w14:textId="341A09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3FF9BB" w14:textId="4D088D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55C2C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C2B26CA" w14:textId="0CC047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6F1801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5EBF6FC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4BFD654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8F8E54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5F81E6C8" w14:textId="32A01E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57F73C1" w14:textId="649899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887892" w14:textId="30EADB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8661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56DA32" w14:textId="11A8BA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D1D22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32399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17C0F63D" w14:textId="160C49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0B33243" w14:textId="7A777A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9C25B5" w14:textId="65A7BC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5F63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08386AA" w14:textId="0D44E2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89AE0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C788E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57F0F9AD" w14:textId="66382D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2A74773" w14:textId="165086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66CEC4D" w14:textId="2EA1AC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B24A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F01606" w14:textId="3435B3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556E32" w14:textId="77777777" w:rsidTr="00503750">
        <w:tc>
          <w:tcPr>
            <w:tcW w:w="2622" w:type="dxa"/>
            <w:vAlign w:val="center"/>
          </w:tcPr>
          <w:p w14:paraId="36E753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14:paraId="63695516" w14:textId="1F9BB4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AF21E82" w14:textId="17A1E0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894230" w14:textId="531ABF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DBCE0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1FFC5D5" w14:textId="46AE6B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23AF65" w14:textId="77777777" w:rsidTr="00503750">
        <w:tc>
          <w:tcPr>
            <w:tcW w:w="2622" w:type="dxa"/>
            <w:vAlign w:val="center"/>
          </w:tcPr>
          <w:p w14:paraId="64714A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6948F3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EBFEB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BD70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59188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B3E25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D39663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60C7CF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28224627" w14:textId="520144E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130445.00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EA11C5" w14:textId="3259575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764749.00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B896F8" w14:textId="0579044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878084.00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784913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3C3E51E" w14:textId="3D572C0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17111.00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E1366A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9552B19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0AE56367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7363142D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3B0A081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1871B05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D23225D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67EA093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86A65B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C860BF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543A4C8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1A8A27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4D6C711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23F927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95B49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193E333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465CB4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E2654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175509C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0527F8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331E8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428124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D39363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7F2D49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49D2F62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E45E3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6E0C65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0826284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7E8377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5FE90A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72007DD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C313F6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A37C4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14E2CF2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DE9E48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85AAD3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9B3B31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C3AE3B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0F0D60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024E987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86EF97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3FCED0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1CEDC36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4BBBBBA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4657EB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77E3F40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11DA8B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19DE154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613661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F158E3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78FD3CD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1BCC6C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13F2D9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FC488B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3CE0A8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23212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08BBB2F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58493E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775BA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2803D16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995F37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2A4BE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03AE87A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D8E65F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8AB17F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06C34DD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2AEB3A7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D2E600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72728B1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5450C59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66FBEECE" w14:textId="77777777" w:rsidTr="00503750">
        <w:tc>
          <w:tcPr>
            <w:tcW w:w="2835" w:type="dxa"/>
            <w:vAlign w:val="center"/>
          </w:tcPr>
          <w:p w14:paraId="39B95A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16CCB5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65D76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0AA47A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630ED2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4AACEC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7A2B095" w14:textId="77777777" w:rsidTr="00503750">
        <w:tc>
          <w:tcPr>
            <w:tcW w:w="2835" w:type="dxa"/>
            <w:vAlign w:val="center"/>
          </w:tcPr>
          <w:p w14:paraId="6A0552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6931D716" w14:textId="6C3EAB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1565C6" w14:textId="1BE931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EE1D4B" w14:textId="345A09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E6A1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EC35BB9" w14:textId="476102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CB0ED7" w14:textId="77777777" w:rsidTr="00503750">
        <w:tc>
          <w:tcPr>
            <w:tcW w:w="2835" w:type="dxa"/>
            <w:vAlign w:val="center"/>
          </w:tcPr>
          <w:p w14:paraId="775D1EF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4A78E316" w14:textId="28D6BE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AC8D40" w14:textId="7536B7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B383F3" w14:textId="3E17E2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D9E7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7A08996" w14:textId="7B0B23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2470F4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2D0535A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3BE84912" w14:textId="3597E28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48059D" w14:textId="08E8F92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0C3C37" w14:textId="5E5B99B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6EDE3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B4F2AA9" w14:textId="68D79D2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06A95A90" w14:textId="77777777" w:rsidTr="00503750">
        <w:tc>
          <w:tcPr>
            <w:tcW w:w="2835" w:type="dxa"/>
            <w:vAlign w:val="center"/>
          </w:tcPr>
          <w:p w14:paraId="7C0E3F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49A6B278" w14:textId="402FE4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197C70" w14:textId="71CA0D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C79C2B" w14:textId="72088B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BF02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1CBE8A9" w14:textId="04C0BC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478DA3" w14:textId="77777777" w:rsidTr="00503750">
        <w:tc>
          <w:tcPr>
            <w:tcW w:w="2835" w:type="dxa"/>
            <w:vAlign w:val="center"/>
          </w:tcPr>
          <w:p w14:paraId="2A03FE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7647BAE6" w14:textId="469861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D9F9E9" w14:textId="690F4C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55348A" w14:textId="690F17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CD64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8BEE73" w14:textId="7F1984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D7F07E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35119A9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7F63FCF9" w14:textId="22BEACFB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ECDB29" w14:textId="05F8CF2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A093BA" w14:textId="715B764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502C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CCB8BC" w14:textId="31907DEB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948C22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3232023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438CD0BA" w14:textId="113FD5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303EFF" w14:textId="0C9B41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ED84CB" w14:textId="10C3A3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0C36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F942677" w14:textId="62DBB2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AD0C100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1589163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136B53F6" w14:textId="77777777" w:rsidTr="00503750">
        <w:tc>
          <w:tcPr>
            <w:tcW w:w="2552" w:type="dxa"/>
            <w:vAlign w:val="center"/>
          </w:tcPr>
          <w:p w14:paraId="4726D19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374366D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2FCE4AC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1816D4D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3EEFDFD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2331F5C7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1780CC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433E86EE" w14:textId="02EF866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50CB2EDA" w14:textId="45E266A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8191.00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1DD14B99" w14:textId="52BF2815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014DDD5D" w14:textId="2A1F823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8191.00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58ED972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4EAEA7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1D601819" w14:textId="225E73E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0A8936C6" w14:textId="3CB9F1C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4D070C8A" w14:textId="61EBD4F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2278F655" w14:textId="23E171F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438B798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EE7F92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6A148167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144DB9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04CDE6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1F9A5579" w14:textId="77777777" w:rsidTr="00503750">
        <w:tc>
          <w:tcPr>
            <w:tcW w:w="4395" w:type="dxa"/>
            <w:vMerge/>
          </w:tcPr>
          <w:p w14:paraId="2FB535F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5E5287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534F2D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07688AB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ECDC4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36E7BA76" w14:textId="33F6DF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  <w:lang w:eastAsia="sk-SK"/>
              </w:rPr>
              <w:t>172.80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2E90520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0CA05FF7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E6605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7AF2AE8D" w14:textId="0FBF81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  <w:lang w:eastAsia="sk-SK"/>
              </w:rPr>
              <w:t>-2028.94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B1F58D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738576BE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F8E461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1024E05E" w14:textId="1C4019A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-1856.14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1C026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17A6254" w14:textId="77777777" w:rsidTr="00503750">
        <w:tc>
          <w:tcPr>
            <w:tcW w:w="4395" w:type="dxa"/>
            <w:vAlign w:val="center"/>
          </w:tcPr>
          <w:p w14:paraId="622954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669CA279" w14:textId="038320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211D73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D228A07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6F1AE1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755BBC6F" w14:textId="3A4F17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B58EA5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16CF460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11635D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3C1D3AEC" w14:textId="2F18357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86A4F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0A9A015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BE7DE1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494002AE" w14:textId="25B7520D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64479.00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7B39D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66EF330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9743CB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19571499" w14:textId="77777777" w:rsidTr="00503750">
        <w:tc>
          <w:tcPr>
            <w:tcW w:w="4395" w:type="dxa"/>
            <w:vAlign w:val="center"/>
          </w:tcPr>
          <w:p w14:paraId="2B49703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3B627F4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CBA122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7C76963C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3CBDEE6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5D7091F4" w14:textId="60A619B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29C2CFC" w14:textId="3F49755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045DE7E6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6C6E82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6680B3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2676A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638F37D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219619A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1661FC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81B9B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4AFCE05F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31E1E4F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4218C5EC" w14:textId="34F3434C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B6DB671" w14:textId="37002030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078959BD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623875C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2B0A2D67" w14:textId="0B6E5B5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07C9C6A" w14:textId="12375FF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B44693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A85871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F9BB5C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7CF8928C" w14:textId="77777777" w:rsidTr="00503750">
        <w:tc>
          <w:tcPr>
            <w:tcW w:w="1843" w:type="dxa"/>
            <w:vAlign w:val="center"/>
          </w:tcPr>
          <w:p w14:paraId="139A416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1FCBF4A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6E752AD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1FF87BB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1AAE71E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31543F4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080D300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4D3A11F6" w14:textId="77777777" w:rsidTr="00503750">
        <w:tc>
          <w:tcPr>
            <w:tcW w:w="1843" w:type="dxa"/>
            <w:vAlign w:val="center"/>
          </w:tcPr>
          <w:p w14:paraId="671AF76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1092E01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DABEE3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7DE39E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36013E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7E78B2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8D2775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FA67510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7CFE8C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0E21EF0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DC16D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464350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352427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5CD175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8062AD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7423100" w14:textId="77777777" w:rsidTr="00503750">
        <w:tc>
          <w:tcPr>
            <w:tcW w:w="1843" w:type="dxa"/>
            <w:vAlign w:val="center"/>
          </w:tcPr>
          <w:p w14:paraId="0FE5C36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7C86F38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03A68F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D90E8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10EA86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A6072E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25EEA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5C7B6ED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115E91C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740B9C1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C710B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CF6CD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B8E9E9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967BD3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D281B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67788B8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9C193B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624BAED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802BA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17779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B52BD9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040CB8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0CD13A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2C4C44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AA8B9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04C8F671" w14:textId="77777777" w:rsidTr="00503750">
        <w:trPr>
          <w:trHeight w:val="664"/>
        </w:trPr>
        <w:tc>
          <w:tcPr>
            <w:tcW w:w="3372" w:type="dxa"/>
          </w:tcPr>
          <w:p w14:paraId="36B9273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78227EC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5E65DC8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7AAA590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CA2FBA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039D3520" w14:textId="395AF7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10BBEFA" w14:textId="71A094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08DAD22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4275EED" w14:textId="63E0DE68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5719938" w14:textId="6F1D61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0FBB35" w14:textId="1E7FAF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FEF25AB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637B2C3" w14:textId="2B345383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1D1D2A3" w14:textId="6B2829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98A7674" w14:textId="17A126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4DFBF2E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0484EFA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7AEBC8E3" w14:textId="702121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286B522" w14:textId="611009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34EBB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6B61BC8" w14:textId="39251C93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35499DB" w14:textId="2C2FDE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F9F23FF" w14:textId="34E4E7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650BE18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6444A679" w14:textId="0D6249FD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8B3509E" w14:textId="23B9C1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2287D03" w14:textId="580C45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2998F0A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281130E6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5CAE9738" w14:textId="77777777" w:rsidTr="00503750">
        <w:tc>
          <w:tcPr>
            <w:tcW w:w="2835" w:type="dxa"/>
            <w:vAlign w:val="center"/>
          </w:tcPr>
          <w:p w14:paraId="368DBF3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76EDB51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1849F75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8A2D4B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49C66F7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8E95388" w14:textId="77777777" w:rsidTr="00503750">
        <w:tc>
          <w:tcPr>
            <w:tcW w:w="2835" w:type="dxa"/>
          </w:tcPr>
          <w:p w14:paraId="30EC36A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0F89EEB" w14:textId="3AC7AF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F594CF" w14:textId="5A4848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5A915B" w14:textId="66B913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18726D3" w14:textId="6AFE2C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371E56D" w14:textId="77777777" w:rsidTr="00503750">
        <w:tc>
          <w:tcPr>
            <w:tcW w:w="2835" w:type="dxa"/>
          </w:tcPr>
          <w:p w14:paraId="4A364AF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1FE5E4C8" w14:textId="2CF125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1868F57" w14:textId="26E8C0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235EFC5" w14:textId="38D34A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3C395F" w14:textId="4E2DF9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52039C8" w14:textId="77777777" w:rsidTr="00503750">
        <w:tc>
          <w:tcPr>
            <w:tcW w:w="2835" w:type="dxa"/>
          </w:tcPr>
          <w:p w14:paraId="537B605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3F2C9A7D" w14:textId="2B22F7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D2F8AEC" w14:textId="269AAC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3F14D96" w14:textId="57F1FB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B3A42C5" w14:textId="02AA89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6BFD27F" w14:textId="77777777" w:rsidTr="00503750">
        <w:tc>
          <w:tcPr>
            <w:tcW w:w="2835" w:type="dxa"/>
            <w:vAlign w:val="center"/>
          </w:tcPr>
          <w:p w14:paraId="7055B30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2C1F9AC" w14:textId="0F0764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6940525" w14:textId="11A078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95FEC1" w14:textId="41C755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05B39A8" w14:textId="0757F3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E873FAB" w14:textId="77777777" w:rsidTr="00503750">
        <w:tc>
          <w:tcPr>
            <w:tcW w:w="2835" w:type="dxa"/>
            <w:vAlign w:val="center"/>
          </w:tcPr>
          <w:p w14:paraId="17FB44A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1D849CF2" w14:textId="3D5E9C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385BC32" w14:textId="2ED036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C917A32" w14:textId="733C53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4099433" w14:textId="65BB97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E218C9A" w14:textId="77777777" w:rsidTr="00503750">
        <w:tc>
          <w:tcPr>
            <w:tcW w:w="2835" w:type="dxa"/>
          </w:tcPr>
          <w:p w14:paraId="55A2667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52422AC4" w14:textId="5BC354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6F6FE1" w14:textId="24CC51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123D9F1" w14:textId="4A9761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76CA5CD" w14:textId="18E2D3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A28A223" w14:textId="77777777" w:rsidTr="00503750">
        <w:tc>
          <w:tcPr>
            <w:tcW w:w="2835" w:type="dxa"/>
          </w:tcPr>
          <w:p w14:paraId="681BE12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1099CD6B" w14:textId="4EB9E6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6A4E72" w14:textId="336312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505DAE" w14:textId="5F7DDF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26B633" w14:textId="2DD953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EA7951" w14:textId="77777777" w:rsidTr="00503750">
        <w:tc>
          <w:tcPr>
            <w:tcW w:w="2835" w:type="dxa"/>
          </w:tcPr>
          <w:p w14:paraId="23E0E9D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06789243" w14:textId="68FDA6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A8FD90C" w14:textId="495E2F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8690DA" w14:textId="293A53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46FDFD3" w14:textId="4C5B54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83D0632" w14:textId="77777777" w:rsidR="00944C3D" w:rsidRDefault="00944C3D" w:rsidP="00944C3D">
      <w:pPr>
        <w:rPr>
          <w:rFonts w:ascii="Arial" w:hAnsi="Arial"/>
          <w:b/>
        </w:rPr>
      </w:pPr>
    </w:p>
    <w:p w14:paraId="382389FA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5843206B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670FF2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77FA6CD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5D2F3C5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782BB32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3F8479D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2B4C8A8C" w14:textId="77777777" w:rsidTr="00503750">
        <w:trPr>
          <w:trHeight w:val="443"/>
        </w:trPr>
        <w:tc>
          <w:tcPr>
            <w:tcW w:w="2560" w:type="dxa"/>
          </w:tcPr>
          <w:p w14:paraId="223F979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7CA84DB4" w14:textId="7A3CAC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FB9F3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BB661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ECFF73C" w14:textId="46B87E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35FB9A2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326BD6D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6E1E59A9" w14:textId="7DD1E2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D629A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ADCBE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1953003" w14:textId="39E948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1C2D4B1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4A614DD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11F3668E" w14:textId="5EFB78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1B213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79C4A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1ED2574" w14:textId="2193CE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02AB158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A66666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6572C6DE" w14:textId="0F8367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F4429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506B6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D8FC950" w14:textId="3F3AD7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0E2480B" w14:textId="77777777" w:rsidR="00944C3D" w:rsidRDefault="00944C3D" w:rsidP="00944C3D">
      <w:pPr>
        <w:rPr>
          <w:rFonts w:ascii="Arial" w:hAnsi="Arial"/>
          <w:b/>
        </w:rPr>
      </w:pPr>
    </w:p>
    <w:p w14:paraId="33F2CE59" w14:textId="77777777" w:rsidR="00944C3D" w:rsidRDefault="00944C3D" w:rsidP="00944C3D">
      <w:pPr>
        <w:rPr>
          <w:rFonts w:ascii="Arial" w:hAnsi="Arial"/>
          <w:b/>
        </w:rPr>
      </w:pPr>
    </w:p>
    <w:p w14:paraId="04E30C05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1550CD92" w14:textId="77777777" w:rsidR="00944C3D" w:rsidRDefault="00944C3D" w:rsidP="00944C3D">
      <w:pPr>
        <w:rPr>
          <w:rFonts w:ascii="Arial" w:hAnsi="Arial"/>
          <w:b/>
        </w:rPr>
      </w:pPr>
    </w:p>
    <w:p w14:paraId="57EB24E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6033CE89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2F32A4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75A9AB6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09215E8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B68CFA3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E873CC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533846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46BECD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A6A7D0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EF2858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8F908F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4DA012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61E8A8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24C0D5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AA80C6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BF1CBA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CB5342F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E9FD26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46A85399" w14:textId="77777777" w:rsidTr="00503750">
        <w:trPr>
          <w:trHeight w:val="677"/>
        </w:trPr>
        <w:tc>
          <w:tcPr>
            <w:tcW w:w="3358" w:type="dxa"/>
          </w:tcPr>
          <w:p w14:paraId="44589A4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62296B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7FCC1E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77D8FF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29BFEC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75891AB6" w14:textId="080987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7D2A7D6" w14:textId="538D93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4828D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709AF2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992627D" w14:textId="08E65A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FD902AB" w14:textId="417552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FF231E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254C92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9B6BF34" w14:textId="3BDF3E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2D21166" w14:textId="282938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BA8FBD6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972099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66E6E48F" w14:textId="4D4145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2DB21B5" w14:textId="603B82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77AC9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CD22DD6" w14:textId="1984EB23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6355691" w14:textId="0FFBED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746BAC3" w14:textId="6BD3E1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F9CEFDD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D262B2D" w14:textId="1676BFD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C5327E6" w14:textId="6D274F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D2E987D" w14:textId="56C188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2AAE640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14FED8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1C3ADF9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6259454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5C4068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55E0FD59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19A0F52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EE8D93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0F7A3A9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3364234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3AA8D3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958DB1B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174E64D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57F226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0DA9266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C2F02A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284E7CE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FBD9357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762A237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6CA51B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1AAD9C8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15B49C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171FC4C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9A08E8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2F89F278" w14:textId="1F94D7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A27BC5C" w14:textId="2BAA97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8CEFB9A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4CE8D88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1BC6D875" w14:textId="6FDDD0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66AC331" w14:textId="6F31C7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304D655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79723C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C4370A9" w14:textId="5E4536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2460399" w14:textId="185048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4707D0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B9F34E0" w14:textId="72C59DF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5BC3F7A" w14:textId="2FD0A7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1DC1DD1" w14:textId="707389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CD83A8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A78F519" w14:textId="0C2F785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D5F8731" w14:textId="24E1C8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4D224BD" w14:textId="3C9C31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E494A8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CBC9A1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6D5D4863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6A716DE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1C9129A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7F8C2F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2836ED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EAEEE0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07EF851A" w14:textId="3D2334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AD1ED26" w14:textId="238941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D12F16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7403C7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765CA5ED" w14:textId="207A74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B56694F" w14:textId="11A996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9AFF7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AC430B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538CF78D" w14:textId="2D9905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201C2CC" w14:textId="68644E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BB6F9AD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D48A0D9" w14:textId="03E9033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64F8C76" w14:textId="19D817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4CC4670" w14:textId="268267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2E865F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5952429" w14:textId="17CE65BE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5990937" w14:textId="5E75B0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B037865" w14:textId="32CFC8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E5AF86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48B6652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2C642C69" w14:textId="77777777" w:rsidTr="00503750">
        <w:tc>
          <w:tcPr>
            <w:tcW w:w="3686" w:type="dxa"/>
            <w:vAlign w:val="center"/>
          </w:tcPr>
          <w:p w14:paraId="62E12BE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735F48F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297FF19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4C336FD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A0889F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4A1B00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9EBF56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C26842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C55DC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50A345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385B96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D7066BB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CA9916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03D160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28402E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6E543BE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1C21F5B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5DDC48E4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464C5F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90B4476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7A4D8484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04E316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42C9B0F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E96627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65803DE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AE1A8C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0E139DB4" w14:textId="37E52D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195AE9A" w14:textId="546145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2ABE179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9991EC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23ED546" w14:textId="12AC88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F888039" w14:textId="65B979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3DFE91E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46F5DCD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125DD93" w14:textId="1044B1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4B23675" w14:textId="3F9C6F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A96121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FFEE9BA" w14:textId="0080F993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1598FDC" w14:textId="523010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3F0DE8A" w14:textId="1CF90B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35610B8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0A412B3E" w14:textId="3B5BDD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1249B0E" w14:textId="4CF598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5D1E08" w14:textId="098DF3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7CC32F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FCB280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FCC9F7D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7C0A6CE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80F68A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222EE4C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209F736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701650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B8DF93D" w14:textId="023974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A00B9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019F80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F4CE954" w14:textId="66A9DC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3D041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AEA668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3D6CBA8A" w14:textId="2F1052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D8CA4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2D2DC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5E70FE4D" w14:textId="798939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496B47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AD40A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23998BD8" w14:textId="7A7CE3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91DA07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495E84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75FD150E" w14:textId="00E2391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0A0C752" w14:textId="77777777" w:rsidR="00944C3D" w:rsidRDefault="00944C3D" w:rsidP="00944C3D">
      <w:pPr>
        <w:rPr>
          <w:sz w:val="22"/>
          <w:szCs w:val="22"/>
        </w:rPr>
      </w:pPr>
    </w:p>
    <w:p w14:paraId="430B7E70" w14:textId="77777777" w:rsidR="00944C3D" w:rsidRDefault="00944C3D" w:rsidP="00944C3D">
      <w:pPr>
        <w:rPr>
          <w:sz w:val="22"/>
          <w:szCs w:val="22"/>
        </w:rPr>
      </w:pPr>
    </w:p>
    <w:p w14:paraId="2AFE6CE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DA38D36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066D4788" w14:textId="27CDD69E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95DEA1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E9A13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27D970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BBC697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3A0E267D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4DBE6E6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D9DBC8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7559A5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085082A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4BE7561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04DD76B0" w14:textId="5EDCCB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F1EED5E" w14:textId="0586A1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0C52F4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A97050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7EA7D7B8" w14:textId="7DCA60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80B9E51" w14:textId="56BF79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EE2DB2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7B3132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5BF1A125" w14:textId="714AB9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FBFDF35" w14:textId="0AA230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8BC9AA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FFD69E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77D40EB1" w14:textId="25253F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D44855A" w14:textId="4CC2BF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3508115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26859AB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6E8C173E" w14:textId="49474E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F64A667" w14:textId="735A06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142545B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274B6ED" w14:textId="15A510F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329A9A0F" w14:textId="68E641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01503DE" w14:textId="55E07A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D749B04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18AB18E1" w14:textId="6629B2A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6E61FEA" w14:textId="095B62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5634C57" w14:textId="6B3345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D6BDA9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ACDF1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6221BDB2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5BF75D4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3BC26A8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2C7D689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12D180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3773DE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508E20B4" w14:textId="7F5C44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789812A" w14:textId="30DE5A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DE7FD1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A0084D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30F5D98B" w14:textId="3844A7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2A7795E" w14:textId="56E1A3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436F11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7E625F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34A5150" w14:textId="66E8CA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51E3DD5" w14:textId="342EE7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9E54A6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ACAE71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1510A6B1" w14:textId="6E32C9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AD78A66" w14:textId="77D635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4DAD1D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C658D4A" w14:textId="06EA8334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EEA5196" w14:textId="49EB1D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E48AB27" w14:textId="61FFF2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B3A006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9B0A9F9" w14:textId="05AB1782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975AE3E" w14:textId="7AA602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2AA52DE" w14:textId="4D1CC1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64A66DD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4B2DCBFA" w14:textId="4F43BAB3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6F712E2" w14:textId="4F0A63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F9C3281" w14:textId="55DC0A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06516" w:rsidRPr="00FE0A3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F590A9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F9438A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66A0CD70" w14:textId="57780D26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41F6266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B2BA8F7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74FDCF03" w14:textId="339D5295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47FBAAA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CCE157F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291B5A4B" w14:textId="3575E78F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1963A8B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F4C5A8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39FC61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7E94016E" w14:textId="77777777" w:rsidR="00944C3D" w:rsidRPr="003607F0" w:rsidRDefault="00944C3D" w:rsidP="00944C3D"/>
    <w:p w14:paraId="0F07E442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2521F" w14:textId="77777777" w:rsidR="006E71A3" w:rsidRDefault="006E71A3">
      <w:r>
        <w:separator/>
      </w:r>
    </w:p>
  </w:endnote>
  <w:endnote w:type="continuationSeparator" w:id="0">
    <w:p w14:paraId="28B5580E" w14:textId="77777777" w:rsidR="006E71A3" w:rsidRDefault="006E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5E3E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28D53C6D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A93C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5A511B5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7C81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46503E99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82042" w14:textId="77777777" w:rsidR="006E71A3" w:rsidRDefault="006E71A3">
      <w:r>
        <w:separator/>
      </w:r>
    </w:p>
  </w:footnote>
  <w:footnote w:type="continuationSeparator" w:id="0">
    <w:p w14:paraId="36A5999B" w14:textId="77777777" w:rsidR="006E71A3" w:rsidRDefault="006E7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607384">
    <w:abstractNumId w:val="13"/>
  </w:num>
  <w:num w:numId="2" w16cid:durableId="686448154">
    <w:abstractNumId w:val="17"/>
  </w:num>
  <w:num w:numId="3" w16cid:durableId="282657387">
    <w:abstractNumId w:val="8"/>
  </w:num>
  <w:num w:numId="4" w16cid:durableId="11222148">
    <w:abstractNumId w:val="7"/>
  </w:num>
  <w:num w:numId="5" w16cid:durableId="186012328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38881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2414496">
    <w:abstractNumId w:val="20"/>
  </w:num>
  <w:num w:numId="8" w16cid:durableId="916673824">
    <w:abstractNumId w:val="10"/>
  </w:num>
  <w:num w:numId="9" w16cid:durableId="387730698">
    <w:abstractNumId w:val="0"/>
  </w:num>
  <w:num w:numId="10" w16cid:durableId="1513911870">
    <w:abstractNumId w:val="19"/>
  </w:num>
  <w:num w:numId="11" w16cid:durableId="1434133053">
    <w:abstractNumId w:val="6"/>
  </w:num>
  <w:num w:numId="12" w16cid:durableId="2037390271">
    <w:abstractNumId w:val="9"/>
  </w:num>
  <w:num w:numId="13" w16cid:durableId="1516503925">
    <w:abstractNumId w:val="12"/>
  </w:num>
  <w:num w:numId="14" w16cid:durableId="340860683">
    <w:abstractNumId w:val="15"/>
  </w:num>
  <w:num w:numId="15" w16cid:durableId="1480610378">
    <w:abstractNumId w:val="14"/>
  </w:num>
  <w:num w:numId="16" w16cid:durableId="213126844">
    <w:abstractNumId w:val="2"/>
  </w:num>
  <w:num w:numId="17" w16cid:durableId="1977057234">
    <w:abstractNumId w:val="4"/>
  </w:num>
  <w:num w:numId="18" w16cid:durableId="291986786">
    <w:abstractNumId w:val="11"/>
  </w:num>
  <w:num w:numId="19" w16cid:durableId="529729929">
    <w:abstractNumId w:val="5"/>
  </w:num>
  <w:num w:numId="20" w16cid:durableId="670643648">
    <w:abstractNumId w:val="18"/>
  </w:num>
  <w:num w:numId="21" w16cid:durableId="1901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40"/>
    <w:docVar w:name="arg2" w:val="Driver=asa17;DBF=D:\anasoft\data\tebys.db;DBN=tebys;ENG=SQL17;commlinks=TCPIP{ip=192.168.1.241};uid=hromnikova;con=finus(12.0);pwd=488300282956Vaveto1"/>
    <w:docVar w:name="arg3" w:val="1442422"/>
    <w:docVar w:name="arg4" w:val="C:\Users\HROMNI~1.TEB\AppData\Local\Temp\11051547.doc"/>
    <w:docVar w:name="arg5" w:val="1"/>
  </w:docVars>
  <w:rsids>
    <w:rsidRoot w:val="00606516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6516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E71A3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10685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65101"/>
  <w15:docId w15:val="{D07CB6BB-C73F-49C4-893D-9F8E0D2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4</TotalTime>
  <Pages>16</Pages>
  <Words>5341</Words>
  <Characters>30447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1</cp:revision>
  <cp:lastPrinted>2009-07-30T10:15:00Z</cp:lastPrinted>
  <dcterms:created xsi:type="dcterms:W3CDTF">2026-03-17T09:20:00Z</dcterms:created>
  <dcterms:modified xsi:type="dcterms:W3CDTF">2026-03-17T09:24:00Z</dcterms:modified>
</cp:coreProperties>
</file>