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418B36D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98B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804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964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6FF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1CD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B6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521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DE4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EE6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BD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77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BD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018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B6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C03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C0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369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4A9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6C3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43B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94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2784E1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43C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C76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082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DD7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89E2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D56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478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0924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BCCC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0D80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078C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A17C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2A2A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A4C8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A30C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292E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C70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619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4B4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BA88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07D4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CD4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11F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954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A353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CB28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CBF3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4791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AC0F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BC5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54A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E1E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A5C5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861ABB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9C5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ADC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DE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A469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82F4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6AA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A4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D038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0105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A82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49B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C45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EDAA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B792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DFB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91B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9A59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574B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91A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7CD9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8D4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EC3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3E22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EA5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A3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F0E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82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E72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453E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8B39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D46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A07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6E31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78B922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49A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A4AA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3484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C5E1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9D1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33B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C602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49EF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73E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104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1048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B9BE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C650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FC2E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450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857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62D1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D05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EE8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DD5A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2EB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488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28E0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7DA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F9AF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CD55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7DC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22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B74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6389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022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6087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2A87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11A7E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3B8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316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6D5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F33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A41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106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ACD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79D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675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071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407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E90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05A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134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D13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1D0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904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336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C1B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C4E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5C0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0EE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23E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800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6DE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B44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15E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1F7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089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779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023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4B2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2F6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0F264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32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EC6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6C7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94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D0C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11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3D1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30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575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052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34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F3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013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D76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71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7A3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18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C2F34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C4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CC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3F9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4DD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52C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778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7FB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1AE2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7058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0BF7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197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9EA2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D4F5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EDA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D382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4CB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31FC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B5FD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9C6A8B0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24D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72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FC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09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DED7B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AB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23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AA8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05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B6D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153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3A9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D60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F1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99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E7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0AEFC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5F2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2F9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3C9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4D7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ACD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840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B1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15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C20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0D6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7C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44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C5E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C7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618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856CB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70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3B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8E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3AA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506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7E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D7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D9C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AD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56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C14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2313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651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37C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9F9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C44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B6F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1C2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9D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01B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3C0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E8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F36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AF4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084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32F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853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51728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94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07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CC5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E02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3A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F4E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E6B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C8DB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4B71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1980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E1D267" w14:textId="0D9055EC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1AA6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354B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4B5F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65A6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7747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CDF0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45CB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6B92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A7F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801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138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D6C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FEE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D72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82C3C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3B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7F0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8B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735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5FB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26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85E6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D723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6DD7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34AB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47D3BAF" wp14:editId="236766EB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14406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7D3BA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14406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6F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4778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E968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592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CDD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8DC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BC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430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01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9F2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421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8D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A4E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AC1F4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E9CEF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B52613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9913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0E3FDA4" wp14:editId="5586663A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B52DAB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E3FDA4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3B52DAB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00C9D42" wp14:editId="1EF9ACD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CAD1EE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0C9D42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62CAD1EE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B679E79" wp14:editId="01376BEA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C9FDE8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679E79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CC9FDE8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633AF79" wp14:editId="47DF8907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5C9AEF" w14:textId="058CBA56" w:rsidR="000B647F" w:rsidRDefault="000B647F" w:rsidP="00944C3D">
                                  <w:fldSimple w:instr=" MERGEFIELD  aDMOD  \* MERGEFORMAT ">
                                    <w:r w:rsidR="001B287E" w:rsidRPr="001B287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33AF79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605C9AEF" w14:textId="058CBA56" w:rsidR="000B647F" w:rsidRDefault="000B647F" w:rsidP="00944C3D">
                            <w:fldSimple w:instr=" MERGEFIELD  aDMOD  \* MERGEFORMAT ">
                              <w:r w:rsidR="001B287E" w:rsidRPr="001B287E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6598AF34" wp14:editId="2D8639AE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8B1687" w14:textId="62F21A2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B287E" w:rsidRPr="005F217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98AF34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218B1687" w14:textId="62F21A2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B287E" w:rsidRPr="005F217E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115F8F3F" wp14:editId="1A071EDC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394C57" w14:textId="1A55AA0B" w:rsidR="000B647F" w:rsidRDefault="000B647F" w:rsidP="00944C3D">
                                  <w:fldSimple w:instr=" MERGEFIELD  aDRDO  \* MERGEFORMAT ">
                                    <w:r w:rsidR="001B287E" w:rsidRPr="001B287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5F8F3F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4A394C57" w14:textId="1A55AA0B" w:rsidR="000B647F" w:rsidRDefault="000B647F" w:rsidP="00944C3D">
                            <w:fldSimple w:instr=" MERGEFIELD  aDRDO  \* MERGEFORMAT ">
                              <w:r w:rsidR="001B287E" w:rsidRPr="001B287E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1E378F87" wp14:editId="5489EAF5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448A9B" w14:textId="16F20A92" w:rsidR="000B647F" w:rsidRDefault="000B647F" w:rsidP="00944C3D">
                                  <w:fldSimple w:instr=" MERGEFIELD  aDMDO  \* MERGEFORMAT ">
                                    <w:r w:rsidR="001B287E" w:rsidRPr="001B287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378F87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13448A9B" w14:textId="16F20A92" w:rsidR="000B647F" w:rsidRDefault="000B647F" w:rsidP="00944C3D">
                            <w:fldSimple w:instr=" MERGEFIELD  aDMDO  \* MERGEFORMAT ">
                              <w:r w:rsidR="001B287E" w:rsidRPr="001B287E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685707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838F5A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C35C34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A07ACB1" wp14:editId="2378ED86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7F8803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07ACB1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F7F8803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13D04BE" wp14:editId="4CEBEFC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969DFF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3D04BE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28969DFF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25A576C" wp14:editId="2ED89191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7085F5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5A576C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3F7085F5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5553E85" wp14:editId="724C3BCC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09E4CE" w14:textId="5D7A641A" w:rsidR="000B647F" w:rsidRDefault="000B647F" w:rsidP="00944C3D">
                                  <w:fldSimple w:instr=" MERGEFIELD  aDRDOo  \* MERGEFORMAT ">
                                    <w:r w:rsidR="001B287E" w:rsidRPr="001B287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553E85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7209E4CE" w14:textId="5D7A641A" w:rsidR="000B647F" w:rsidRDefault="000B647F" w:rsidP="00944C3D">
                            <w:fldSimple w:instr=" MERGEFIELD  aDRDOo  \* MERGEFORMAT ">
                              <w:r w:rsidR="001B287E" w:rsidRPr="001B287E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719EE5E3" wp14:editId="77E61B2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280FDC" w14:textId="5F7D1729" w:rsidR="000B647F" w:rsidRDefault="000B647F" w:rsidP="00944C3D">
                                  <w:fldSimple w:instr=" MERGEFIELD  aDMDO  \* MERGEFORMAT ">
                                    <w:r w:rsidR="001B287E" w:rsidRPr="001B287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9EE5E3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6E280FDC" w14:textId="5F7D1729" w:rsidR="000B647F" w:rsidRDefault="000B647F" w:rsidP="00944C3D">
                            <w:fldSimple w:instr=" MERGEFIELD  aDMDO  \* MERGEFORMAT ">
                              <w:r w:rsidR="001B287E" w:rsidRPr="001B287E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1AC20A6" wp14:editId="536D61C9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EDB56B" w14:textId="1C4B3BDE" w:rsidR="000B647F" w:rsidRDefault="000B647F" w:rsidP="00944C3D">
                                  <w:fldSimple w:instr=" MERGEFIELD  aDRODo  \* MERGEFORMAT ">
                                    <w:r w:rsidR="001B287E" w:rsidRPr="001B287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AC20A6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DEDB56B" w14:textId="1C4B3BDE" w:rsidR="000B647F" w:rsidRDefault="000B647F" w:rsidP="00944C3D">
                            <w:fldSimple w:instr=" MERGEFIELD  aDRODo  \* MERGEFORMAT ">
                              <w:r w:rsidR="001B287E" w:rsidRPr="001B287E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264D41ED" wp14:editId="7CE6D5C5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182119" w14:textId="6B0F33FB" w:rsidR="000B647F" w:rsidRDefault="000B647F" w:rsidP="00944C3D">
                                  <w:fldSimple w:instr=" MERGEFIELD  aDMOD  \* MERGEFORMAT ">
                                    <w:r w:rsidR="001B287E" w:rsidRPr="001B287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4D41ED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3182119" w14:textId="6B0F33FB" w:rsidR="000B647F" w:rsidRDefault="000B647F" w:rsidP="00944C3D">
                            <w:fldSimple w:instr=" MERGEFIELD  aDMOD  \* MERGEFORMAT ">
                              <w:r w:rsidR="001B287E" w:rsidRPr="001B287E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590E43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290DE84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BC49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282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3D9A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A3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C1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35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A32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CE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988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0B9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B6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E83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06D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C68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424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BE8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37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68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E33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47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319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EC1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09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9B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61B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BA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E7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A1823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8BA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E84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15F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28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EF2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312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0E3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6C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0B4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25F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403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DB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0DB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ED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A19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B4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FE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C62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23C9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C4D8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7A6A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1811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1B46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1DE7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FF39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0A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B7E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75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D7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0C9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8B7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0A3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AC5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47E8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DF3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B40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D3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90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491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82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23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C5A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8D7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C3C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270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763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DC2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51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8CC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90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74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39C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929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9B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B126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8ED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13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2E5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F1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67F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A93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F3F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543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50EA4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BF9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62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B73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B7B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A07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313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1FE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7B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D6B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32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A9D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1A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25A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C27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BE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1A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355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657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310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2D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6EB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A0F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11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640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039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C7E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97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10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088EA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810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9D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B98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0E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26D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48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2F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59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7DA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557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7D2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74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24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9D6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51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3EF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F3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AA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19F2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7E3D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09E2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3B2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6F9A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93A0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8D37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E1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CC2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F49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5DF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9D5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FD5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FC1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72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FE7A4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62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4D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A8C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EC7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2EC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5D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C05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DB3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B7D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9E9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7F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E66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7E6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2C3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54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F2C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67C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52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B51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664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294B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448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97C9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0E47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CB6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3387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559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3FB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E67C6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4C0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FD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EA3DB01" wp14:editId="2F1599B2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CE9F2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A3DB01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72CE9F26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EFD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01B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5D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D8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B3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49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9C1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3E4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EEE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AB5FD74" wp14:editId="62C94965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7AD22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B5FD74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037AD22C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EB8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D6E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49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D43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4C7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72D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BAB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08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C8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DDD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13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519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FB2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25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6D3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C9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36A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6B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684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29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E26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80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BDF55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00FA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6A654E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61357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6EE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18400" wp14:editId="3E01EBD0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598EEA" w14:textId="3A3E46C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B287E" w:rsidRPr="005F217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36125741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118400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66598EEA" w14:textId="3A3E46C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B287E" w:rsidRPr="005F217E">
                              <w:rPr>
                                <w:rFonts w:ascii="Arial" w:hAnsi="Arial" w:cs="Arial"/>
                                <w:noProof/>
                              </w:rPr>
                              <w:t>36125741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395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09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D7B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A2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A6B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B64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3F0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23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E27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C04F0B" wp14:editId="6EA559F2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74741B" w14:textId="48AF38C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B287E" w:rsidRPr="005F217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2021607236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C04F0B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0774741B" w14:textId="48AF38C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B287E" w:rsidRPr="005F217E">
                              <w:rPr>
                                <w:rFonts w:ascii="Arial" w:hAnsi="Arial" w:cs="Arial"/>
                                <w:noProof/>
                              </w:rPr>
                              <w:t>2021607236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AC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CB6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A6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42E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EDE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8CD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1ED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281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938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41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21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733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144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3F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E3B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2C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7B28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9F8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33778D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222B1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FA7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708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BBC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CB7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F5C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440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2E7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E3C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16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7C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5E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58C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8A8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AC4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490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9D2C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6D89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A6FC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E65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87889E8" wp14:editId="234F5FD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FB9DC6" w14:textId="07624C0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B287E" w:rsidRPr="005F217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č.2451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7889E8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4EFB9DC6" w14:textId="07624C0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B287E" w:rsidRPr="005F217E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č.2451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C9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6E7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330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B43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784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150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327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76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92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035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178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76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78A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89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AC4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97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9D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72E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28B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B4A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89B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3F6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593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AAF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8E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1E8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039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B6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C9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F0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961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E47E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8D9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5829D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34B23C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64A88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CD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FFC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40A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EA0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C72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F2B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550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D81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239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E7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4C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A35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FA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77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DE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615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05F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A8A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9D2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BD0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65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998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F5A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FC07A8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3741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71BF3A0" wp14:editId="465E1006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0E1F03" w14:textId="44F4EAB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B287E" w:rsidRPr="005F217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M.Bela 33,35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1BF3A0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340E1F03" w14:textId="44F4EAB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B287E" w:rsidRPr="005F217E">
                              <w:rPr>
                                <w:rFonts w:ascii="Arial" w:hAnsi="Arial" w:cs="Arial"/>
                                <w:noProof/>
                              </w:rPr>
                              <w:t>M.Bela 33,35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64A3E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89C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5C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E14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48D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9AC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155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2C5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873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186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85F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0FA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0A2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80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F75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F02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041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1999A49" wp14:editId="1CC0AFC6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4363C0" w14:textId="05EBAA3B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999A49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564363C0" w14:textId="05EBAA3B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03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1B8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0F7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779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A4A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8E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1B3E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E7FF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03FE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ADC1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76A6C7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08D11BF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723FCD3" wp14:editId="2AA6DF7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EF8D19" w14:textId="434BF08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B287E" w:rsidRPr="005F217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23FCD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1EF8D19" w14:textId="434BF08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B287E" w:rsidRPr="005F217E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ED82755" wp14:editId="2569C3D1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A6FC1B" w14:textId="3438F3A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B287E" w:rsidRPr="005F217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D82755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71A6FC1B" w14:textId="3438F3A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B287E" w:rsidRPr="005F217E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92A34F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33F7D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FAC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6A6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165D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BD1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7B36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589FDE4" wp14:editId="79DE1347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A45777" w14:textId="000E433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B287E" w:rsidRPr="005F217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89FDE4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00A45777" w14:textId="000E433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B287E" w:rsidRPr="005F217E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DBB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622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358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EA0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EE44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BD0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EF52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D3B2CF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1237FCA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79689DF" wp14:editId="45340C40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4E63F9" w14:textId="11090DD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9689DF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94E63F9" w14:textId="11090DD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8E585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DA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45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3E1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6F8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26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F83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A32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E02E6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F5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C5395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336238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EFD2F1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8C6BDBA" wp14:editId="7B69778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276729" w14:textId="0A9E3AC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B287E" w:rsidRPr="005F217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C6BDBA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2A276729" w14:textId="0A9E3AC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B287E" w:rsidRPr="005F217E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203347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000367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3360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30F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8F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BA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F96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D00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D0E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225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51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56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F4F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F76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0A5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255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EF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3A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F26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554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85C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F52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96D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C60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AD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49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B9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EE9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F2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745B5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623E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BFFD1DA" w14:textId="36BCF07E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1B287E">
              <w:rPr>
                <w:rFonts w:ascii="Arial" w:hAnsi="Arial"/>
                <w:lang w:eastAsia="sk-SK"/>
              </w:rPr>
              <w:t>16.3.2026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0225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17E1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D574A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3D7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467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03E4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E011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AF4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968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A18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CC6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0F9B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A30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1EB9D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54D9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C7C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E6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F2A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937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910E0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BA3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E36A8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CD19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4F8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6D1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9B7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0C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F265F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B7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D33C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7AC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5F9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68C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6C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E16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82A7A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18F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F5473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D3A7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02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C07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8C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DA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D03CD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0C5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30DD0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B8D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30A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467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BA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5A3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F939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51B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32641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9B4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608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7A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D0E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0B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9436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C8F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CC93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726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147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D4D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578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6797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C2FD97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2B5E2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48F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415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D29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03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8EB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940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78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218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03E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D8E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202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C9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0BB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D6B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09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04F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9C8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6C3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DE1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0C286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353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5CC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1031253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486DBF98" w14:textId="77777777" w:rsidR="00944C3D" w:rsidRDefault="00944C3D" w:rsidP="00944C3D">
      <w:pPr>
        <w:rPr>
          <w:rFonts w:ascii="Arial" w:hAnsi="Arial"/>
        </w:rPr>
      </w:pPr>
    </w:p>
    <w:p w14:paraId="355BF36D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239661D5" w14:textId="416F0D66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5B33FBEC" w14:textId="5C61C94F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74547AE0" w14:textId="2E74D1F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7FAE406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1F0AB5BD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5B629DB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8EADB4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64EB989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3D4A030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0D054780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148AF6B" w14:textId="2C019DF4" w:rsidR="00944C3D" w:rsidRPr="008D0433" w:rsidRDefault="001B287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Mária Blahušová</w:t>
            </w:r>
          </w:p>
        </w:tc>
        <w:tc>
          <w:tcPr>
            <w:tcW w:w="3260" w:type="dxa"/>
            <w:vAlign w:val="center"/>
          </w:tcPr>
          <w:p w14:paraId="0C7EA272" w14:textId="06E47E00" w:rsidR="00944C3D" w:rsidRPr="008D0433" w:rsidRDefault="001B287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vAlign w:val="center"/>
          </w:tcPr>
          <w:p w14:paraId="712AAB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15B23A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1E94C1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BCAA1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79B71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52B4A77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072F1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49AC7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0D136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8D472DF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3947C554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116A0C13" w14:textId="52A6AFCA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2C5DDF3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849F2B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37F0276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32354C3" w14:textId="060567B3" w:rsidR="00944C3D" w:rsidRDefault="001B287E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4D7769DF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9257037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4F645C14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2C4EF6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C61C3D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7DA21DF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0527527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582D52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5DD1D6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625D9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1BE7778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509262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1ADED9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7255D4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DB93A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62FA2D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32A512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1BD3D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FA266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9BB70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16C522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23D686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2A0A2D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7943FD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D62E3BF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25C7BD93" w14:textId="67015424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7AC08A2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7815E53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90C73BD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DC0EE7A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6D89AFD6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562B85C6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5EB7DF75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4F04863C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5C82C687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7B9E99D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0E81ACF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1FD57F5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0036D20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200723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CE5F1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C742E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2237BF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5223B5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EF105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3F71C1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FD6DBE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5DC143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A53BA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1E6B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B680FA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22E513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5EE7E01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2964A9B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15D03BB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708F613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4792AD9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61195AE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24C252B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4DEB68A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5B19CCE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7D62FF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3EFA776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9C3D3D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58A2604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6855669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F4D183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3BA7487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1B936CC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01BFB6B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32D1C12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3EBEF3B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3B426D8F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D4570C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6C04E4B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12C78A6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0C15CC1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3F16C91F" w14:textId="77777777" w:rsidTr="00503750">
        <w:trPr>
          <w:trHeight w:val="302"/>
        </w:trPr>
        <w:tc>
          <w:tcPr>
            <w:tcW w:w="4510" w:type="dxa"/>
          </w:tcPr>
          <w:p w14:paraId="7E71E8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2EEA9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F75E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4EA64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8073FF5" w14:textId="77777777" w:rsidTr="00503750">
        <w:trPr>
          <w:trHeight w:val="302"/>
        </w:trPr>
        <w:tc>
          <w:tcPr>
            <w:tcW w:w="4510" w:type="dxa"/>
          </w:tcPr>
          <w:p w14:paraId="682E7A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18FB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B85B1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2F765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04A2F50" w14:textId="77777777" w:rsidTr="00503750">
        <w:trPr>
          <w:trHeight w:val="302"/>
        </w:trPr>
        <w:tc>
          <w:tcPr>
            <w:tcW w:w="4510" w:type="dxa"/>
          </w:tcPr>
          <w:p w14:paraId="192D5F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CAB7A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98F39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69F17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03C69BA" w14:textId="77777777" w:rsidTr="00503750">
        <w:trPr>
          <w:trHeight w:val="302"/>
        </w:trPr>
        <w:tc>
          <w:tcPr>
            <w:tcW w:w="4510" w:type="dxa"/>
          </w:tcPr>
          <w:p w14:paraId="3905C8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DE90E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0D551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2A071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B83FF0A" w14:textId="77777777" w:rsidTr="00503750">
        <w:trPr>
          <w:trHeight w:val="327"/>
        </w:trPr>
        <w:tc>
          <w:tcPr>
            <w:tcW w:w="4510" w:type="dxa"/>
          </w:tcPr>
          <w:p w14:paraId="78B0BA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EF331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2C3FA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370DA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1DC0B0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19F268B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21965BAB" w14:textId="3905E336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2047794D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105521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42A40D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14079E08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346457E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39E4A92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3AD1E2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2F928DDD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4A50F3ED" w14:textId="77777777" w:rsidTr="00503750">
        <w:tc>
          <w:tcPr>
            <w:tcW w:w="2302" w:type="dxa"/>
            <w:vAlign w:val="center"/>
          </w:tcPr>
          <w:p w14:paraId="24592B0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BD594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1BB93D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2C86D0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4B0524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1F66C4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48207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745E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29AA778" w14:textId="77777777" w:rsidTr="00503750">
        <w:tc>
          <w:tcPr>
            <w:tcW w:w="15593" w:type="dxa"/>
            <w:gridSpan w:val="8"/>
            <w:vAlign w:val="center"/>
          </w:tcPr>
          <w:p w14:paraId="1EAA9E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E8A8EF9" w14:textId="77777777" w:rsidTr="00503750">
        <w:tc>
          <w:tcPr>
            <w:tcW w:w="2302" w:type="dxa"/>
            <w:vAlign w:val="center"/>
          </w:tcPr>
          <w:p w14:paraId="521752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3BC43A9" w14:textId="2CBDA99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87C8A61" w14:textId="4673E8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D578DD" w14:textId="4A8985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8A9704" w14:textId="544351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D06179" w14:textId="4794A47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843CF" w14:textId="49970E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8E48C6" w14:textId="228D8A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57DE7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49BC5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6F06C7C" w14:textId="4EDCDC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7EC51D" w14:textId="06030C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5CAAE0" w14:textId="3CB7FB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1415D7" w14:textId="3F8403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969101" w14:textId="5D88AEC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459A2B" w14:textId="2851F4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38566A" w14:textId="7F4FA6B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C88F8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6FEAA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2D0F26E" w14:textId="0047D1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4F11BE9" w14:textId="0A1E82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C88B18" w14:textId="3FC592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8CF335" w14:textId="313764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5B09C7" w14:textId="687D23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92E2BF" w14:textId="529930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118FDB" w14:textId="21E1BE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16D68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0385A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3CEE52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DE3FB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34F6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EC2B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F5B11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3C7BE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DEF9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5ABAA55" w14:textId="77777777" w:rsidTr="00503750">
        <w:tc>
          <w:tcPr>
            <w:tcW w:w="2302" w:type="dxa"/>
            <w:vAlign w:val="center"/>
          </w:tcPr>
          <w:p w14:paraId="382FEA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3F6B13" w14:textId="2FA94C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FB7798" w14:textId="67AC6C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27C4D6" w14:textId="556FD0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B6E536" w14:textId="4AA170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842D8C" w14:textId="4D5E60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D4380B" w14:textId="269BDF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76ABDA" w14:textId="79625D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84BBC1" w14:textId="77777777" w:rsidTr="00503750">
        <w:tc>
          <w:tcPr>
            <w:tcW w:w="15593" w:type="dxa"/>
            <w:gridSpan w:val="8"/>
            <w:vAlign w:val="center"/>
          </w:tcPr>
          <w:p w14:paraId="75B234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88F5261" w14:textId="77777777" w:rsidTr="00503750">
        <w:tc>
          <w:tcPr>
            <w:tcW w:w="2302" w:type="dxa"/>
            <w:vAlign w:val="center"/>
          </w:tcPr>
          <w:p w14:paraId="0F23C8E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ADE63E9" w14:textId="155E4E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0ABCB5E" w14:textId="2753F6D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A5BA61" w14:textId="2B758B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EBDE00" w14:textId="6BAD2C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B079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13C57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EC268A" w14:textId="115DEE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63D06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D5809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56B07A0" w14:textId="61155D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1067BC" w14:textId="781181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684C46" w14:textId="419958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42DD04" w14:textId="44C2CA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25B6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3C9A5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DFD7BA" w14:textId="6E22DE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13259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F4038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DCAEC30" w14:textId="2CC49D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CD3AEC7" w14:textId="16A5B6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E4CAC1" w14:textId="6B183A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432C5F" w14:textId="3CA6F5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0A25A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5477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268FF33" w14:textId="10EB73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850190" w14:textId="77777777" w:rsidTr="00503750">
        <w:tc>
          <w:tcPr>
            <w:tcW w:w="2302" w:type="dxa"/>
            <w:vAlign w:val="center"/>
          </w:tcPr>
          <w:p w14:paraId="6694DD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8054F8D" w14:textId="70BC33C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EC9DDCA" w14:textId="39AFFD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4E7B1B" w14:textId="30D48C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D583DD" w14:textId="63BE2C9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092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E8229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286A56C" w14:textId="6614FE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8B49DB" w14:textId="77777777" w:rsidTr="00503750">
        <w:tc>
          <w:tcPr>
            <w:tcW w:w="15593" w:type="dxa"/>
            <w:gridSpan w:val="8"/>
            <w:vAlign w:val="center"/>
          </w:tcPr>
          <w:p w14:paraId="2399EF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3C5052F" w14:textId="77777777" w:rsidTr="00503750">
        <w:tc>
          <w:tcPr>
            <w:tcW w:w="2302" w:type="dxa"/>
            <w:vAlign w:val="center"/>
          </w:tcPr>
          <w:p w14:paraId="719D4A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363E1C" w14:textId="10E06E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DF98F50" w14:textId="4C87AA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BD36A" w14:textId="52FF41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EA842A" w14:textId="162935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DD266F" w14:textId="033E12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184EBC" w14:textId="751EAE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91570B" w14:textId="0A8F7E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DBA9EC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38649A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6931280" w14:textId="664E93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339672E" w14:textId="6F4A1EB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382FC5" w14:textId="623A69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8D6D28" w14:textId="3197C1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A19A82" w14:textId="201BF3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B1342E" w14:textId="2FD8E8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2BC970" w14:textId="61FBAC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7D32B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912B3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D7FFD85" w14:textId="615C51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22DBF78" w14:textId="51D0BC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2480" w14:textId="72730E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E02E66" w14:textId="0D8B41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60C81C" w14:textId="1C82A2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E9B7D4" w14:textId="3D77E8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3E422B" w14:textId="66D39A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26C847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E0FF1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4BECBDC" w14:textId="749F74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69F7FAD" w14:textId="7D380B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F1F7FF" w14:textId="7ABC84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C3DDE9" w14:textId="7B0E25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24F940" w14:textId="3A664B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7B02A3" w14:textId="56806A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2100C1" w14:textId="43F28F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FDF011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2BDE0F4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4CB1A5D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8EF6F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49B2B58" w14:textId="2BCD85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FDA8D7F" w14:textId="361191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731E04" w14:textId="2A1C6D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532537" w14:textId="4EB1A3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C79DCD" w14:textId="4DB1F3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FD8DD4" w14:textId="7E8213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36B503" w14:textId="2C35C2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7598E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EBF5F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EC5DC96" w14:textId="4E8077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7AC72E9" w14:textId="07C38A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C11767" w14:textId="6201EB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ABC48C" w14:textId="75BA3F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A03210" w14:textId="3CA1BEF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AD4562" w14:textId="1C5F4E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4BBBF0" w14:textId="1B64D37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7821B9" w14:textId="77777777" w:rsidR="00944C3D" w:rsidRDefault="00944C3D" w:rsidP="00944C3D">
      <w:pPr>
        <w:rPr>
          <w:rFonts w:ascii="Arial" w:hAnsi="Arial"/>
          <w:b/>
        </w:rPr>
      </w:pPr>
    </w:p>
    <w:p w14:paraId="2AB29272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6493D76D" w14:textId="77777777" w:rsidTr="00503750">
        <w:tc>
          <w:tcPr>
            <w:tcW w:w="1944" w:type="dxa"/>
            <w:vAlign w:val="center"/>
          </w:tcPr>
          <w:p w14:paraId="1FA8E9E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E21BE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5FA172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FABA8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07647D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520DE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8FF4F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5AA35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DD359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026E3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4F03F3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59A1E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0A01AF0" w14:textId="77777777" w:rsidTr="00503750">
        <w:tc>
          <w:tcPr>
            <w:tcW w:w="15685" w:type="dxa"/>
            <w:gridSpan w:val="12"/>
            <w:vAlign w:val="center"/>
          </w:tcPr>
          <w:p w14:paraId="16BC4B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B36188F" w14:textId="77777777" w:rsidTr="00503750">
        <w:tc>
          <w:tcPr>
            <w:tcW w:w="1944" w:type="dxa"/>
            <w:vAlign w:val="center"/>
          </w:tcPr>
          <w:p w14:paraId="29363B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099A205" w14:textId="548392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0E96532" w14:textId="6BDA9C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4DBFEA9" w14:textId="698FCA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6C58EE3" w14:textId="749E95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40746C0" w14:textId="5F85CD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631F4A4" w14:textId="63EA92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82F699" w14:textId="027511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3AF5D7" w14:textId="7B4A21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F62407" w14:textId="527E03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D10219" w14:textId="0D8991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24A65F5" w14:textId="616E72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0D677B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7558F4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0A4CDB6" w14:textId="2BFD4C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D74A53E" w14:textId="06A90B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EF42B8A" w14:textId="44A1EF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8373C40" w14:textId="251F9A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0F4B79" w14:textId="76DF38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7CF5446" w14:textId="001487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7E0C9E3" w14:textId="2D84F3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5ADD5BD" w14:textId="49B957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8EDB06B" w14:textId="594BD4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195BCFB" w14:textId="22246A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87FC74C" w14:textId="4E9C40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741D56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247AE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32F89647" w14:textId="7D4E4F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5A9E4A2" w14:textId="599CE7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1B4CF3A" w14:textId="5E76BB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07EBCA2" w14:textId="2D7980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9178784" w14:textId="3D93B1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6B6A5C0" w14:textId="66616E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8018593" w14:textId="212992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D6E3589" w14:textId="2AB6AE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808C082" w14:textId="7046F1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2CDF8E4" w14:textId="31B7C6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D22F79" w14:textId="088705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6BEE7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59620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2B7105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9F9AC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BAC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FD22B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CE3D8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BE763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06D657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67ED62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18DF47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8C61A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FEA0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B01B2C3" w14:textId="77777777" w:rsidTr="00503750">
        <w:tc>
          <w:tcPr>
            <w:tcW w:w="1944" w:type="dxa"/>
            <w:vAlign w:val="center"/>
          </w:tcPr>
          <w:p w14:paraId="20A8B1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29C83A2" w14:textId="2FD024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729DC4" w14:textId="0353F9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D1B3FB9" w14:textId="5A9053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9686CAF" w14:textId="02882D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61E2C33" w14:textId="1D48CF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9263F6" w14:textId="0FC7A0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111C07E" w14:textId="00CDF7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1125973" w14:textId="0CBB21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FE42AE" w14:textId="76AC26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50F180" w14:textId="1DF48D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C4DAD64" w14:textId="232386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C2AF63" w14:textId="77777777" w:rsidTr="00503750">
        <w:tc>
          <w:tcPr>
            <w:tcW w:w="15685" w:type="dxa"/>
            <w:gridSpan w:val="12"/>
            <w:vAlign w:val="center"/>
          </w:tcPr>
          <w:p w14:paraId="6B33D0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87CAAB1" w14:textId="77777777" w:rsidTr="00503750">
        <w:tc>
          <w:tcPr>
            <w:tcW w:w="1944" w:type="dxa"/>
            <w:vAlign w:val="center"/>
          </w:tcPr>
          <w:p w14:paraId="70CF493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B39DF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63BA9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9D76B10" w14:textId="125688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833149C" w14:textId="4877B7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AAA8FAC" w14:textId="119BF1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C567BA5" w14:textId="638167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CD251B1" w14:textId="2A9483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94CA98" w14:textId="3BF765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62CF4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59F21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4E2B668" w14:textId="22AC4D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4F0249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21AD2C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B8A7F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B3D30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571A1E1" w14:textId="31C371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35C1447" w14:textId="532FE3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828B9B" w14:textId="4945AE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132B2C4" w14:textId="621F9F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100F3FA" w14:textId="439B1C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9C9184" w14:textId="6C3A6B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D874A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A487A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9918959" w14:textId="74B2DB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CADFCE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551774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FCAEB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6B138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7E26544" w14:textId="02D0DF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353DB3D" w14:textId="7C830B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30E7E9E" w14:textId="26453B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E1C2380" w14:textId="30217D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88AD6DE" w14:textId="76C1C6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61ECAD" w14:textId="6526DB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4C15D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9222C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F09533C" w14:textId="64F360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7DE188" w14:textId="77777777" w:rsidTr="00503750">
        <w:tc>
          <w:tcPr>
            <w:tcW w:w="1944" w:type="dxa"/>
            <w:vAlign w:val="center"/>
          </w:tcPr>
          <w:p w14:paraId="58F8AA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6A29B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74311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2FACB61" w14:textId="4CC78E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590203" w14:textId="721772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3AEE24B" w14:textId="6B506C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72C0960" w14:textId="6615F7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F706F35" w14:textId="16DA15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7671B19" w14:textId="420F5E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98755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7EA5A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48F09F5" w14:textId="7EF1E0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955248" w14:textId="77777777" w:rsidTr="00503750">
        <w:tc>
          <w:tcPr>
            <w:tcW w:w="15685" w:type="dxa"/>
            <w:gridSpan w:val="12"/>
            <w:vAlign w:val="center"/>
          </w:tcPr>
          <w:p w14:paraId="2E41FD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7BDB119" w14:textId="77777777" w:rsidTr="00503750">
        <w:tc>
          <w:tcPr>
            <w:tcW w:w="1944" w:type="dxa"/>
            <w:vAlign w:val="center"/>
          </w:tcPr>
          <w:p w14:paraId="5F8272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A6959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6A72A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1FC557" w14:textId="697655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E28049" w14:textId="7FA768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6036B9" w14:textId="6D9AC8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205EFA" w14:textId="0D3D41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5E87BC1" w14:textId="4E4F69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2E07A46" w14:textId="6DE580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8BF9D21" w14:textId="7AC65A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9FBE2B1" w14:textId="655EC7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62C2" w14:textId="2DEFF4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BBE5E5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533FF9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84FBE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656DA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D128DEE" w14:textId="5EC7BF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BDBB44F" w14:textId="237512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6A1142B" w14:textId="23D6E1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8F6474" w14:textId="44A583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40D7DC5" w14:textId="41A50D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49EE147" w14:textId="74B18C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E356485" w14:textId="0E35CE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15E0262" w14:textId="7DAAE3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E8E28B0" w14:textId="4C55E7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935DB9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96F42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C5EDC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E35E8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5166339" w14:textId="3CE2DA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6E94E83" w14:textId="0D6AC8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75B20A" w14:textId="282847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13BD0D2" w14:textId="4017E6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EC6E20D" w14:textId="502BB1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EDAFDCB" w14:textId="0920D8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2470BE6" w14:textId="5AA6FA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A01E0A" w14:textId="319826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BAD5B45" w14:textId="42C574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CFD50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7F85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B3382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220B5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BE3620E" w14:textId="1215FD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D35AB1F" w14:textId="1D1808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EF29DCC" w14:textId="3E6E71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C9C9DA2" w14:textId="187A05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F5839E0" w14:textId="40D4CA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6B1211E" w14:textId="1FBF90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4502E19" w14:textId="699D3B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30569BF" w14:textId="13509E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1B6971C" w14:textId="58D004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D7DFA0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642C4EC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7ADA8F0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EAAA5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3A5085E" w14:textId="34E04B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3EEDB8" w14:textId="3576D3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2327128" w14:textId="378584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42BBFAF" w14:textId="19AFE5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D65603D" w14:textId="3A9877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29B877" w14:textId="0485DE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C965877" w14:textId="5AB528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ECC9FA7" w14:textId="69ACEC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159C04" w14:textId="298816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0F10D4" w14:textId="35DBA0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8058AE1" w14:textId="6E047B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7BF19E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C36D8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F28139A" w14:textId="02B8B4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F84E0B2" w14:textId="6245D7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AD0047" w14:textId="70C0B8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F08820" w14:textId="234354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0A2EF6C" w14:textId="613AF3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C7B3C4" w14:textId="6E85B0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9481C27" w14:textId="70C417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E6CE11D" w14:textId="6A38A3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204E10F" w14:textId="32D3A4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03B0040" w14:textId="089CFC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2855E35" w14:textId="79B9AA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AF1167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DF875F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FD1E27D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3DA54AD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1EAAEE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73439C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3FD3E4B9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EF16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44BED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F07EAF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EFA64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26F6ED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0A01103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A38E8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043E2F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463DF51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77B993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256164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7AE2AC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356957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0DDBE7EB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3BB0937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00159C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82E937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5E5E5AFE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485CDF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DF786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BFC05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F1D26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4D5BA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65F01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5D60E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7BE034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2B22E5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4CD74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90A35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F91DCB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CE463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27D67B28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96829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4C077A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55F53B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BFF4E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4C72E7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F338D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7AEEF677" w14:textId="77777777" w:rsidTr="00503750">
        <w:trPr>
          <w:trHeight w:val="1073"/>
        </w:trPr>
        <w:tc>
          <w:tcPr>
            <w:tcW w:w="3614" w:type="dxa"/>
            <w:vMerge/>
          </w:tcPr>
          <w:p w14:paraId="6A3F6A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DE94A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9E923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001CA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7FC5FE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69C3AF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33F35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626EC716" w14:textId="77777777" w:rsidTr="00503750">
        <w:trPr>
          <w:trHeight w:val="283"/>
        </w:trPr>
        <w:tc>
          <w:tcPr>
            <w:tcW w:w="3614" w:type="dxa"/>
          </w:tcPr>
          <w:p w14:paraId="3C7230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3BEBF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7D80A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60676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10E4D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CBFFF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CC0FB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5113046" w14:textId="77777777" w:rsidTr="00503750">
        <w:trPr>
          <w:trHeight w:val="283"/>
        </w:trPr>
        <w:tc>
          <w:tcPr>
            <w:tcW w:w="3614" w:type="dxa"/>
          </w:tcPr>
          <w:p w14:paraId="4ED891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56563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DB1FD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06244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4EC3C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5D110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0771F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534F860" w14:textId="77777777" w:rsidTr="00503750">
        <w:trPr>
          <w:trHeight w:val="283"/>
        </w:trPr>
        <w:tc>
          <w:tcPr>
            <w:tcW w:w="3614" w:type="dxa"/>
          </w:tcPr>
          <w:p w14:paraId="5F75D1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5F162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84F34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191A3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B3B2B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7F5A7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1D82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C291D6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05A619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5639B48C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165EE8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200A5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7DDB3A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5E6AE5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45F20C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71C818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453FC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4512E3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0A508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148F2E8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ED0350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1B2189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3F7C02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6292DE2C" w14:textId="013F5E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62278F" w14:textId="7062C0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94702A" w14:textId="4E0179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9FE595" w14:textId="0F251D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37554D" w14:textId="3CCE2D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D05272" w14:textId="75285E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F7D9B2" w14:textId="46C73A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3676C4A" w14:textId="2B0C76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6B9CD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6549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0C7FA9D" w14:textId="6C5D82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E63C8A" w14:textId="6F427B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AD5C5D" w14:textId="1A9B10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BD3AA5" w14:textId="3C457F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7FA421" w14:textId="51D311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C87E2D" w14:textId="76A2A4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9D4550" w14:textId="542E1D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178D40C" w14:textId="00B313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5AA24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26D8F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01C3562" w14:textId="6D7FBD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38A280" w14:textId="7E56DF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F07A8" w14:textId="6C9513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574F2" w14:textId="580D32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B45B9A" w14:textId="7FDDAB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2B0E2A" w14:textId="76BAB3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CB5EB1" w14:textId="63BA21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FFC6279" w14:textId="410F45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B20F9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118F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7CAED9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AE5DA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EFA2C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9AF8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A2D2C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21E89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88DD9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4D73F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86E353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A0BC0A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FE9DEF7" w14:textId="4EEBAD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1B9AF3" w14:textId="340716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14215E" w14:textId="3ABE30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0B265" w14:textId="6B3831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D89CB7" w14:textId="2B43F5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0FFA9" w14:textId="368900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CAE84" w14:textId="720772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D9FD9AA" w14:textId="4F699E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A7DFA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6FB318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090AC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C3B30B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5C93879" w14:textId="582280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8838D2" w14:textId="75ECFF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F8B956" w14:textId="38DE59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EB0B69" w14:textId="148A03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2175AA" w14:textId="2386DF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ABCF46" w14:textId="02ACFB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3BAC6F" w14:textId="121FBE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F530FC4" w14:textId="310F8E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8656B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3073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2BE6814" w14:textId="27B6B6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AB70A0" w14:textId="51A885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0C8E29" w14:textId="22B574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B671D2" w14:textId="18986A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393E3B" w14:textId="227796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155F6F" w14:textId="171775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FB04DB" w14:textId="7A5332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CF63619" w14:textId="0DD719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C6B8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8B896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C7549F6" w14:textId="508FA3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A34400" w14:textId="0467DD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74817B" w14:textId="361177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97F81F" w14:textId="52704C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1665B9" w14:textId="131F1F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494758" w14:textId="3DA170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42CC58" w14:textId="09CF5C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AA6097C" w14:textId="027D55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5E5B5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8AAB4B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7E44413" w14:textId="3F257E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145415" w14:textId="08C578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EA98E5" w14:textId="2B191D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F87F47" w14:textId="5D4DE6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37AAD3" w14:textId="2374A3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A12703" w14:textId="7C1C9D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626713" w14:textId="1D3563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418F43C" w14:textId="340EF4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CE28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AE31CA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D7FC6E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0EBF2E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6D249DB" w14:textId="297D38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682A67" w14:textId="7D843C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2F9512" w14:textId="03138C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76C3DC" w14:textId="77192B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448D2F" w14:textId="184B67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E9421B" w14:textId="05BD5D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99CD5D" w14:textId="73D6AC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0685488" w14:textId="2539AD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35B08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59FDD87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A654921" w14:textId="020D55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B36E47" w14:textId="07DAFA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9A53DC" w14:textId="0F6542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90165B" w14:textId="3D5ED1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B68F95" w14:textId="7B0FCF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AEF79C" w14:textId="0467EF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5DE328" w14:textId="52FEB8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EE033F2" w14:textId="193356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C19D7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6C3563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4ED06B34" w14:textId="62156B7F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2CAD8C3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E83FF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EBC75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4B4D2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DC281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F9C58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1CA6F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3E050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54D43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5CF0B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8B343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5FAB9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47099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46B24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31326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670AC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1670E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F72A1C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1217513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3943534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07C9CD88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7A715F81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63DE926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6CA2610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2C709E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77875D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1F116C3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38C725F" w14:textId="77777777" w:rsidTr="00503750">
        <w:trPr>
          <w:trHeight w:val="437"/>
        </w:trPr>
        <w:tc>
          <w:tcPr>
            <w:tcW w:w="2594" w:type="dxa"/>
          </w:tcPr>
          <w:p w14:paraId="6A69DC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7A47EDD9" w14:textId="58651E7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47C8E13" w14:textId="2885A39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9634CA4" w14:textId="14A1A2F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17FEBF8" w14:textId="7E588A0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658350E" w14:textId="77777777" w:rsidTr="00503750">
        <w:trPr>
          <w:trHeight w:val="420"/>
        </w:trPr>
        <w:tc>
          <w:tcPr>
            <w:tcW w:w="2594" w:type="dxa"/>
          </w:tcPr>
          <w:p w14:paraId="3E0C61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7C12E300" w14:textId="6243CCE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B9B6C09" w14:textId="2ED7591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48C8AFC" w14:textId="7C4C324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EBCA6CF" w14:textId="16592CA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FB264A4" w14:textId="77777777" w:rsidTr="00503750">
        <w:trPr>
          <w:trHeight w:val="630"/>
        </w:trPr>
        <w:tc>
          <w:tcPr>
            <w:tcW w:w="2594" w:type="dxa"/>
          </w:tcPr>
          <w:p w14:paraId="10F83C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1E3A4DC5" w14:textId="3BE961F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DC64646" w14:textId="39C7ECC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A82BEBF" w14:textId="381D263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4DCA4FE" w14:textId="4DC0602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43AB48F" w14:textId="77777777" w:rsidTr="00503750">
        <w:trPr>
          <w:trHeight w:val="420"/>
        </w:trPr>
        <w:tc>
          <w:tcPr>
            <w:tcW w:w="2594" w:type="dxa"/>
          </w:tcPr>
          <w:p w14:paraId="19CB9C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333357D2" w14:textId="0F91780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3BCD53A" w14:textId="1DA01BC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E4CE5EB" w14:textId="6196832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71D25AA" w14:textId="0BB1A35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E009DC9" w14:textId="77777777" w:rsidTr="00503750">
        <w:trPr>
          <w:trHeight w:val="437"/>
        </w:trPr>
        <w:tc>
          <w:tcPr>
            <w:tcW w:w="2594" w:type="dxa"/>
          </w:tcPr>
          <w:p w14:paraId="0B2DCE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77685966" w14:textId="79F0158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93A8F31" w14:textId="2120425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69455CB" w14:textId="26116B3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3AC247D" w14:textId="41C3EF4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240B7DD" w14:textId="77777777" w:rsidTr="00503750">
        <w:trPr>
          <w:trHeight w:val="420"/>
        </w:trPr>
        <w:tc>
          <w:tcPr>
            <w:tcW w:w="2594" w:type="dxa"/>
          </w:tcPr>
          <w:p w14:paraId="08B201B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2FF866DB" w14:textId="3BD085EF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78E9AD3" w14:textId="418EECF1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4D6847D" w14:textId="0FBF78F6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4A5A892" w14:textId="7BB7AEC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7DA766B" w14:textId="77777777" w:rsidR="00944C3D" w:rsidRDefault="00944C3D" w:rsidP="00944C3D">
      <w:pPr>
        <w:rPr>
          <w:rFonts w:ascii="Arial" w:hAnsi="Arial"/>
          <w:b/>
        </w:rPr>
      </w:pPr>
    </w:p>
    <w:p w14:paraId="12FDDE9C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3FE0BD76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3051C45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4BE603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523003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171029E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6224FBE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45B1FF42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2BD12A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126A0A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910FA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B7369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BA906A2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589A60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356444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2B3BB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41C45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320B5FA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4E7075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4B55CB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355DDC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CDA05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25DC753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18F1E980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139797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399791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06A927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B482DD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20D053E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871C95E" w14:textId="77777777" w:rsidTr="00503750">
        <w:tc>
          <w:tcPr>
            <w:tcW w:w="2835" w:type="dxa"/>
            <w:vAlign w:val="center"/>
          </w:tcPr>
          <w:p w14:paraId="288EF4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0F50DA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BDB05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C5E29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3607D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7CB97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36F8AE59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20470912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033BCEC" w14:textId="63831111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E38B37" w14:textId="1AB197DC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60A2E3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559324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6FA9A27" w14:textId="1FBBB0F1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064E5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D4560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6995E15A" w14:textId="153B80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F33BB2" w14:textId="33B930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45FB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BFBD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8E291F6" w14:textId="2DF1B5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EEAAC7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77F7BC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760E9369" w14:textId="29FEB7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3A1D81" w14:textId="258E49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8AA9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889F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64E6E6A" w14:textId="77C0A3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DF0C7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641A7F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78982CB" w14:textId="56E261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6B9ADC" w14:textId="170DE1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20C0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7607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A17F356" w14:textId="6CCB11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7A7CE3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7EEE5C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196B961E" w14:textId="61D75A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6ACECB" w14:textId="2524E7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8C30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1BD7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734DFCC" w14:textId="041210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BA482E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015D9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71550054" w14:textId="0FE007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FA840F" w14:textId="34CD49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A922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AB7C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5CCBEA4" w14:textId="271C4E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51454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7700C2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708F7FF8" w14:textId="6E377C2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2D4FB1" w14:textId="5665BAB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572A3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FB75E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4E78E77" w14:textId="7B3088A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DAC4D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DBEAACC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46AB3883" w14:textId="20852849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1A3E2B7" w14:textId="77777777" w:rsidR="00944C3D" w:rsidRDefault="00944C3D" w:rsidP="00944C3D">
      <w:pPr>
        <w:rPr>
          <w:rFonts w:ascii="Arial" w:hAnsi="Arial"/>
          <w:b/>
        </w:rPr>
      </w:pPr>
    </w:p>
    <w:p w14:paraId="773D5A3F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622EE44" w14:textId="77777777" w:rsidTr="00503750">
        <w:tc>
          <w:tcPr>
            <w:tcW w:w="2835" w:type="dxa"/>
            <w:vAlign w:val="center"/>
          </w:tcPr>
          <w:p w14:paraId="07BC25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80836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4E13AC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63D334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38977D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26BE1B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56EAFB17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651B92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6DD10721" w14:textId="17650D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B5EC6" w14:textId="6620BE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3F87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2CF5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1D72D20" w14:textId="7AB386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7C60A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FAF92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5D9C963A" w14:textId="764E9E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3C12CC" w14:textId="70359D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AA13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B12A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CB3CAEA" w14:textId="4DFF60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DA34C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693D0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FB02B43" w14:textId="4797DE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786369" w14:textId="3B31BB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8A84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FF20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388E587" w14:textId="303029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78643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F285E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AB4F640" w14:textId="3D4E06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57BAC8" w14:textId="3604C5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A57A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4908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A5840" w14:textId="46CD9C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53B10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AA9916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63D280B" w14:textId="529E8B4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35E3DE" w14:textId="2E87D99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73AC7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AD268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AABF145" w14:textId="182D9DF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BAD53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491CAD7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7E5430E0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081F4E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3409FD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3257B6F3" w14:textId="77777777" w:rsidTr="00503750">
        <w:trPr>
          <w:trHeight w:val="699"/>
        </w:trPr>
        <w:tc>
          <w:tcPr>
            <w:tcW w:w="3502" w:type="dxa"/>
            <w:vMerge/>
          </w:tcPr>
          <w:p w14:paraId="7EE3F9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0AE12A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7B316E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FDFB01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A1254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5C2E82E2" w14:textId="716F5843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F5FF8F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7367E5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37251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33B9B05E" w14:textId="57E58148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5AFE02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3B5196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099074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09B9E407" w14:textId="308A9F8D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B6D85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59D84A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F6BF88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60AC8B83" w14:textId="77777777" w:rsidTr="00503750">
        <w:trPr>
          <w:trHeight w:val="593"/>
        </w:trPr>
        <w:tc>
          <w:tcPr>
            <w:tcW w:w="3497" w:type="dxa"/>
          </w:tcPr>
          <w:p w14:paraId="431E75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027F8F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2B339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0AEF10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67112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4AE1B5FD" w14:textId="38CFEC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0F9409" w14:textId="1BBA38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EBF7E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261E951" w14:textId="4A0FF16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40BCB8" w14:textId="220814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B949A2F" w14:textId="66342B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55644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D9167DB" w14:textId="08A506B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E49EC5D" w14:textId="3081FB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4FD8148" w14:textId="0C9CEE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C7018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2F599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331BABF7" w14:textId="1F5DB4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7A0FAEC" w14:textId="2EFC83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53403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E938BEA" w14:textId="1C59F81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D6B55FE" w14:textId="09AE68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CEBDC6" w14:textId="6B0069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DC0F4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3D3CF1A" w14:textId="60026CD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BD1727" w14:textId="2BF9E9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42DECA4" w14:textId="6D2C58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56904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5428C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51BB50C" w14:textId="747563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2FD4BEC" w14:textId="6A788B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00D14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5E9AAB7" w14:textId="0A96680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0470DCB" w14:textId="458621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E8DA05" w14:textId="65AAC8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466A7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A696263" w14:textId="317C079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7F068C0" w14:textId="24179B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CEF6019" w14:textId="331DB4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C19D27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766F00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B6DE546" w14:textId="3FDA3D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2018113" w14:textId="2DD4C7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AD1BC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4B6C68D" w14:textId="11FC3A4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2EBB98F" w14:textId="5B9869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3A6E7A" w14:textId="191D1B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25E8E1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200EA85C" w14:textId="1AA6BD0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D5DA4D1" w14:textId="63C7C3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8C622" w14:textId="465808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763FA78" w14:textId="77777777" w:rsidR="00944C3D" w:rsidRDefault="00944C3D" w:rsidP="00944C3D">
      <w:pPr>
        <w:rPr>
          <w:rFonts w:ascii="Arial" w:hAnsi="Arial"/>
          <w:b/>
        </w:rPr>
      </w:pPr>
    </w:p>
    <w:p w14:paraId="318CBBAA" w14:textId="77777777" w:rsidR="00944C3D" w:rsidRDefault="00944C3D" w:rsidP="00944C3D">
      <w:pPr>
        <w:rPr>
          <w:rFonts w:ascii="Arial" w:hAnsi="Arial"/>
          <w:b/>
        </w:rPr>
      </w:pPr>
    </w:p>
    <w:p w14:paraId="7F083C13" w14:textId="77777777" w:rsidR="00944C3D" w:rsidRDefault="00944C3D" w:rsidP="00944C3D">
      <w:pPr>
        <w:rPr>
          <w:rFonts w:ascii="Arial" w:hAnsi="Arial"/>
          <w:b/>
        </w:rPr>
      </w:pPr>
    </w:p>
    <w:p w14:paraId="79F5A481" w14:textId="77777777" w:rsidR="00944C3D" w:rsidRDefault="00944C3D" w:rsidP="00944C3D">
      <w:pPr>
        <w:rPr>
          <w:rFonts w:ascii="Arial" w:hAnsi="Arial"/>
          <w:b/>
        </w:rPr>
      </w:pPr>
    </w:p>
    <w:p w14:paraId="5FB4CF9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68B2A67E" w14:textId="77777777" w:rsidTr="00503750">
        <w:tc>
          <w:tcPr>
            <w:tcW w:w="2622" w:type="dxa"/>
            <w:vAlign w:val="center"/>
          </w:tcPr>
          <w:p w14:paraId="368CAEE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4E1E55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7CB9F5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051AB3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6C5E30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7487A9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376A1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914E9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425241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EE37656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8AA0D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2EA1DC8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73F95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7D66EF39" w14:textId="22F39A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0F446E7" w14:textId="6DF300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510D04" w14:textId="6C66E4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6D51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DACAC5" w14:textId="4FD854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7A19A6" w14:textId="77777777" w:rsidTr="00503750">
        <w:tc>
          <w:tcPr>
            <w:tcW w:w="2622" w:type="dxa"/>
            <w:vAlign w:val="center"/>
          </w:tcPr>
          <w:p w14:paraId="129615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2C8EB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1110AC09" w14:textId="7AFCBA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7A4982E" w14:textId="5FE8C3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6EFE6C" w14:textId="1B1839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2323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0EA91A" w14:textId="769F14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F5C35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836A8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3ED32B8" w14:textId="3D9A69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DBF7C3B" w14:textId="08731A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0DD6E7" w14:textId="70A9D0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BFA0B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A64D71" w14:textId="5DF0A0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C075D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F52B7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0344F8D1" w14:textId="6554B0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80A18E9" w14:textId="112A2F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6A51DB" w14:textId="34D91B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D2F3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CC96C3" w14:textId="327058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75EB36" w14:textId="77777777" w:rsidTr="00503750">
        <w:tc>
          <w:tcPr>
            <w:tcW w:w="2622" w:type="dxa"/>
            <w:vAlign w:val="center"/>
          </w:tcPr>
          <w:p w14:paraId="0B7623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4E3086A2" w14:textId="254E34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41175.00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6A9D669" w14:textId="58A19E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23119.00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C9340A7" w14:textId="26F867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30861.00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241D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8FD1F2" w14:textId="79FEE6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33434.00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F58DE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ACD36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6DA65770" w14:textId="36BAFA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1755402" w14:textId="7A46A6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248EFE" w14:textId="5D32F1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8E7D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824DF5" w14:textId="0231A2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221594" w14:textId="77777777" w:rsidTr="00503750">
        <w:tc>
          <w:tcPr>
            <w:tcW w:w="2622" w:type="dxa"/>
            <w:vAlign w:val="center"/>
          </w:tcPr>
          <w:p w14:paraId="67512E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30677570" w14:textId="0B7515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C110D20" w14:textId="0945AB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314A63" w14:textId="443B2A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FF6F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67B89C" w14:textId="44C596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43C253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CA2D7F5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5CFB331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882A8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2783E88A" w14:textId="06CC74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A7CBD8B" w14:textId="401B13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8034F1" w14:textId="4B872E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7BEB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FDC1A8" w14:textId="7BE4A7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B38F6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BE379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50BC1182" w14:textId="0BE5E6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9F893E6" w14:textId="39FF44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04EB912" w14:textId="693EE0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1EAB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9A9E31" w14:textId="041347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99F6C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F910E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6AE530AA" w14:textId="7C86F5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588DB7F" w14:textId="555405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598D27" w14:textId="5BFC1C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88C7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6B39EC" w14:textId="2D2E3A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65D002" w14:textId="77777777" w:rsidTr="00503750">
        <w:tc>
          <w:tcPr>
            <w:tcW w:w="2622" w:type="dxa"/>
            <w:vAlign w:val="center"/>
          </w:tcPr>
          <w:p w14:paraId="2F9C83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226D146D" w14:textId="470DA8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DB54E0C" w14:textId="2A6264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8001E5" w14:textId="3D43AD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CD578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77A79C" w14:textId="3E88C4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ACBBE7" w14:textId="77777777" w:rsidTr="00503750">
        <w:tc>
          <w:tcPr>
            <w:tcW w:w="2622" w:type="dxa"/>
            <w:vAlign w:val="center"/>
          </w:tcPr>
          <w:p w14:paraId="55E9A9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0013C1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0E424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B6AF0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0A2AE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1856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87BE7D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9B1623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35109A0A" w14:textId="26F6801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b/>
                <w:noProof/>
                <w:sz w:val="18"/>
                <w:szCs w:val="18"/>
              </w:rPr>
              <w:t>41175.00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8F239DD" w14:textId="1BD3239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b/>
                <w:noProof/>
                <w:sz w:val="18"/>
                <w:szCs w:val="18"/>
              </w:rPr>
              <w:t>23119.00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A2B105" w14:textId="12324E2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b/>
                <w:noProof/>
                <w:sz w:val="18"/>
                <w:szCs w:val="18"/>
              </w:rPr>
              <w:t>30861.00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F6DEF9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8C9D50" w14:textId="09B6DDE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b/>
                <w:noProof/>
                <w:sz w:val="18"/>
                <w:szCs w:val="18"/>
              </w:rPr>
              <w:t>33434.00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47A24E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CE5BCA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20D195F2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2483489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5B853866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4FA3A34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372262E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D2F6E3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A68201A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3BB7AF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27B82AD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7A47A4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2BF316A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2EDDDE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F4FE90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17AB552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6D4708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A66DDF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775EB1B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3F7380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EEEBE8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4810B4D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2AC069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E2C87A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0D5C22B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CAF8D1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84C4D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4C802F9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39F32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5C5DE7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32F44CF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76D24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732F5D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490D1F0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E9EC23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1FB4C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866E65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6A0B88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8C829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87A4B1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D7A7CF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D506C3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2D71454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4848B84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F1A06D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3D65E2C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E9300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5BE3635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9721A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BAE48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4DD29B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B03EE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F4113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794622C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CDDF1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E69CFE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0C599C4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3A66D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F5044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7AB2AA4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B882F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8911D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F7D371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EC6E60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8439D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1AC6C6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F73B97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59EEE0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D1EA702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7BF9EC7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29FBDF9A" w14:textId="77777777" w:rsidTr="00503750">
        <w:tc>
          <w:tcPr>
            <w:tcW w:w="2835" w:type="dxa"/>
            <w:vAlign w:val="center"/>
          </w:tcPr>
          <w:p w14:paraId="3DF16A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719FA3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451F4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270E2C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65CB97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4E8D9E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54DCE49" w14:textId="77777777" w:rsidTr="00503750">
        <w:tc>
          <w:tcPr>
            <w:tcW w:w="2835" w:type="dxa"/>
            <w:vAlign w:val="center"/>
          </w:tcPr>
          <w:p w14:paraId="3EBDEA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6CE2C13" w14:textId="33D10F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7D994F" w14:textId="6EDDDD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6F65AF" w14:textId="513A9F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9CB9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7E7B52" w14:textId="3228B0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8B5FF7" w14:textId="77777777" w:rsidTr="00503750">
        <w:tc>
          <w:tcPr>
            <w:tcW w:w="2835" w:type="dxa"/>
            <w:vAlign w:val="center"/>
          </w:tcPr>
          <w:p w14:paraId="64EF83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39ACCA0" w14:textId="3F02A3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A8F4FB" w14:textId="4A0C4A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CB3FBE" w14:textId="0721B6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5907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83C0E1" w14:textId="2ED77A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4C3BC9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34ED539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FAD4916" w14:textId="631FFDC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D99A6D" w14:textId="217FFCE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05FB60" w14:textId="5CFC1F2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89590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2A5D5A" w14:textId="0209B23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197FB2CE" w14:textId="77777777" w:rsidTr="00503750">
        <w:tc>
          <w:tcPr>
            <w:tcW w:w="2835" w:type="dxa"/>
            <w:vAlign w:val="center"/>
          </w:tcPr>
          <w:p w14:paraId="639E4B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4ACA6538" w14:textId="4C5EFC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99FDB8" w14:textId="49AE18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A756A9" w14:textId="267ECC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B44A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9D66DC" w14:textId="67C2CE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432B49" w14:textId="77777777" w:rsidTr="00503750">
        <w:tc>
          <w:tcPr>
            <w:tcW w:w="2835" w:type="dxa"/>
            <w:vAlign w:val="center"/>
          </w:tcPr>
          <w:p w14:paraId="52FB5B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0FE30596" w14:textId="13D5B7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59F8C0" w14:textId="77EAFA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A8AC7F" w14:textId="4174DD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EE80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CAF5C4" w14:textId="622E58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CD4376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06E0432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47CC20C" w14:textId="7B52A8F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2D3DDF" w14:textId="28B00DE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AB62FC" w14:textId="7411B50C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0148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4BC4E4" w14:textId="6180E97E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999D1A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0BA1B72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5FCDA64" w14:textId="03AEE9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530C23" w14:textId="58F223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058470" w14:textId="03D378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B6A1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6B9757" w14:textId="00247F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62CC6A3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ECD2D0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2630A64F" w14:textId="77777777" w:rsidTr="00503750">
        <w:tc>
          <w:tcPr>
            <w:tcW w:w="2552" w:type="dxa"/>
            <w:vAlign w:val="center"/>
          </w:tcPr>
          <w:p w14:paraId="7045999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92248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7346AF5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79C0FC6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7B9F37E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AC08A5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3368F5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5C9555D7" w14:textId="2DA8BB1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 w:cs="Arial"/>
                <w:noProof/>
                <w:sz w:val="18"/>
                <w:szCs w:val="18"/>
              </w:rPr>
              <w:t>-21.00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680AFEC8" w14:textId="18A1684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08DD2B28" w14:textId="34EE73A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27CD519C" w14:textId="3779243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 w:cs="Arial"/>
                <w:noProof/>
                <w:sz w:val="18"/>
                <w:szCs w:val="18"/>
              </w:rPr>
              <w:t>-21.00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38B41D9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1788F0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7B81E242" w14:textId="0936876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40D1FA48" w14:textId="597EE08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527B832F" w14:textId="2B39357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6764728C" w14:textId="3B6C25C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069E544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98D4DD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28C16ECB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1CEF75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97FD9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5B56C60B" w14:textId="77777777" w:rsidTr="00503750">
        <w:tc>
          <w:tcPr>
            <w:tcW w:w="4395" w:type="dxa"/>
            <w:vMerge/>
          </w:tcPr>
          <w:p w14:paraId="1FC41E3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C7ED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2DFCEE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646B90D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AF885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1B26D38D" w14:textId="0F2AAA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  <w:lang w:eastAsia="sk-SK"/>
              </w:rPr>
              <w:t>14166.93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B8E7D5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28FADBC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DA0ED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71B1628E" w14:textId="4BD4AC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  <w:lang w:eastAsia="sk-SK"/>
              </w:rPr>
              <w:t>3034.95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D1ED2F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9986CE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3D08EFF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1AEBD64A" w14:textId="4AA12C5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b/>
                <w:noProof/>
                <w:sz w:val="18"/>
                <w:szCs w:val="18"/>
              </w:rPr>
              <w:t>17201.88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488A7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DCD43FA" w14:textId="77777777" w:rsidTr="00503750">
        <w:tc>
          <w:tcPr>
            <w:tcW w:w="4395" w:type="dxa"/>
            <w:vAlign w:val="center"/>
          </w:tcPr>
          <w:p w14:paraId="1796D9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111B0A5C" w14:textId="7D069D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569256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37334F2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06B599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7FDFC7BB" w14:textId="1A4216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6FE439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0212714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5C2F9E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73F9485D" w14:textId="050618D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D59FB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08BF450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2E50E8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86ADF81" w14:textId="400C0A3C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b/>
                <w:noProof/>
                <w:sz w:val="18"/>
                <w:szCs w:val="18"/>
              </w:rPr>
              <w:t>63752.00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70D33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428761C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3F47C9D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2788A6ED" w14:textId="77777777" w:rsidTr="00503750">
        <w:tc>
          <w:tcPr>
            <w:tcW w:w="4395" w:type="dxa"/>
            <w:vAlign w:val="center"/>
          </w:tcPr>
          <w:p w14:paraId="40181E3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84D0D2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EFDBEA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52B63869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40788EC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6C0ABA2A" w14:textId="7E6C78A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294D4D7" w14:textId="1E8714F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3D5FE549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339EFB2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51697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EBD40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01E811E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22EBEE5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022A0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B77DB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F35A768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4D4C269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7D71BF74" w14:textId="048CAF9F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FCAB95C" w14:textId="5C0DD505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02180178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7864285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56C1FEB" w14:textId="7E4329E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0114886" w14:textId="1A380B4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DFD025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E4F310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F18A24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1F8FEB5B" w14:textId="77777777" w:rsidTr="00503750">
        <w:tc>
          <w:tcPr>
            <w:tcW w:w="1843" w:type="dxa"/>
            <w:vAlign w:val="center"/>
          </w:tcPr>
          <w:p w14:paraId="4F1725C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46106FB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7F9BDE4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19AB5F9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5E7E682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326DE97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DA289D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7D614B2" w14:textId="77777777" w:rsidTr="00503750">
        <w:tc>
          <w:tcPr>
            <w:tcW w:w="1843" w:type="dxa"/>
            <w:vAlign w:val="center"/>
          </w:tcPr>
          <w:p w14:paraId="6F44D68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3EE5E18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0A3A7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772683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B15A0B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7C2401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221055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D6DF78A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6AE4DEE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6947656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30B2B5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B790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7AF17A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32A28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358B6E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71F977C" w14:textId="77777777" w:rsidTr="00503750">
        <w:tc>
          <w:tcPr>
            <w:tcW w:w="1843" w:type="dxa"/>
            <w:vAlign w:val="center"/>
          </w:tcPr>
          <w:p w14:paraId="6EBE3C6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31F278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D3B912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13C405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F7DF64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E5E722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4E83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91F896B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22035CF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6135A2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F76A13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3E8B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7D47D1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DD0B54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AC816C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7157157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09E7AAA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789DDC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F0CBA8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65BEA1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F2F43A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34411D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56D8F0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CA9D00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99D6F1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6DCAFBFF" w14:textId="77777777" w:rsidTr="00503750">
        <w:trPr>
          <w:trHeight w:val="664"/>
        </w:trPr>
        <w:tc>
          <w:tcPr>
            <w:tcW w:w="3372" w:type="dxa"/>
          </w:tcPr>
          <w:p w14:paraId="77BB65B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6B3A560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803331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751180B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F326A4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6C23534B" w14:textId="66A1C3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23F64FA" w14:textId="61E860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D94BE5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B82F725" w14:textId="7766DF64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A500F33" w14:textId="5E3DB3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63D950" w14:textId="10CFB0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ECD8C3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E56AEC6" w14:textId="5E886BFC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E7BD158" w14:textId="5DC28C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F1B20FF" w14:textId="01D85D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8F81D7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5E88C89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4083FBBB" w14:textId="5907B1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25D1B96" w14:textId="742491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13EBB5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1900FA4" w14:textId="6DF05AD9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EB4C824" w14:textId="17C617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86EE471" w14:textId="1C6559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27B0A6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EA4B3FE" w14:textId="04E7C136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F99FF80" w14:textId="265C99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EB9E60" w14:textId="5BFD06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B0C02C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FC9392B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601498A3" w14:textId="77777777" w:rsidTr="00503750">
        <w:tc>
          <w:tcPr>
            <w:tcW w:w="2835" w:type="dxa"/>
            <w:vAlign w:val="center"/>
          </w:tcPr>
          <w:p w14:paraId="25A2F0A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76F6FBD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7C27C09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1C14534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2CB65F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041F8FC" w14:textId="77777777" w:rsidTr="00503750">
        <w:tc>
          <w:tcPr>
            <w:tcW w:w="2835" w:type="dxa"/>
          </w:tcPr>
          <w:p w14:paraId="11309D7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11161941" w14:textId="3B6D97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7D3947A" w14:textId="1574DE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AF3D933" w14:textId="75DA5D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7E03AF0" w14:textId="564F5C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01AD12F" w14:textId="77777777" w:rsidTr="00503750">
        <w:tc>
          <w:tcPr>
            <w:tcW w:w="2835" w:type="dxa"/>
          </w:tcPr>
          <w:p w14:paraId="1DF98F5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9FC2A56" w14:textId="224A96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9F0EE26" w14:textId="3F7510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ECF788" w14:textId="4FADCE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FE0DA13" w14:textId="3EF41E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9224060" w14:textId="77777777" w:rsidTr="00503750">
        <w:tc>
          <w:tcPr>
            <w:tcW w:w="2835" w:type="dxa"/>
          </w:tcPr>
          <w:p w14:paraId="5FD7E07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77CA7696" w14:textId="4D180A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D345E64" w14:textId="285077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D15EC95" w14:textId="1F2C77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21EA31" w14:textId="26E72A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A1AED86" w14:textId="77777777" w:rsidTr="00503750">
        <w:tc>
          <w:tcPr>
            <w:tcW w:w="2835" w:type="dxa"/>
            <w:vAlign w:val="center"/>
          </w:tcPr>
          <w:p w14:paraId="320C964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7ED7E0E" w14:textId="107102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D09A046" w14:textId="40A851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5567851" w14:textId="1026F2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2A1ED" w14:textId="5920E0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BCC3CC8" w14:textId="77777777" w:rsidTr="00503750">
        <w:tc>
          <w:tcPr>
            <w:tcW w:w="2835" w:type="dxa"/>
            <w:vAlign w:val="center"/>
          </w:tcPr>
          <w:p w14:paraId="4616DAD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75D71810" w14:textId="1BAA5F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C31E77" w14:textId="2F38E3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74906C" w14:textId="3B1F16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9D56D3A" w14:textId="56CF36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027BC06" w14:textId="77777777" w:rsidTr="00503750">
        <w:tc>
          <w:tcPr>
            <w:tcW w:w="2835" w:type="dxa"/>
          </w:tcPr>
          <w:p w14:paraId="1544C86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AC817AB" w14:textId="62AE62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40BA36" w14:textId="30683B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3348136" w14:textId="173A97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04DB50F" w14:textId="7F9EED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768775A" w14:textId="77777777" w:rsidTr="00503750">
        <w:tc>
          <w:tcPr>
            <w:tcW w:w="2835" w:type="dxa"/>
          </w:tcPr>
          <w:p w14:paraId="5F64E5C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3CD0EF72" w14:textId="2196D9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67EB990" w14:textId="3AEF86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6A1984A" w14:textId="02F8F3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05C1397" w14:textId="18DB8A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04C1F57" w14:textId="77777777" w:rsidTr="00503750">
        <w:tc>
          <w:tcPr>
            <w:tcW w:w="2835" w:type="dxa"/>
          </w:tcPr>
          <w:p w14:paraId="1DB775F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22353609" w14:textId="33820F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E66BEAC" w14:textId="79AD5E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ADD0A8" w14:textId="7B6576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52AA6C2" w14:textId="789BE8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5B35A8" w14:textId="77777777" w:rsidR="00944C3D" w:rsidRDefault="00944C3D" w:rsidP="00944C3D">
      <w:pPr>
        <w:rPr>
          <w:rFonts w:ascii="Arial" w:hAnsi="Arial"/>
          <w:b/>
        </w:rPr>
      </w:pPr>
    </w:p>
    <w:p w14:paraId="2D263AD6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11B5A227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2EABDE3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1277A4F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130157A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358D528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09A4C8B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C82E975" w14:textId="77777777" w:rsidTr="00503750">
        <w:trPr>
          <w:trHeight w:val="443"/>
        </w:trPr>
        <w:tc>
          <w:tcPr>
            <w:tcW w:w="2560" w:type="dxa"/>
          </w:tcPr>
          <w:p w14:paraId="001A5B1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E24EEDA" w14:textId="5C7CF3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9EBD9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81101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F773D99" w14:textId="417454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986746F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1542DCF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12295D7" w14:textId="3F06C7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6DB2A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107CD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3658AB1" w14:textId="35E2FF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DE14FB4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62D73E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18C4D94D" w14:textId="2CC7C8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2D10F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9492C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7442F8F" w14:textId="272DA8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B8BEF1D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7BB5C3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19CCBFA9" w14:textId="63EB98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EE173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A1A31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9D6ABDC" w14:textId="6FAAF8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260FD5C" w14:textId="77777777" w:rsidR="00944C3D" w:rsidRDefault="00944C3D" w:rsidP="00944C3D">
      <w:pPr>
        <w:rPr>
          <w:rFonts w:ascii="Arial" w:hAnsi="Arial"/>
          <w:b/>
        </w:rPr>
      </w:pPr>
    </w:p>
    <w:p w14:paraId="4DE47362" w14:textId="77777777" w:rsidR="00944C3D" w:rsidRDefault="00944C3D" w:rsidP="00944C3D">
      <w:pPr>
        <w:rPr>
          <w:rFonts w:ascii="Arial" w:hAnsi="Arial"/>
          <w:b/>
        </w:rPr>
      </w:pPr>
    </w:p>
    <w:p w14:paraId="502B62F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2B7FD0C8" w14:textId="77777777" w:rsidR="00944C3D" w:rsidRDefault="00944C3D" w:rsidP="00944C3D">
      <w:pPr>
        <w:rPr>
          <w:rFonts w:ascii="Arial" w:hAnsi="Arial"/>
          <w:b/>
        </w:rPr>
      </w:pPr>
    </w:p>
    <w:p w14:paraId="61794D9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4924196E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05A277E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4DE3E1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1D00F78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8656CB4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8F07D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D126B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6B4FD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58C6BD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07FC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B5D3D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3022D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61FB60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7121C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CD87A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7E34D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9963428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25BBCA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03E6AEBD" w14:textId="77777777" w:rsidTr="00503750">
        <w:trPr>
          <w:trHeight w:val="677"/>
        </w:trPr>
        <w:tc>
          <w:tcPr>
            <w:tcW w:w="3358" w:type="dxa"/>
          </w:tcPr>
          <w:p w14:paraId="2461D9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8E83E0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0A0624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026FB5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3CA28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3D839E24" w14:textId="2C408A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D56A5E3" w14:textId="32B128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D0ED3B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285E90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649FEB3" w14:textId="179D25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FBCE7A1" w14:textId="1835BA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E30A7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CDD17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8DE6B9A" w14:textId="1C4676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7D29676" w14:textId="4DABF4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E9ABE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514D8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1BD42086" w14:textId="06BC50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3F06F46" w14:textId="37B239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8C962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47527E6" w14:textId="7558CF7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D8847A6" w14:textId="1F58AF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0315B69" w14:textId="4048DD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6A1D160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3C6902D3" w14:textId="02753EB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39E3C62" w14:textId="454581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87F4C61" w14:textId="47A8DE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8EA02D3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47B464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38945D98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843BB4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49756AF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65BD7F53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2ED752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5973A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6D5A9B5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1CA87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1BAD0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573A621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3DDC64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AFA75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0B9039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4CAF21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8B67EC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C2B508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10E819A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4BCD42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B24EF0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2F3E01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92FC3F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32C48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44F477DD" w14:textId="45F370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1A745DB" w14:textId="072312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54DFFA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87DB9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0A488DEC" w14:textId="3B9A63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C793E39" w14:textId="4E9249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135E9DC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D2180C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955BE49" w14:textId="2DFED8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971E39D" w14:textId="3AEF6F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3AE56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C595F16" w14:textId="7E905F6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A19160" w14:textId="476624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0530D89" w14:textId="4614CD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BB75F0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77FC02B" w14:textId="0831544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AFBFD5D" w14:textId="6D13B9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033BBE0" w14:textId="731E7C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1A851C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157089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50FC40C4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12F1E1B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646C5D2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C3D914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CFF048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84D7A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F600A36" w14:textId="46467C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2749182" w14:textId="0C8AFB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B598C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E5DF3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5565F9E" w14:textId="12B634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D9EE4A0" w14:textId="6B3DC2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0C087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8B1FA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4EE9D101" w14:textId="55F24C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B03E242" w14:textId="2AB431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3C558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BACCAAA" w14:textId="1C94E83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EE7C003" w14:textId="132194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BBE0E6D" w14:textId="4CE55B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4268FDF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36AAAFB4" w14:textId="43CA505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D23700B" w14:textId="23AF04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38E4629" w14:textId="6A5AB8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66A5D51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98AB735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769C6F0B" w14:textId="77777777" w:rsidTr="00503750">
        <w:tc>
          <w:tcPr>
            <w:tcW w:w="3686" w:type="dxa"/>
            <w:vAlign w:val="center"/>
          </w:tcPr>
          <w:p w14:paraId="49A32A5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39D483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13E9422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C94D1B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A5CE9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980C5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C3587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D6EF59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3E48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4711D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29371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D812A9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4D048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56C86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F6980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C68323C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F4B1B2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5F5D613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45BEFC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60B7AAB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87AB8EB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DBAE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9A70B8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872001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1B955E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714D0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2483797C" w14:textId="20A44C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2D85ECA" w14:textId="72B2F1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2B5C8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E22708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6A44393E" w14:textId="21C9C3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654FAEE" w14:textId="6926F1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B49231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B892E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8D97D42" w14:textId="026248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AA713EE" w14:textId="6EA114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00841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8591785" w14:textId="0094C2E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CE85297" w14:textId="14A083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7B51557" w14:textId="64B9FA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2618ED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3D77BBB" w14:textId="0C8BF58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CB2A2EE" w14:textId="136C1C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2150D0" w14:textId="3BEBF8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196FC0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84ED69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38BD824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6941169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6EFC32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71DB1F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4B737A5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0B77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2FEA52B3" w14:textId="4AB64B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33758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82839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A410A43" w14:textId="1E7650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7BF3D9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D3141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659B0943" w14:textId="3BF841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F1430A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EA9783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6755A40" w14:textId="6336AE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E877B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49B43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037DF339" w14:textId="5DAB8B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FD929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E44C50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4F475D75" w14:textId="46B54CB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90784A6" w14:textId="77777777" w:rsidR="00944C3D" w:rsidRDefault="00944C3D" w:rsidP="00944C3D">
      <w:pPr>
        <w:rPr>
          <w:sz w:val="22"/>
          <w:szCs w:val="22"/>
        </w:rPr>
      </w:pPr>
    </w:p>
    <w:p w14:paraId="4078BA6F" w14:textId="77777777" w:rsidR="00944C3D" w:rsidRDefault="00944C3D" w:rsidP="00944C3D">
      <w:pPr>
        <w:rPr>
          <w:sz w:val="22"/>
          <w:szCs w:val="22"/>
        </w:rPr>
      </w:pPr>
    </w:p>
    <w:p w14:paraId="7294FDE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8DD6EFE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41F7EBA7" w14:textId="0EE7BE7C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F18364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E79FC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56EA836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BF803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24FE6B88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6A5FB7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8AC12D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1C5C88F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CA9B51D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4F6FFC0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62548AE" w14:textId="376E0D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F61F967" w14:textId="5BB61F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3116D7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5960B6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8413209" w14:textId="110D14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8294A3B" w14:textId="3D589D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FD853F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EA0176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6EAEFA0D" w14:textId="4C4765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9BBAC93" w14:textId="01EA7E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E540E9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919753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10B33E1D" w14:textId="40CE88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762A4AB" w14:textId="0EDE55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358697C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9BF670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6EDF7025" w14:textId="262F23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CDE3308" w14:textId="1BDF2C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41C4A8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1D3A100" w14:textId="048354E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ED44682" w14:textId="460201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0A1A3F8" w14:textId="3B9AD4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7259192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2C639999" w14:textId="157F1D6A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4084ECA" w14:textId="72ABEC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DC34471" w14:textId="0A9BF0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74E64C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7E19B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68C8BC38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1AD440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6F1732A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6800264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0D1E39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7E98F0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5621D657" w14:textId="4231B1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B28A1BE" w14:textId="7E13E1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E36CF9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F14211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22467362" w14:textId="04ABDB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3C52C08" w14:textId="349694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DC5651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7C61BB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6622D343" w14:textId="262000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10F949E" w14:textId="64DFA0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C8E84C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8C3E83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5EB05D0C" w14:textId="6658DB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EEE71BF" w14:textId="35F420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F013E0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2899333" w14:textId="16A7B53F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2E0E67F" w14:textId="779FEE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8F736E2" w14:textId="575AEE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815124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DB5F079" w14:textId="330CB82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7D71D4D" w14:textId="66C94D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28BCBC4" w14:textId="3D7C97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805AFD3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4B6AA267" w14:textId="1F078BD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4E5323E" w14:textId="68B821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7C552C8" w14:textId="7467C1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B287E" w:rsidRPr="005F217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37248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80C74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7268C048" w14:textId="4043D238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37A588C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47D5FF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38D72B25" w14:textId="04E473BB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319F0EE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0C3D77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769ECDE0" w14:textId="4B38880D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54D0DC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173C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66A81D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734C5CFD" w14:textId="77777777" w:rsidR="00944C3D" w:rsidRPr="003607F0" w:rsidRDefault="00944C3D" w:rsidP="00944C3D"/>
    <w:p w14:paraId="53984ADF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E06A2" w14:textId="77777777" w:rsidR="00043B0D" w:rsidRDefault="00043B0D">
      <w:r>
        <w:separator/>
      </w:r>
    </w:p>
  </w:endnote>
  <w:endnote w:type="continuationSeparator" w:id="0">
    <w:p w14:paraId="2C112C5E" w14:textId="77777777" w:rsidR="00043B0D" w:rsidRDefault="00043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9F0C7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5A46F8C1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F5FAB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7B62F9C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645FB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64E78F5E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45FEF" w14:textId="77777777" w:rsidR="00043B0D" w:rsidRDefault="00043B0D">
      <w:r>
        <w:separator/>
      </w:r>
    </w:p>
  </w:footnote>
  <w:footnote w:type="continuationSeparator" w:id="0">
    <w:p w14:paraId="79B73ECF" w14:textId="77777777" w:rsidR="00043B0D" w:rsidRDefault="00043B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4399156">
    <w:abstractNumId w:val="13"/>
  </w:num>
  <w:num w:numId="2" w16cid:durableId="1756827289">
    <w:abstractNumId w:val="17"/>
  </w:num>
  <w:num w:numId="3" w16cid:durableId="2088916280">
    <w:abstractNumId w:val="8"/>
  </w:num>
  <w:num w:numId="4" w16cid:durableId="1412391915">
    <w:abstractNumId w:val="7"/>
  </w:num>
  <w:num w:numId="5" w16cid:durableId="130530746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5980740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74209553">
    <w:abstractNumId w:val="20"/>
  </w:num>
  <w:num w:numId="8" w16cid:durableId="1552571093">
    <w:abstractNumId w:val="10"/>
  </w:num>
  <w:num w:numId="9" w16cid:durableId="425157720">
    <w:abstractNumId w:val="0"/>
  </w:num>
  <w:num w:numId="10" w16cid:durableId="1347630362">
    <w:abstractNumId w:val="19"/>
  </w:num>
  <w:num w:numId="11" w16cid:durableId="2101024731">
    <w:abstractNumId w:val="6"/>
  </w:num>
  <w:num w:numId="12" w16cid:durableId="1096095275">
    <w:abstractNumId w:val="9"/>
  </w:num>
  <w:num w:numId="13" w16cid:durableId="1577861977">
    <w:abstractNumId w:val="12"/>
  </w:num>
  <w:num w:numId="14" w16cid:durableId="2005352104">
    <w:abstractNumId w:val="15"/>
  </w:num>
  <w:num w:numId="15" w16cid:durableId="1017195660">
    <w:abstractNumId w:val="14"/>
  </w:num>
  <w:num w:numId="16" w16cid:durableId="1018846921">
    <w:abstractNumId w:val="2"/>
  </w:num>
  <w:num w:numId="17" w16cid:durableId="1987782458">
    <w:abstractNumId w:val="4"/>
  </w:num>
  <w:num w:numId="18" w16cid:durableId="148401359">
    <w:abstractNumId w:val="11"/>
  </w:num>
  <w:num w:numId="19" w16cid:durableId="1186409665">
    <w:abstractNumId w:val="5"/>
  </w:num>
  <w:num w:numId="20" w16cid:durableId="327367060">
    <w:abstractNumId w:val="18"/>
  </w:num>
  <w:num w:numId="21" w16cid:durableId="1894466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36"/>
    <w:docVar w:name="arg2" w:val="Driver=asa17;DBF=D:\anasoft\data\tebys.db;DBN=tebys;ENG=SQL17;commlinks=TCPIP{ip=192.168.1.241};uid=hromnikova;con=finus(12.0);pwd=488300282956Vaveto1"/>
    <w:docVar w:name="arg3" w:val="1442422"/>
    <w:docVar w:name="arg4" w:val="C:\Users\HROMNI~1.TEB\AppData\Local\Temp\11843391.doc"/>
    <w:docVar w:name="arg5" w:val="5"/>
  </w:docVars>
  <w:rsids>
    <w:rsidRoot w:val="001B287E"/>
    <w:rsid w:val="00011EDC"/>
    <w:rsid w:val="000234F7"/>
    <w:rsid w:val="0002470E"/>
    <w:rsid w:val="00030DEB"/>
    <w:rsid w:val="000422B9"/>
    <w:rsid w:val="00043B0D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287E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498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F71251"/>
  <w15:docId w15:val="{5EE4D73A-B7FA-456F-B310-B4203C3FC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5341</Words>
  <Characters>30444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2026-03-17T09:33:00Z</dcterms:created>
  <dcterms:modified xsi:type="dcterms:W3CDTF">2026-03-17T09:34:00Z</dcterms:modified>
</cp:coreProperties>
</file>