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18B36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8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8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6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6F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1C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52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E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E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BD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77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BD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1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6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0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0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6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4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C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3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94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784E1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43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C7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082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DD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9E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D5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47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92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CC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D8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78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17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A2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4C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30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292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7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61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4B4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A8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7D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CD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11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95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35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B2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BF3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791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C0F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BC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54A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E1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5C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861AB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9C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AD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D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46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82F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6A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A4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03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10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A8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49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C4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DA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79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DF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91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A5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74B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91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CD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8D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EC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3E2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EA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A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F0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8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E7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53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B3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D46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A0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E3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8B92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49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4A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48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5E1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9D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33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602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9EF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73E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10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104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9B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C650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C2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45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857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D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D0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6EE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D5A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2E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48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8E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7DA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9A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D55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7D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2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B74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38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022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08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A8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11A7E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3B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316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D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33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41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0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C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79D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67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7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40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E9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05A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34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13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1D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90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36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1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4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C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EE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23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0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6DE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44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15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F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08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79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2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4B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2F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0F264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32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EC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C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94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D0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1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3D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0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57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5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34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F3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1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D7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A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F18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C2F3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C4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C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F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4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2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7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F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AE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705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BF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97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EA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D4F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DA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D38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4CB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1F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B5F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C6A8B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4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7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F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9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ED7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AB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AA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05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6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5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A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6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1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99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7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F0AEF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5F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2F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3C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4D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C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4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B1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15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C2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0D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C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4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5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7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1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856C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70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B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8E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3A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0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7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9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AD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56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1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B2313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37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9F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4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6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C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9D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01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C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E8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3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F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3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85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5172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CC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E0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3A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4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8D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B7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98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E1D267" w14:textId="0D9055E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1AA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354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4B5F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5A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774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DF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45C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6B92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7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0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13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D6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FE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7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82C3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B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8B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3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5F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6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85E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D72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6DD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F34A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7D3BAF" wp14:editId="236766E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1440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7D3BA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1440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477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9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592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D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8D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BC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3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01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F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42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8D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A4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C1F4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E9CE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B5261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91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0E3FDA4" wp14:editId="5586663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B52DA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3FDA4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3B52DA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00C9D42" wp14:editId="1EF9ACD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AD1E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0C9D42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2CAD1E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B679E79" wp14:editId="01376BE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C9FDE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679E7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CC9FDE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633AF79" wp14:editId="47DF890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5C9AEF" w14:textId="058CBA56" w:rsidR="000B647F" w:rsidRDefault="000B647F" w:rsidP="00944C3D">
                                  <w:fldSimple w:instr=" MERGEFIELD  aDMOD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33AF79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05C9AEF" w14:textId="058CBA56" w:rsidR="000B647F" w:rsidRDefault="000B647F" w:rsidP="00944C3D">
                            <w:fldSimple w:instr=" MERGEFIELD  aDMOD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598AF34" wp14:editId="2D8639A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8B1687" w14:textId="62F21A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98AF3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18B1687" w14:textId="62F21A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5F8F3F" wp14:editId="1A071EDC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394C57" w14:textId="1A55AA0B" w:rsidR="000B647F" w:rsidRDefault="000B647F" w:rsidP="00944C3D">
                                  <w:fldSimple w:instr=" MERGEFIELD  aDRDO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5F8F3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A394C57" w14:textId="1A55AA0B" w:rsidR="000B647F" w:rsidRDefault="000B647F" w:rsidP="00944C3D">
                            <w:fldSimple w:instr=" MERGEFIELD  aDRDO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E378F87" wp14:editId="5489EAF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448A9B" w14:textId="16F20A92" w:rsidR="000B647F" w:rsidRDefault="000B647F" w:rsidP="00944C3D">
                                  <w:fldSimple w:instr=" MERGEFIELD  aDMDO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378F87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3448A9B" w14:textId="16F20A92" w:rsidR="000B647F" w:rsidRDefault="000B647F" w:rsidP="00944C3D">
                            <w:fldSimple w:instr=" MERGEFIELD  aDMDO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85707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838F5A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35C34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A07ACB1" wp14:editId="2378ED8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F880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07ACB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F7F880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13D04BE" wp14:editId="4CEBEFC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969D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D04B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8969DF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25A576C" wp14:editId="2ED89191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085F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5A576C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F7085F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5553E85" wp14:editId="724C3BC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9E4CE" w14:textId="5D7A641A" w:rsidR="000B647F" w:rsidRDefault="000B647F" w:rsidP="00944C3D">
                                  <w:fldSimple w:instr=" MERGEFIELD  aDRDOo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553E8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209E4CE" w14:textId="5D7A641A" w:rsidR="000B647F" w:rsidRDefault="000B647F" w:rsidP="00944C3D">
                            <w:fldSimple w:instr=" MERGEFIELD  aDRDOo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19EE5E3" wp14:editId="77E61B2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80FDC" w14:textId="5F7D1729" w:rsidR="000B647F" w:rsidRDefault="000B647F" w:rsidP="00944C3D">
                                  <w:fldSimple w:instr=" MERGEFIELD  aDMDO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9EE5E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E280FDC" w14:textId="5F7D1729" w:rsidR="000B647F" w:rsidRDefault="000B647F" w:rsidP="00944C3D">
                            <w:fldSimple w:instr=" MERGEFIELD  aDMDO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1AC20A6" wp14:editId="536D61C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EDB56B" w14:textId="1C4B3BDE" w:rsidR="000B647F" w:rsidRDefault="000B647F" w:rsidP="00944C3D">
                                  <w:fldSimple w:instr=" MERGEFIELD  aDRODo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AC20A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DEDB56B" w14:textId="1C4B3BDE" w:rsidR="000B647F" w:rsidRDefault="000B647F" w:rsidP="00944C3D">
                            <w:fldSimple w:instr=" MERGEFIELD  aDRODo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64D41ED" wp14:editId="7CE6D5C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82119" w14:textId="6B0F33FB" w:rsidR="000B647F" w:rsidRDefault="000B647F" w:rsidP="00944C3D">
                                  <w:fldSimple w:instr=" MERGEFIELD  aDMOD  \* MERGEFORMAT ">
                                    <w:r w:rsidR="001B287E" w:rsidRPr="001B287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4D41ED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3182119" w14:textId="6B0F33FB" w:rsidR="000B647F" w:rsidRDefault="000B647F" w:rsidP="00944C3D">
                            <w:fldSimple w:instr=" MERGEFIELD  aDMOD  \* MERGEFORMAT ">
                              <w:r w:rsidR="001B287E" w:rsidRPr="001B287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90E43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290DE8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C49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28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3D9A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A3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C1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35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A3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C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8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0B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B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8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06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6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2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BE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37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8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E3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7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3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EC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09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B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1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B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E7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A182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B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E84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15F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28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EF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31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0E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6C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0B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25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40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DB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0D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ED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1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4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C6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23C9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4D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7A6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181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B4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DE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F3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0A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7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5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D7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C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8B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A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AC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47E8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F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4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3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90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49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2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23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C5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D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C3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7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76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DC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51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8C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0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4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39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92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B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B126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8E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13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E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1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9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3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4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0EA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BF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2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7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B7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A0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31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F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7B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D6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3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9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1A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5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2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BE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A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5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5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31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D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6EB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0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11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64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03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C7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7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10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088E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1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9D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B9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0E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6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8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2F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9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7D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55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7D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74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2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D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1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3E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3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AA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9F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7E3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09E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3B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6F9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93A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D3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1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C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F4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D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D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FD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C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72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E7A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2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D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A8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C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E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5D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0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DB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7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9E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F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6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C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54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2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67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52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B5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664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294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448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97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0E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CB6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338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5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3F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E67C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FD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EA3DB01" wp14:editId="2F1599B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CE9F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A3DB0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2CE9F2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EF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01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D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D8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B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9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C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3E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EE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AB5FD74" wp14:editId="62C9496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AD22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B5FD74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37AD22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E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D6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9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4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C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2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BA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8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C8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D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3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1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B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25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6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9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36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6B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8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29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E2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0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DF5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0F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A654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135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E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18400" wp14:editId="3E01EBD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98EEA" w14:textId="3A3E46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36125741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11840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6598EEA" w14:textId="3A3E46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36125741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9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9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7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A2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6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B6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F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23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E2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C04F0B" wp14:editId="6EA559F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4741B" w14:textId="48AF38C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2021607236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C04F0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774741B" w14:textId="48AF38C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2021607236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AC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B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A6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2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ED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C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E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8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3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41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1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73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3F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E3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C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7B28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9F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33778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22B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FA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0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B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B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F5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44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E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3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6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7C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E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58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A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C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49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9D2C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6D8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6F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6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87889E8" wp14:editId="234F5FD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FB9DC6" w14:textId="07624C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7889E8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EFB9DC6" w14:textId="07624C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E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3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4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8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5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32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03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1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76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78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89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AC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7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9D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2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8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4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9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3F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59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A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E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03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6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C9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0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6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47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8D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5829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4B23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4A88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CD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F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40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A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7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2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D8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3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C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A3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FA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77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E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1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0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A8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9D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B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5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99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5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FC07A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374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71BF3A0" wp14:editId="465E100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0E1F03" w14:textId="44F4EAB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M.Bela 33,35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1BF3A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40E1F03" w14:textId="44F4EAB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M.Bela 33,35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4A3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89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5C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1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8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A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5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2C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7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18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5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F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0A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80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F7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F0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04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1999A49" wp14:editId="1CC0AFC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4363C0" w14:textId="05EBAA3B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999A4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64363C0" w14:textId="05EBAA3B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3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B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0F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7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4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8E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1B3E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7F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3FE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ADC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6A6C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8D11B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723FCD3" wp14:editId="2AA6DF7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EF8D19" w14:textId="434BF0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23FCD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EF8D19" w14:textId="434BF0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ED82755" wp14:editId="2569C3D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6FC1B" w14:textId="3438F3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D8275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1A6FC1B" w14:textId="3438F3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2A34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3F7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FA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6A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65D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D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7B36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589FDE4" wp14:editId="79DE134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45777" w14:textId="000E43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9FDE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0A45777" w14:textId="000E43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B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622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835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EA0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E4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D0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F5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3B2C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237FC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79689DF" wp14:editId="45340C4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E63F9" w14:textId="11090DD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9689DF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94E63F9" w14:textId="11090DD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E58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DA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45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E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6F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8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3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E02E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5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C539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36238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EFD2F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8C6BDBA" wp14:editId="7B69778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276729" w14:textId="0A9E3AC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B287E" w:rsidRPr="005F217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C6BDB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A276729" w14:textId="0A9E3AC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B287E" w:rsidRPr="005F217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0334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0036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360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8F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A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9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D0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0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2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56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F4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F7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A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25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EF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F2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5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85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5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C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D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49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B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E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F2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745B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623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FFD1DA" w14:textId="36BCF07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B287E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225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7E1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574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3D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4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03E4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E01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AF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296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8A1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CC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F9B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3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1EB9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54D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1C7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EE6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F2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93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10E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A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E36A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CD1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4F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C6D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69B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0C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26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B7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33C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7AC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55F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68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86C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E1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2A7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18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F547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D3A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0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C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68C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EDA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03C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C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30DD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B8D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30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346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BA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F5A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939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51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3264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9B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60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77A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D0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80B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436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C8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C93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2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4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7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79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2FD9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B5E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8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41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D2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3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8E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94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78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21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3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8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0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9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0B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D6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9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4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9C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C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DE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0C28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5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5C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031253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86DBF98" w14:textId="77777777" w:rsidR="00944C3D" w:rsidRDefault="00944C3D" w:rsidP="00944C3D">
      <w:pPr>
        <w:rPr>
          <w:rFonts w:ascii="Arial" w:hAnsi="Arial"/>
        </w:rPr>
      </w:pPr>
    </w:p>
    <w:p w14:paraId="355BF36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39661D5" w14:textId="416F0D6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B33FBEC" w14:textId="5C61C94F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4547AE0" w14:textId="2E74D1F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7FAE40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F0AB5BD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B629DB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8EADB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4EB98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D4A030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D05478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148AF6B" w14:textId="2C019DF4" w:rsidR="00944C3D" w:rsidRPr="008D0433" w:rsidRDefault="001B287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Mária Blahušová</w:t>
            </w:r>
          </w:p>
        </w:tc>
        <w:tc>
          <w:tcPr>
            <w:tcW w:w="3260" w:type="dxa"/>
            <w:vAlign w:val="center"/>
          </w:tcPr>
          <w:p w14:paraId="0C7EA272" w14:textId="06E47E00" w:rsidR="00944C3D" w:rsidRPr="008D0433" w:rsidRDefault="001B287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12AAB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5B23A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E94C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BCAA1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79B7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2B4A77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072F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9AC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0D13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D472D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947C55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6A0C13" w14:textId="52A6AFC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C5DDF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49F2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7F027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32354C3" w14:textId="060567B3" w:rsidR="00944C3D" w:rsidRDefault="001B287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4D7769D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25703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F645C14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C4EF6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C61C3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DA21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527527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82D52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DD1D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625D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BE777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0926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ADED9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255D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B93A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2FA2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2A512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1BD3D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A266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9BB7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6C52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3D68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A0A2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943FD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62E3B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5C7BD93" w14:textId="6701542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AC08A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7815E5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0C73B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DC0EE7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D89AFD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62B85C6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EB7DF7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F04863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C82C68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B9E99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E81AC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FD57F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036D20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00723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CE5F1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C742E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237B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223B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EF10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F71C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FD6DB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DC14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A53B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1E6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680F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2E51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5EE7E0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64A9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5D03B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08F61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792AD9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195A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4C252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DEB68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B19CC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7D62F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EFA77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9C3D3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8A260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85566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F4D18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BA7487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B936C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1BFB6B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2D1C12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EBEF3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B426D8F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D4570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C04E4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2C78A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C15CC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F16C91F" w14:textId="77777777" w:rsidTr="00503750">
        <w:trPr>
          <w:trHeight w:val="302"/>
        </w:trPr>
        <w:tc>
          <w:tcPr>
            <w:tcW w:w="4510" w:type="dxa"/>
          </w:tcPr>
          <w:p w14:paraId="7E71E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EEA9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F75E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4EA6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073FF5" w14:textId="77777777" w:rsidTr="00503750">
        <w:trPr>
          <w:trHeight w:val="302"/>
        </w:trPr>
        <w:tc>
          <w:tcPr>
            <w:tcW w:w="4510" w:type="dxa"/>
          </w:tcPr>
          <w:p w14:paraId="682E7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18FB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B85B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2F765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4A2F50" w14:textId="77777777" w:rsidTr="00503750">
        <w:trPr>
          <w:trHeight w:val="302"/>
        </w:trPr>
        <w:tc>
          <w:tcPr>
            <w:tcW w:w="4510" w:type="dxa"/>
          </w:tcPr>
          <w:p w14:paraId="192D5F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CAB7A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98F39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9F17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3C69BA" w14:textId="77777777" w:rsidTr="00503750">
        <w:trPr>
          <w:trHeight w:val="302"/>
        </w:trPr>
        <w:tc>
          <w:tcPr>
            <w:tcW w:w="4510" w:type="dxa"/>
          </w:tcPr>
          <w:p w14:paraId="3905C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DE90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0D55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2A07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83FF0A" w14:textId="77777777" w:rsidTr="00503750">
        <w:trPr>
          <w:trHeight w:val="327"/>
        </w:trPr>
        <w:tc>
          <w:tcPr>
            <w:tcW w:w="4510" w:type="dxa"/>
          </w:tcPr>
          <w:p w14:paraId="78B0BA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EF33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C3F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370DA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DC0B0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9F268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1965BAB" w14:textId="3905E33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047794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0552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42A40D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4079E0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46457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9E4A9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AD1E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F928DD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A50F3ED" w14:textId="77777777" w:rsidTr="00503750">
        <w:tc>
          <w:tcPr>
            <w:tcW w:w="2302" w:type="dxa"/>
            <w:vAlign w:val="center"/>
          </w:tcPr>
          <w:p w14:paraId="24592B0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D59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B93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C86D0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B0524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F66C4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4820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745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29AA778" w14:textId="77777777" w:rsidTr="00503750">
        <w:tc>
          <w:tcPr>
            <w:tcW w:w="15593" w:type="dxa"/>
            <w:gridSpan w:val="8"/>
            <w:vAlign w:val="center"/>
          </w:tcPr>
          <w:p w14:paraId="1EAA9E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8A8EF9" w14:textId="77777777" w:rsidTr="00503750">
        <w:tc>
          <w:tcPr>
            <w:tcW w:w="2302" w:type="dxa"/>
            <w:vAlign w:val="center"/>
          </w:tcPr>
          <w:p w14:paraId="52175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BC43A9" w14:textId="2CBDA9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7C8A61" w14:textId="4673E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D578DD" w14:textId="4A898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8A9704" w14:textId="544351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06179" w14:textId="4794A4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843CF" w14:textId="49970E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E48C6" w14:textId="228D8A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57DE7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9BC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F06C7C" w14:textId="4EDCDC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7EC51D" w14:textId="06030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5CAAE0" w14:textId="3CB7FB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1415D7" w14:textId="3F8403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69101" w14:textId="5D88AE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459A2B" w14:textId="2851F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8566A" w14:textId="7F4FA6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C88F8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FEA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D0F26E" w14:textId="0047D1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F11BE9" w14:textId="0A1E82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88B18" w14:textId="3FC592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CF335" w14:textId="313764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B09C7" w14:textId="687D23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92E2BF" w14:textId="529930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18FDB" w14:textId="21E1BE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16D6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385A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CEE52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DE3FB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34F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EC2B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5B1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C7BE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DEF9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ABAA55" w14:textId="77777777" w:rsidTr="00503750">
        <w:tc>
          <w:tcPr>
            <w:tcW w:w="2302" w:type="dxa"/>
            <w:vAlign w:val="center"/>
          </w:tcPr>
          <w:p w14:paraId="382FE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3F6B13" w14:textId="2FA94C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FB7798" w14:textId="67AC6C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7C4D6" w14:textId="556FD0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6E536" w14:textId="4AA170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42D8C" w14:textId="4D5E60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4380B" w14:textId="269BDF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76ABDA" w14:textId="79625D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4BBC1" w14:textId="77777777" w:rsidTr="00503750">
        <w:tc>
          <w:tcPr>
            <w:tcW w:w="15593" w:type="dxa"/>
            <w:gridSpan w:val="8"/>
            <w:vAlign w:val="center"/>
          </w:tcPr>
          <w:p w14:paraId="75B23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8F5261" w14:textId="77777777" w:rsidTr="00503750">
        <w:tc>
          <w:tcPr>
            <w:tcW w:w="2302" w:type="dxa"/>
            <w:vAlign w:val="center"/>
          </w:tcPr>
          <w:p w14:paraId="0F23C8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DE63E9" w14:textId="155E4E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BCB5E" w14:textId="2753F6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5BA61" w14:textId="2B758B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BDE00" w14:textId="6BAD2C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B079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3C57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EC268A" w14:textId="115DEE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63D06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5809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6B07A0" w14:textId="61155D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1067BC" w14:textId="781181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84C46" w14:textId="419958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2DD04" w14:textId="44C2C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5B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C9A5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DFD7BA" w14:textId="6E22DE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325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403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DCAEC30" w14:textId="2CC49D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D3AEC7" w14:textId="16A5B6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4CAC1" w14:textId="6B183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32C5F" w14:textId="3CA6F5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A25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547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68FF33" w14:textId="10EB73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50190" w14:textId="77777777" w:rsidTr="00503750">
        <w:tc>
          <w:tcPr>
            <w:tcW w:w="2302" w:type="dxa"/>
            <w:vAlign w:val="center"/>
          </w:tcPr>
          <w:p w14:paraId="6694D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054F8D" w14:textId="70BC3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C9DDCA" w14:textId="39AFFD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4E7B1B" w14:textId="30D48C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D583DD" w14:textId="63BE2C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092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8229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86A56C" w14:textId="6614F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B49DB" w14:textId="77777777" w:rsidTr="00503750">
        <w:tc>
          <w:tcPr>
            <w:tcW w:w="15593" w:type="dxa"/>
            <w:gridSpan w:val="8"/>
            <w:vAlign w:val="center"/>
          </w:tcPr>
          <w:p w14:paraId="2399E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3C5052F" w14:textId="77777777" w:rsidTr="00503750">
        <w:tc>
          <w:tcPr>
            <w:tcW w:w="2302" w:type="dxa"/>
            <w:vAlign w:val="center"/>
          </w:tcPr>
          <w:p w14:paraId="719D4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363E1C" w14:textId="10E06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F98F50" w14:textId="4C87AA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BD36A" w14:textId="52FF41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A842A" w14:textId="162935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D266F" w14:textId="033E12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84EBC" w14:textId="751EA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1570B" w14:textId="0A8F7E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BA9E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8649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931280" w14:textId="664E93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39672E" w14:textId="6F4A1E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82FC5" w14:textId="623A69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D6D28" w14:textId="3197C1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A19A82" w14:textId="201BF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B1342E" w14:textId="2FD8E8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BC970" w14:textId="61FBAC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D32B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12B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D7FFD85" w14:textId="615C51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2DBF78" w14:textId="51D0BC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2480" w14:textId="72730E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E02E66" w14:textId="0D8B41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0C81C" w14:textId="1C82A2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E9B7D4" w14:textId="3D77E8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3E422B" w14:textId="66D39A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26C84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E0FF1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BECBDC" w14:textId="749F74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9F7FAD" w14:textId="7D380B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1F7FF" w14:textId="7ABC84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3DDE9" w14:textId="7B0E25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4F940" w14:textId="3A664B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7B02A3" w14:textId="56806A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100C1" w14:textId="43F28F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DF01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BDE0F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CB1A5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8EF6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9B2B58" w14:textId="2BCD85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DA8D7F" w14:textId="361191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31E04" w14:textId="2A1C6D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32537" w14:textId="4EB1A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79DCD" w14:textId="4DB1F3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FD8DD4" w14:textId="7E8213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6B503" w14:textId="2C35C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7598E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EBF5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C5DC96" w14:textId="4E8077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AC72E9" w14:textId="07C38A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11767" w14:textId="6201EB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BC48C" w14:textId="75BA3F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03210" w14:textId="3CA1BE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D4562" w14:textId="1C5F4E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BBBF0" w14:textId="1B64D3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7821B9" w14:textId="77777777" w:rsidR="00944C3D" w:rsidRDefault="00944C3D" w:rsidP="00944C3D">
      <w:pPr>
        <w:rPr>
          <w:rFonts w:ascii="Arial" w:hAnsi="Arial"/>
          <w:b/>
        </w:rPr>
      </w:pPr>
    </w:p>
    <w:p w14:paraId="2AB2927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493D76D" w14:textId="77777777" w:rsidTr="00503750">
        <w:tc>
          <w:tcPr>
            <w:tcW w:w="1944" w:type="dxa"/>
            <w:vAlign w:val="center"/>
          </w:tcPr>
          <w:p w14:paraId="1FA8E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E21BE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FA172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FABA8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7647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520DE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8FF4F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AA35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D35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026E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F03F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9A1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0A01AF0" w14:textId="77777777" w:rsidTr="00503750">
        <w:tc>
          <w:tcPr>
            <w:tcW w:w="15685" w:type="dxa"/>
            <w:gridSpan w:val="12"/>
            <w:vAlign w:val="center"/>
          </w:tcPr>
          <w:p w14:paraId="16BC4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36188F" w14:textId="77777777" w:rsidTr="00503750">
        <w:tc>
          <w:tcPr>
            <w:tcW w:w="1944" w:type="dxa"/>
            <w:vAlign w:val="center"/>
          </w:tcPr>
          <w:p w14:paraId="29363B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99A205" w14:textId="54839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E96532" w14:textId="6BDA9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DBFEA9" w14:textId="698FC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C58EE3" w14:textId="749E9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0746C0" w14:textId="5F85C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31F4A4" w14:textId="63EA9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82F699" w14:textId="027511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3AF5D7" w14:textId="7B4A2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F62407" w14:textId="527E0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D10219" w14:textId="0D899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4A65F5" w14:textId="616E7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D677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558F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A4CDB6" w14:textId="2BFD4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74A53E" w14:textId="06A90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F42B8A" w14:textId="44A1E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373C40" w14:textId="251F9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0F4B79" w14:textId="76DF3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CF5446" w14:textId="00148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E0C9E3" w14:textId="2D84F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ADD5BD" w14:textId="49B95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EDB06B" w14:textId="594BD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95BCFB" w14:textId="22246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7FC74C" w14:textId="4E9C4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741D5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247A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2F89647" w14:textId="7D4E4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5A9E4A2" w14:textId="599CE7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B4CF3A" w14:textId="5E76B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7EBCA2" w14:textId="2D798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178784" w14:textId="3D93B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B6A5C0" w14:textId="66616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018593" w14:textId="21299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6E3589" w14:textId="2AB6A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08C082" w14:textId="7046F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CDF8E4" w14:textId="31B7C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D22F79" w14:textId="08870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BEE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962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B710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F9A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BA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FD22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CE3D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BE76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6D65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7ED6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8DF4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C61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FEA0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01B2C3" w14:textId="77777777" w:rsidTr="00503750">
        <w:tc>
          <w:tcPr>
            <w:tcW w:w="1944" w:type="dxa"/>
            <w:vAlign w:val="center"/>
          </w:tcPr>
          <w:p w14:paraId="20A8B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29C83A2" w14:textId="2FD02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729DC4" w14:textId="0353F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B3FB9" w14:textId="5A905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686CAF" w14:textId="02882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1E2C33" w14:textId="1D48C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9263F6" w14:textId="0FC7A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11C07E" w14:textId="00CDF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125973" w14:textId="0CBB2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FE42AE" w14:textId="76AC2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50F180" w14:textId="1DF48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4DAD64" w14:textId="23238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2AF63" w14:textId="77777777" w:rsidTr="00503750">
        <w:tc>
          <w:tcPr>
            <w:tcW w:w="15685" w:type="dxa"/>
            <w:gridSpan w:val="12"/>
            <w:vAlign w:val="center"/>
          </w:tcPr>
          <w:p w14:paraId="6B33D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7CAAB1" w14:textId="77777777" w:rsidTr="00503750">
        <w:tc>
          <w:tcPr>
            <w:tcW w:w="1944" w:type="dxa"/>
            <w:vAlign w:val="center"/>
          </w:tcPr>
          <w:p w14:paraId="70CF49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39D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3BA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9D76B10" w14:textId="12568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33149C" w14:textId="4877B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AA8FAC" w14:textId="119BF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567BA5" w14:textId="63816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D251B1" w14:textId="2A948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94CA98" w14:textId="3BF76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2CF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9F2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E2B668" w14:textId="22AC4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4F024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1AD2C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B8A7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D3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71A1E1" w14:textId="31C37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5C1447" w14:textId="532FE3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28B9B" w14:textId="4945A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32B2C4" w14:textId="621F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00F3FA" w14:textId="439B1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9C9184" w14:textId="6C3A6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74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487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918959" w14:textId="74B2D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ADFC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5177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FCAE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B13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E26544" w14:textId="02D0D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53DB3D" w14:textId="7C830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0E7E9E" w14:textId="26453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1C2380" w14:textId="30217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8AD6DE" w14:textId="76C1C6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61ECAD" w14:textId="6526D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C15D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222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09533C" w14:textId="64F36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7DE188" w14:textId="77777777" w:rsidTr="00503750">
        <w:tc>
          <w:tcPr>
            <w:tcW w:w="1944" w:type="dxa"/>
            <w:vAlign w:val="center"/>
          </w:tcPr>
          <w:p w14:paraId="58F8A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A29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31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FACB61" w14:textId="4CC78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590203" w14:textId="72177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AEE24B" w14:textId="6B506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2C0960" w14:textId="6615F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706F35" w14:textId="16DA1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671B19" w14:textId="420F5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875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EA5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8F09F5" w14:textId="7EF1E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55248" w14:textId="77777777" w:rsidTr="00503750">
        <w:tc>
          <w:tcPr>
            <w:tcW w:w="15685" w:type="dxa"/>
            <w:gridSpan w:val="12"/>
            <w:vAlign w:val="center"/>
          </w:tcPr>
          <w:p w14:paraId="2E41FD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7BDB119" w14:textId="77777777" w:rsidTr="00503750">
        <w:tc>
          <w:tcPr>
            <w:tcW w:w="1944" w:type="dxa"/>
            <w:vAlign w:val="center"/>
          </w:tcPr>
          <w:p w14:paraId="5F827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695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A72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1FC557" w14:textId="69765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E28049" w14:textId="7FA76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6036B9" w14:textId="6D9AC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205EFA" w14:textId="0D3D4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E87BC1" w14:textId="4E4F6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E07A46" w14:textId="6DE580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BF9D21" w14:textId="7AC65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FBE2B1" w14:textId="655EC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62C2" w14:textId="2DEFF4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BBE5E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33FF9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84FB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56D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128DEE" w14:textId="5EC7B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DBB44F" w14:textId="23751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A1142B" w14:textId="23D6E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8F6474" w14:textId="44A58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0D7DC5" w14:textId="41A50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9EE147" w14:textId="74B18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356485" w14:textId="0E35C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5E0262" w14:textId="7DAAE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8E28B0" w14:textId="4C55E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35DB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96F4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C5ED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E35E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166339" w14:textId="3CE2D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E94E83" w14:textId="0D6AC8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75B20A" w14:textId="28284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3BD0D2" w14:textId="4017E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C6E20D" w14:textId="502BB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DAFDCB" w14:textId="0920D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470BE6" w14:textId="5AA6F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A01E0A" w14:textId="31982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AD5B45" w14:textId="42C57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FD50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7F8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338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20B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E3620E" w14:textId="1215F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35AB1F" w14:textId="1D180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F29DCC" w14:textId="3E6E71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C9C9DA2" w14:textId="187A0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5839E0" w14:textId="40D4C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B1211E" w14:textId="1FBF90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502E19" w14:textId="699D3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0569BF" w14:textId="13509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B6971C" w14:textId="58D00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D7DFA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42C4E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7ADA8F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EAAA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A5085E" w14:textId="34E04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3EEDB8" w14:textId="3576D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327128" w14:textId="37858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2BBFAF" w14:textId="19AFE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65603D" w14:textId="3A987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29B877" w14:textId="0485D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965877" w14:textId="5AB52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CC9FA7" w14:textId="69ACE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159C04" w14:textId="29881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0F10D4" w14:textId="35DBA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058AE1" w14:textId="6E047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BF19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C36D8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F28139A" w14:textId="02B8B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84E0B2" w14:textId="6245D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AD0047" w14:textId="70C0B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F08820" w14:textId="23435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A2EF6C" w14:textId="613AF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C7B3C4" w14:textId="6E85B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481C27" w14:textId="70C41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6CE11D" w14:textId="6A38A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04E10F" w14:textId="32D3A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03B0040" w14:textId="089CF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855E35" w14:textId="79B9A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F116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F875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D1E27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3DA54A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1EAAE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3439C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FD3E4B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EF16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44BE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F07EAF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EFA6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6F6E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0110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A38E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43E2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63DF5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7B993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5616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7AE2A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56957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DDBE7E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BB093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0159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82E93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E5E5AF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85CDF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DF786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BFC05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F1D26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4D5BA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65F0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D60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BE034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B22E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4CD74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0A3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91DC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CE463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7D67B2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96829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C077A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5F53B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BFF4E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C72E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338D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AEEF677" w14:textId="77777777" w:rsidTr="00503750">
        <w:trPr>
          <w:trHeight w:val="1073"/>
        </w:trPr>
        <w:tc>
          <w:tcPr>
            <w:tcW w:w="3614" w:type="dxa"/>
            <w:vMerge/>
          </w:tcPr>
          <w:p w14:paraId="6A3F6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DE94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9E92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001CA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C5FE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C3A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33F35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26EC716" w14:textId="77777777" w:rsidTr="00503750">
        <w:trPr>
          <w:trHeight w:val="283"/>
        </w:trPr>
        <w:tc>
          <w:tcPr>
            <w:tcW w:w="3614" w:type="dxa"/>
          </w:tcPr>
          <w:p w14:paraId="3C723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BEBF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7D80A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067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0E4D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BFFF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CC0F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5113046" w14:textId="77777777" w:rsidTr="00503750">
        <w:trPr>
          <w:trHeight w:val="283"/>
        </w:trPr>
        <w:tc>
          <w:tcPr>
            <w:tcW w:w="3614" w:type="dxa"/>
          </w:tcPr>
          <w:p w14:paraId="4ED89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5656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B1F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6244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EC3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D110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0771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34F860" w14:textId="77777777" w:rsidTr="00503750">
        <w:trPr>
          <w:trHeight w:val="283"/>
        </w:trPr>
        <w:tc>
          <w:tcPr>
            <w:tcW w:w="3614" w:type="dxa"/>
          </w:tcPr>
          <w:p w14:paraId="5F75D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F162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84F3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91A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3B2B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F5A7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1D8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291D6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05A619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639B48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5EE8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200A5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DB3A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E6AE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5F20C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1C818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453FC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512E3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0A508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48F2E8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D035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B218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F7C0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292DE2C" w14:textId="013F5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62278F" w14:textId="7062C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94702A" w14:textId="4E017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FE595" w14:textId="0F251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37554D" w14:textId="3CCE2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05272" w14:textId="75285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F7D9B2" w14:textId="46C73A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676C4A" w14:textId="2B0C7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B9C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6549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C7FA9D" w14:textId="6C5D8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E63C8A" w14:textId="6F427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D5C5D" w14:textId="1A9B1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D3AA5" w14:textId="3C457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7FA421" w14:textId="51D31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87E2D" w14:textId="76A2A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D4550" w14:textId="542E1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78D40C" w14:textId="00B31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AA24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6D8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01C3562" w14:textId="6D7FB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8A280" w14:textId="7E56D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F07A8" w14:textId="6C951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574F2" w14:textId="580D3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45B9A" w14:textId="7FDDA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B0E2A" w14:textId="76BAB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B5EB1" w14:textId="63BA2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FC6279" w14:textId="410F4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20F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118F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CAED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E5D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FA2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9AF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2D2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1E8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8DD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4D73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6E35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0BC0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E9DEF7" w14:textId="4EEBA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1B9AF3" w14:textId="34071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4215E" w14:textId="3ABE3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0B265" w14:textId="6B383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89CB7" w14:textId="2B43F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0FFA9" w14:textId="36890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CAE84" w14:textId="72077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9FD9AA" w14:textId="4F699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7DFA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6FB31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90AC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3B30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5C93879" w14:textId="58228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838D2" w14:textId="75ECF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8B956" w14:textId="38DE5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B0B69" w14:textId="148A0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2175AA" w14:textId="2386D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BCF46" w14:textId="02ACF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BAC6F" w14:textId="121FB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530FC4" w14:textId="310F8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8656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3073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2BE6814" w14:textId="27B6B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B70A0" w14:textId="51A88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C8E29" w14:textId="22B57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671D2" w14:textId="18986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93E3B" w14:textId="22779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55F6F" w14:textId="17177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FB04DB" w14:textId="7A533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F63619" w14:textId="0DD71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C6B8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896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C7549F6" w14:textId="508FA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34400" w14:textId="0467DD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74817B" w14:textId="36117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97F81F" w14:textId="52704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1665B9" w14:textId="131F1F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94758" w14:textId="3DA17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42CC58" w14:textId="09CF5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AA6097C" w14:textId="027D5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5E5B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AAB4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7E44413" w14:textId="3F257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145415" w14:textId="08C57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A98E5" w14:textId="2B191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87F47" w14:textId="5D4DE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37AAD3" w14:textId="2374A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12703" w14:textId="7C1C9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26713" w14:textId="1D356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18F43C" w14:textId="340EF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E28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E31C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7FC6E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EBF2E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D249DB" w14:textId="297D3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682A67" w14:textId="7D843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F9512" w14:textId="03138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76C3DC" w14:textId="77192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448D2F" w14:textId="184B6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9421B" w14:textId="05BD5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99CD5D" w14:textId="73D6AC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685488" w14:textId="2539A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5B08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9FDD8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654921" w14:textId="020D5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36E47" w14:textId="07DAFA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A53DC" w14:textId="0F654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0165B" w14:textId="3D5ED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B68F95" w14:textId="7B0FC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EF79C" w14:textId="0467E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DE328" w14:textId="52FEB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E033F2" w14:textId="19335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C19D7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6C3563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ED06B34" w14:textId="62156B7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CAD8C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E83F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BC7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4B4D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C28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F9C5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CA6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3E05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54D4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CF0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8B34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5FAB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4709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6B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3132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670A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670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F72A1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217513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394353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C9CD8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A715F81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3DE92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6CA261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C709E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7875D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1F116C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38C725F" w14:textId="77777777" w:rsidTr="00503750">
        <w:trPr>
          <w:trHeight w:val="437"/>
        </w:trPr>
        <w:tc>
          <w:tcPr>
            <w:tcW w:w="2594" w:type="dxa"/>
          </w:tcPr>
          <w:p w14:paraId="6A69D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A47EDD9" w14:textId="58651E7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47C8E13" w14:textId="2885A3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9634CA4" w14:textId="14A1A2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7FEBF8" w14:textId="7E588A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58350E" w14:textId="77777777" w:rsidTr="00503750">
        <w:trPr>
          <w:trHeight w:val="420"/>
        </w:trPr>
        <w:tc>
          <w:tcPr>
            <w:tcW w:w="2594" w:type="dxa"/>
          </w:tcPr>
          <w:p w14:paraId="3E0C6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C12E300" w14:textId="6243CC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9B6C09" w14:textId="2ED7591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8C8AFC" w14:textId="7C4C32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EBCA6CF" w14:textId="16592C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B264A4" w14:textId="77777777" w:rsidTr="00503750">
        <w:trPr>
          <w:trHeight w:val="630"/>
        </w:trPr>
        <w:tc>
          <w:tcPr>
            <w:tcW w:w="2594" w:type="dxa"/>
          </w:tcPr>
          <w:p w14:paraId="10F83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E3A4DC5" w14:textId="3BE961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DC64646" w14:textId="39C7EC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A82BEBF" w14:textId="381D26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4DCA4FE" w14:textId="4DC060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3AB48F" w14:textId="77777777" w:rsidTr="00503750">
        <w:trPr>
          <w:trHeight w:val="420"/>
        </w:trPr>
        <w:tc>
          <w:tcPr>
            <w:tcW w:w="2594" w:type="dxa"/>
          </w:tcPr>
          <w:p w14:paraId="19CB9C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333357D2" w14:textId="0F9178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3BCD53A" w14:textId="1DA01B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E4CE5EB" w14:textId="619683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71D25AA" w14:textId="0BB1A35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009DC9" w14:textId="77777777" w:rsidTr="00503750">
        <w:trPr>
          <w:trHeight w:val="437"/>
        </w:trPr>
        <w:tc>
          <w:tcPr>
            <w:tcW w:w="2594" w:type="dxa"/>
          </w:tcPr>
          <w:p w14:paraId="0B2DC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7685966" w14:textId="79F015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93A8F31" w14:textId="212042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69455CB" w14:textId="26116B3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3AC247D" w14:textId="41C3EF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40B7DD" w14:textId="77777777" w:rsidTr="00503750">
        <w:trPr>
          <w:trHeight w:val="420"/>
        </w:trPr>
        <w:tc>
          <w:tcPr>
            <w:tcW w:w="2594" w:type="dxa"/>
          </w:tcPr>
          <w:p w14:paraId="08B201B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FF866DB" w14:textId="3BD085E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78E9AD3" w14:textId="418EECF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4D6847D" w14:textId="0FBF78F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A5A892" w14:textId="7BB7AE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7DA766B" w14:textId="77777777" w:rsidR="00944C3D" w:rsidRDefault="00944C3D" w:rsidP="00944C3D">
      <w:pPr>
        <w:rPr>
          <w:rFonts w:ascii="Arial" w:hAnsi="Arial"/>
          <w:b/>
        </w:rPr>
      </w:pPr>
    </w:p>
    <w:p w14:paraId="12FDDE9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FE0BD7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051C4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BE603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23003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71029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224FB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5B1FF4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BD12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26A0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910F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B736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A906A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89A6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56444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B3BB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41C45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20B5F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E707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B55C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55DD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CDA05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5DC75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8F1E98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39797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99791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6A92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B482D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20D053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871C95E" w14:textId="77777777" w:rsidTr="00503750">
        <w:tc>
          <w:tcPr>
            <w:tcW w:w="2835" w:type="dxa"/>
            <w:vAlign w:val="center"/>
          </w:tcPr>
          <w:p w14:paraId="288EF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F50D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DB0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C5E29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3607D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7CB97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6F8AE5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047091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033BCEC" w14:textId="63831111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E38B37" w14:textId="1AB197D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60A2E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5932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FA9A27" w14:textId="1FBBB0F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064E5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D456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995E15A" w14:textId="153B8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F33BB2" w14:textId="33B93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5F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FB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E291F6" w14:textId="2DF1B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EEAAC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7F7BC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60E9369" w14:textId="29FEB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3A1D81" w14:textId="258E4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AA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89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4E6E6A" w14:textId="77C0A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F0C7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41A7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78982CB" w14:textId="56E26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6B9ADC" w14:textId="170DE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0C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760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17F356" w14:textId="6CCB1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A7CE3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EEE5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96B961E" w14:textId="61D75A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ACECB" w14:textId="2524E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C3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1BD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34DFCC" w14:textId="04121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A482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015D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1550054" w14:textId="0FE00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A840F" w14:textId="34CD4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A92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B7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CCBEA4" w14:textId="271C4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1454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7700C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08F7FF8" w14:textId="6E377C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D4FB1" w14:textId="5665BA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572A3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FB75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E78E77" w14:textId="7B3088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DAC4D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DBEAAC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6AB3883" w14:textId="20852849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1A3E2B7" w14:textId="77777777" w:rsidR="00944C3D" w:rsidRDefault="00944C3D" w:rsidP="00944C3D">
      <w:pPr>
        <w:rPr>
          <w:rFonts w:ascii="Arial" w:hAnsi="Arial"/>
          <w:b/>
        </w:rPr>
      </w:pPr>
    </w:p>
    <w:p w14:paraId="773D5A3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622EE44" w14:textId="77777777" w:rsidTr="00503750">
        <w:tc>
          <w:tcPr>
            <w:tcW w:w="2835" w:type="dxa"/>
            <w:vAlign w:val="center"/>
          </w:tcPr>
          <w:p w14:paraId="07BC25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8083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E13AC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3D334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8977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6BE1B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6EAFB1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51B9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DD10721" w14:textId="17650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B5EC6" w14:textId="6620BE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F8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2CF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D72D20" w14:textId="7AB38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C60A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FAF92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D9C963A" w14:textId="764E9E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C12CC" w14:textId="70359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AA1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B12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B3CAEA" w14:textId="4DFF6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A34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93D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FB02B43" w14:textId="4797D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786369" w14:textId="3B31B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A8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FF2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88E587" w14:textId="30302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8643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285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AB4F640" w14:textId="3D4E0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57BAC8" w14:textId="3604C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A57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490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A5840" w14:textId="46CD9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3B1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AA991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63D280B" w14:textId="529E8B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35E3DE" w14:textId="2E87D9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3AC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AD26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ABF145" w14:textId="182D9D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BAD53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491CAD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E5430E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81F4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409F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257B6F3" w14:textId="77777777" w:rsidTr="00503750">
        <w:trPr>
          <w:trHeight w:val="699"/>
        </w:trPr>
        <w:tc>
          <w:tcPr>
            <w:tcW w:w="3502" w:type="dxa"/>
            <w:vMerge/>
          </w:tcPr>
          <w:p w14:paraId="7EE3F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AE12A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B316E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DFB01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A1254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C2E82E2" w14:textId="716F584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F5FF8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367E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3725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3B9B05E" w14:textId="57E5814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5AFE0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B519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9907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9B9E407" w14:textId="308A9F8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B6D8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9D84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F6BF8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0AC8B83" w14:textId="77777777" w:rsidTr="00503750">
        <w:trPr>
          <w:trHeight w:val="593"/>
        </w:trPr>
        <w:tc>
          <w:tcPr>
            <w:tcW w:w="3497" w:type="dxa"/>
          </w:tcPr>
          <w:p w14:paraId="431E75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27F8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2B33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AEF10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711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AE1B5FD" w14:textId="38CFE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0F9409" w14:textId="1BBA3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BF7E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61E951" w14:textId="4A0FF16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40BCB8" w14:textId="22081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49A2F" w14:textId="66342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5564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9167DB" w14:textId="08A506B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49EC5D" w14:textId="3081F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FD8148" w14:textId="0C9CE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701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F59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31BABF7" w14:textId="1F5DB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A0FAEC" w14:textId="2EFC8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3403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938BEA" w14:textId="1C59F81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B55FE" w14:textId="09AE6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EBDC6" w14:textId="6B006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C0F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D3CF1A" w14:textId="60026C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BD1727" w14:textId="2BF9E9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2DECA4" w14:textId="6D2C5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5690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428C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51BB50C" w14:textId="74756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FD4BEC" w14:textId="6A788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0D1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E9AAB7" w14:textId="0A9668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470DCB" w14:textId="45862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E8DA05" w14:textId="65AAC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66A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696263" w14:textId="317C079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F068C0" w14:textId="24179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F6019" w14:textId="331DB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19D2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66F0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B6DE546" w14:textId="3FDA3D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18113" w14:textId="2DD4C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AD1BC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B6C68D" w14:textId="11FC3A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EBB98F" w14:textId="5B986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3A6E7A" w14:textId="191D1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5E8E1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00EA85C" w14:textId="1AA6BD0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5DA4D1" w14:textId="63C7C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8C622" w14:textId="46580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63FA78" w14:textId="77777777" w:rsidR="00944C3D" w:rsidRDefault="00944C3D" w:rsidP="00944C3D">
      <w:pPr>
        <w:rPr>
          <w:rFonts w:ascii="Arial" w:hAnsi="Arial"/>
          <w:b/>
        </w:rPr>
      </w:pPr>
    </w:p>
    <w:p w14:paraId="318CBBAA" w14:textId="77777777" w:rsidR="00944C3D" w:rsidRDefault="00944C3D" w:rsidP="00944C3D">
      <w:pPr>
        <w:rPr>
          <w:rFonts w:ascii="Arial" w:hAnsi="Arial"/>
          <w:b/>
        </w:rPr>
      </w:pPr>
    </w:p>
    <w:p w14:paraId="7F083C13" w14:textId="77777777" w:rsidR="00944C3D" w:rsidRDefault="00944C3D" w:rsidP="00944C3D">
      <w:pPr>
        <w:rPr>
          <w:rFonts w:ascii="Arial" w:hAnsi="Arial"/>
          <w:b/>
        </w:rPr>
      </w:pPr>
    </w:p>
    <w:p w14:paraId="79F5A481" w14:textId="77777777" w:rsidR="00944C3D" w:rsidRDefault="00944C3D" w:rsidP="00944C3D">
      <w:pPr>
        <w:rPr>
          <w:rFonts w:ascii="Arial" w:hAnsi="Arial"/>
          <w:b/>
        </w:rPr>
      </w:pPr>
    </w:p>
    <w:p w14:paraId="5FB4CF9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8B2A67E" w14:textId="77777777" w:rsidTr="00503750">
        <w:tc>
          <w:tcPr>
            <w:tcW w:w="2622" w:type="dxa"/>
            <w:vAlign w:val="center"/>
          </w:tcPr>
          <w:p w14:paraId="368CAE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E1E55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CB9F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51AB3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C5E30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487A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376A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914E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2524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EE3765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AA0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EA1DC8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3F9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D66EF39" w14:textId="22F39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F446E7" w14:textId="6DF30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510D04" w14:textId="6C66E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D5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DACAC5" w14:textId="4FD85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A19A6" w14:textId="77777777" w:rsidTr="00503750">
        <w:tc>
          <w:tcPr>
            <w:tcW w:w="2622" w:type="dxa"/>
            <w:vAlign w:val="center"/>
          </w:tcPr>
          <w:p w14:paraId="129615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2C8EB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110AC09" w14:textId="7AFCB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A4982E" w14:textId="5FE8C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6EFE6C" w14:textId="1B183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232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EA91A" w14:textId="769F1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5C3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36A8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3ED32B8" w14:textId="3D9A6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BF7C3B" w14:textId="08731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0DD6E7" w14:textId="70A9D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FA0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A64D71" w14:textId="5DF0A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C075D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52B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344F8D1" w14:textId="6554B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0A18E9" w14:textId="112A2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6A51DB" w14:textId="34D91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D2F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CC96C3" w14:textId="32705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5EB36" w14:textId="77777777" w:rsidTr="00503750">
        <w:tc>
          <w:tcPr>
            <w:tcW w:w="2622" w:type="dxa"/>
            <w:vAlign w:val="center"/>
          </w:tcPr>
          <w:p w14:paraId="0B7623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E3086A2" w14:textId="254E3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41175.00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A9D669" w14:textId="58A19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23119.00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340A7" w14:textId="26F86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30861.00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241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8FD1F2" w14:textId="79FEE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33434.00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F58D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CD3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DA65770" w14:textId="36BAF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755402" w14:textId="7A46A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248EFE" w14:textId="5D32F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8E7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24DF5" w14:textId="0231A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21594" w14:textId="77777777" w:rsidTr="00503750">
        <w:tc>
          <w:tcPr>
            <w:tcW w:w="2622" w:type="dxa"/>
            <w:vAlign w:val="center"/>
          </w:tcPr>
          <w:p w14:paraId="67512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0677570" w14:textId="0B751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110D20" w14:textId="0945A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314A63" w14:textId="443B2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FF6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67B89C" w14:textId="44C59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43C25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A2D7F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CFB33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82A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83E88A" w14:textId="06CC7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7CBD8B" w14:textId="401B1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8034F1" w14:textId="4B872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7BE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FDC1A8" w14:textId="7BE4A7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B38F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E37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0BC1182" w14:textId="0BE5E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F893E6" w14:textId="39FF4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4EB912" w14:textId="693EE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1EAB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A9E31" w14:textId="04134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9F6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910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AE530AA" w14:textId="7C86F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88DB7F" w14:textId="55540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598D27" w14:textId="5BFC1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88C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6B39EC" w14:textId="2D2E3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65D002" w14:textId="77777777" w:rsidTr="00503750">
        <w:tc>
          <w:tcPr>
            <w:tcW w:w="2622" w:type="dxa"/>
            <w:vAlign w:val="center"/>
          </w:tcPr>
          <w:p w14:paraId="2F9C8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26D146D" w14:textId="470DA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B54E0C" w14:textId="2A626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8001E5" w14:textId="3D43A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D57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77A79C" w14:textId="3E88C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CBBE7" w14:textId="77777777" w:rsidTr="00503750">
        <w:tc>
          <w:tcPr>
            <w:tcW w:w="2622" w:type="dxa"/>
            <w:vAlign w:val="center"/>
          </w:tcPr>
          <w:p w14:paraId="55E9A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013C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E42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6AF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A2AE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185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7BE7D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B162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5109A0A" w14:textId="26F680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41175.00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F239DD" w14:textId="1BD323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23119.00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A2B105" w14:textId="12324E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30861.00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6DEF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8C9D50" w14:textId="09B6DD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33434.00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7A24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E5BC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0D195F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483489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B85386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A3A3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72262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D2F6E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68201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3BB7A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7B82A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A47A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BF316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EDD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FE9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7AB55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D4708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66DD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75EB1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F738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EEBE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810B4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AC06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2C87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D5C22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AF8D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84C4D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C802F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39F3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C5DE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2F44C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6D24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2F5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90D1F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9EC2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FB4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66E6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A0B8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8C82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7A4B1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A7C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D506C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D7145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848B8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1A06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D65E2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E930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BE363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721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BAE4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4DD29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B03E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F411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94622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CDDF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69CF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C599C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3A66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F504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AB2AA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B882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8911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F7D37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C6E6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8439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1AC6C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F73B9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9EEE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1EA70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BF9EC7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9FBDF9A" w14:textId="77777777" w:rsidTr="00503750">
        <w:tc>
          <w:tcPr>
            <w:tcW w:w="2835" w:type="dxa"/>
            <w:vAlign w:val="center"/>
          </w:tcPr>
          <w:p w14:paraId="3DF16A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19FA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51F4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70E2C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5CB97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E8D9E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4DCE49" w14:textId="77777777" w:rsidTr="00503750">
        <w:tc>
          <w:tcPr>
            <w:tcW w:w="2835" w:type="dxa"/>
            <w:vAlign w:val="center"/>
          </w:tcPr>
          <w:p w14:paraId="3EBDEA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6CE2C13" w14:textId="33D10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7D994F" w14:textId="6EDDD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F65AF" w14:textId="513A9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9CB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7E7B52" w14:textId="3228B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B5FF7" w14:textId="77777777" w:rsidTr="00503750">
        <w:tc>
          <w:tcPr>
            <w:tcW w:w="2835" w:type="dxa"/>
            <w:vAlign w:val="center"/>
          </w:tcPr>
          <w:p w14:paraId="64EF83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39ACCA0" w14:textId="3F02A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8F4FB" w14:textId="4A0C4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B3FBE" w14:textId="0721B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90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3C0E1" w14:textId="2ED77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C3BC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4ED5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FAD4916" w14:textId="631FFD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99A6D" w14:textId="217FFC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5FB60" w14:textId="5CFC1F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8959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2A5D5A" w14:textId="0209B2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97FB2CE" w14:textId="77777777" w:rsidTr="00503750">
        <w:tc>
          <w:tcPr>
            <w:tcW w:w="2835" w:type="dxa"/>
            <w:vAlign w:val="center"/>
          </w:tcPr>
          <w:p w14:paraId="639E4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ACA6538" w14:textId="4C5EF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9FDB8" w14:textId="49AE1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A756A9" w14:textId="267EC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44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9D66DC" w14:textId="67C2C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32B49" w14:textId="77777777" w:rsidTr="00503750">
        <w:tc>
          <w:tcPr>
            <w:tcW w:w="2835" w:type="dxa"/>
            <w:vAlign w:val="center"/>
          </w:tcPr>
          <w:p w14:paraId="52FB5B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FE30596" w14:textId="13D5B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59F8C0" w14:textId="77EAF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8AC7F" w14:textId="4174D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E8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CAF5C4" w14:textId="622E5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CD437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6E043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47CC20C" w14:textId="7B52A8F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D3DDF" w14:textId="28B00DE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B62FC" w14:textId="7411B50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14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4BC4E4" w14:textId="6180E97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999D1A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BA1B7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5FCDA64" w14:textId="03AEE9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30C23" w14:textId="58F22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058470" w14:textId="03D37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6A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B9757" w14:textId="00247F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2CC6A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ECD2D0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630A64F" w14:textId="77777777" w:rsidTr="00503750">
        <w:tc>
          <w:tcPr>
            <w:tcW w:w="2552" w:type="dxa"/>
            <w:vAlign w:val="center"/>
          </w:tcPr>
          <w:p w14:paraId="704599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92248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346AF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9C0FC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B9F37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C08A5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368F5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C9555D7" w14:textId="2DA8BB1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-21.00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80AFEC8" w14:textId="18A168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8DD2B28" w14:textId="34EE73A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7CD519C" w14:textId="3779243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-21.00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8B41D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1788F0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B81E242" w14:textId="0936876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0D1FA48" w14:textId="597EE08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27B832F" w14:textId="2B3935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764728C" w14:textId="3B6C25C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069E54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98D4D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8C16EC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CEF75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97FD9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B56C60B" w14:textId="77777777" w:rsidTr="00503750">
        <w:tc>
          <w:tcPr>
            <w:tcW w:w="4395" w:type="dxa"/>
            <w:vMerge/>
          </w:tcPr>
          <w:p w14:paraId="1FC41E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C7E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DFCE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46B90D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F885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B26D38D" w14:textId="0F2AA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  <w:lang w:eastAsia="sk-SK"/>
              </w:rPr>
              <w:t>14166.93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8E7D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28FADB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DA0ED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1B1628E" w14:textId="4BD4A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  <w:lang w:eastAsia="sk-SK"/>
              </w:rPr>
              <w:t>3034.95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1ED2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9986CE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D08EF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EBD64A" w14:textId="4AA12C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17201.88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88A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DCD43FA" w14:textId="77777777" w:rsidTr="00503750">
        <w:tc>
          <w:tcPr>
            <w:tcW w:w="4395" w:type="dxa"/>
            <w:vAlign w:val="center"/>
          </w:tcPr>
          <w:p w14:paraId="1796D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11B0A5C" w14:textId="7D069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69256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7334F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6B59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FDFC7BB" w14:textId="1A421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FE439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021271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5C2F9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3F9485D" w14:textId="050618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59FB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08BF45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E50E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86ADF81" w14:textId="400C0A3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63752.00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0D3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428761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F47C9D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788A6ED" w14:textId="77777777" w:rsidTr="00503750">
        <w:tc>
          <w:tcPr>
            <w:tcW w:w="4395" w:type="dxa"/>
            <w:vAlign w:val="center"/>
          </w:tcPr>
          <w:p w14:paraId="40181E3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84D0D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EFDBE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2B6386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788E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C0ABA2A" w14:textId="7E6C78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94D4D7" w14:textId="1E8714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D5FE54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9EFB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5169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EBD4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01E811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2EBEE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022A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77D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F35A76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D4C26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D71BF74" w14:textId="048CAF9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CAB95C" w14:textId="5C0DD50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218017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86428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56C1FEB" w14:textId="7E4329E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114886" w14:textId="1A380B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FD025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4F31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18A24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F8FEB5B" w14:textId="77777777" w:rsidTr="00503750">
        <w:tc>
          <w:tcPr>
            <w:tcW w:w="1843" w:type="dxa"/>
            <w:vAlign w:val="center"/>
          </w:tcPr>
          <w:p w14:paraId="4F1725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6106F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F9BDE4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9AB5F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E7E68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26DE9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DA289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7D614B2" w14:textId="77777777" w:rsidTr="00503750">
        <w:tc>
          <w:tcPr>
            <w:tcW w:w="1843" w:type="dxa"/>
            <w:vAlign w:val="center"/>
          </w:tcPr>
          <w:p w14:paraId="6F44D6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EE5E1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0A3A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7268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15A0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C240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2105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6DF78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AE4DE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94765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0B2B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B79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AF17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2A28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58B6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1F977C" w14:textId="77777777" w:rsidTr="00503750">
        <w:tc>
          <w:tcPr>
            <w:tcW w:w="1843" w:type="dxa"/>
            <w:vAlign w:val="center"/>
          </w:tcPr>
          <w:p w14:paraId="6EBE3C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31F27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3B9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3C40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7DF6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5E72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4E83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1F896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2035C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6135A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76A1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3E8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D47D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D0B5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C816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15715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9E7AA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789DD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0CBA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5BEA1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2F43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4411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6D8F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CA9D0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9D6F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DCAFBFF" w14:textId="77777777" w:rsidTr="00503750">
        <w:trPr>
          <w:trHeight w:val="664"/>
        </w:trPr>
        <w:tc>
          <w:tcPr>
            <w:tcW w:w="3372" w:type="dxa"/>
          </w:tcPr>
          <w:p w14:paraId="77BB65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B3A56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80333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51180B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F326A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C23534B" w14:textId="66A1C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3F64FA" w14:textId="61E86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94BE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B82F725" w14:textId="7766DF6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A500F33" w14:textId="5E3DB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63D950" w14:textId="10CFB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CD8C3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56AEC6" w14:textId="5E886BF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7BD158" w14:textId="5DC28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1B20FF" w14:textId="01D85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F81D7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E88C89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083FBBB" w14:textId="5907B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5D1B96" w14:textId="74249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3EBB5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900FA4" w14:textId="6DF05AD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B4C824" w14:textId="17C617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6EE471" w14:textId="1C655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27B0A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A4B3FE" w14:textId="04E7C13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F99FF80" w14:textId="265C9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EB9E60" w14:textId="5BFD0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B0C02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C9392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01498A3" w14:textId="77777777" w:rsidTr="00503750">
        <w:tc>
          <w:tcPr>
            <w:tcW w:w="2835" w:type="dxa"/>
            <w:vAlign w:val="center"/>
          </w:tcPr>
          <w:p w14:paraId="25A2F0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6F6FB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C27C09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C1453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2CB65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41F8FC" w14:textId="77777777" w:rsidTr="00503750">
        <w:tc>
          <w:tcPr>
            <w:tcW w:w="2835" w:type="dxa"/>
          </w:tcPr>
          <w:p w14:paraId="11309D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1161941" w14:textId="3B6D9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D3947A" w14:textId="1574D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F3D933" w14:textId="75DA5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E03AF0" w14:textId="564F5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1AD12F" w14:textId="77777777" w:rsidTr="00503750">
        <w:tc>
          <w:tcPr>
            <w:tcW w:w="2835" w:type="dxa"/>
          </w:tcPr>
          <w:p w14:paraId="1DF98F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9FC2A56" w14:textId="224A9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F0EE26" w14:textId="3F751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CF788" w14:textId="4FADC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E0DA13" w14:textId="3EF41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224060" w14:textId="77777777" w:rsidTr="00503750">
        <w:tc>
          <w:tcPr>
            <w:tcW w:w="2835" w:type="dxa"/>
          </w:tcPr>
          <w:p w14:paraId="5FD7E0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7CA7696" w14:textId="4D180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345E64" w14:textId="28507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15EC95" w14:textId="1F2C7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21EA31" w14:textId="26E72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1AED86" w14:textId="77777777" w:rsidTr="00503750">
        <w:tc>
          <w:tcPr>
            <w:tcW w:w="2835" w:type="dxa"/>
            <w:vAlign w:val="center"/>
          </w:tcPr>
          <w:p w14:paraId="320C96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7ED7E0E" w14:textId="10710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09A046" w14:textId="40A85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567851" w14:textId="1026F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2A1ED" w14:textId="5920E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CC3CC8" w14:textId="77777777" w:rsidTr="00503750">
        <w:tc>
          <w:tcPr>
            <w:tcW w:w="2835" w:type="dxa"/>
            <w:vAlign w:val="center"/>
          </w:tcPr>
          <w:p w14:paraId="4616DA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5D71810" w14:textId="1BAA5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C31E77" w14:textId="2F38E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4906C" w14:textId="3B1F1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9D56D3A" w14:textId="56CF3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27BC06" w14:textId="77777777" w:rsidTr="00503750">
        <w:tc>
          <w:tcPr>
            <w:tcW w:w="2835" w:type="dxa"/>
          </w:tcPr>
          <w:p w14:paraId="1544C8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AC817AB" w14:textId="62AE6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40BA36" w14:textId="30683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348136" w14:textId="173A9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4DB50F" w14:textId="7F9EE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68775A" w14:textId="77777777" w:rsidTr="00503750">
        <w:tc>
          <w:tcPr>
            <w:tcW w:w="2835" w:type="dxa"/>
          </w:tcPr>
          <w:p w14:paraId="5F64E5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CD0EF72" w14:textId="2196D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7EB990" w14:textId="3AEF8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A1984A" w14:textId="02F8F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5C1397" w14:textId="18DB8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4C1F57" w14:textId="77777777" w:rsidTr="00503750">
        <w:tc>
          <w:tcPr>
            <w:tcW w:w="2835" w:type="dxa"/>
          </w:tcPr>
          <w:p w14:paraId="1DB775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2353609" w14:textId="33820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66BEAC" w14:textId="79AD5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ADD0A8" w14:textId="7B657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2AA6C2" w14:textId="789BE8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5B35A8" w14:textId="77777777" w:rsidR="00944C3D" w:rsidRDefault="00944C3D" w:rsidP="00944C3D">
      <w:pPr>
        <w:rPr>
          <w:rFonts w:ascii="Arial" w:hAnsi="Arial"/>
          <w:b/>
        </w:rPr>
      </w:pPr>
    </w:p>
    <w:p w14:paraId="2D263AD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1B5A22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ABDE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277A4F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0157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58D52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9A4C8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C82E975" w14:textId="77777777" w:rsidTr="00503750">
        <w:trPr>
          <w:trHeight w:val="443"/>
        </w:trPr>
        <w:tc>
          <w:tcPr>
            <w:tcW w:w="2560" w:type="dxa"/>
          </w:tcPr>
          <w:p w14:paraId="001A5B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E24EEDA" w14:textId="5C7CF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EBD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1101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F773D99" w14:textId="41745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86746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542DC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12295D7" w14:textId="3F06C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DB2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07C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658AB1" w14:textId="35E2FF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14FB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62D73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8C4D94D" w14:textId="2CC7C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D10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492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442F8F" w14:textId="272DA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8BEF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7BB5C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9CCBFA9" w14:textId="63EB98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EE17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1A3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9D6ABDC" w14:textId="6FAAF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60FD5C" w14:textId="77777777" w:rsidR="00944C3D" w:rsidRDefault="00944C3D" w:rsidP="00944C3D">
      <w:pPr>
        <w:rPr>
          <w:rFonts w:ascii="Arial" w:hAnsi="Arial"/>
          <w:b/>
        </w:rPr>
      </w:pPr>
    </w:p>
    <w:p w14:paraId="4DE47362" w14:textId="77777777" w:rsidR="00944C3D" w:rsidRDefault="00944C3D" w:rsidP="00944C3D">
      <w:pPr>
        <w:rPr>
          <w:rFonts w:ascii="Arial" w:hAnsi="Arial"/>
          <w:b/>
        </w:rPr>
      </w:pPr>
    </w:p>
    <w:p w14:paraId="502B62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B7FD0C8" w14:textId="77777777" w:rsidR="00944C3D" w:rsidRDefault="00944C3D" w:rsidP="00944C3D">
      <w:pPr>
        <w:rPr>
          <w:rFonts w:ascii="Arial" w:hAnsi="Arial"/>
          <w:b/>
        </w:rPr>
      </w:pPr>
    </w:p>
    <w:p w14:paraId="61794D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924196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5A277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4DE3E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D00F7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656CB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F07D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D126B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B4FD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8C6BD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07FC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5D3D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022D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1FB60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7121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D87A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E34D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96342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25BBCA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3E6AEBD" w14:textId="77777777" w:rsidTr="00503750">
        <w:trPr>
          <w:trHeight w:val="677"/>
        </w:trPr>
        <w:tc>
          <w:tcPr>
            <w:tcW w:w="3358" w:type="dxa"/>
          </w:tcPr>
          <w:p w14:paraId="2461D9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8E83E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A062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26FB5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3CA28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D839E24" w14:textId="2C408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56A5E3" w14:textId="32B12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0ED3B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85E9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649FEB3" w14:textId="179D2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BCE7A1" w14:textId="1835B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E30A7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DD17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8DE6B9A" w14:textId="1C467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D29676" w14:textId="4DABF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E9ABE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14D8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BD42086" w14:textId="06BC5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F06F46" w14:textId="37B23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8C96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7527E6" w14:textId="7558CF7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8847A6" w14:textId="1F58A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315B69" w14:textId="4048D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A1D16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C6902D3" w14:textId="02753EB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9E3C62" w14:textId="45458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7F4C61" w14:textId="47A8DE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EA02D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47B46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8945D9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43BB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9756A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5BD7F5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ED752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973A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D5A9B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1CA87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1BAD0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73A62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DDC64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FA75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0B9039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CAF21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B67EC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2B50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0E819A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4BCD4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B24EF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F3E0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2FC3F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2C48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4F477DD" w14:textId="45F37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A745DB" w14:textId="07231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54DFF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87DB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A488DEC" w14:textId="3B9A6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793E39" w14:textId="4E924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35E9D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D2180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955BE49" w14:textId="2DFED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71E39D" w14:textId="3AEF6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AE56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595F16" w14:textId="7E905F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A19160" w14:textId="47662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530D89" w14:textId="4614CD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BB75F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77FC02B" w14:textId="083154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FBFD5D" w14:textId="6D13B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33BBE0" w14:textId="731E7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A851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157089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0FC40C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2F1E1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46C5D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C3D91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FF04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4D7A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F600A36" w14:textId="46467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749182" w14:textId="0C8AF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B598C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5DF3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5565F9E" w14:textId="12B63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EE4A0" w14:textId="6B3DC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0C087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B1FA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EE9D101" w14:textId="55F24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03E242" w14:textId="2AB43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3C55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ACCAAA" w14:textId="1C94E8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E7C003" w14:textId="13219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BE0E6D" w14:textId="4CE55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268FD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6AAAFB4" w14:textId="43CA505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23700B" w14:textId="23AF0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8E4629" w14:textId="6A5AB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6A5D5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98AB73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69C6F0B" w14:textId="77777777" w:rsidTr="00503750">
        <w:tc>
          <w:tcPr>
            <w:tcW w:w="3686" w:type="dxa"/>
            <w:vAlign w:val="center"/>
          </w:tcPr>
          <w:p w14:paraId="49A32A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39D48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3E942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C94D1B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A5CE9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80C5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3587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6EF59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3E48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711D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9371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812A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4D048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6C86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6980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68323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F4B1B2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F5D61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5BEF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0B7AA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87AB8E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DBA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9A70B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7200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B955E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714D0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483797C" w14:textId="20A44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D85ECA" w14:textId="72B2F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2B5C8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2270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44393E" w14:textId="21C9C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54FAEE" w14:textId="6926F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B4923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B892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8D97D42" w14:textId="02624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A713EE" w14:textId="6EA11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00841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8591785" w14:textId="0094C2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CE85297" w14:textId="14A08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B51557" w14:textId="64B9F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2618E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3D77BBB" w14:textId="0C8BF58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CB2A2EE" w14:textId="136C1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2150D0" w14:textId="3BEBF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96FC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4ED69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38BD82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94116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EFC3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71DB1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B737A5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0B77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FEA52B3" w14:textId="4AB64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33758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2839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410A43" w14:textId="1E765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BF3D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3141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59B0943" w14:textId="3BF84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430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A978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6755A40" w14:textId="6336AE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E877B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9B43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37DF339" w14:textId="5DAB8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D929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44C5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F475D75" w14:textId="46B54C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0784A6" w14:textId="77777777" w:rsidR="00944C3D" w:rsidRDefault="00944C3D" w:rsidP="00944C3D">
      <w:pPr>
        <w:rPr>
          <w:sz w:val="22"/>
          <w:szCs w:val="22"/>
        </w:rPr>
      </w:pPr>
    </w:p>
    <w:p w14:paraId="4078BA6F" w14:textId="77777777" w:rsidR="00944C3D" w:rsidRDefault="00944C3D" w:rsidP="00944C3D">
      <w:pPr>
        <w:rPr>
          <w:sz w:val="22"/>
          <w:szCs w:val="22"/>
        </w:rPr>
      </w:pPr>
    </w:p>
    <w:p w14:paraId="7294FDE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8DD6EF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1F7EBA7" w14:textId="0EE7BE7C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F1836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E79FC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6EA83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BF803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4FE6B8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6A5FB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8AC12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C5C88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CA9B51D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6FFC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62548AE" w14:textId="376E0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61F967" w14:textId="5BB61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116D7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960B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8413209" w14:textId="110D1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294A3B" w14:textId="3D589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D853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EA017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EAEFA0D" w14:textId="4C476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BBAC93" w14:textId="01EA7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540E9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19753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0B33E1D" w14:textId="40CE8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62A4AB" w14:textId="0EDE5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58697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9BF67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EDF7025" w14:textId="262F2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DE3308" w14:textId="1BDF2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1C4A8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1D3A100" w14:textId="048354E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ED44682" w14:textId="46020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0A1A3F8" w14:textId="3B9AD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25919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C639999" w14:textId="157F1D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4084ECA" w14:textId="72ABE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DC34471" w14:textId="0A9BF0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4E64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7E19B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8C8BC3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1AD44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F1732A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80026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0D1E3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E98F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621D657" w14:textId="4231B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B28A1BE" w14:textId="7E13E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36CF9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1421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467362" w14:textId="04ABD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C52C08" w14:textId="34969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C5651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C61B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622D343" w14:textId="262000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0F949E" w14:textId="64DFA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8E84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8C3E8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EB05D0C" w14:textId="6658D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EE71BF" w14:textId="35F42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013E0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899333" w14:textId="16A7B53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E0E67F" w14:textId="779FE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8F736E2" w14:textId="575AE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15124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DB5F079" w14:textId="330CB82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7D71D4D" w14:textId="66C94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8BCBC4" w14:textId="3D7C97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05AFD3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B6AA267" w14:textId="1F078BD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4E5323E" w14:textId="68B82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C552C8" w14:textId="7467C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B287E" w:rsidRPr="005F217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3724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80C7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268C048" w14:textId="4043D23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7A588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D5FF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8D72B25" w14:textId="04E473B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19F0E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0C3D7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69ECDE0" w14:textId="4B38880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54D0D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173C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6A81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34C5CFD" w14:textId="77777777" w:rsidR="00944C3D" w:rsidRPr="003607F0" w:rsidRDefault="00944C3D" w:rsidP="00944C3D"/>
    <w:p w14:paraId="53984AD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E06A2" w14:textId="77777777" w:rsidR="00043B0D" w:rsidRDefault="00043B0D">
      <w:r>
        <w:separator/>
      </w:r>
    </w:p>
  </w:endnote>
  <w:endnote w:type="continuationSeparator" w:id="0">
    <w:p w14:paraId="2C112C5E" w14:textId="77777777" w:rsidR="00043B0D" w:rsidRDefault="00043B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9F0C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A46F8C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F5FA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B62F9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645F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64E78F5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45FEF" w14:textId="77777777" w:rsidR="00043B0D" w:rsidRDefault="00043B0D">
      <w:r>
        <w:separator/>
      </w:r>
    </w:p>
  </w:footnote>
  <w:footnote w:type="continuationSeparator" w:id="0">
    <w:p w14:paraId="79B73ECF" w14:textId="77777777" w:rsidR="00043B0D" w:rsidRDefault="00043B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4399156">
    <w:abstractNumId w:val="13"/>
  </w:num>
  <w:num w:numId="2" w16cid:durableId="1756827289">
    <w:abstractNumId w:val="17"/>
  </w:num>
  <w:num w:numId="3" w16cid:durableId="2088916280">
    <w:abstractNumId w:val="8"/>
  </w:num>
  <w:num w:numId="4" w16cid:durableId="1412391915">
    <w:abstractNumId w:val="7"/>
  </w:num>
  <w:num w:numId="5" w16cid:durableId="13053074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9598074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74209553">
    <w:abstractNumId w:val="20"/>
  </w:num>
  <w:num w:numId="8" w16cid:durableId="1552571093">
    <w:abstractNumId w:val="10"/>
  </w:num>
  <w:num w:numId="9" w16cid:durableId="425157720">
    <w:abstractNumId w:val="0"/>
  </w:num>
  <w:num w:numId="10" w16cid:durableId="1347630362">
    <w:abstractNumId w:val="19"/>
  </w:num>
  <w:num w:numId="11" w16cid:durableId="2101024731">
    <w:abstractNumId w:val="6"/>
  </w:num>
  <w:num w:numId="12" w16cid:durableId="1096095275">
    <w:abstractNumId w:val="9"/>
  </w:num>
  <w:num w:numId="13" w16cid:durableId="1577861977">
    <w:abstractNumId w:val="12"/>
  </w:num>
  <w:num w:numId="14" w16cid:durableId="2005352104">
    <w:abstractNumId w:val="15"/>
  </w:num>
  <w:num w:numId="15" w16cid:durableId="1017195660">
    <w:abstractNumId w:val="14"/>
  </w:num>
  <w:num w:numId="16" w16cid:durableId="1018846921">
    <w:abstractNumId w:val="2"/>
  </w:num>
  <w:num w:numId="17" w16cid:durableId="1987782458">
    <w:abstractNumId w:val="4"/>
  </w:num>
  <w:num w:numId="18" w16cid:durableId="148401359">
    <w:abstractNumId w:val="11"/>
  </w:num>
  <w:num w:numId="19" w16cid:durableId="1186409665">
    <w:abstractNumId w:val="5"/>
  </w:num>
  <w:num w:numId="20" w16cid:durableId="327367060">
    <w:abstractNumId w:val="18"/>
  </w:num>
  <w:num w:numId="21" w16cid:durableId="18944665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6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1843391.doc"/>
    <w:docVar w:name="arg5" w:val="5"/>
  </w:docVars>
  <w:rsids>
    <w:rsidRoot w:val="001B287E"/>
    <w:rsid w:val="00011EDC"/>
    <w:rsid w:val="000234F7"/>
    <w:rsid w:val="0002470E"/>
    <w:rsid w:val="00030DEB"/>
    <w:rsid w:val="000422B9"/>
    <w:rsid w:val="00043B0D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287E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498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F71251"/>
  <w15:docId w15:val="{5EE4D73A-B7FA-456F-B310-B4203C3FC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2026-03-17T09:33:00Z</dcterms:created>
  <dcterms:modified xsi:type="dcterms:W3CDTF">2026-03-17T09:34:00Z</dcterms:modified>
</cp:coreProperties>
</file>